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template.macroEnabledTemplate.main+xml"/>
  <Override PartName="/word/vbaProjectSignature.bin" ContentType="application/vnd.ms-office.vbaProjectSignature"/>
  <Override PartName="/word/vbaData.xml" ContentType="application/vnd.ms-word.vbaData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06/relationships/ui/extensibility" Target="customUI/customUI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ys of the week"/>
      </w:tblPr>
      <w:tblGrid>
        <w:gridCol w:w="1542"/>
        <w:gridCol w:w="1543"/>
        <w:gridCol w:w="1543"/>
        <w:gridCol w:w="1543"/>
        <w:gridCol w:w="1543"/>
        <w:gridCol w:w="1543"/>
        <w:gridCol w:w="1543"/>
      </w:tblGrid>
      <w:tr w:rsidR="00274669" w:rsidRPr="00AD0C54" w14:paraId="13AB41D4" w14:textId="77777777">
        <w:trPr>
          <w:trHeight w:hRule="exact" w:val="475"/>
          <w:jc w:val="center"/>
        </w:trPr>
        <w:tc>
          <w:tcPr>
            <w:tcW w:w="1542" w:type="dxa"/>
            <w:vAlign w:val="center"/>
          </w:tcPr>
          <w:p w14:paraId="17E28BCA" w14:textId="77777777" w:rsidR="00274669" w:rsidRPr="00AD0C54" w:rsidRDefault="008102E5">
            <w:pPr>
              <w:pStyle w:val="Dagen"/>
              <w:rPr>
                <w:lang w:val="nl-NL"/>
              </w:rPr>
            </w:pPr>
            <w:r w:rsidRPr="00AD0C54">
              <w:rPr>
                <w:lang w:val="nl-NL"/>
              </w:rPr>
              <w:t>Maandag</w:t>
            </w:r>
          </w:p>
        </w:tc>
        <w:tc>
          <w:tcPr>
            <w:tcW w:w="1543" w:type="dxa"/>
            <w:vAlign w:val="center"/>
          </w:tcPr>
          <w:p w14:paraId="69197A54" w14:textId="77777777" w:rsidR="00274669" w:rsidRPr="00AD0C54" w:rsidRDefault="008102E5">
            <w:pPr>
              <w:pStyle w:val="Dagen"/>
              <w:rPr>
                <w:lang w:val="nl-NL"/>
              </w:rPr>
            </w:pPr>
            <w:r w:rsidRPr="00AD0C54">
              <w:rPr>
                <w:lang w:val="nl-NL"/>
              </w:rPr>
              <w:t>Dinsdag</w:t>
            </w:r>
          </w:p>
        </w:tc>
        <w:tc>
          <w:tcPr>
            <w:tcW w:w="1543" w:type="dxa"/>
            <w:vAlign w:val="center"/>
          </w:tcPr>
          <w:p w14:paraId="1176E054" w14:textId="77777777" w:rsidR="00274669" w:rsidRPr="00AD0C54" w:rsidRDefault="008102E5">
            <w:pPr>
              <w:pStyle w:val="Dagen"/>
              <w:rPr>
                <w:lang w:val="nl-NL"/>
              </w:rPr>
            </w:pPr>
            <w:r w:rsidRPr="00AD0C54">
              <w:rPr>
                <w:lang w:val="nl-NL"/>
              </w:rPr>
              <w:t>Woensdag</w:t>
            </w:r>
          </w:p>
        </w:tc>
        <w:tc>
          <w:tcPr>
            <w:tcW w:w="1543" w:type="dxa"/>
            <w:vAlign w:val="center"/>
          </w:tcPr>
          <w:p w14:paraId="1888BB01" w14:textId="77777777" w:rsidR="00274669" w:rsidRPr="00AD0C54" w:rsidRDefault="008102E5">
            <w:pPr>
              <w:pStyle w:val="Dagen"/>
              <w:rPr>
                <w:lang w:val="nl-NL"/>
              </w:rPr>
            </w:pPr>
            <w:r w:rsidRPr="00AD0C54">
              <w:rPr>
                <w:lang w:val="nl-NL"/>
              </w:rPr>
              <w:t>Donderdag</w:t>
            </w:r>
          </w:p>
        </w:tc>
        <w:tc>
          <w:tcPr>
            <w:tcW w:w="1543" w:type="dxa"/>
            <w:vAlign w:val="center"/>
          </w:tcPr>
          <w:p w14:paraId="507AC996" w14:textId="77777777" w:rsidR="00274669" w:rsidRPr="00AD0C54" w:rsidRDefault="008102E5">
            <w:pPr>
              <w:pStyle w:val="Dagen"/>
              <w:rPr>
                <w:lang w:val="nl-NL"/>
              </w:rPr>
            </w:pPr>
            <w:r w:rsidRPr="00AD0C54">
              <w:rPr>
                <w:lang w:val="nl-NL"/>
              </w:rPr>
              <w:t>Vrijdag</w:t>
            </w:r>
          </w:p>
        </w:tc>
        <w:tc>
          <w:tcPr>
            <w:tcW w:w="1543" w:type="dxa"/>
            <w:vAlign w:val="center"/>
          </w:tcPr>
          <w:p w14:paraId="1194707D" w14:textId="77777777" w:rsidR="00274669" w:rsidRPr="00AD0C54" w:rsidRDefault="008102E5">
            <w:pPr>
              <w:pStyle w:val="Dagen"/>
              <w:rPr>
                <w:lang w:val="nl-NL"/>
              </w:rPr>
            </w:pPr>
            <w:r w:rsidRPr="00AD0C54">
              <w:rPr>
                <w:lang w:val="nl-NL"/>
              </w:rPr>
              <w:t>Zaterdag</w:t>
            </w:r>
          </w:p>
        </w:tc>
        <w:tc>
          <w:tcPr>
            <w:tcW w:w="1543" w:type="dxa"/>
            <w:vAlign w:val="center"/>
          </w:tcPr>
          <w:p w14:paraId="06AC1B98" w14:textId="77777777" w:rsidR="00274669" w:rsidRPr="00AD0C54" w:rsidRDefault="008102E5">
            <w:pPr>
              <w:pStyle w:val="Dagen"/>
              <w:rPr>
                <w:lang w:val="nl-NL"/>
              </w:rPr>
            </w:pPr>
            <w:r w:rsidRPr="00AD0C54">
              <w:rPr>
                <w:lang w:val="nl-NL"/>
              </w:rPr>
              <w:t>Zondag</w:t>
            </w:r>
          </w:p>
        </w:tc>
      </w:tr>
    </w:tbl>
    <w:p w14:paraId="2C0930EB" w14:textId="77777777" w:rsidR="00274669" w:rsidRPr="00AD0C54" w:rsidRDefault="00274669">
      <w:pPr>
        <w:pStyle w:val="Geenafstand"/>
        <w:rPr>
          <w:sz w:val="2"/>
          <w:lang w:val="nl-N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274669" w:rsidRPr="00AD0C54" w14:paraId="387B24C6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77A6651C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5" w:type="dxa"/>
            <w:vAlign w:val="bottom"/>
          </w:tcPr>
          <w:p w14:paraId="4581D6C9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MonthStart \@ dddd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zaterdag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"maandag" 1 ""</w:instrTex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119C15A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741B557C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MonthStart \@ dddd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zaterdag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"dinsdag" 1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=B1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0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&lt;&gt; 0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=B1+1 </w:instrText>
            </w:r>
            <w:r w:rsidRPr="00AD0C54">
              <w:rPr>
                <w:lang w:val="nl-NL"/>
              </w:rPr>
              <w:fldChar w:fldCharType="separate"/>
            </w:r>
            <w:r w:rsidRPr="00AD0C54">
              <w:rPr>
                <w:lang w:val="nl-NL"/>
              </w:rPr>
              <w:instrText>2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7AB744D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67998A5B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MonthStart \@ dddd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zaterdag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"woensdag" 1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=D1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0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&lt;&gt; 0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=D1+1 </w:instrText>
            </w:r>
            <w:r w:rsidRPr="00AD0C54">
              <w:rPr>
                <w:lang w:val="nl-NL"/>
              </w:rPr>
              <w:fldChar w:fldCharType="separate"/>
            </w:r>
            <w:r w:rsidRPr="00AD0C54">
              <w:rPr>
                <w:lang w:val="nl-NL"/>
              </w:rPr>
              <w:instrText>2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85DC3D7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102ECF79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MonthStart \@ dddd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zaterdag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"donderdag" 1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=F1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0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&lt;&gt; 0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=F1+1 </w:instrText>
            </w:r>
            <w:r w:rsidRPr="00AD0C54">
              <w:rPr>
                <w:lang w:val="nl-NL"/>
              </w:rPr>
              <w:fldChar w:fldCharType="separate"/>
            </w:r>
            <w:r w:rsidR="00C934F7">
              <w:rPr>
                <w:noProof/>
                <w:lang w:val="nl-NL"/>
              </w:rPr>
              <w:instrText>2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EDA098E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3DAD7A0F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MonthStart \@ dddd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zaterdag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= "vrijdag" 1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=H1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0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&lt;&gt; 0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=H1+1 </w:instrText>
            </w:r>
            <w:r w:rsidRPr="00AD0C54">
              <w:rPr>
                <w:lang w:val="nl-NL"/>
              </w:rPr>
              <w:fldChar w:fldCharType="separate"/>
            </w:r>
            <w:r w:rsidR="00C934F7">
              <w:rPr>
                <w:noProof/>
                <w:lang w:val="nl-NL"/>
              </w:rPr>
              <w:instrText>3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3305376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2FFEB0AE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MonthStart \@ dddd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zaterdag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"zaterdag" 1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=J1 </w:instrText>
            </w:r>
            <w:r w:rsidRPr="00AD0C54">
              <w:rPr>
                <w:lang w:val="nl-NL"/>
              </w:rPr>
              <w:fldChar w:fldCharType="separate"/>
            </w:r>
            <w:r w:rsidR="00A44A68">
              <w:rPr>
                <w:noProof/>
                <w:lang w:val="nl-NL"/>
              </w:rPr>
              <w:instrText>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&lt;&gt; 0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=J1+1 </w:instrText>
            </w:r>
            <w:r w:rsidRPr="00AD0C54">
              <w:rPr>
                <w:lang w:val="nl-NL"/>
              </w:rPr>
              <w:fldChar w:fldCharType="separate"/>
            </w:r>
            <w:r w:rsidR="00A44A68">
              <w:rPr>
                <w:noProof/>
                <w:lang w:val="nl-NL"/>
              </w:rPr>
              <w:instrText>2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separate"/>
            </w:r>
            <w:r w:rsidR="00A44A68">
              <w:rPr>
                <w:noProof/>
                <w:lang w:val="nl-NL"/>
              </w:rPr>
              <w:instrText>2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separate"/>
            </w:r>
            <w:r w:rsidR="00CC0BFB" w:rsidRPr="00AD0C54">
              <w:rPr>
                <w:noProof/>
                <w:lang w:val="nl-NL"/>
              </w:rPr>
              <w:t>1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8CCE2BE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35" w:type="dxa"/>
            <w:vAlign w:val="bottom"/>
          </w:tcPr>
          <w:p w14:paraId="47238391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MonthStart \@ dddd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zaterdag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"zondag" 1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=L1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&lt;&gt; 0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=L1+1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2</w:t>
            </w:r>
            <w:r w:rsidRPr="00AD0C54">
              <w:rPr>
                <w:lang w:val="nl-NL"/>
              </w:rPr>
              <w:fldChar w:fldCharType="end"/>
            </w:r>
          </w:p>
        </w:tc>
      </w:tr>
      <w:tr w:rsidR="00274669" w:rsidRPr="00AD0C54" w14:paraId="5B6D53F0" w14:textId="77777777">
        <w:trPr>
          <w:trHeight w:hRule="exact" w:val="1483"/>
          <w:jc w:val="center"/>
        </w:trPr>
        <w:sdt>
          <w:sdtPr>
            <w:rPr>
              <w:lang w:val="nl-NL"/>
            </w:rPr>
            <w:id w:val="386303469"/>
            <w:placeholder>
              <w:docPart w:val="1A402E60751743E09950D9C1F28625C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196" w:type="dxa"/>
                <w:vAlign w:val="bottom"/>
              </w:tcPr>
              <w:p w14:paraId="673E8443" w14:textId="77777777" w:rsidR="00274669" w:rsidRPr="00AD0C54" w:rsidRDefault="008102E5">
                <w:pPr>
                  <w:pStyle w:val="TabelTekst"/>
                  <w:rPr>
                    <w:lang w:val="nl-NL"/>
                  </w:rPr>
                </w:pPr>
                <w:r w:rsidRPr="00AD0C54">
                  <w:rPr>
                    <w:lang w:val="nl-NL"/>
                  </w:rPr>
                  <w:t>Klik hier om eigen tekst toe te voegen.</w:t>
                </w:r>
              </w:p>
            </w:tc>
          </w:sdtContent>
        </w:sdt>
        <w:tc>
          <w:tcPr>
            <w:tcW w:w="345" w:type="dxa"/>
            <w:vAlign w:val="bottom"/>
          </w:tcPr>
          <w:p w14:paraId="6464F15A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=N1+1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3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F8C02EF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09593A42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=B2+1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4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F1CA8A1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497DFA3C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=D2+1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5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0F5B029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6C73B8A2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=F2+1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6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E7F1158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5BC930F6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=H2+1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7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0683EF5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4A4424EE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=J2+1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8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34995D4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35" w:type="dxa"/>
            <w:vAlign w:val="bottom"/>
          </w:tcPr>
          <w:p w14:paraId="2905B7EA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=L2+1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9</w:t>
            </w:r>
            <w:r w:rsidRPr="00AD0C54">
              <w:rPr>
                <w:lang w:val="nl-NL"/>
              </w:rPr>
              <w:fldChar w:fldCharType="end"/>
            </w:r>
          </w:p>
        </w:tc>
      </w:tr>
      <w:tr w:rsidR="00274669" w:rsidRPr="00AD0C54" w14:paraId="6645F0C2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C3A066B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5" w:type="dxa"/>
            <w:vAlign w:val="bottom"/>
          </w:tcPr>
          <w:p w14:paraId="2914DD63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=N2+1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10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07DE061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1815B2AC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=B3+1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11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3742443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699FE585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=D3+1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12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6350E96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2C7D6038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=F3+1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13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60E10202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3316F360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=H3+1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14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2836BE4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56CEBE47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=J3+1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15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4668953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35" w:type="dxa"/>
            <w:vAlign w:val="bottom"/>
          </w:tcPr>
          <w:p w14:paraId="7CAF25B1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=L3+1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16</w:t>
            </w:r>
            <w:r w:rsidRPr="00AD0C54">
              <w:rPr>
                <w:lang w:val="nl-NL"/>
              </w:rPr>
              <w:fldChar w:fldCharType="end"/>
            </w:r>
          </w:p>
        </w:tc>
      </w:tr>
      <w:tr w:rsidR="00274669" w:rsidRPr="00AD0C54" w14:paraId="44DECFF4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24322D40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5" w:type="dxa"/>
            <w:vAlign w:val="bottom"/>
          </w:tcPr>
          <w:p w14:paraId="33FEC3DF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=N3+1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17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4FAD10C3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3D68DF02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=B4+1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18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B402537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66E0B8D9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=D4+1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19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6203F10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2E2027AC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=F4+1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20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29EC9AD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40ABC3AB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=H4+1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21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87E5E73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42FA27C3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=J4+1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22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1D43058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35" w:type="dxa"/>
            <w:vAlign w:val="bottom"/>
          </w:tcPr>
          <w:p w14:paraId="144F64E8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=L4+1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23</w:t>
            </w:r>
            <w:r w:rsidRPr="00AD0C54">
              <w:rPr>
                <w:lang w:val="nl-NL"/>
              </w:rPr>
              <w:fldChar w:fldCharType="end"/>
            </w:r>
          </w:p>
        </w:tc>
      </w:tr>
      <w:tr w:rsidR="00274669" w:rsidRPr="00AD0C54" w14:paraId="4C1456BA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2DC9BE8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5" w:type="dxa"/>
            <w:vAlign w:val="bottom"/>
          </w:tcPr>
          <w:p w14:paraId="5455EC12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=N4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23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0,""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=N4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23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&lt;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MonthEnd \@ 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=N4+1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24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24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24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7F4E51BE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7AA2D2BE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=B5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24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0,""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=B5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24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&lt;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MonthEnd \@ 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=B5+1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25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25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25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37BB271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4B7976C9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=D5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25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0,""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=D5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25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&lt;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MonthEnd \@ 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=D5+1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26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26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26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0DCEDFC7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546B9834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=F5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26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0,""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=F5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26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&lt;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MonthEnd \@ 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=F5+1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27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27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27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EBAE499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22E09607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=H5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27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0,""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=H5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27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&lt;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MonthEnd \@ 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=H5+1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28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28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28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1CE85938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18B3888C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=J5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28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0,""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=J5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28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&lt;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MonthEnd \@ 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=J5+1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29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29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29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3A8A161C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35" w:type="dxa"/>
            <w:vAlign w:val="bottom"/>
          </w:tcPr>
          <w:p w14:paraId="5E7F134D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=L5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29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0,""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=L5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29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&lt;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MonthEnd \@ 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=L5+1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30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30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30</w:t>
            </w:r>
            <w:r w:rsidRPr="00AD0C54">
              <w:rPr>
                <w:lang w:val="nl-NL"/>
              </w:rPr>
              <w:fldChar w:fldCharType="end"/>
            </w:r>
          </w:p>
        </w:tc>
      </w:tr>
      <w:tr w:rsidR="00274669" w:rsidRPr="00AD0C54" w14:paraId="6944F379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434FEAAC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5" w:type="dxa"/>
            <w:vAlign w:val="bottom"/>
          </w:tcPr>
          <w:p w14:paraId="6BEA9ECD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=N5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30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0,""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=N5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30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&lt;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MonthEnd \@ 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=N5+1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t>31</w:t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22DB01E8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46E4D641" w14:textId="77777777" w:rsidR="00274669" w:rsidRPr="00AD0C54" w:rsidRDefault="008102E5">
            <w:pPr>
              <w:pStyle w:val="Data"/>
              <w:rPr>
                <w:lang w:val="nl-NL"/>
              </w:rPr>
            </w:pP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=B6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= 0,""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IF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=B6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noProof/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&lt;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DocVariable MonthEnd \@ d </w:instrText>
            </w:r>
            <w:r w:rsidRPr="00AD0C54">
              <w:rPr>
                <w:lang w:val="nl-NL"/>
              </w:rPr>
              <w:fldChar w:fldCharType="separate"/>
            </w:r>
            <w:r w:rsidR="00CC0BFB">
              <w:rPr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 </w:instrText>
            </w:r>
            <w:r w:rsidRPr="00AD0C54">
              <w:rPr>
                <w:lang w:val="nl-NL"/>
              </w:rPr>
              <w:fldChar w:fldCharType="begin"/>
            </w:r>
            <w:r w:rsidRPr="00AD0C54">
              <w:rPr>
                <w:lang w:val="nl-NL"/>
              </w:rPr>
              <w:instrText xml:space="preserve"> =B6+1 </w:instrText>
            </w:r>
            <w:r w:rsidRPr="00AD0C54">
              <w:rPr>
                <w:lang w:val="nl-NL"/>
              </w:rPr>
              <w:fldChar w:fldCharType="separate"/>
            </w:r>
            <w:r w:rsidRPr="00AD0C54">
              <w:rPr>
                <w:noProof/>
                <w:lang w:val="nl-NL"/>
              </w:rPr>
              <w:instrText>31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instrText xml:space="preserve"> "" </w:instrText>
            </w:r>
            <w:r w:rsidRPr="00AD0C54">
              <w:rPr>
                <w:lang w:val="nl-NL"/>
              </w:rPr>
              <w:fldChar w:fldCharType="end"/>
            </w:r>
            <w:r w:rsidRPr="00AD0C54">
              <w:rPr>
                <w:lang w:val="nl-NL"/>
              </w:rPr>
              <w:fldChar w:fldCharType="end"/>
            </w:r>
          </w:p>
        </w:tc>
        <w:tc>
          <w:tcPr>
            <w:tcW w:w="1199" w:type="dxa"/>
            <w:vAlign w:val="bottom"/>
          </w:tcPr>
          <w:p w14:paraId="53FC6590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14D11903" w14:textId="77777777" w:rsidR="00274669" w:rsidRPr="00AD0C54" w:rsidRDefault="00274669">
            <w:pPr>
              <w:pStyle w:val="Data"/>
              <w:rPr>
                <w:lang w:val="nl-NL"/>
              </w:rPr>
            </w:pPr>
          </w:p>
        </w:tc>
        <w:tc>
          <w:tcPr>
            <w:tcW w:w="1199" w:type="dxa"/>
            <w:vAlign w:val="bottom"/>
          </w:tcPr>
          <w:p w14:paraId="34B93772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4090E276" w14:textId="77777777" w:rsidR="00274669" w:rsidRPr="00AD0C54" w:rsidRDefault="00274669">
            <w:pPr>
              <w:pStyle w:val="Data"/>
              <w:rPr>
                <w:lang w:val="nl-NL"/>
              </w:rPr>
            </w:pPr>
          </w:p>
        </w:tc>
        <w:tc>
          <w:tcPr>
            <w:tcW w:w="1199" w:type="dxa"/>
            <w:vAlign w:val="bottom"/>
          </w:tcPr>
          <w:p w14:paraId="114C9EBD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43727248" w14:textId="77777777" w:rsidR="00274669" w:rsidRPr="00AD0C54" w:rsidRDefault="00274669">
            <w:pPr>
              <w:pStyle w:val="Data"/>
              <w:rPr>
                <w:lang w:val="nl-NL"/>
              </w:rPr>
            </w:pPr>
          </w:p>
        </w:tc>
        <w:tc>
          <w:tcPr>
            <w:tcW w:w="1199" w:type="dxa"/>
            <w:vAlign w:val="bottom"/>
          </w:tcPr>
          <w:p w14:paraId="189701C9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46" w:type="dxa"/>
            <w:vAlign w:val="bottom"/>
          </w:tcPr>
          <w:p w14:paraId="742C3663" w14:textId="77777777" w:rsidR="00274669" w:rsidRPr="00AD0C54" w:rsidRDefault="00274669">
            <w:pPr>
              <w:pStyle w:val="Data"/>
              <w:rPr>
                <w:lang w:val="nl-NL"/>
              </w:rPr>
            </w:pPr>
          </w:p>
        </w:tc>
        <w:tc>
          <w:tcPr>
            <w:tcW w:w="1199" w:type="dxa"/>
            <w:vAlign w:val="bottom"/>
          </w:tcPr>
          <w:p w14:paraId="5F2F60E9" w14:textId="77777777" w:rsidR="00274669" w:rsidRPr="00AD0C54" w:rsidRDefault="00274669">
            <w:pPr>
              <w:pStyle w:val="TabelTekst"/>
              <w:rPr>
                <w:lang w:val="nl-NL"/>
              </w:rPr>
            </w:pPr>
          </w:p>
        </w:tc>
        <w:tc>
          <w:tcPr>
            <w:tcW w:w="335" w:type="dxa"/>
            <w:vAlign w:val="bottom"/>
          </w:tcPr>
          <w:p w14:paraId="37A5A8AE" w14:textId="77777777" w:rsidR="00274669" w:rsidRPr="00AD0C54" w:rsidRDefault="00274669">
            <w:pPr>
              <w:pStyle w:val="Data"/>
              <w:rPr>
                <w:lang w:val="nl-NL"/>
              </w:rPr>
            </w:pPr>
          </w:p>
        </w:tc>
      </w:tr>
    </w:tbl>
    <w:p w14:paraId="153D681D" w14:textId="77777777" w:rsidR="00274669" w:rsidRPr="00AD0C54" w:rsidRDefault="008102E5">
      <w:pPr>
        <w:rPr>
          <w:lang w:val="nl-NL"/>
        </w:rPr>
      </w:pPr>
      <w:bookmarkStart w:id="0" w:name="_GoBack"/>
      <w:r w:rsidRPr="00AD0C54">
        <w:rPr>
          <w:noProof/>
          <w:lang w:val="nl-NL" w:eastAsia="nl-NL"/>
        </w:rPr>
        <w:drawing>
          <wp:anchor distT="0" distB="0" distL="114300" distR="114300" simplePos="0" relativeHeight="251664384" behindDoc="1" locked="0" layoutInCell="0" allowOverlap="1" wp14:anchorId="4DBC73AC" wp14:editId="51AE6F44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58000" cy="9067800"/>
            <wp:effectExtent l="0" t="0" r="0" b="0"/>
            <wp:wrapNone/>
            <wp:docPr id="186" name="Textuur" descr="Achtergrondpatr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D0C54"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3F11FF26" wp14:editId="3076347E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Kalenderrasterillustrati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e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Vrije v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Vrije v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hthoek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Vrije v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Vrije v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Vrije v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Vrije v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Vrije v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Vrije v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hthoek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Vrije v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Vrije v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Vrije v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Vrije v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Vrije v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hthoek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Vrije v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Vrije v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Vrije v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Vrije v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Vrije v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Vrije v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hthoek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Vrije v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Vrije v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Vrije v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Vrije v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Vrije v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Vrije v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hthoek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Vrije v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Vrije v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Vrije v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Vrije v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Vrije v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Vrije v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hthoek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Vrije v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Vrije v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Vrije v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Vrije v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Vrije v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Vrije v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hthoek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Vrije v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Vrije v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Vrije v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Vrije v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Vrije v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Vrije v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hthoek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Vrije v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Vrije v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Vrije v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Vrije v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Vrije v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Vrije v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Vrije v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Vrije v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hthoek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Vrije v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Vrije v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hthoek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Vrije v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Vrije v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Vrije v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Vrije v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Vrije v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Vrije v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hthoek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Vrije v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Vrije v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Vrije v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Vrije v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Vrije v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Vrije v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Vrije v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Vrije v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Vrije v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Vrije v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Vrije v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Vrije v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Vrije v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hthoek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Vrije v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e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Vrije v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Vrije v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Vrije v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Vrije v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Vrije v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Vrije v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Vrije v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    <o:lock v:ext="edit" aspectratio="t"/>
                <v:group id="Groe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Vrije v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Vrije v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hthoek 13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8ed6ef [1300]" strokeweight="0"/>
                  <v:shape id="Vrije v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Vrije v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Vrije v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Vrije v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Vrije v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Vrije v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hthoek 20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8ed6ef [1300]" strokeweight="0"/>
                  <v:shape id="Vrije v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Vrije v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Vrije v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Vrije v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Vrije v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hthoek 26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8ed6ef [1300]" strokeweight="0"/>
                  <v:shape id="Vrije v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Vrije v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Vrije v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Vrije v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Vrije v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Vrije v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hthoek 33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8ed6ef [1300]" strokeweight="0"/>
                  <v:shape id="Vrije v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Vrije v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Vrije v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Vrije v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Vrije v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Vrije v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hthoek 40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8ed6ef [1300]" strokeweight="0"/>
                  <v:shape id="Vrije v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Vrije v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Vrije v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Vrije v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Vrije v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Vrije v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hthoek 47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8ed6ef [1300]" strokeweight="0"/>
                  <v:shape id="Vrije v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Vrije v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Vrije v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Vrije v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Vrije v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Vrije v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hthoek 54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8ed6ef [1300]" strokeweight="0"/>
                  <v:shape id="Vrije v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Vrije v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Vrije v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Vrije v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Vrije v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Vrije v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hthoek 61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8ed6ef [1300]" strokeweight="0"/>
                  <v:shape id="Vrije v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Vrije v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Vrije v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Vrije v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Vrije v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Vrije v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Vrije v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Vrije v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hthoek 70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8ed6ef [1300]" strokeweight="0"/>
                  <v:shape id="Vrije v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Vrije v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hthoek 73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8ed6ef [1300]" strokeweight="0"/>
                  <v:shape id="Vrije v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Vrije v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Vrije v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Vrije v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Vrije v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Vrije v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hthoek 80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8ed6ef [1300]" strokeweight="0"/>
                  <v:shape id="Vrije v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Vrije v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Vrije v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Vrije v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Vrije v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Vrije v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Vrije v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Vrije v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Vrije v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Vrije v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Vrije v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Vrije v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Vrije v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hthoek 94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8ed6ef [1300]" strokeweight="0"/>
                  <v:shape id="Vrije v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e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Vrije v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Vrije v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Vrije v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Vrije v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Vrije v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Vrije v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Vrije v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274669" w:rsidRPr="00C934F7" w14:paraId="63815D37" w14:textId="77777777">
        <w:trPr>
          <w:trHeight w:hRule="exact" w:val="4464"/>
          <w:jc w:val="center"/>
        </w:trPr>
        <w:tc>
          <w:tcPr>
            <w:tcW w:w="5760" w:type="dxa"/>
          </w:tcPr>
          <w:p w14:paraId="6FCFDD60" w14:textId="77777777" w:rsidR="00274669" w:rsidRPr="00AD0C54" w:rsidRDefault="008102E5">
            <w:pPr>
              <w:pStyle w:val="Jaar"/>
              <w:rPr>
                <w:lang w:val="nl-NL"/>
              </w:rPr>
            </w:pPr>
            <w:r w:rsidRPr="00AD0C54">
              <w:rPr>
                <w:noProof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 wp14:anchorId="41C882FD" wp14:editId="44560D1C">
                      <wp:simplePos x="0" y="0"/>
                      <wp:positionH relativeFrom="page">
                        <wp:posOffset>254000</wp:posOffset>
                      </wp:positionH>
                      <wp:positionV relativeFrom="page">
                        <wp:posOffset>718185</wp:posOffset>
                      </wp:positionV>
                      <wp:extent cx="3118104" cy="411480"/>
                      <wp:effectExtent l="0" t="0" r="82550" b="7620"/>
                      <wp:wrapNone/>
                      <wp:docPr id="190" name="Jaarlijkse back-up" descr="Maand- en jaargrafie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Vrije v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e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hthoek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Vrije v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Vrije v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Vrije v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Vrije v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Vrije v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Vrije v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Vrije v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Vrije v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497EBE" id="Jaarlijkse back-up" o:spid="_x0000_s1026" alt="Maand- en jaargrafiek" style="position:absolute;margin-left:20pt;margin-top:56.55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" o:allowincell="f">
                      <v:shape id="Vrije vorm 191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ep 192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hthoek 193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    <v:shape id="Vrije vorm 194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    <v:path arrowok="t" o:connecttype="custom" o:connectlocs="34925,0;0,0;0,0;34925,0" o:connectangles="0,0,0,0"/>
                        </v:shape>
                        <v:shape id="Vrije vorm 195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Vrije vorm 196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Vrije vorm 197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Vrije vorm 198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Vrije vorm 199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Vrije vorm 200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Vrije vorm 201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 w:rsidR="000E3D14">
              <w:rPr>
                <w:lang w:val="nl-NL"/>
              </w:rPr>
              <w:t>september</w:t>
            </w:r>
          </w:p>
          <w:p w14:paraId="146C9899" w14:textId="77777777" w:rsidR="00274669" w:rsidRPr="00AD0C54" w:rsidRDefault="000E3D14">
            <w:pPr>
              <w:pStyle w:val="Maand"/>
              <w:spacing w:after="240"/>
              <w:rPr>
                <w:lang w:val="nl-NL"/>
              </w:rPr>
            </w:pPr>
            <w:r>
              <w:rPr>
                <w:lang w:val="nl-NL"/>
              </w:rPr>
              <w:t>2017</w:t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274669" w:rsidRPr="00AD0C54" w14:paraId="08ECAD1A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274669" w:rsidRPr="00AD0C54" w14:paraId="433E267D" w14:textId="77777777">
                    <w:tc>
                      <w:tcPr>
                        <w:tcW w:w="714" w:type="pct"/>
                      </w:tcPr>
                      <w:p w14:paraId="2526EEA4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MonthStartB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woensdag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“maandag" 1 ""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9DC0E0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MonthStartB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woensdag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“dinsdag"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Pr="00AD0C54">
                          <w:rPr>
                            <w:noProof/>
                            <w:lang w:val="nl-NL"/>
                          </w:rPr>
                          <w:instrText>2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BFD2D29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MonthStartB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woensdag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“woensdag"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 w:rsidRPr="00AD0C54">
                          <w:rPr>
                            <w:noProof/>
                            <w:lang w:val="nl-NL"/>
                          </w:rPr>
                          <w:t>1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ABA6B4A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MonthStartB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woensdag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“donderdag"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B2D738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MonthStartB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woensdag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= “vrijdag"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3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F730F3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MonthStartB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woensdag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“zaterdag"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4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4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4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D1D9733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MonthStartB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woensdag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“zondag"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4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5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5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5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</w:tr>
                  <w:tr w:rsidR="00274669" w:rsidRPr="00AD0C54" w14:paraId="28F6878F" w14:textId="77777777">
                    <w:tc>
                      <w:tcPr>
                        <w:tcW w:w="714" w:type="pct"/>
                      </w:tcPr>
                      <w:p w14:paraId="425774A2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6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2241EB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7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D47B0C2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8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54DAE5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9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C5E438D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10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52798C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11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20DDD7B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12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</w:tr>
                  <w:tr w:rsidR="00274669" w:rsidRPr="00AD0C54" w14:paraId="6BD8CDF4" w14:textId="77777777">
                    <w:tc>
                      <w:tcPr>
                        <w:tcW w:w="714" w:type="pct"/>
                      </w:tcPr>
                      <w:p w14:paraId="14BB448E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13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41B9A0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14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7B1840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15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85E2318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16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753360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17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140B3AD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18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39F0D5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19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</w:tr>
                  <w:tr w:rsidR="00274669" w:rsidRPr="00AD0C54" w14:paraId="3FDE4234" w14:textId="77777777">
                    <w:tc>
                      <w:tcPr>
                        <w:tcW w:w="714" w:type="pct"/>
                      </w:tcPr>
                      <w:p w14:paraId="7761FAC8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20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DEAF4A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21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F75B42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22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574E7B7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23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0EA3152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24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72E877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25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A4CD043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26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</w:tr>
                  <w:tr w:rsidR="00274669" w:rsidRPr="00AD0C54" w14:paraId="4D8CC192" w14:textId="77777777">
                    <w:tc>
                      <w:tcPr>
                        <w:tcW w:w="714" w:type="pct"/>
                      </w:tcPr>
                      <w:p w14:paraId="4C9E90A5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=G4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26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=G4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26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MonthEndB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27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27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27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1FD5EA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27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27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MonthEndB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28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25E7941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MonthEndB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29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5E8734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MonthEndB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30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75D8DD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MonthEndB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31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A0D839A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MonthEndB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7EABAD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MonthEndB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</w:tr>
                  <w:tr w:rsidR="00274669" w:rsidRPr="00AD0C54" w14:paraId="6DFCBC4B" w14:textId="77777777">
                    <w:tc>
                      <w:tcPr>
                        <w:tcW w:w="714" w:type="pct"/>
                      </w:tcPr>
                      <w:p w14:paraId="2BEAE0F2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MonthEndB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C474C2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=A6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=A6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MonthEndB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=A6+1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noProof/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934F7">
                          <w:rPr>
                            <w:noProof/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C0364E" w14:textId="77777777" w:rsidR="00274669" w:rsidRPr="00AD0C54" w:rsidRDefault="00274669">
                        <w:pPr>
                          <w:pStyle w:val="Off-MaandData"/>
                          <w:rPr>
                            <w:lang w:val="nl-NL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33F023AE" w14:textId="77777777" w:rsidR="00274669" w:rsidRPr="00AD0C54" w:rsidRDefault="00274669">
                        <w:pPr>
                          <w:pStyle w:val="Off-MaandData"/>
                          <w:rPr>
                            <w:lang w:val="nl-NL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1E959FC8" w14:textId="77777777" w:rsidR="00274669" w:rsidRPr="00AD0C54" w:rsidRDefault="00274669">
                        <w:pPr>
                          <w:pStyle w:val="Off-MaandData"/>
                          <w:rPr>
                            <w:lang w:val="nl-NL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6D1F7FC3" w14:textId="77777777" w:rsidR="00274669" w:rsidRPr="00AD0C54" w:rsidRDefault="00274669">
                        <w:pPr>
                          <w:pStyle w:val="Off-MaandData"/>
                          <w:rPr>
                            <w:lang w:val="nl-NL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6C756050" w14:textId="77777777" w:rsidR="00274669" w:rsidRPr="00AD0C54" w:rsidRDefault="00274669">
                        <w:pPr>
                          <w:pStyle w:val="Off-MaandData"/>
                          <w:rPr>
                            <w:lang w:val="nl-NL"/>
                          </w:rPr>
                        </w:pPr>
                      </w:p>
                    </w:tc>
                  </w:tr>
                </w:tbl>
                <w:p w14:paraId="13D0845B" w14:textId="77777777" w:rsidR="00274669" w:rsidRPr="00AD0C54" w:rsidRDefault="00274669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482" w:type="dxa"/>
                </w:tcPr>
                <w:p w14:paraId="41725B52" w14:textId="77777777" w:rsidR="00274669" w:rsidRPr="00AD0C54" w:rsidRDefault="00274669">
                  <w:pPr>
                    <w:rPr>
                      <w:lang w:val="nl-NL"/>
                    </w:rPr>
                  </w:pPr>
                </w:p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274669" w:rsidRPr="00AD0C54" w14:paraId="57B94F4C" w14:textId="77777777">
                    <w:tc>
                      <w:tcPr>
                        <w:tcW w:w="714" w:type="pct"/>
                      </w:tcPr>
                      <w:p w14:paraId="5B261E79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MonthStartA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dinsdag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“maandag" 1 ""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06BDEF2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MonthStartA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dinsdag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“dinsdag"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Pr="00AD0C54">
                          <w:rPr>
                            <w:noProof/>
                            <w:lang w:val="nl-NL"/>
                          </w:rPr>
                          <w:instrText>2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 w:rsidRPr="00AD0C54">
                          <w:rPr>
                            <w:noProof/>
                            <w:lang w:val="nl-NL"/>
                          </w:rPr>
                          <w:t>1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54E5B3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MonthStartA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dinsdag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“woensdag"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FCBA33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MonthStartA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dinsdag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“donderdag"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3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801CE1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MonthStartA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dinsdag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= “vrijdag"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4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4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4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E0C23A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MonthStartA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dinsdag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“zaterdag"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4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5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5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5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087E06B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MonthStartA \@ dddd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dinsdag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“zondag" 1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5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&lt;&gt; 0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6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6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6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</w:tr>
                  <w:tr w:rsidR="00274669" w:rsidRPr="00AD0C54" w14:paraId="6A7A59D3" w14:textId="77777777">
                    <w:tc>
                      <w:tcPr>
                        <w:tcW w:w="714" w:type="pct"/>
                      </w:tcPr>
                      <w:p w14:paraId="7B23FC0F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=G1+1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7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E89C968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8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7005B4B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9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3BB3525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10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FF2B1AC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11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96D62C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12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1A322CA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13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</w:tr>
                  <w:tr w:rsidR="00274669" w:rsidRPr="00AD0C54" w14:paraId="2218C1D3" w14:textId="77777777">
                    <w:tc>
                      <w:tcPr>
                        <w:tcW w:w="714" w:type="pct"/>
                      </w:tcPr>
                      <w:p w14:paraId="72D4E791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=G2+1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14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CC48AE7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15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B11A90B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16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F8EDED6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17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707C1C3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18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A11FCB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19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4D934E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20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</w:tr>
                  <w:tr w:rsidR="00274669" w:rsidRPr="00AD0C54" w14:paraId="11861980" w14:textId="77777777">
                    <w:tc>
                      <w:tcPr>
                        <w:tcW w:w="714" w:type="pct"/>
                      </w:tcPr>
                      <w:p w14:paraId="2AD06EC1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=G3+1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21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935B74F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22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CC61955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23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6C69E3C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24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B11ACB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25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15DC407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26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535F1B2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27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</w:tr>
                  <w:tr w:rsidR="00274669" w:rsidRPr="00AD0C54" w14:paraId="17B2B062" w14:textId="77777777">
                    <w:tc>
                      <w:tcPr>
                        <w:tcW w:w="714" w:type="pct"/>
                      </w:tcPr>
                      <w:p w14:paraId="608D0330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=G4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27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=G4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27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MonthEndA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=G4+1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28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C0316A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MonthEndA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29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4347558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MonthEndA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=B5+1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t>30</w: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B866F89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MonthEndA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=C5+1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26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F71A7F2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26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MonthEndA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=D5+1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27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27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644CC33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27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MonthEndA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=E5+1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5A9FD7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28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MonthEndA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=F5+1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</w:tr>
                  <w:tr w:rsidR="00274669" w:rsidRPr="00AD0C54" w14:paraId="1E3AD348" w14:textId="77777777">
                    <w:tc>
                      <w:tcPr>
                        <w:tcW w:w="714" w:type="pct"/>
                      </w:tcPr>
                      <w:p w14:paraId="3D2558B3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=G5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=G5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29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MonthEndA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=G5+1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CC88E3D" w14:textId="77777777" w:rsidR="00274669" w:rsidRPr="00AD0C54" w:rsidRDefault="008102E5">
                        <w:pPr>
                          <w:pStyle w:val="Off-MaandData"/>
                          <w:rPr>
                            <w:lang w:val="nl-NL"/>
                          </w:rPr>
                        </w:pP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=A6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CC0BFB">
                          <w:rPr>
                            <w:noProof/>
                            <w:lang w:val="nl-NL"/>
                          </w:rPr>
                          <w:instrText>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= 0,""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IF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=A6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30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&lt;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DocVariable MonthEndA \@ d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 </w:instrText>
                        </w:r>
                        <w:r w:rsidRPr="00AD0C54">
                          <w:rPr>
                            <w:lang w:val="nl-NL"/>
                          </w:rPr>
                          <w:fldChar w:fldCharType="begin"/>
                        </w:r>
                        <w:r w:rsidRPr="00AD0C54">
                          <w:rPr>
                            <w:lang w:val="nl-NL"/>
                          </w:rPr>
                          <w:instrText xml:space="preserve"> =A6+1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instrText xml:space="preserve"> "" </w:instrText>
                        </w:r>
                        <w:r w:rsidRPr="00AD0C54">
                          <w:rPr>
                            <w:lang w:val="nl-NL"/>
                          </w:rPr>
                          <w:fldChar w:fldCharType="separate"/>
                        </w:r>
                        <w:r w:rsidR="00A44A68">
                          <w:rPr>
                            <w:noProof/>
                            <w:lang w:val="nl-NL"/>
                          </w:rPr>
                          <w:instrText>31</w:instrText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  <w:r w:rsidRPr="00AD0C54">
                          <w:rPr>
                            <w:lang w:val="nl-N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059161" w14:textId="77777777" w:rsidR="00274669" w:rsidRPr="00AD0C54" w:rsidRDefault="00274669">
                        <w:pPr>
                          <w:pStyle w:val="Off-MaandData"/>
                          <w:rPr>
                            <w:lang w:val="nl-NL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11A6FA34" w14:textId="77777777" w:rsidR="00274669" w:rsidRPr="00AD0C54" w:rsidRDefault="00274669">
                        <w:pPr>
                          <w:pStyle w:val="Off-MaandData"/>
                          <w:rPr>
                            <w:lang w:val="nl-NL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4DD946B3" w14:textId="77777777" w:rsidR="00274669" w:rsidRPr="00AD0C54" w:rsidRDefault="00274669">
                        <w:pPr>
                          <w:pStyle w:val="Off-MaandData"/>
                          <w:rPr>
                            <w:lang w:val="nl-NL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237A2881" w14:textId="77777777" w:rsidR="00274669" w:rsidRPr="00AD0C54" w:rsidRDefault="00274669">
                        <w:pPr>
                          <w:pStyle w:val="Off-MaandData"/>
                          <w:rPr>
                            <w:lang w:val="nl-NL"/>
                          </w:rPr>
                        </w:pPr>
                      </w:p>
                    </w:tc>
                    <w:tc>
                      <w:tcPr>
                        <w:tcW w:w="714" w:type="pct"/>
                      </w:tcPr>
                      <w:p w14:paraId="2070B0C9" w14:textId="77777777" w:rsidR="00274669" w:rsidRPr="00AD0C54" w:rsidRDefault="00274669">
                        <w:pPr>
                          <w:pStyle w:val="Off-MaandData"/>
                          <w:rPr>
                            <w:lang w:val="nl-NL"/>
                          </w:rPr>
                        </w:pPr>
                      </w:p>
                    </w:tc>
                  </w:tr>
                </w:tbl>
                <w:p w14:paraId="51C836D7" w14:textId="77777777" w:rsidR="00274669" w:rsidRPr="00AD0C54" w:rsidRDefault="00274669">
                  <w:pPr>
                    <w:rPr>
                      <w:lang w:val="nl-NL"/>
                    </w:rPr>
                  </w:pPr>
                </w:p>
              </w:tc>
            </w:tr>
          </w:tbl>
          <w:p w14:paraId="7AB96D7F" w14:textId="77777777" w:rsidR="00274669" w:rsidRPr="00AD0C54" w:rsidRDefault="00274669">
            <w:pPr>
              <w:pStyle w:val="Geenafstand"/>
              <w:rPr>
                <w:sz w:val="2"/>
                <w:lang w:val="nl-NL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274669" w:rsidRPr="00AD0C54" w14:paraId="3CF3768D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14:paraId="36AAA40A" w14:textId="77777777" w:rsidR="00274669" w:rsidRPr="00AD0C54" w:rsidRDefault="000E3D14">
                  <w:pPr>
                    <w:pStyle w:val="Off-Maanden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september</w:t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4B63D3B2" w14:textId="77777777" w:rsidR="00274669" w:rsidRPr="00AD0C54" w:rsidRDefault="008102E5">
                  <w:pPr>
                    <w:pStyle w:val="Off-MaandJaren"/>
                    <w:rPr>
                      <w:lang w:val="nl-NL"/>
                    </w:rPr>
                  </w:pPr>
                  <w:r w:rsidRPr="00AD0C54">
                    <w:rPr>
                      <w:lang w:val="nl-NL"/>
                    </w:rPr>
                    <w:fldChar w:fldCharType="begin"/>
                  </w:r>
                  <w:r w:rsidRPr="00AD0C54">
                    <w:rPr>
                      <w:lang w:val="nl-NL"/>
                    </w:rPr>
                    <w:instrText xml:space="preserve"> DOCVARIABLE  MonthStartB \@  yyyy   \* MERGEFORMAT </w:instrText>
                  </w:r>
                  <w:r w:rsidRPr="00AD0C54">
                    <w:rPr>
                      <w:lang w:val="nl-NL"/>
                    </w:rPr>
                    <w:fldChar w:fldCharType="separate"/>
                  </w:r>
                  <w:r w:rsidR="00CC0BFB">
                    <w:rPr>
                      <w:lang w:val="nl-NL"/>
                    </w:rPr>
                    <w:t>201</w:t>
                  </w:r>
                  <w:r w:rsidR="000E3D14">
                    <w:rPr>
                      <w:lang w:val="nl-NL"/>
                    </w:rPr>
                    <w:t>7</w:t>
                  </w:r>
                  <w:r w:rsidRPr="00AD0C54">
                    <w:rPr>
                      <w:lang w:val="nl-NL"/>
                    </w:rP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4FBD391E" w14:textId="77777777" w:rsidR="00274669" w:rsidRPr="00AD0C54" w:rsidRDefault="00274669">
                  <w:pPr>
                    <w:rPr>
                      <w:b/>
                      <w:color w:val="FFFFFF" w:themeColor="background1"/>
                      <w:sz w:val="24"/>
                      <w:szCs w:val="24"/>
                      <w:lang w:val="nl-NL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14:paraId="29450B7E" w14:textId="77777777" w:rsidR="00274669" w:rsidRPr="00AD0C54" w:rsidRDefault="000E3D14">
                  <w:pPr>
                    <w:pStyle w:val="Off-Maanden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Oktober</w:t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58D6A136" w14:textId="77777777" w:rsidR="00274669" w:rsidRPr="00AD0C54" w:rsidRDefault="000E3D14">
                  <w:pPr>
                    <w:pStyle w:val="Off-MaandJaren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2017</w:t>
                  </w:r>
                </w:p>
              </w:tc>
            </w:tr>
          </w:tbl>
          <w:p w14:paraId="6317C235" w14:textId="77777777" w:rsidR="00274669" w:rsidRPr="00AD0C54" w:rsidRDefault="00274669">
            <w:pPr>
              <w:rPr>
                <w:lang w:val="nl-NL"/>
              </w:rPr>
            </w:pPr>
          </w:p>
        </w:tc>
        <w:tc>
          <w:tcPr>
            <w:tcW w:w="629" w:type="dxa"/>
          </w:tcPr>
          <w:p w14:paraId="218253EE" w14:textId="77777777" w:rsidR="00274669" w:rsidRPr="00AD0C54" w:rsidRDefault="008102E5">
            <w:pPr>
              <w:rPr>
                <w:lang w:val="nl-NL"/>
              </w:rPr>
            </w:pPr>
            <w:r w:rsidRPr="00AD0C54">
              <w:rPr>
                <w:noProof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 wp14:anchorId="3441C5E9" wp14:editId="5A525435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itie back-up" descr="Notitie-achtergrondillustrati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Vrije v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Afbeelding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CE342B" id="Notitie back-up" o:spid="_x0000_s1026" alt="Notitie-achtergrondillustraties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" o:allowincell="f">
                      <v:shape id="Vrije v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    <v:imagedata r:id="rId11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14:paraId="1FDAA1C9" w14:textId="77777777" w:rsidR="00274669" w:rsidRPr="00AD0C54" w:rsidRDefault="008102E5">
            <w:pPr>
              <w:pStyle w:val="Notitiekop"/>
              <w:rPr>
                <w:lang w:val="nl-NL"/>
              </w:rPr>
            </w:pPr>
            <w:r w:rsidRPr="00AD0C54">
              <w:rPr>
                <w:lang w:val="nl-NL"/>
              </w:rPr>
              <w:t>Notities:</w:t>
            </w:r>
          </w:p>
          <w:sdt>
            <w:sdtPr>
              <w:rPr>
                <w:lang w:val="nl-NL"/>
              </w:rPr>
              <w:id w:val="625590177"/>
              <w:placeholder>
                <w:docPart w:val="26F24D41C48947CDAA4674FD4BB2AFB1"/>
              </w:placeholder>
              <w:temporary/>
              <w:showingPlcHdr/>
              <w15:appearance w15:val="hidden"/>
              <w:text/>
            </w:sdtPr>
            <w:sdtEndPr/>
            <w:sdtContent>
              <w:p w14:paraId="217D6B12" w14:textId="77777777" w:rsidR="00274669" w:rsidRPr="00AD0C54" w:rsidRDefault="008102E5">
                <w:pPr>
                  <w:pStyle w:val="Notities"/>
                  <w:rPr>
                    <w:lang w:val="nl-NL"/>
                  </w:rPr>
                </w:pPr>
                <w:r w:rsidRPr="00AD0C54">
                  <w:rPr>
                    <w:lang w:val="nl-NL"/>
                  </w:rPr>
                  <w:t>Klik hier om notities toe te voegen.</w:t>
                </w:r>
              </w:p>
            </w:sdtContent>
          </w:sdt>
        </w:tc>
      </w:tr>
    </w:tbl>
    <w:p w14:paraId="74E1F25A" w14:textId="77777777" w:rsidR="00274669" w:rsidRPr="00AD0C54" w:rsidRDefault="00274669">
      <w:pPr>
        <w:pStyle w:val="Geenafstand"/>
        <w:rPr>
          <w:lang w:val="nl-NL"/>
        </w:rPr>
      </w:pPr>
    </w:p>
    <w:sectPr w:rsidR="00274669" w:rsidRPr="00AD0C54" w:rsidSect="005D4FAA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1-8-2015"/>
    <w:docVar w:name="MonthEndA" w:val="30-9-2015"/>
    <w:docVar w:name="MonthEndB" w:val="31-7-2015"/>
    <w:docVar w:name="MonthStart" w:val="1-8-2015"/>
    <w:docVar w:name="MonthStartA" w:val="1-9-2015"/>
    <w:docVar w:name="MonthStartB" w:val="1-7-2015"/>
  </w:docVars>
  <w:rsids>
    <w:rsidRoot w:val="00274669"/>
    <w:rsid w:val="000E3D14"/>
    <w:rsid w:val="00274669"/>
    <w:rsid w:val="005D4FAA"/>
    <w:rsid w:val="006C20E4"/>
    <w:rsid w:val="007619DB"/>
    <w:rsid w:val="008102E5"/>
    <w:rsid w:val="009B5B2F"/>
    <w:rsid w:val="00A44A68"/>
    <w:rsid w:val="00AD0C54"/>
    <w:rsid w:val="00C2667F"/>
    <w:rsid w:val="00C749A9"/>
    <w:rsid w:val="00C934F7"/>
    <w:rsid w:val="00CC0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0CC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36"/>
    <w:unhideWhenUsed/>
    <w:qFormat/>
    <w:pPr>
      <w:spacing w:after="0"/>
    </w:pPr>
  </w:style>
  <w:style w:type="paragraph" w:styleId="Ballontekst">
    <w:name w:val="Balloon Text"/>
    <w:basedOn w:val="Standaard"/>
    <w:link w:val="Ballonteks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sz w:val="16"/>
      <w:szCs w:val="16"/>
    </w:rPr>
  </w:style>
  <w:style w:type="paragraph" w:customStyle="1" w:styleId="Dagen">
    <w:name w:val="Dagen"/>
    <w:basedOn w:val="Standaard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Standaardtabe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a">
    <w:name w:val="Data"/>
    <w:basedOn w:val="Standaard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itiekop">
    <w:name w:val="Note Heading"/>
    <w:basedOn w:val="Standaard"/>
    <w:next w:val="Standaard"/>
    <w:link w:val="Notitiekop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itiekopChar">
    <w:name w:val="Notitiekop Char"/>
    <w:basedOn w:val="Standaardalinea-lettertype"/>
    <w:link w:val="Notitiekop"/>
    <w:uiPriority w:val="1"/>
    <w:rPr>
      <w:b/>
      <w:caps/>
      <w:color w:val="1782A6" w:themeColor="accent1"/>
      <w:sz w:val="36"/>
    </w:rPr>
  </w:style>
  <w:style w:type="paragraph" w:customStyle="1" w:styleId="Notities">
    <w:name w:val="Notities"/>
    <w:basedOn w:val="Standaard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Jaar">
    <w:name w:val="Jaar"/>
    <w:basedOn w:val="Standaard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aand">
    <w:name w:val="Maand"/>
    <w:basedOn w:val="Standaard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aandData">
    <w:name w:val="Off-Maand Data"/>
    <w:basedOn w:val="Standaard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aanden">
    <w:name w:val="Off-Maanden"/>
    <w:basedOn w:val="Standaard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aandJaren">
    <w:name w:val="Off-Maand Jaren"/>
    <w:basedOn w:val="Standaard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elTekst">
    <w:name w:val="Tabel Tekst"/>
    <w:basedOn w:val="Standaard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vbaData.xml><?xml version="1.0" encoding="utf-8"?>
<wne:vbaSuppData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docEvents>
    <wne:eventDocNew/>
  </wne:docEvents>
</wne:vbaSuppData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2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vbaProject" Target="vbaProject.bin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_rels/vbaProject.bin.rels><?xml version="1.0" encoding="UTF-8" standalone="yes"?>
<Relationships xmlns="http://schemas.openxmlformats.org/package/2006/relationships"><Relationship Id="rId2" Type="http://schemas.microsoft.com/office/2006/relationships/wordVbaData" Target="vbaData.xml"/><Relationship Id="rId1" Type="http://schemas.microsoft.com/office/2006/relationships/vbaProjectSignature" Target="vbaProjectSignature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F24D41C48947CDAA4674FD4BB2A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17B0-05F8-4AE2-AFE3-078C3EE0B047}"/>
      </w:docPartPr>
      <w:docPartBody>
        <w:p w:rsidR="00EB43E0" w:rsidRDefault="00EB43E0" w:rsidP="00EB43E0">
          <w:pPr>
            <w:pStyle w:val="26F24D41C48947CDAA4674FD4BB2AFB1"/>
          </w:pPr>
          <w:r>
            <w:rPr>
              <w:lang w:val="nl-NL"/>
            </w:rPr>
            <w:t>Klik hier om notities toe te voegen.</w:t>
          </w:r>
        </w:p>
      </w:docPartBody>
    </w:docPart>
    <w:docPart>
      <w:docPartPr>
        <w:name w:val="1A402E60751743E09950D9C1F2862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0D8C7-B0C0-4E9B-B273-F780554C39CD}"/>
      </w:docPartPr>
      <w:docPartBody>
        <w:p w:rsidR="00EB43E0" w:rsidRDefault="00EB43E0" w:rsidP="00EB43E0">
          <w:pPr>
            <w:pStyle w:val="1A402E60751743E09950D9C1F28625C8"/>
          </w:pPr>
          <w:r>
            <w:rPr>
              <w:lang w:val="nl-NL"/>
            </w:rPr>
            <w:t>Klik hier om eigen tekst toe te voegen.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3E0"/>
    <w:rsid w:val="00564276"/>
    <w:rsid w:val="00671A5F"/>
    <w:rsid w:val="00EB43E0"/>
    <w:rsid w:val="00ED0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B43E0"/>
    <w:rPr>
      <w:color w:val="808080"/>
    </w:rPr>
  </w:style>
  <w:style w:type="paragraph" w:customStyle="1" w:styleId="1A402E60751743E09950D9C1F28625C8">
    <w:name w:val="1A402E60751743E09950D9C1F28625C8"/>
    <w:rsid w:val="00EB43E0"/>
    <w:pPr>
      <w:spacing w:after="60" w:line="240" w:lineRule="auto"/>
      <w:ind w:left="72" w:right="72"/>
    </w:pPr>
    <w:rPr>
      <w:rFonts w:eastAsiaTheme="minorHAnsi"/>
      <w:color w:val="4472C4" w:themeColor="accent1"/>
      <w:sz w:val="14"/>
      <w:szCs w:val="14"/>
    </w:rPr>
  </w:style>
  <w:style w:type="paragraph" w:customStyle="1" w:styleId="26F24D41C48947CDAA4674FD4BB2AFB1">
    <w:name w:val="26F24D41C48947CDAA4674FD4BB2AFB1"/>
    <w:rsid w:val="00EB43E0"/>
    <w:pPr>
      <w:spacing w:after="40" w:line="516" w:lineRule="auto"/>
      <w:ind w:left="72" w:right="72"/>
    </w:pPr>
    <w:rPr>
      <w:rFonts w:eastAsiaTheme="minorHAnsi"/>
      <w:noProof/>
      <w:color w:val="4472C4" w:themeColor="accent1"/>
      <w:sz w:val="20"/>
      <w:szCs w:val="20"/>
    </w:rPr>
  </w:style>
  <w:style w:type="paragraph" w:customStyle="1" w:styleId="C25C4A0FABBD4FFD82A435882C86E9DD">
    <w:name w:val="C25C4A0FABBD4FFD82A435882C86E9DD"/>
    <w:rsid w:val="00671A5F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tab id="customTab" label="Kalender" insertBeforeMso="TabHome">
        <group id="Kalender" label="Kalender">
          <button id="NieuweDatums" visible="true" size="large" label="NieuweDatums" keytip="D" screentip="Selecteer een nieuwe maand en een nieuw jaar voor deze kalender." onAction="CustomizeCalendar" imageMso="CalendarMonthDetailsSplitButton"/>
        </group>
        <group idMso="GroupClipboard"/>
        <group idMso="GroupStyles"/>
        <group idMso="GroupThemesWord"/>
        <group idMso="GroupEditing"/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BFC0A1-590B-4173-BC9E-E4E53F3656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0A2C33-D536-451A-938D-EC017A9CC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Academische kalender M-Z (willekeurig jaar)</Template>
  <TotalTime>2</TotalTime>
  <Pages>1</Pages>
  <Words>902</Words>
  <Characters>4966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Fion Friedrichs</dc:creator>
  <cp:keywords/>
  <cp:lastModifiedBy>Fion Friedrichs</cp:lastModifiedBy>
  <cp:revision>2</cp:revision>
  <dcterms:created xsi:type="dcterms:W3CDTF">2017-07-12T08:45:00Z</dcterms:created>
  <dcterms:modified xsi:type="dcterms:W3CDTF">2017-07-12T08:45:00Z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TC028051389991</vt:lpwstr>
  </property>
</Properties>
</file>