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FCD6C" w14:textId="77777777" w:rsidR="00092C07" w:rsidRPr="008C5DD1" w:rsidRDefault="003C5B14" w:rsidP="007C32EB">
      <w:pPr>
        <w:pStyle w:val="Kop1"/>
        <w:tabs>
          <w:tab w:val="left" w:pos="5225"/>
        </w:tabs>
        <w:rPr>
          <w:lang w:val="nl-NL"/>
        </w:rPr>
      </w:pPr>
      <w:bookmarkStart w:id="0" w:name="_GoBack"/>
      <w:bookmarkEnd w:id="0"/>
      <w:r>
        <w:rPr>
          <w:lang w:val="nl-NL"/>
        </w:rPr>
        <w:t>Voortbouwen op</w:t>
      </w:r>
      <w:r w:rsidR="00FB03AC" w:rsidRPr="00FB03AC">
        <w:rPr>
          <w:lang w:val="nl-NL"/>
        </w:rPr>
        <w:t xml:space="preserve"> wat leerlingen al weten</w:t>
      </w:r>
    </w:p>
    <w:p w14:paraId="3B8872B7" w14:textId="77777777" w:rsidR="00092C07" w:rsidRPr="008C5DD1" w:rsidRDefault="00092C07" w:rsidP="00B02523">
      <w:pPr>
        <w:pStyle w:val="Kop1"/>
        <w:tabs>
          <w:tab w:val="left" w:pos="5225"/>
        </w:tabs>
        <w:rPr>
          <w:b w:val="0"/>
          <w:sz w:val="24"/>
          <w:lang w:val="nl-NL"/>
        </w:rPr>
      </w:pPr>
    </w:p>
    <w:p w14:paraId="7CA59F15" w14:textId="77777777" w:rsidR="00B02523" w:rsidRPr="003C5B14" w:rsidRDefault="00FB03AC" w:rsidP="00B02523">
      <w:pPr>
        <w:pStyle w:val="Kop1"/>
        <w:tabs>
          <w:tab w:val="left" w:pos="5225"/>
        </w:tabs>
        <w:rPr>
          <w:b w:val="0"/>
          <w:caps w:val="0"/>
          <w:sz w:val="24"/>
          <w:lang w:val="nl-NL"/>
        </w:rPr>
      </w:pPr>
      <w:r w:rsidRPr="00FB03AC">
        <w:rPr>
          <w:b w:val="0"/>
          <w:caps w:val="0"/>
          <w:sz w:val="24"/>
          <w:lang w:val="nl-NL"/>
        </w:rPr>
        <w:t>Hoe kan ik reageren op leerlingen zodat het hun leren bevordert?</w:t>
      </w:r>
    </w:p>
    <w:p w14:paraId="78D4E934" w14:textId="77777777" w:rsidR="00B02523" w:rsidRPr="003C5B14" w:rsidRDefault="00B02523" w:rsidP="007C32EB">
      <w:pPr>
        <w:pStyle w:val="Kop1"/>
        <w:tabs>
          <w:tab w:val="left" w:pos="5225"/>
        </w:tabs>
        <w:rPr>
          <w:lang w:val="nl-NL"/>
        </w:rPr>
      </w:pPr>
    </w:p>
    <w:p w14:paraId="1B036468" w14:textId="77777777" w:rsidR="00B02523" w:rsidRPr="003C5B14" w:rsidRDefault="00B02523" w:rsidP="00B02523">
      <w:pPr>
        <w:rPr>
          <w:lang w:val="nl-NL"/>
        </w:rPr>
      </w:pPr>
    </w:p>
    <w:p w14:paraId="6C2FAEA3" w14:textId="77777777" w:rsidR="00B02523" w:rsidRPr="003C5B14" w:rsidRDefault="00B02523" w:rsidP="00B02523">
      <w:pPr>
        <w:rPr>
          <w:lang w:val="nl-NL"/>
        </w:rPr>
      </w:pPr>
    </w:p>
    <w:p w14:paraId="7C4BA0A4" w14:textId="77777777" w:rsidR="00B02523" w:rsidRPr="003C5B14" w:rsidRDefault="00FB03AC" w:rsidP="00B02523">
      <w:pPr>
        <w:pStyle w:val="Kop5"/>
        <w:jc w:val="center"/>
        <w:rPr>
          <w:rFonts w:ascii="Calibri" w:hAnsi="Calibri"/>
          <w:lang w:val="nl-NL"/>
        </w:rPr>
      </w:pPr>
      <w:r w:rsidRPr="00FB03AC">
        <w:rPr>
          <w:rFonts w:ascii="Calibri" w:hAnsi="Calibri"/>
          <w:lang w:val="nl-NL"/>
        </w:rPr>
        <w:t>Hand-outs voor docenten</w:t>
      </w:r>
    </w:p>
    <w:p w14:paraId="7C5EB679" w14:textId="77777777" w:rsidR="00B02523" w:rsidRPr="003C5B14" w:rsidRDefault="00B02523" w:rsidP="00B02523">
      <w:pPr>
        <w:rPr>
          <w:lang w:val="nl-NL"/>
        </w:rPr>
      </w:pPr>
    </w:p>
    <w:p w14:paraId="588B4CBF" w14:textId="77777777" w:rsidR="00B02523" w:rsidRPr="003C5B14" w:rsidRDefault="00B02523" w:rsidP="00B02523">
      <w:pPr>
        <w:rPr>
          <w:lang w:val="nl-NL"/>
        </w:rPr>
      </w:pPr>
    </w:p>
    <w:p w14:paraId="730C20E9" w14:textId="77777777" w:rsidR="00B02523" w:rsidRPr="003C5B14" w:rsidRDefault="00FB03AC" w:rsidP="00B02523">
      <w:pPr>
        <w:pStyle w:val="Kop3"/>
        <w:rPr>
          <w:lang w:val="nl-NL"/>
        </w:rPr>
      </w:pPr>
      <w:r w:rsidRPr="00FB03AC">
        <w:rPr>
          <w:lang w:val="nl-NL"/>
        </w:rPr>
        <w:t>Inhoud</w:t>
      </w:r>
    </w:p>
    <w:p w14:paraId="33578F92" w14:textId="77777777" w:rsidR="00B02523" w:rsidRPr="003C5B14" w:rsidRDefault="00B02523" w:rsidP="00B02523">
      <w:pPr>
        <w:rPr>
          <w:lang w:val="nl-NL"/>
        </w:rPr>
      </w:pPr>
    </w:p>
    <w:bookmarkStart w:id="1" w:name="_Toc53200875"/>
    <w:bookmarkStart w:id="2" w:name="_Toc51831249"/>
    <w:bookmarkStart w:id="3" w:name="_Toc52960501"/>
    <w:bookmarkStart w:id="4" w:name="_Toc53200879"/>
    <w:p w14:paraId="412B9082" w14:textId="77777777" w:rsidR="003C5B14" w:rsidRDefault="00B02523">
      <w:pPr>
        <w:pStyle w:val="Inhopg2"/>
        <w:tabs>
          <w:tab w:val="left" w:pos="660"/>
          <w:tab w:val="right" w:leader="dot" w:pos="8857"/>
        </w:tabs>
        <w:rPr>
          <w:rFonts w:eastAsia="Times New Roman"/>
          <w:noProof/>
          <w:szCs w:val="22"/>
          <w:lang w:val="nl-NL" w:eastAsia="nl-NL"/>
        </w:rPr>
      </w:pPr>
      <w:r>
        <w:fldChar w:fldCharType="begin"/>
      </w:r>
      <w:r w:rsidRPr="003C5B14">
        <w:rPr>
          <w:lang w:val="nl-NL"/>
        </w:rPr>
        <w:instrText xml:space="preserve"> TOC \o "2-2" </w:instrText>
      </w:r>
      <w:r>
        <w:fldChar w:fldCharType="separate"/>
      </w:r>
      <w:r w:rsidR="003C5B14" w:rsidRPr="003C5B14">
        <w:rPr>
          <w:noProof/>
          <w:lang w:val="nl-NL"/>
        </w:rPr>
        <w:t>1</w:t>
      </w:r>
      <w:r w:rsidR="003C5B14">
        <w:rPr>
          <w:rFonts w:eastAsia="Times New Roman"/>
          <w:noProof/>
          <w:szCs w:val="22"/>
          <w:lang w:val="nl-NL" w:eastAsia="nl-NL"/>
        </w:rPr>
        <w:tab/>
      </w:r>
      <w:r w:rsidR="003C5B14" w:rsidRPr="00E13502">
        <w:rPr>
          <w:noProof/>
          <w:lang w:val="nl-NL"/>
        </w:rPr>
        <w:t>Stellingen over toetsen</w:t>
      </w:r>
      <w:r w:rsidR="003C5B14" w:rsidRPr="003C5B14">
        <w:rPr>
          <w:noProof/>
          <w:lang w:val="nl-NL"/>
        </w:rPr>
        <w:tab/>
      </w:r>
      <w:r w:rsidR="003C5B14">
        <w:rPr>
          <w:noProof/>
        </w:rPr>
        <w:fldChar w:fldCharType="begin"/>
      </w:r>
      <w:r w:rsidR="003C5B14" w:rsidRPr="003C5B14">
        <w:rPr>
          <w:noProof/>
          <w:lang w:val="nl-NL"/>
        </w:rPr>
        <w:instrText xml:space="preserve"> PAGEREF _Toc321297524 \h </w:instrText>
      </w:r>
      <w:r w:rsidR="003C5B14">
        <w:rPr>
          <w:noProof/>
        </w:rPr>
      </w:r>
      <w:r w:rsidR="003C5B14">
        <w:rPr>
          <w:noProof/>
        </w:rPr>
        <w:fldChar w:fldCharType="separate"/>
      </w:r>
      <w:r w:rsidR="00001DD8">
        <w:rPr>
          <w:noProof/>
          <w:lang w:val="nl-NL"/>
        </w:rPr>
        <w:t>2</w:t>
      </w:r>
      <w:r w:rsidR="003C5B14">
        <w:rPr>
          <w:noProof/>
        </w:rPr>
        <w:fldChar w:fldCharType="end"/>
      </w:r>
    </w:p>
    <w:p w14:paraId="3F53951B" w14:textId="77777777" w:rsidR="003C5B14" w:rsidRDefault="003C5B14">
      <w:pPr>
        <w:pStyle w:val="Inhopg2"/>
        <w:tabs>
          <w:tab w:val="left" w:pos="660"/>
          <w:tab w:val="right" w:leader="dot" w:pos="8857"/>
        </w:tabs>
        <w:rPr>
          <w:rFonts w:eastAsia="Times New Roman"/>
          <w:noProof/>
          <w:szCs w:val="22"/>
          <w:lang w:val="nl-NL" w:eastAsia="nl-NL"/>
        </w:rPr>
      </w:pPr>
      <w:r w:rsidRPr="003C5B14">
        <w:rPr>
          <w:noProof/>
          <w:lang w:val="nl-NL"/>
        </w:rPr>
        <w:t xml:space="preserve">2 </w:t>
      </w:r>
      <w:r>
        <w:rPr>
          <w:rFonts w:eastAsia="Times New Roman"/>
          <w:noProof/>
          <w:szCs w:val="22"/>
          <w:lang w:val="nl-NL" w:eastAsia="nl-NL"/>
        </w:rPr>
        <w:tab/>
      </w:r>
      <w:r w:rsidRPr="00E13502">
        <w:rPr>
          <w:noProof/>
          <w:lang w:val="nl-NL"/>
        </w:rPr>
        <w:t>Regels voor formatieve toetsing</w:t>
      </w:r>
      <w:r w:rsidRPr="003C5B14">
        <w:rPr>
          <w:noProof/>
          <w:lang w:val="nl-NL"/>
        </w:rPr>
        <w:tab/>
      </w:r>
      <w:r>
        <w:rPr>
          <w:noProof/>
        </w:rPr>
        <w:fldChar w:fldCharType="begin"/>
      </w:r>
      <w:r w:rsidRPr="003C5B14">
        <w:rPr>
          <w:noProof/>
          <w:lang w:val="nl-NL"/>
        </w:rPr>
        <w:instrText xml:space="preserve"> PAGEREF _Toc321297525 \h </w:instrText>
      </w:r>
      <w:r>
        <w:rPr>
          <w:noProof/>
        </w:rPr>
      </w:r>
      <w:r>
        <w:rPr>
          <w:noProof/>
        </w:rPr>
        <w:fldChar w:fldCharType="separate"/>
      </w:r>
      <w:r w:rsidR="00001DD8">
        <w:rPr>
          <w:noProof/>
          <w:lang w:val="nl-NL"/>
        </w:rPr>
        <w:t>3</w:t>
      </w:r>
      <w:r>
        <w:rPr>
          <w:noProof/>
        </w:rPr>
        <w:fldChar w:fldCharType="end"/>
      </w:r>
    </w:p>
    <w:p w14:paraId="048C0A66" w14:textId="77777777" w:rsidR="003C5B14" w:rsidRDefault="003C5B14">
      <w:pPr>
        <w:pStyle w:val="Inhopg2"/>
        <w:tabs>
          <w:tab w:val="left" w:pos="660"/>
          <w:tab w:val="right" w:leader="dot" w:pos="8857"/>
        </w:tabs>
        <w:rPr>
          <w:rFonts w:eastAsia="Times New Roman"/>
          <w:noProof/>
          <w:szCs w:val="22"/>
          <w:lang w:val="nl-NL" w:eastAsia="nl-NL"/>
        </w:rPr>
      </w:pPr>
      <w:r w:rsidRPr="003C5B14">
        <w:rPr>
          <w:noProof/>
          <w:lang w:val="nl-NL"/>
        </w:rPr>
        <w:t>3</w:t>
      </w:r>
      <w:r>
        <w:rPr>
          <w:rFonts w:eastAsia="Times New Roman"/>
          <w:noProof/>
          <w:szCs w:val="22"/>
          <w:lang w:val="nl-NL" w:eastAsia="nl-NL"/>
        </w:rPr>
        <w:tab/>
      </w:r>
      <w:r w:rsidRPr="00E13502">
        <w:rPr>
          <w:noProof/>
          <w:lang w:val="nl-NL"/>
        </w:rPr>
        <w:t>Denkpatronen zichtbaar maken</w:t>
      </w:r>
      <w:r w:rsidRPr="003C5B14">
        <w:rPr>
          <w:noProof/>
          <w:lang w:val="nl-NL"/>
        </w:rPr>
        <w:tab/>
      </w:r>
      <w:r>
        <w:rPr>
          <w:noProof/>
        </w:rPr>
        <w:fldChar w:fldCharType="begin"/>
      </w:r>
      <w:r w:rsidRPr="003C5B14">
        <w:rPr>
          <w:noProof/>
          <w:lang w:val="nl-NL"/>
        </w:rPr>
        <w:instrText xml:space="preserve"> PAGEREF _Toc321297526 \h </w:instrText>
      </w:r>
      <w:r>
        <w:rPr>
          <w:noProof/>
        </w:rPr>
      </w:r>
      <w:r>
        <w:rPr>
          <w:noProof/>
        </w:rPr>
        <w:fldChar w:fldCharType="separate"/>
      </w:r>
      <w:r w:rsidR="00001DD8">
        <w:rPr>
          <w:noProof/>
          <w:lang w:val="nl-NL"/>
        </w:rPr>
        <w:t>5</w:t>
      </w:r>
      <w:r>
        <w:rPr>
          <w:noProof/>
        </w:rPr>
        <w:fldChar w:fldCharType="end"/>
      </w:r>
    </w:p>
    <w:p w14:paraId="0B779984" w14:textId="77777777" w:rsidR="003C5B14" w:rsidRDefault="003C5B14">
      <w:pPr>
        <w:pStyle w:val="Inhopg2"/>
        <w:tabs>
          <w:tab w:val="left" w:pos="660"/>
          <w:tab w:val="right" w:leader="dot" w:pos="8857"/>
        </w:tabs>
        <w:rPr>
          <w:rFonts w:eastAsia="Times New Roman"/>
          <w:noProof/>
          <w:szCs w:val="22"/>
          <w:lang w:val="nl-NL" w:eastAsia="nl-NL"/>
        </w:rPr>
      </w:pPr>
      <w:r w:rsidRPr="003C5B14">
        <w:rPr>
          <w:noProof/>
          <w:lang w:val="nl-NL"/>
        </w:rPr>
        <w:t>4</w:t>
      </w:r>
      <w:r>
        <w:rPr>
          <w:rFonts w:eastAsia="Times New Roman"/>
          <w:noProof/>
          <w:szCs w:val="22"/>
          <w:lang w:val="nl-NL" w:eastAsia="nl-NL"/>
        </w:rPr>
        <w:tab/>
      </w:r>
      <w:r w:rsidRPr="00E13502">
        <w:rPr>
          <w:noProof/>
          <w:lang w:val="nl-NL"/>
        </w:rPr>
        <w:t>Toetsingsopdrachten en voorbeeldantwoorden</w:t>
      </w:r>
      <w:r w:rsidRPr="003C5B14">
        <w:rPr>
          <w:noProof/>
          <w:lang w:val="nl-NL"/>
        </w:rPr>
        <w:tab/>
      </w:r>
      <w:r>
        <w:rPr>
          <w:noProof/>
        </w:rPr>
        <w:fldChar w:fldCharType="begin"/>
      </w:r>
      <w:r w:rsidRPr="003C5B14">
        <w:rPr>
          <w:noProof/>
          <w:lang w:val="nl-NL"/>
        </w:rPr>
        <w:instrText xml:space="preserve"> PAGEREF _Toc321297527 \h </w:instrText>
      </w:r>
      <w:r>
        <w:rPr>
          <w:noProof/>
        </w:rPr>
      </w:r>
      <w:r>
        <w:rPr>
          <w:noProof/>
        </w:rPr>
        <w:fldChar w:fldCharType="separate"/>
      </w:r>
      <w:r w:rsidR="00001DD8">
        <w:rPr>
          <w:noProof/>
          <w:lang w:val="nl-NL"/>
        </w:rPr>
        <w:t>6</w:t>
      </w:r>
      <w:r>
        <w:rPr>
          <w:noProof/>
        </w:rPr>
        <w:fldChar w:fldCharType="end"/>
      </w:r>
    </w:p>
    <w:p w14:paraId="064901BF" w14:textId="77777777" w:rsidR="003C5B14" w:rsidRDefault="003C5B14">
      <w:pPr>
        <w:pStyle w:val="Inhopg2"/>
        <w:tabs>
          <w:tab w:val="left" w:pos="660"/>
          <w:tab w:val="right" w:leader="dot" w:pos="8857"/>
        </w:tabs>
        <w:rPr>
          <w:rFonts w:eastAsia="Times New Roman"/>
          <w:noProof/>
          <w:szCs w:val="22"/>
          <w:lang w:val="nl-NL" w:eastAsia="nl-NL"/>
        </w:rPr>
      </w:pPr>
      <w:r w:rsidRPr="003C5B14">
        <w:rPr>
          <w:noProof/>
          <w:lang w:val="nl-NL"/>
        </w:rPr>
        <w:t>4</w:t>
      </w:r>
      <w:r>
        <w:rPr>
          <w:rFonts w:eastAsia="Times New Roman"/>
          <w:noProof/>
          <w:szCs w:val="22"/>
          <w:lang w:val="nl-NL" w:eastAsia="nl-NL"/>
        </w:rPr>
        <w:tab/>
      </w:r>
      <w:r w:rsidRPr="00E13502">
        <w:rPr>
          <w:noProof/>
          <w:lang w:val="nl-NL"/>
        </w:rPr>
        <w:t>Toetsingsopdrachten en voorbeeldantwoorden (vervolg)</w:t>
      </w:r>
      <w:r w:rsidRPr="003C5B14">
        <w:rPr>
          <w:noProof/>
          <w:lang w:val="nl-NL"/>
        </w:rPr>
        <w:tab/>
      </w:r>
      <w:r>
        <w:rPr>
          <w:noProof/>
        </w:rPr>
        <w:fldChar w:fldCharType="begin"/>
      </w:r>
      <w:r w:rsidRPr="003C5B14">
        <w:rPr>
          <w:noProof/>
          <w:lang w:val="nl-NL"/>
        </w:rPr>
        <w:instrText xml:space="preserve"> PAGEREF _Toc321297528 \h </w:instrText>
      </w:r>
      <w:r>
        <w:rPr>
          <w:noProof/>
        </w:rPr>
      </w:r>
      <w:r>
        <w:rPr>
          <w:noProof/>
        </w:rPr>
        <w:fldChar w:fldCharType="separate"/>
      </w:r>
      <w:r w:rsidR="00001DD8">
        <w:rPr>
          <w:noProof/>
          <w:lang w:val="nl-NL"/>
        </w:rPr>
        <w:t>9</w:t>
      </w:r>
      <w:r>
        <w:rPr>
          <w:noProof/>
        </w:rPr>
        <w:fldChar w:fldCharType="end"/>
      </w:r>
    </w:p>
    <w:p w14:paraId="39D4B6FB" w14:textId="77777777" w:rsidR="003C5B14" w:rsidRDefault="003C5B14">
      <w:pPr>
        <w:pStyle w:val="Inhopg2"/>
        <w:tabs>
          <w:tab w:val="left" w:pos="660"/>
          <w:tab w:val="right" w:leader="dot" w:pos="8857"/>
        </w:tabs>
        <w:rPr>
          <w:rFonts w:eastAsia="Times New Roman"/>
          <w:noProof/>
          <w:szCs w:val="22"/>
          <w:lang w:val="nl-NL" w:eastAsia="nl-NL"/>
        </w:rPr>
      </w:pPr>
      <w:r w:rsidRPr="003C5B14">
        <w:rPr>
          <w:noProof/>
          <w:lang w:val="nl-NL"/>
        </w:rPr>
        <w:t>4</w:t>
      </w:r>
      <w:r>
        <w:rPr>
          <w:rFonts w:eastAsia="Times New Roman"/>
          <w:noProof/>
          <w:szCs w:val="22"/>
          <w:lang w:val="nl-NL" w:eastAsia="nl-NL"/>
        </w:rPr>
        <w:tab/>
      </w:r>
      <w:r w:rsidRPr="00E13502">
        <w:rPr>
          <w:noProof/>
          <w:lang w:val="nl-NL"/>
        </w:rPr>
        <w:t>Toetsingsopdrachten en voorbeeldantwoorden (vervolg)</w:t>
      </w:r>
      <w:r w:rsidRPr="003C5B14">
        <w:rPr>
          <w:noProof/>
          <w:lang w:val="nl-NL"/>
        </w:rPr>
        <w:tab/>
      </w:r>
      <w:r>
        <w:rPr>
          <w:noProof/>
        </w:rPr>
        <w:fldChar w:fldCharType="begin"/>
      </w:r>
      <w:r w:rsidRPr="003C5B14">
        <w:rPr>
          <w:noProof/>
          <w:lang w:val="nl-NL"/>
        </w:rPr>
        <w:instrText xml:space="preserve"> PAGEREF _Toc321297529 \h </w:instrText>
      </w:r>
      <w:r>
        <w:rPr>
          <w:noProof/>
        </w:rPr>
      </w:r>
      <w:r>
        <w:rPr>
          <w:noProof/>
        </w:rPr>
        <w:fldChar w:fldCharType="separate"/>
      </w:r>
      <w:r w:rsidR="00001DD8">
        <w:rPr>
          <w:noProof/>
          <w:lang w:val="nl-NL"/>
        </w:rPr>
        <w:t>12</w:t>
      </w:r>
      <w:r>
        <w:rPr>
          <w:noProof/>
        </w:rPr>
        <w:fldChar w:fldCharType="end"/>
      </w:r>
    </w:p>
    <w:p w14:paraId="307C96AC" w14:textId="77777777" w:rsidR="003C5B14" w:rsidRDefault="003C5B14">
      <w:pPr>
        <w:pStyle w:val="Inhopg2"/>
        <w:tabs>
          <w:tab w:val="right" w:leader="dot" w:pos="8857"/>
        </w:tabs>
        <w:rPr>
          <w:rFonts w:eastAsia="Times New Roman"/>
          <w:noProof/>
          <w:szCs w:val="22"/>
          <w:lang w:val="nl-NL" w:eastAsia="nl-NL"/>
        </w:rPr>
      </w:pPr>
      <w:r w:rsidRPr="00E13502">
        <w:rPr>
          <w:noProof/>
          <w:lang w:val="nl-NL"/>
        </w:rPr>
        <w:t>De antwoorden van leerlingen verbeteren door het stellen van vragen</w:t>
      </w:r>
      <w:r w:rsidRPr="003C5B14">
        <w:rPr>
          <w:noProof/>
          <w:lang w:val="nl-NL"/>
        </w:rPr>
        <w:tab/>
      </w:r>
      <w:r>
        <w:rPr>
          <w:noProof/>
        </w:rPr>
        <w:fldChar w:fldCharType="begin"/>
      </w:r>
      <w:r w:rsidRPr="003C5B14">
        <w:rPr>
          <w:noProof/>
          <w:lang w:val="nl-NL"/>
        </w:rPr>
        <w:instrText xml:space="preserve"> PAGEREF _Toc321297530 \h </w:instrText>
      </w:r>
      <w:r>
        <w:rPr>
          <w:noProof/>
        </w:rPr>
      </w:r>
      <w:r>
        <w:rPr>
          <w:noProof/>
        </w:rPr>
        <w:fldChar w:fldCharType="separate"/>
      </w:r>
      <w:r w:rsidR="00001DD8">
        <w:rPr>
          <w:noProof/>
          <w:lang w:val="nl-NL"/>
        </w:rPr>
        <w:t>16</w:t>
      </w:r>
      <w:r>
        <w:rPr>
          <w:noProof/>
        </w:rPr>
        <w:fldChar w:fldCharType="end"/>
      </w:r>
    </w:p>
    <w:p w14:paraId="36AD1602" w14:textId="77777777" w:rsidR="003C5B14" w:rsidRDefault="003C5B14">
      <w:pPr>
        <w:pStyle w:val="Inhopg2"/>
        <w:tabs>
          <w:tab w:val="left" w:pos="660"/>
          <w:tab w:val="right" w:leader="dot" w:pos="8857"/>
        </w:tabs>
        <w:rPr>
          <w:rFonts w:eastAsia="Times New Roman"/>
          <w:noProof/>
          <w:szCs w:val="22"/>
          <w:lang w:val="nl-NL" w:eastAsia="nl-NL"/>
        </w:rPr>
      </w:pPr>
      <w:r w:rsidRPr="003C5B14">
        <w:rPr>
          <w:noProof/>
          <w:lang w:val="nl-NL"/>
        </w:rPr>
        <w:t>6</w:t>
      </w:r>
      <w:r>
        <w:rPr>
          <w:rFonts w:eastAsia="Times New Roman"/>
          <w:noProof/>
          <w:szCs w:val="22"/>
          <w:lang w:val="nl-NL" w:eastAsia="nl-NL"/>
        </w:rPr>
        <w:tab/>
      </w:r>
      <w:r w:rsidRPr="00E13502">
        <w:rPr>
          <w:noProof/>
          <w:lang w:val="nl-NL"/>
        </w:rPr>
        <w:t>Mogelijke vragen</w:t>
      </w:r>
      <w:r w:rsidRPr="003C5B14">
        <w:rPr>
          <w:noProof/>
          <w:lang w:val="nl-NL"/>
        </w:rPr>
        <w:tab/>
      </w:r>
      <w:r>
        <w:rPr>
          <w:noProof/>
        </w:rPr>
        <w:fldChar w:fldCharType="begin"/>
      </w:r>
      <w:r w:rsidRPr="003C5B14">
        <w:rPr>
          <w:noProof/>
          <w:lang w:val="nl-NL"/>
        </w:rPr>
        <w:instrText xml:space="preserve"> PAGEREF _Toc321297531 \h </w:instrText>
      </w:r>
      <w:r>
        <w:rPr>
          <w:noProof/>
        </w:rPr>
      </w:r>
      <w:r>
        <w:rPr>
          <w:noProof/>
        </w:rPr>
        <w:fldChar w:fldCharType="separate"/>
      </w:r>
      <w:r w:rsidR="00001DD8">
        <w:rPr>
          <w:noProof/>
          <w:lang w:val="nl-NL"/>
        </w:rPr>
        <w:t>19</w:t>
      </w:r>
      <w:r>
        <w:rPr>
          <w:noProof/>
        </w:rPr>
        <w:fldChar w:fldCharType="end"/>
      </w:r>
    </w:p>
    <w:p w14:paraId="2932162E" w14:textId="77777777" w:rsidR="003C5B14" w:rsidRDefault="003C5B14">
      <w:pPr>
        <w:pStyle w:val="Inhopg2"/>
        <w:tabs>
          <w:tab w:val="left" w:pos="660"/>
          <w:tab w:val="right" w:leader="dot" w:pos="8857"/>
        </w:tabs>
        <w:rPr>
          <w:rFonts w:eastAsia="Times New Roman"/>
          <w:noProof/>
          <w:szCs w:val="22"/>
          <w:lang w:val="nl-NL" w:eastAsia="nl-NL"/>
        </w:rPr>
      </w:pPr>
      <w:r w:rsidRPr="003C5B14">
        <w:rPr>
          <w:noProof/>
          <w:lang w:val="nl-NL"/>
        </w:rPr>
        <w:t>7</w:t>
      </w:r>
      <w:r>
        <w:rPr>
          <w:rFonts w:eastAsia="Times New Roman"/>
          <w:noProof/>
          <w:szCs w:val="22"/>
          <w:lang w:val="nl-NL" w:eastAsia="nl-NL"/>
        </w:rPr>
        <w:tab/>
      </w:r>
      <w:r w:rsidRPr="00E13502">
        <w:rPr>
          <w:noProof/>
          <w:lang w:val="nl-NL"/>
        </w:rPr>
        <w:t>Toetsingsopdrachten en voorbeeldantwoorden bij begrippen</w:t>
      </w:r>
      <w:r w:rsidRPr="003C5B14">
        <w:rPr>
          <w:noProof/>
          <w:lang w:val="nl-NL"/>
        </w:rPr>
        <w:tab/>
      </w:r>
      <w:r>
        <w:rPr>
          <w:noProof/>
        </w:rPr>
        <w:fldChar w:fldCharType="begin"/>
      </w:r>
      <w:r w:rsidRPr="003C5B14">
        <w:rPr>
          <w:noProof/>
          <w:lang w:val="nl-NL"/>
        </w:rPr>
        <w:instrText xml:space="preserve"> PAGEREF _Toc321297532 \h </w:instrText>
      </w:r>
      <w:r>
        <w:rPr>
          <w:noProof/>
        </w:rPr>
      </w:r>
      <w:r>
        <w:rPr>
          <w:noProof/>
        </w:rPr>
        <w:fldChar w:fldCharType="separate"/>
      </w:r>
      <w:r w:rsidR="00001DD8">
        <w:rPr>
          <w:noProof/>
          <w:lang w:val="nl-NL"/>
        </w:rPr>
        <w:t>20</w:t>
      </w:r>
      <w:r>
        <w:rPr>
          <w:noProof/>
        </w:rPr>
        <w:fldChar w:fldCharType="end"/>
      </w:r>
    </w:p>
    <w:p w14:paraId="0189B92F" w14:textId="77777777" w:rsidR="003C5B14" w:rsidRDefault="003C5B14">
      <w:pPr>
        <w:pStyle w:val="Inhopg2"/>
        <w:tabs>
          <w:tab w:val="left" w:pos="660"/>
          <w:tab w:val="right" w:leader="dot" w:pos="8857"/>
        </w:tabs>
        <w:rPr>
          <w:rFonts w:eastAsia="Times New Roman"/>
          <w:noProof/>
          <w:szCs w:val="22"/>
          <w:lang w:val="nl-NL" w:eastAsia="nl-NL"/>
        </w:rPr>
      </w:pPr>
      <w:r w:rsidRPr="003C5B14">
        <w:rPr>
          <w:noProof/>
          <w:lang w:val="nl-NL"/>
        </w:rPr>
        <w:t>8</w:t>
      </w:r>
      <w:r>
        <w:rPr>
          <w:rFonts w:eastAsia="Times New Roman"/>
          <w:noProof/>
          <w:szCs w:val="22"/>
          <w:lang w:val="nl-NL" w:eastAsia="nl-NL"/>
        </w:rPr>
        <w:tab/>
      </w:r>
      <w:r w:rsidRPr="00E13502">
        <w:rPr>
          <w:noProof/>
          <w:lang w:val="nl-NL"/>
        </w:rPr>
        <w:t>Misverstanden en fouten:</w:t>
      </w:r>
      <w:r w:rsidRPr="003C5B14">
        <w:rPr>
          <w:noProof/>
          <w:lang w:val="nl-NL"/>
        </w:rPr>
        <w:t xml:space="preserve"> </w:t>
      </w:r>
      <w:r w:rsidRPr="00E13502">
        <w:rPr>
          <w:noProof/>
          <w:lang w:val="nl-NL"/>
        </w:rPr>
        <w:t>Onderzoeksresultaten</w:t>
      </w:r>
      <w:r w:rsidRPr="003C5B14">
        <w:rPr>
          <w:noProof/>
          <w:lang w:val="nl-NL"/>
        </w:rPr>
        <w:tab/>
      </w:r>
      <w:r>
        <w:rPr>
          <w:noProof/>
        </w:rPr>
        <w:fldChar w:fldCharType="begin"/>
      </w:r>
      <w:r w:rsidRPr="003C5B14">
        <w:rPr>
          <w:noProof/>
          <w:lang w:val="nl-NL"/>
        </w:rPr>
        <w:instrText xml:space="preserve"> PAGEREF _Toc321297533 \h </w:instrText>
      </w:r>
      <w:r>
        <w:rPr>
          <w:noProof/>
        </w:rPr>
      </w:r>
      <w:r>
        <w:rPr>
          <w:noProof/>
        </w:rPr>
        <w:fldChar w:fldCharType="separate"/>
      </w:r>
      <w:r w:rsidR="00001DD8">
        <w:rPr>
          <w:noProof/>
          <w:lang w:val="nl-NL"/>
        </w:rPr>
        <w:t>24</w:t>
      </w:r>
      <w:r>
        <w:rPr>
          <w:noProof/>
        </w:rPr>
        <w:fldChar w:fldCharType="end"/>
      </w:r>
    </w:p>
    <w:p w14:paraId="1B91E4B7" w14:textId="77777777" w:rsidR="003C5B14" w:rsidRDefault="003C5B14">
      <w:pPr>
        <w:pStyle w:val="Inhopg2"/>
        <w:tabs>
          <w:tab w:val="left" w:pos="660"/>
          <w:tab w:val="right" w:leader="dot" w:pos="8857"/>
        </w:tabs>
        <w:rPr>
          <w:rFonts w:eastAsia="Times New Roman"/>
          <w:noProof/>
          <w:szCs w:val="22"/>
          <w:lang w:val="nl-NL" w:eastAsia="nl-NL"/>
        </w:rPr>
      </w:pPr>
      <w:r w:rsidRPr="003C5B14">
        <w:rPr>
          <w:noProof/>
          <w:lang w:val="nl-NL"/>
        </w:rPr>
        <w:t>9</w:t>
      </w:r>
      <w:r>
        <w:rPr>
          <w:rFonts w:eastAsia="Times New Roman"/>
          <w:noProof/>
          <w:szCs w:val="22"/>
          <w:lang w:val="nl-NL" w:eastAsia="nl-NL"/>
        </w:rPr>
        <w:tab/>
      </w:r>
      <w:r w:rsidRPr="00E13502">
        <w:rPr>
          <w:noProof/>
          <w:lang w:val="nl-NL"/>
        </w:rPr>
        <w:t>Hand-out 9: een lesplan bij formatieve toetsing</w:t>
      </w:r>
      <w:r w:rsidRPr="003C5B14">
        <w:rPr>
          <w:noProof/>
          <w:lang w:val="nl-NL"/>
        </w:rPr>
        <w:tab/>
      </w:r>
      <w:r>
        <w:rPr>
          <w:noProof/>
        </w:rPr>
        <w:fldChar w:fldCharType="begin"/>
      </w:r>
      <w:r w:rsidRPr="003C5B14">
        <w:rPr>
          <w:noProof/>
          <w:lang w:val="nl-NL"/>
        </w:rPr>
        <w:instrText xml:space="preserve"> PAGEREF _Toc321297534 \h </w:instrText>
      </w:r>
      <w:r>
        <w:rPr>
          <w:noProof/>
        </w:rPr>
      </w:r>
      <w:r>
        <w:rPr>
          <w:noProof/>
        </w:rPr>
        <w:fldChar w:fldCharType="separate"/>
      </w:r>
      <w:r w:rsidR="00001DD8">
        <w:rPr>
          <w:noProof/>
          <w:lang w:val="nl-NL"/>
        </w:rPr>
        <w:t>26</w:t>
      </w:r>
      <w:r>
        <w:rPr>
          <w:noProof/>
        </w:rPr>
        <w:fldChar w:fldCharType="end"/>
      </w:r>
    </w:p>
    <w:p w14:paraId="47001381" w14:textId="77777777" w:rsidR="003C5B14" w:rsidRDefault="003C5B14">
      <w:pPr>
        <w:pStyle w:val="Inhopg2"/>
        <w:tabs>
          <w:tab w:val="left" w:pos="880"/>
          <w:tab w:val="right" w:leader="dot" w:pos="8857"/>
        </w:tabs>
        <w:rPr>
          <w:rFonts w:eastAsia="Times New Roman"/>
          <w:noProof/>
          <w:szCs w:val="22"/>
          <w:lang w:val="nl-NL" w:eastAsia="nl-NL"/>
        </w:rPr>
      </w:pPr>
      <w:r w:rsidRPr="003C5B14">
        <w:rPr>
          <w:noProof/>
          <w:lang w:val="nl-NL"/>
        </w:rPr>
        <w:t>10</w:t>
      </w:r>
      <w:r>
        <w:rPr>
          <w:rFonts w:eastAsia="Times New Roman"/>
          <w:noProof/>
          <w:szCs w:val="22"/>
          <w:lang w:val="nl-NL" w:eastAsia="nl-NL"/>
        </w:rPr>
        <w:tab/>
      </w:r>
      <w:r w:rsidRPr="00E13502">
        <w:rPr>
          <w:noProof/>
          <w:lang w:val="nl-NL"/>
        </w:rPr>
        <w:t>Het effect van feedback op het leren</w:t>
      </w:r>
      <w:r w:rsidRPr="003C5B14">
        <w:rPr>
          <w:noProof/>
          <w:lang w:val="nl-NL"/>
        </w:rPr>
        <w:tab/>
      </w:r>
      <w:r>
        <w:rPr>
          <w:noProof/>
        </w:rPr>
        <w:fldChar w:fldCharType="begin"/>
      </w:r>
      <w:r w:rsidRPr="003C5B14">
        <w:rPr>
          <w:noProof/>
          <w:lang w:val="nl-NL"/>
        </w:rPr>
        <w:instrText xml:space="preserve"> PAGEREF _Toc321297535 \h </w:instrText>
      </w:r>
      <w:r>
        <w:rPr>
          <w:noProof/>
        </w:rPr>
      </w:r>
      <w:r>
        <w:rPr>
          <w:noProof/>
        </w:rPr>
        <w:fldChar w:fldCharType="separate"/>
      </w:r>
      <w:r w:rsidR="00001DD8">
        <w:rPr>
          <w:noProof/>
          <w:lang w:val="nl-NL"/>
        </w:rPr>
        <w:t>31</w:t>
      </w:r>
      <w:r>
        <w:rPr>
          <w:noProof/>
        </w:rPr>
        <w:fldChar w:fldCharType="end"/>
      </w:r>
    </w:p>
    <w:p w14:paraId="68F904BB" w14:textId="77777777" w:rsidR="00B02523" w:rsidRPr="003C5B14" w:rsidRDefault="00B02523" w:rsidP="007C32EB">
      <w:pPr>
        <w:pStyle w:val="Kop4"/>
        <w:rPr>
          <w:lang w:val="nl-NL"/>
        </w:rPr>
      </w:pPr>
      <w:r>
        <w:fldChar w:fldCharType="end"/>
      </w:r>
    </w:p>
    <w:p w14:paraId="34375965" w14:textId="77777777" w:rsidR="003C5B14" w:rsidRPr="00DE2C48" w:rsidRDefault="00B02523" w:rsidP="003C5B14">
      <w:pPr>
        <w:pStyle w:val="Kop2"/>
        <w:rPr>
          <w:lang w:val="nl-NL"/>
        </w:rPr>
      </w:pPr>
      <w:bookmarkStart w:id="5" w:name="_Toc321297524"/>
      <w:r w:rsidRPr="003C5B14">
        <w:rPr>
          <w:lang w:val="nl-NL"/>
        </w:rPr>
        <w:lastRenderedPageBreak/>
        <w:t>1</w:t>
      </w:r>
      <w:r w:rsidRPr="003C5B14">
        <w:rPr>
          <w:lang w:val="nl-NL"/>
        </w:rPr>
        <w:tab/>
      </w:r>
      <w:r w:rsidR="003C5B14">
        <w:rPr>
          <w:lang w:val="nl-NL"/>
        </w:rPr>
        <w:t>Stellingen over toetsen</w:t>
      </w:r>
      <w:bookmarkEnd w:id="5"/>
      <w:r w:rsidR="003C5B14">
        <w:rPr>
          <w:lang w:val="nl-NL"/>
        </w:rPr>
        <w:tab/>
      </w:r>
      <w:r w:rsidR="003C5B14" w:rsidRPr="00DE2C48">
        <w:rPr>
          <w:lang w:val="nl-NL"/>
        </w:rPr>
        <w:t xml:space="preserve"> </w:t>
      </w:r>
    </w:p>
    <w:p w14:paraId="4A6D3AE7" w14:textId="77777777" w:rsidR="003C5B14" w:rsidRPr="00DE2C48" w:rsidRDefault="003C5B14" w:rsidP="003C5B14">
      <w:pPr>
        <w:rPr>
          <w:lang w:val="nl-NL"/>
        </w:rPr>
      </w:pPr>
    </w:p>
    <w:p w14:paraId="5B798722" w14:textId="77777777" w:rsidR="003C5B14" w:rsidRPr="00DE2C48" w:rsidRDefault="003C5B14" w:rsidP="003C5B14">
      <w:pPr>
        <w:rPr>
          <w:lang w:val="nl-NL"/>
        </w:rPr>
      </w:pPr>
      <w:r>
        <w:rPr>
          <w:lang w:val="nl-NL"/>
        </w:rPr>
        <w:t>Gebaseerd op</w:t>
      </w:r>
      <w:r w:rsidRPr="001E5DE7">
        <w:rPr>
          <w:lang w:val="nl-NL"/>
        </w:rPr>
        <w:t xml:space="preserve"> Black en Wiliam (1998)</w:t>
      </w:r>
      <w:r w:rsidRPr="001E5DE7">
        <w:rPr>
          <w:vertAlign w:val="superscript"/>
          <w:lang w:val="nl-NL"/>
        </w:rPr>
        <w:t>1</w:t>
      </w:r>
      <w:r w:rsidRPr="001E5DE7">
        <w:rPr>
          <w:lang w:val="nl-NL"/>
        </w:rPr>
        <w:t>:</w:t>
      </w:r>
    </w:p>
    <w:p w14:paraId="60420DAC" w14:textId="77777777" w:rsidR="003C5B14" w:rsidRPr="00DE2C48" w:rsidRDefault="003C5B14" w:rsidP="003C5B14">
      <w:pPr>
        <w:rPr>
          <w:lang w:val="nl-NL"/>
        </w:rPr>
      </w:pPr>
    </w:p>
    <w:p w14:paraId="61137605" w14:textId="77777777" w:rsidR="003C5B14" w:rsidRPr="003C5B14" w:rsidRDefault="003C5B14" w:rsidP="003C5B14">
      <w:pPr>
        <w:rPr>
          <w:lang w:val="nl-NL"/>
        </w:rPr>
      </w:pPr>
    </w:p>
    <w:p w14:paraId="42A3854B" w14:textId="77777777" w:rsidR="003C5B14" w:rsidRPr="00DE2C48" w:rsidRDefault="003C5B14" w:rsidP="003C5B14">
      <w:pPr>
        <w:numPr>
          <w:ilvl w:val="0"/>
          <w:numId w:val="24"/>
        </w:numPr>
        <w:rPr>
          <w:lang w:val="nl-NL"/>
        </w:rPr>
      </w:pPr>
      <w:r>
        <w:rPr>
          <w:lang w:val="nl-NL"/>
        </w:rPr>
        <w:t>T</w:t>
      </w:r>
      <w:r w:rsidRPr="001E5DE7">
        <w:rPr>
          <w:lang w:val="nl-NL"/>
        </w:rPr>
        <w:t xml:space="preserve">oetsen moedigen leerlingen </w:t>
      </w:r>
      <w:r>
        <w:rPr>
          <w:lang w:val="nl-NL"/>
        </w:rPr>
        <w:t xml:space="preserve">meestal </w:t>
      </w:r>
      <w:r w:rsidRPr="001E5DE7">
        <w:rPr>
          <w:lang w:val="nl-NL"/>
        </w:rPr>
        <w:t>aan om oppervlakkig uit het hoofd leren.</w:t>
      </w:r>
    </w:p>
    <w:p w14:paraId="163D622B" w14:textId="77777777" w:rsidR="003C5B14" w:rsidRPr="00DE2C48" w:rsidRDefault="003C5B14" w:rsidP="003C5B14">
      <w:pPr>
        <w:rPr>
          <w:lang w:val="nl-NL"/>
        </w:rPr>
      </w:pPr>
    </w:p>
    <w:p w14:paraId="4BEBCFE1" w14:textId="77777777" w:rsidR="003C5B14" w:rsidRPr="00DE2C48" w:rsidRDefault="003C5B14" w:rsidP="003C5B14">
      <w:pPr>
        <w:numPr>
          <w:ilvl w:val="0"/>
          <w:numId w:val="24"/>
        </w:numPr>
        <w:rPr>
          <w:lang w:val="nl-NL"/>
        </w:rPr>
      </w:pPr>
      <w:r>
        <w:rPr>
          <w:lang w:val="nl-NL"/>
        </w:rPr>
        <w:t xml:space="preserve">Van toetsvragen en –methodes </w:t>
      </w:r>
      <w:r w:rsidRPr="001E5DE7">
        <w:rPr>
          <w:lang w:val="nl-NL"/>
        </w:rPr>
        <w:t>word</w:t>
      </w:r>
      <w:r>
        <w:rPr>
          <w:lang w:val="nl-NL"/>
        </w:rPr>
        <w:t>t</w:t>
      </w:r>
      <w:r w:rsidRPr="001E5DE7">
        <w:rPr>
          <w:lang w:val="nl-NL"/>
        </w:rPr>
        <w:t xml:space="preserve"> </w:t>
      </w:r>
      <w:r>
        <w:rPr>
          <w:lang w:val="nl-NL"/>
        </w:rPr>
        <w:t xml:space="preserve">meestal </w:t>
      </w:r>
      <w:r w:rsidRPr="001E5DE7">
        <w:rPr>
          <w:lang w:val="nl-NL"/>
        </w:rPr>
        <w:t>niet kritisch bekeken wat zij daadwerkelijk toetsen.</w:t>
      </w:r>
    </w:p>
    <w:p w14:paraId="3092D6C9" w14:textId="77777777" w:rsidR="003C5B14" w:rsidRPr="00DE2C48" w:rsidRDefault="003C5B14" w:rsidP="003C5B14">
      <w:pPr>
        <w:rPr>
          <w:lang w:val="nl-NL"/>
        </w:rPr>
      </w:pPr>
    </w:p>
    <w:p w14:paraId="0C46B404" w14:textId="77777777" w:rsidR="003C5B14" w:rsidRPr="00DE2C48" w:rsidRDefault="003C5B14" w:rsidP="003C5B14">
      <w:pPr>
        <w:numPr>
          <w:ilvl w:val="0"/>
          <w:numId w:val="24"/>
        </w:numPr>
        <w:rPr>
          <w:lang w:val="nl-NL"/>
        </w:rPr>
      </w:pPr>
      <w:r>
        <w:rPr>
          <w:lang w:val="nl-NL"/>
        </w:rPr>
        <w:t>Veelal wordt</w:t>
      </w:r>
      <w:r w:rsidRPr="001E5DE7">
        <w:rPr>
          <w:lang w:val="nl-NL"/>
        </w:rPr>
        <w:t xml:space="preserve"> de kwantiteit van het werk </w:t>
      </w:r>
      <w:r>
        <w:rPr>
          <w:lang w:val="nl-NL"/>
        </w:rPr>
        <w:t>benadrukt</w:t>
      </w:r>
      <w:r w:rsidRPr="001E5DE7">
        <w:rPr>
          <w:lang w:val="nl-NL"/>
        </w:rPr>
        <w:t xml:space="preserve"> </w:t>
      </w:r>
      <w:r>
        <w:rPr>
          <w:lang w:val="nl-NL"/>
        </w:rPr>
        <w:t xml:space="preserve">(hoeveel goed) </w:t>
      </w:r>
      <w:r w:rsidRPr="001E5DE7">
        <w:rPr>
          <w:lang w:val="nl-NL"/>
        </w:rPr>
        <w:t xml:space="preserve">en de kwaliteit </w:t>
      </w:r>
      <w:r>
        <w:rPr>
          <w:lang w:val="nl-NL"/>
        </w:rPr>
        <w:t>in relatie tot een langer leerproces</w:t>
      </w:r>
      <w:r w:rsidRPr="001E5DE7">
        <w:rPr>
          <w:lang w:val="nl-NL"/>
        </w:rPr>
        <w:t xml:space="preserve"> verwaarlo</w:t>
      </w:r>
      <w:r>
        <w:rPr>
          <w:lang w:val="nl-NL"/>
        </w:rPr>
        <w:t>osd.</w:t>
      </w:r>
    </w:p>
    <w:p w14:paraId="0F74AC83" w14:textId="77777777" w:rsidR="003C5B14" w:rsidRPr="00EC0B3A" w:rsidRDefault="003C5B14" w:rsidP="003C5B14">
      <w:pPr>
        <w:rPr>
          <w:lang w:val="nl-NL"/>
        </w:rPr>
      </w:pPr>
    </w:p>
    <w:p w14:paraId="0A0AD3C4" w14:textId="77777777" w:rsidR="003C5B14" w:rsidRPr="00DE2C48" w:rsidRDefault="003C5B14" w:rsidP="003C5B14">
      <w:pPr>
        <w:numPr>
          <w:ilvl w:val="0"/>
          <w:numId w:val="24"/>
        </w:numPr>
        <w:rPr>
          <w:lang w:val="nl-NL"/>
        </w:rPr>
      </w:pPr>
      <w:r w:rsidRPr="000D3AA8">
        <w:rPr>
          <w:lang w:val="nl-NL"/>
        </w:rPr>
        <w:t>Er worden methodes gebruikt waarbij leerlingen met elkaar vergeleken worden, waarbij het vooral lijkt te gaan om competitie en niet om persoonlijke groei</w:t>
      </w:r>
      <w:r>
        <w:rPr>
          <w:lang w:val="nl-NL"/>
        </w:rPr>
        <w:t>. D</w:t>
      </w:r>
      <w:r w:rsidRPr="000D3AA8">
        <w:rPr>
          <w:lang w:val="nl-NL"/>
        </w:rPr>
        <w:t>it heeft tot gevolg dat de leerlingen die minder presteren gaan geloven dat zij het nooit zullen leren</w:t>
      </w:r>
      <w:r>
        <w:rPr>
          <w:lang w:val="nl-NL"/>
        </w:rPr>
        <w:t xml:space="preserve"> en dat de excellente leerlingen zich niet meer laten uitdagen omdat ze toch wel een goed cijfer halen</w:t>
      </w:r>
      <w:r w:rsidRPr="000D3AA8">
        <w:rPr>
          <w:lang w:val="nl-NL"/>
        </w:rPr>
        <w:t>.</w:t>
      </w:r>
      <w:r w:rsidRPr="00DE2C48">
        <w:rPr>
          <w:lang w:val="nl-NL"/>
        </w:rPr>
        <w:t xml:space="preserve"> </w:t>
      </w:r>
      <w:r w:rsidRPr="00DE2C48">
        <w:rPr>
          <w:lang w:val="nl-NL"/>
        </w:rPr>
        <w:br/>
      </w:r>
    </w:p>
    <w:p w14:paraId="5C6AC631" w14:textId="77777777" w:rsidR="003C5B14" w:rsidRPr="00DE2C48" w:rsidRDefault="003C5B14" w:rsidP="003C5B14">
      <w:pPr>
        <w:numPr>
          <w:ilvl w:val="0"/>
          <w:numId w:val="24"/>
        </w:numPr>
        <w:rPr>
          <w:lang w:val="nl-NL"/>
        </w:rPr>
      </w:pPr>
      <w:r>
        <w:rPr>
          <w:lang w:val="nl-NL"/>
        </w:rPr>
        <w:t>Leerlingen leren weinig van de feedback op hun toets (cijfer, fouten, commentaar, …)</w:t>
      </w:r>
      <w:r w:rsidRPr="008C7B17">
        <w:rPr>
          <w:lang w:val="nl-NL"/>
        </w:rPr>
        <w:t>.</w:t>
      </w:r>
      <w:r w:rsidRPr="00DE2C48">
        <w:rPr>
          <w:lang w:val="nl-NL"/>
        </w:rPr>
        <w:t xml:space="preserve"> </w:t>
      </w:r>
      <w:r>
        <w:rPr>
          <w:lang w:val="nl-NL"/>
        </w:rPr>
        <w:t>Zodra ze hun cijfer hebben, zijn ze niet meer geïnteresseerd in schriftelijk commentaar of nabesprekingen.</w:t>
      </w:r>
    </w:p>
    <w:p w14:paraId="0742244A" w14:textId="77777777" w:rsidR="003C5B14" w:rsidRPr="00DE2C48" w:rsidRDefault="003C5B14" w:rsidP="003C5B14">
      <w:pPr>
        <w:ind w:left="360"/>
        <w:rPr>
          <w:lang w:val="nl-NL"/>
        </w:rPr>
      </w:pPr>
    </w:p>
    <w:p w14:paraId="0F76E03C" w14:textId="77777777" w:rsidR="00B02523" w:rsidRPr="003C5B14" w:rsidRDefault="003C5B14" w:rsidP="00B02523">
      <w:pPr>
        <w:numPr>
          <w:ilvl w:val="0"/>
          <w:numId w:val="24"/>
        </w:numPr>
        <w:rPr>
          <w:lang w:val="nl-NL"/>
        </w:rPr>
      </w:pPr>
      <w:r w:rsidRPr="003C5B14">
        <w:rPr>
          <w:lang w:val="nl-NL"/>
        </w:rPr>
        <w:t>De voornaamste rol van toetsen is het verzamelen van cijfers voor het rapport. Weinig tijd/aandacht is er voor analyse van het werk van leerlingen om daar achterstanden te identificeren en leerpotentieel zichtbaar te maken, en daarop feedback te geven en onderwijs op af te stemmen.</w:t>
      </w:r>
    </w:p>
    <w:p w14:paraId="5E851DDC" w14:textId="77777777" w:rsidR="00B02523" w:rsidRPr="003C5B14" w:rsidRDefault="00B02523" w:rsidP="00B02523">
      <w:pPr>
        <w:rPr>
          <w:lang w:val="nl-NL"/>
        </w:rPr>
      </w:pPr>
    </w:p>
    <w:p w14:paraId="33D76660" w14:textId="77777777" w:rsidR="00B02523" w:rsidRPr="003C5B14" w:rsidRDefault="00B02523" w:rsidP="00B02523">
      <w:pPr>
        <w:pStyle w:val="Kop2"/>
        <w:rPr>
          <w:lang w:val="nl-NL"/>
        </w:rPr>
      </w:pPr>
      <w:bookmarkStart w:id="6" w:name="_Toc321297525"/>
      <w:r w:rsidRPr="003C5B14">
        <w:rPr>
          <w:lang w:val="nl-NL"/>
        </w:rPr>
        <w:lastRenderedPageBreak/>
        <w:t xml:space="preserve">2 </w:t>
      </w:r>
      <w:r w:rsidRPr="003C5B14">
        <w:rPr>
          <w:lang w:val="nl-NL"/>
        </w:rPr>
        <w:tab/>
      </w:r>
      <w:r w:rsidR="008C5DD1">
        <w:rPr>
          <w:lang w:val="nl-NL"/>
        </w:rPr>
        <w:t>Suggesties</w:t>
      </w:r>
      <w:r w:rsidR="008C7B17" w:rsidRPr="008C7B17">
        <w:rPr>
          <w:lang w:val="nl-NL"/>
        </w:rPr>
        <w:t xml:space="preserve"> voor formatieve </w:t>
      </w:r>
      <w:r w:rsidR="009A621F">
        <w:rPr>
          <w:lang w:val="nl-NL"/>
        </w:rPr>
        <w:t>toetsing</w:t>
      </w:r>
      <w:bookmarkEnd w:id="6"/>
      <w:r w:rsidRPr="003C5B14">
        <w:rPr>
          <w:lang w:val="nl-NL"/>
        </w:rPr>
        <w:t xml:space="preserve"> </w:t>
      </w:r>
    </w:p>
    <w:p w14:paraId="697F4877" w14:textId="77777777" w:rsidR="008C5DD1" w:rsidRPr="00DE2C48" w:rsidRDefault="008C5DD1" w:rsidP="008C5DD1">
      <w:pPr>
        <w:pStyle w:val="Paragraph"/>
        <w:rPr>
          <w:sz w:val="20"/>
          <w:lang w:val="nl-NL"/>
        </w:rPr>
      </w:pPr>
      <w:r w:rsidRPr="008C7B17">
        <w:rPr>
          <w:sz w:val="20"/>
          <w:lang w:val="nl-NL"/>
        </w:rPr>
        <w:t xml:space="preserve">Formatieve </w:t>
      </w:r>
      <w:r>
        <w:rPr>
          <w:sz w:val="20"/>
          <w:lang w:val="nl-NL"/>
        </w:rPr>
        <w:t>toetsing</w:t>
      </w:r>
      <w:r w:rsidRPr="008C7B17">
        <w:rPr>
          <w:sz w:val="20"/>
          <w:lang w:val="nl-NL"/>
        </w:rPr>
        <w:t xml:space="preserve"> kan omschreven worden als:</w:t>
      </w:r>
      <w:r w:rsidRPr="00DE2C48">
        <w:rPr>
          <w:sz w:val="20"/>
          <w:lang w:val="nl-NL"/>
        </w:rPr>
        <w:t xml:space="preserve"> </w:t>
      </w:r>
    </w:p>
    <w:p w14:paraId="530BE408" w14:textId="77777777" w:rsidR="008C5DD1" w:rsidRPr="00DE2C48" w:rsidRDefault="008C5DD1" w:rsidP="008C5DD1">
      <w:pPr>
        <w:pStyle w:val="Paragraph"/>
        <w:rPr>
          <w:b/>
          <w:sz w:val="20"/>
          <w:lang w:val="nl-NL"/>
        </w:rPr>
      </w:pPr>
      <w:r w:rsidRPr="008C7B17">
        <w:rPr>
          <w:i/>
          <w:sz w:val="20"/>
          <w:lang w:val="nl-NL"/>
        </w:rPr>
        <w:t>“…alle activiteiten die ondernomen worden door docenten, en door leerlingen die hun eigen werk beoordelen, en informatie verschaffen die gebruikt kan worden als feedback om het lesgeven en de leeractiviteiten waarmee zij bezig zijn aan te passen.</w:t>
      </w:r>
      <w:r w:rsidRPr="00DE2C48">
        <w:rPr>
          <w:i/>
          <w:sz w:val="20"/>
          <w:lang w:val="nl-NL"/>
        </w:rPr>
        <w:t xml:space="preserve"> </w:t>
      </w:r>
      <w:r w:rsidRPr="008E308D">
        <w:rPr>
          <w:i/>
          <w:sz w:val="20"/>
          <w:lang w:val="nl-NL"/>
        </w:rPr>
        <w:t xml:space="preserve">Deze </w:t>
      </w:r>
      <w:r>
        <w:rPr>
          <w:i/>
          <w:sz w:val="20"/>
          <w:lang w:val="nl-NL"/>
        </w:rPr>
        <w:t>evaluatie</w:t>
      </w:r>
      <w:r w:rsidRPr="008E308D">
        <w:rPr>
          <w:i/>
          <w:sz w:val="20"/>
          <w:lang w:val="nl-NL"/>
        </w:rPr>
        <w:t xml:space="preserve"> wordt ‘formatieve </w:t>
      </w:r>
      <w:r>
        <w:rPr>
          <w:i/>
          <w:sz w:val="20"/>
          <w:lang w:val="nl-NL"/>
        </w:rPr>
        <w:t>toetsing’</w:t>
      </w:r>
      <w:r w:rsidRPr="008E308D">
        <w:rPr>
          <w:i/>
          <w:sz w:val="20"/>
          <w:lang w:val="nl-NL"/>
        </w:rPr>
        <w:t xml:space="preserve"> genoemd wanneer het bewijs daadwerkelijk gebruikt wordt om het lesgeven aan te passen aan de leerbehoeftes.</w:t>
      </w:r>
      <w:r w:rsidRPr="00DE2C48">
        <w:rPr>
          <w:i/>
          <w:sz w:val="20"/>
          <w:lang w:val="nl-NL"/>
        </w:rPr>
        <w:t xml:space="preserve"> </w:t>
      </w:r>
      <w:r w:rsidRPr="00DE2C48">
        <w:rPr>
          <w:i/>
          <w:sz w:val="20"/>
          <w:lang w:val="nl-NL"/>
        </w:rPr>
        <w:br/>
      </w:r>
      <w:r w:rsidRPr="008E308D">
        <w:rPr>
          <w:i/>
          <w:sz w:val="20"/>
          <w:lang w:val="nl-NL"/>
        </w:rPr>
        <w:t>(Black &amp; Wiliam, 1998 para, 91)</w:t>
      </w:r>
    </w:p>
    <w:p w14:paraId="0A37E8D7" w14:textId="77777777" w:rsidR="008C5DD1" w:rsidRPr="00DE2C48" w:rsidRDefault="008C5DD1" w:rsidP="008C5DD1">
      <w:pPr>
        <w:pStyle w:val="Kop3"/>
        <w:rPr>
          <w:lang w:val="nl-NL"/>
        </w:rPr>
      </w:pPr>
      <w:r w:rsidRPr="008E308D">
        <w:rPr>
          <w:lang w:val="nl-NL"/>
        </w:rPr>
        <w:t>Maak de lesdoelen duidelijk</w:t>
      </w:r>
    </w:p>
    <w:p w14:paraId="1DEC4318" w14:textId="77777777" w:rsidR="008C5DD1" w:rsidRPr="00DE2C48" w:rsidRDefault="008C5DD1" w:rsidP="008C5DD1">
      <w:pPr>
        <w:rPr>
          <w:lang w:val="nl-NL"/>
        </w:rPr>
      </w:pPr>
      <w:r w:rsidRPr="008E308D">
        <w:rPr>
          <w:lang w:val="nl-NL"/>
        </w:rPr>
        <w:t xml:space="preserve">Deel de doelen van de les met de leerlingen en vraag de leerlingen van tijd tot tijd om </w:t>
      </w:r>
      <w:r>
        <w:rPr>
          <w:lang w:val="nl-NL"/>
        </w:rPr>
        <w:t>te achterhalen of</w:t>
      </w:r>
      <w:r w:rsidRPr="008E308D">
        <w:rPr>
          <w:lang w:val="nl-NL"/>
        </w:rPr>
        <w:t xml:space="preserve"> zij deze doelen kunnen halen.</w:t>
      </w:r>
      <w:r w:rsidRPr="00DE2C48">
        <w:rPr>
          <w:lang w:val="nl-NL"/>
        </w:rPr>
        <w:t xml:space="preserve"> </w:t>
      </w:r>
    </w:p>
    <w:p w14:paraId="0BD6B209" w14:textId="77777777" w:rsidR="008C5DD1" w:rsidRPr="00DE2C48" w:rsidRDefault="008C5DD1" w:rsidP="008C5DD1">
      <w:pPr>
        <w:pStyle w:val="Teachertalk0"/>
        <w:rPr>
          <w:rFonts w:ascii="Calibri" w:hAnsi="Calibri"/>
          <w:lang w:val="nl-NL"/>
        </w:rPr>
      </w:pPr>
      <w:r w:rsidRPr="006A2117">
        <w:rPr>
          <w:rFonts w:ascii="Calibri" w:hAnsi="Calibri"/>
          <w:lang w:val="nl-NL"/>
        </w:rPr>
        <w:t>“Kom met een voorbeeld om mij te laten zien dat je de stelling van Pythagoras kent en begrijpt.”</w:t>
      </w:r>
      <w:r w:rsidRPr="00DE2C48">
        <w:rPr>
          <w:rFonts w:ascii="Calibri" w:hAnsi="Calibri"/>
          <w:lang w:val="nl-NL"/>
        </w:rPr>
        <w:t xml:space="preserve"> </w:t>
      </w:r>
    </w:p>
    <w:p w14:paraId="4678AD3B" w14:textId="77777777" w:rsidR="008C5DD1" w:rsidRPr="00DE2C48" w:rsidRDefault="008C5DD1" w:rsidP="008C5DD1">
      <w:pPr>
        <w:pStyle w:val="Teachertalk0"/>
        <w:rPr>
          <w:rFonts w:ascii="Calibri" w:hAnsi="Calibri"/>
          <w:lang w:val="nl-NL"/>
        </w:rPr>
      </w:pPr>
      <w:r w:rsidRPr="006A2117">
        <w:rPr>
          <w:rFonts w:ascii="Calibri" w:hAnsi="Calibri"/>
          <w:lang w:val="nl-NL"/>
        </w:rPr>
        <w:t>“Deze les ging erom dat je erachter zou komen welke methodes je gaat gebruiken.</w:t>
      </w:r>
      <w:r w:rsidRPr="00DE2C48">
        <w:rPr>
          <w:rFonts w:ascii="Calibri" w:hAnsi="Calibri"/>
          <w:lang w:val="nl-NL"/>
        </w:rPr>
        <w:t xml:space="preserve"> </w:t>
      </w:r>
      <w:r w:rsidRPr="006A2117">
        <w:rPr>
          <w:rFonts w:ascii="Calibri" w:hAnsi="Calibri"/>
          <w:lang w:val="nl-NL"/>
        </w:rPr>
        <w:t>Laat eens zien waar je dit hebt gedaan.”</w:t>
      </w:r>
      <w:r w:rsidRPr="00DE2C48">
        <w:rPr>
          <w:rFonts w:ascii="Calibri" w:hAnsi="Calibri"/>
          <w:lang w:val="nl-NL"/>
        </w:rPr>
        <w:t xml:space="preserve"> </w:t>
      </w:r>
    </w:p>
    <w:p w14:paraId="1E9A7F7C" w14:textId="77777777" w:rsidR="008C5DD1" w:rsidRPr="00DE2C48" w:rsidRDefault="008C5DD1" w:rsidP="008C5DD1">
      <w:pPr>
        <w:rPr>
          <w:lang w:val="nl-NL"/>
        </w:rPr>
      </w:pPr>
      <w:r w:rsidRPr="00DE2C48">
        <w:rPr>
          <w:lang w:val="nl-NL"/>
        </w:rPr>
        <w:t xml:space="preserve">Sommige lessen gaan vooral om het snappen van begrippen terwijl andere lessen meer gaan over </w:t>
      </w:r>
      <w:r>
        <w:rPr>
          <w:lang w:val="nl-NL"/>
        </w:rPr>
        <w:t>het ontwikkelen van onderzoek</w:t>
      </w:r>
      <w:r w:rsidRPr="00DE2C48">
        <w:rPr>
          <w:lang w:val="nl-NL"/>
        </w:rPr>
        <w:t xml:space="preserve">svaardigheden. </w:t>
      </w:r>
      <w:r>
        <w:rPr>
          <w:lang w:val="nl-NL"/>
        </w:rPr>
        <w:t xml:space="preserve"> </w:t>
      </w:r>
      <w:r w:rsidRPr="00527B16">
        <w:rPr>
          <w:lang w:val="nl-NL"/>
        </w:rPr>
        <w:t xml:space="preserve">Wanneer het doel is om in klassikale setting </w:t>
      </w:r>
      <w:r>
        <w:rPr>
          <w:lang w:val="nl-NL"/>
        </w:rPr>
        <w:t>onderzoeksvaardigheden</w:t>
      </w:r>
      <w:r w:rsidRPr="00527B16">
        <w:rPr>
          <w:lang w:val="nl-NL"/>
        </w:rPr>
        <w:t xml:space="preserve"> te ontwikkelen, vraag leerlingen dan om hun aanpak</w:t>
      </w:r>
      <w:r>
        <w:rPr>
          <w:lang w:val="nl-NL"/>
        </w:rPr>
        <w:t xml:space="preserve"> te delen en te vergelijken</w:t>
      </w:r>
      <w:r w:rsidRPr="00527B16">
        <w:rPr>
          <w:lang w:val="nl-NL"/>
        </w:rPr>
        <w:t xml:space="preserve"> </w:t>
      </w:r>
      <w:r>
        <w:rPr>
          <w:lang w:val="nl-NL"/>
        </w:rPr>
        <w:t>in plaats van</w:t>
      </w:r>
      <w:r w:rsidRPr="00527B16">
        <w:rPr>
          <w:lang w:val="nl-NL"/>
        </w:rPr>
        <w:t xml:space="preserve"> </w:t>
      </w:r>
      <w:r>
        <w:rPr>
          <w:lang w:val="nl-NL"/>
        </w:rPr>
        <w:t xml:space="preserve">naar hun </w:t>
      </w:r>
      <w:r w:rsidRPr="00527B16">
        <w:rPr>
          <w:lang w:val="nl-NL"/>
        </w:rPr>
        <w:t>antwoorden.</w:t>
      </w:r>
      <w:r w:rsidRPr="00DE2C48">
        <w:rPr>
          <w:lang w:val="nl-NL"/>
        </w:rPr>
        <w:t xml:space="preserve"> </w:t>
      </w:r>
    </w:p>
    <w:p w14:paraId="281983BA" w14:textId="77777777" w:rsidR="008C5DD1" w:rsidRPr="00DE2C48" w:rsidRDefault="008C5DD1" w:rsidP="008C5DD1">
      <w:pPr>
        <w:pStyle w:val="Kop3"/>
        <w:rPr>
          <w:lang w:val="nl-NL"/>
        </w:rPr>
      </w:pPr>
    </w:p>
    <w:p w14:paraId="75DF3B94" w14:textId="77777777" w:rsidR="008C5DD1" w:rsidRPr="00DE2C48" w:rsidRDefault="008C5DD1" w:rsidP="008C5DD1">
      <w:pPr>
        <w:pStyle w:val="Kop3"/>
        <w:rPr>
          <w:lang w:val="nl-NL"/>
        </w:rPr>
      </w:pPr>
      <w:r>
        <w:rPr>
          <w:lang w:val="nl-NL"/>
        </w:rPr>
        <w:t>Beoordeel</w:t>
      </w:r>
      <w:r w:rsidRPr="00315D07">
        <w:rPr>
          <w:lang w:val="nl-NL"/>
        </w:rPr>
        <w:t xml:space="preserve"> zowel groepen als individuele leerlingen</w:t>
      </w:r>
    </w:p>
    <w:p w14:paraId="0FFD81C6" w14:textId="77777777" w:rsidR="008C5DD1" w:rsidRPr="00DE2C48" w:rsidRDefault="008C5DD1" w:rsidP="008C5DD1">
      <w:pPr>
        <w:rPr>
          <w:lang w:val="nl-NL"/>
        </w:rPr>
      </w:pPr>
      <w:r w:rsidRPr="00402A7C">
        <w:rPr>
          <w:lang w:val="nl-NL"/>
        </w:rPr>
        <w:t>Groepsactiviteiten bieden vele kansen om te observeren, te luisteren en leerlingen vragen te stellen.</w:t>
      </w:r>
      <w:r w:rsidRPr="00DE2C48">
        <w:rPr>
          <w:lang w:val="nl-NL"/>
        </w:rPr>
        <w:t xml:space="preserve"> </w:t>
      </w:r>
      <w:r>
        <w:rPr>
          <w:lang w:val="nl-NL"/>
        </w:rPr>
        <w:t>Ze</w:t>
      </w:r>
      <w:r w:rsidRPr="00402A7C">
        <w:rPr>
          <w:lang w:val="nl-NL"/>
        </w:rPr>
        <w:t xml:space="preserve"> helpen om het denkproces zichtbaar te maken en geven de docent de mogelijkheid om snel te zien waar moeilijkheden zich voordoen. </w:t>
      </w:r>
      <w:r w:rsidRPr="00DE2C48">
        <w:rPr>
          <w:lang w:val="nl-NL"/>
        </w:rPr>
        <w:t xml:space="preserve"> </w:t>
      </w:r>
    </w:p>
    <w:p w14:paraId="0B6836B7" w14:textId="77777777" w:rsidR="008C5DD1" w:rsidRPr="00DE2C48" w:rsidRDefault="008C5DD1" w:rsidP="008C5DD1">
      <w:pPr>
        <w:pStyle w:val="Kop3"/>
        <w:rPr>
          <w:lang w:val="nl-NL"/>
        </w:rPr>
      </w:pPr>
    </w:p>
    <w:p w14:paraId="3807BD48" w14:textId="77777777" w:rsidR="008C5DD1" w:rsidRPr="00DE2C48" w:rsidRDefault="008C5DD1" w:rsidP="008C5DD1">
      <w:pPr>
        <w:pStyle w:val="Kop3"/>
        <w:rPr>
          <w:lang w:val="nl-NL"/>
        </w:rPr>
      </w:pPr>
      <w:r w:rsidRPr="00402A7C">
        <w:rPr>
          <w:lang w:val="nl-NL"/>
        </w:rPr>
        <w:t>Kijk en luister voordat u ingrijpt</w:t>
      </w:r>
    </w:p>
    <w:p w14:paraId="1BF552D8" w14:textId="77777777" w:rsidR="008C5DD1" w:rsidRPr="00DE2C48" w:rsidRDefault="008C5DD1" w:rsidP="008C5DD1">
      <w:pPr>
        <w:rPr>
          <w:lang w:val="nl-NL"/>
        </w:rPr>
      </w:pPr>
      <w:r w:rsidRPr="00402A7C">
        <w:rPr>
          <w:lang w:val="nl-NL"/>
        </w:rPr>
        <w:t xml:space="preserve">Voordat u ingrijpt in een groepsbespreking is het </w:t>
      </w:r>
      <w:r>
        <w:rPr>
          <w:lang w:val="nl-NL"/>
        </w:rPr>
        <w:t>van belang</w:t>
      </w:r>
      <w:r w:rsidRPr="00402A7C">
        <w:rPr>
          <w:lang w:val="nl-NL"/>
        </w:rPr>
        <w:t xml:space="preserve"> eerst te wachten en te luisteren.</w:t>
      </w:r>
      <w:r w:rsidRPr="00DE2C48">
        <w:rPr>
          <w:lang w:val="nl-NL"/>
        </w:rPr>
        <w:t xml:space="preserve"> </w:t>
      </w:r>
      <w:r w:rsidRPr="00402A7C">
        <w:rPr>
          <w:lang w:val="nl-NL"/>
        </w:rPr>
        <w:t>Probeer achter de gedachtegangen te komen van de leerlingen.</w:t>
      </w:r>
      <w:r w:rsidRPr="00DE2C48">
        <w:rPr>
          <w:lang w:val="nl-NL"/>
        </w:rPr>
        <w:t xml:space="preserve"> </w:t>
      </w:r>
    </w:p>
    <w:p w14:paraId="2D77DA39" w14:textId="77777777" w:rsidR="008C5DD1" w:rsidRPr="00DE2C48" w:rsidRDefault="008C5DD1" w:rsidP="008C5DD1">
      <w:pPr>
        <w:pStyle w:val="Kop3"/>
        <w:rPr>
          <w:lang w:val="nl-NL"/>
        </w:rPr>
      </w:pPr>
    </w:p>
    <w:p w14:paraId="69FB878F" w14:textId="77777777" w:rsidR="008C5DD1" w:rsidRPr="00DE2C48" w:rsidRDefault="008C5DD1" w:rsidP="008C5DD1">
      <w:pPr>
        <w:pStyle w:val="Kop3"/>
        <w:rPr>
          <w:lang w:val="nl-NL"/>
        </w:rPr>
      </w:pPr>
      <w:r w:rsidRPr="00402A7C">
        <w:rPr>
          <w:lang w:val="nl-NL"/>
        </w:rPr>
        <w:t xml:space="preserve">Gebruik </w:t>
      </w:r>
      <w:r>
        <w:rPr>
          <w:lang w:val="nl-NL"/>
        </w:rPr>
        <w:t xml:space="preserve">ook </w:t>
      </w:r>
      <w:r w:rsidRPr="00402A7C">
        <w:rPr>
          <w:lang w:val="nl-NL"/>
        </w:rPr>
        <w:t xml:space="preserve">divergerende </w:t>
      </w:r>
      <w:r>
        <w:rPr>
          <w:lang w:val="nl-NL"/>
        </w:rPr>
        <w:t>toetsings</w:t>
      </w:r>
      <w:r w:rsidRPr="00402A7C">
        <w:rPr>
          <w:lang w:val="nl-NL"/>
        </w:rPr>
        <w:t>methodes (“Laa</w:t>
      </w:r>
      <w:r>
        <w:rPr>
          <w:lang w:val="nl-NL"/>
        </w:rPr>
        <w:t>t eens zien wat je weet van …”)</w:t>
      </w:r>
    </w:p>
    <w:p w14:paraId="718C6465" w14:textId="77777777" w:rsidR="008C5DD1" w:rsidRPr="00DE2C48" w:rsidRDefault="008C5DD1" w:rsidP="008C5DD1">
      <w:pPr>
        <w:rPr>
          <w:lang w:val="nl-NL"/>
        </w:rPr>
      </w:pPr>
      <w:r w:rsidRPr="00B5553C">
        <w:rPr>
          <w:lang w:val="nl-NL"/>
        </w:rPr>
        <w:t xml:space="preserve">Convergerende </w:t>
      </w:r>
      <w:r>
        <w:rPr>
          <w:lang w:val="nl-NL"/>
        </w:rPr>
        <w:t>toetsings</w:t>
      </w:r>
      <w:r w:rsidRPr="00B5553C">
        <w:rPr>
          <w:lang w:val="nl-NL"/>
        </w:rPr>
        <w:t xml:space="preserve">strategieën worden </w:t>
      </w:r>
      <w:r>
        <w:rPr>
          <w:lang w:val="nl-NL"/>
        </w:rPr>
        <w:t>meestal gebruikt voor</w:t>
      </w:r>
      <w:r w:rsidRPr="00B5553C">
        <w:rPr>
          <w:lang w:val="nl-NL"/>
        </w:rPr>
        <w:t xml:space="preserve"> aftekenlijsten en </w:t>
      </w:r>
      <w:r>
        <w:rPr>
          <w:lang w:val="nl-NL"/>
        </w:rPr>
        <w:t>rapporten</w:t>
      </w:r>
      <w:r w:rsidRPr="00B5553C">
        <w:rPr>
          <w:lang w:val="nl-NL"/>
        </w:rPr>
        <w:t>.</w:t>
      </w:r>
      <w:r w:rsidRPr="00DE2C48">
        <w:rPr>
          <w:lang w:val="nl-NL"/>
        </w:rPr>
        <w:t xml:space="preserve"> </w:t>
      </w:r>
      <w:r w:rsidRPr="00B5553C">
        <w:rPr>
          <w:lang w:val="nl-NL"/>
        </w:rPr>
        <w:t xml:space="preserve">De docent stelt gesloten vragen </w:t>
      </w:r>
      <w:r>
        <w:rPr>
          <w:lang w:val="nl-NL"/>
        </w:rPr>
        <w:t xml:space="preserve">(meestal schriftelijk) </w:t>
      </w:r>
      <w:r w:rsidRPr="00B5553C">
        <w:rPr>
          <w:lang w:val="nl-NL"/>
        </w:rPr>
        <w:t xml:space="preserve">om erachter te komen of een leerling een vooraf vastgesteld </w:t>
      </w:r>
      <w:r>
        <w:rPr>
          <w:lang w:val="nl-NL"/>
        </w:rPr>
        <w:t>doel</w:t>
      </w:r>
      <w:r w:rsidRPr="00B5553C">
        <w:rPr>
          <w:lang w:val="nl-NL"/>
        </w:rPr>
        <w:t xml:space="preserve"> kent, begrijpt of </w:t>
      </w:r>
      <w:r>
        <w:rPr>
          <w:lang w:val="nl-NL"/>
        </w:rPr>
        <w:t>beheerst</w:t>
      </w:r>
      <w:r w:rsidRPr="00B5553C">
        <w:rPr>
          <w:lang w:val="nl-NL"/>
        </w:rPr>
        <w:t>.</w:t>
      </w:r>
      <w:r w:rsidRPr="00DE2C48">
        <w:rPr>
          <w:lang w:val="nl-NL"/>
        </w:rPr>
        <w:t xml:space="preserve"> </w:t>
      </w:r>
    </w:p>
    <w:p w14:paraId="31F462AA" w14:textId="77777777" w:rsidR="008C5DD1" w:rsidRPr="00DE2C48" w:rsidRDefault="008C5DD1" w:rsidP="008C5DD1">
      <w:pPr>
        <w:rPr>
          <w:lang w:val="nl-NL"/>
        </w:rPr>
      </w:pPr>
      <w:r w:rsidRPr="00B5553C">
        <w:rPr>
          <w:lang w:val="nl-NL"/>
        </w:rPr>
        <w:t xml:space="preserve">Divergerende </w:t>
      </w:r>
      <w:r>
        <w:rPr>
          <w:lang w:val="nl-NL"/>
        </w:rPr>
        <w:t>toetsing</w:t>
      </w:r>
      <w:r w:rsidRPr="00B5553C">
        <w:rPr>
          <w:lang w:val="nl-NL"/>
        </w:rPr>
        <w:t xml:space="preserve"> daarentegen maakt gebruik van open vragen die leerlingen de kans geven om hun denken en redeneren te omschrijven en uit te leggen.</w:t>
      </w:r>
      <w:r w:rsidRPr="00DE2C48">
        <w:rPr>
          <w:lang w:val="nl-NL"/>
        </w:rPr>
        <w:t xml:space="preserve"> </w:t>
      </w:r>
      <w:r w:rsidRPr="00B5553C">
        <w:rPr>
          <w:lang w:val="nl-NL"/>
        </w:rPr>
        <w:t>Deze vragen geven de leerlingen de kans om ons te verrassen - de uitkomst staat niet op voorhand vast.</w:t>
      </w:r>
      <w:r w:rsidRPr="00DE2C48">
        <w:rPr>
          <w:lang w:val="nl-NL"/>
        </w:rPr>
        <w:t xml:space="preserve"> </w:t>
      </w:r>
    </w:p>
    <w:p w14:paraId="0779E3DC" w14:textId="77777777" w:rsidR="008C5DD1" w:rsidRPr="00DE2C48" w:rsidRDefault="008C5DD1" w:rsidP="008C5DD1">
      <w:pPr>
        <w:pStyle w:val="Kop3"/>
        <w:rPr>
          <w:lang w:val="nl-NL"/>
        </w:rPr>
      </w:pPr>
    </w:p>
    <w:p w14:paraId="6A272910" w14:textId="77777777" w:rsidR="008C5DD1" w:rsidRPr="00DE2C48" w:rsidRDefault="008C5DD1" w:rsidP="008C5DD1">
      <w:pPr>
        <w:pStyle w:val="Kop3"/>
        <w:rPr>
          <w:lang w:val="nl-NL"/>
        </w:rPr>
      </w:pPr>
      <w:r w:rsidRPr="00B5553C">
        <w:rPr>
          <w:lang w:val="nl-NL"/>
        </w:rPr>
        <w:t>Geef constructieve, nuttige feedback</w:t>
      </w:r>
      <w:r w:rsidRPr="00DE2C48">
        <w:rPr>
          <w:lang w:val="nl-NL"/>
        </w:rPr>
        <w:t xml:space="preserve"> </w:t>
      </w:r>
    </w:p>
    <w:p w14:paraId="7B5F4937" w14:textId="77777777" w:rsidR="008C5DD1" w:rsidRPr="00DE2C48" w:rsidRDefault="008C5DD1" w:rsidP="008C5DD1">
      <w:pPr>
        <w:rPr>
          <w:lang w:val="nl-NL"/>
        </w:rPr>
      </w:pPr>
      <w:r w:rsidRPr="00B5553C">
        <w:rPr>
          <w:lang w:val="nl-NL"/>
        </w:rPr>
        <w:t>Onderzoek toont aan dat het geven van cijfers of niveaus aan het werk van leerlingen ineffectief is en zelfs het leerproces kan hinderen.</w:t>
      </w:r>
      <w:r w:rsidRPr="00DE2C48">
        <w:rPr>
          <w:lang w:val="nl-NL"/>
        </w:rPr>
        <w:t xml:space="preserve"> </w:t>
      </w:r>
      <w:r>
        <w:rPr>
          <w:lang w:val="nl-NL"/>
        </w:rPr>
        <w:t xml:space="preserve">Deze vorm van </w:t>
      </w:r>
      <w:r w:rsidRPr="00B5553C">
        <w:rPr>
          <w:lang w:val="nl-NL"/>
        </w:rPr>
        <w:t xml:space="preserve">feedback leidt tot het vergelijken van cijfers of niveaus en leidt af van de </w:t>
      </w:r>
      <w:r>
        <w:rPr>
          <w:lang w:val="nl-NL"/>
        </w:rPr>
        <w:t>primaire leerdoelen</w:t>
      </w:r>
      <w:r w:rsidRPr="00B5553C">
        <w:rPr>
          <w:lang w:val="nl-NL"/>
        </w:rPr>
        <w:t>.</w:t>
      </w:r>
    </w:p>
    <w:p w14:paraId="1188AD3B" w14:textId="77777777" w:rsidR="008C5DD1" w:rsidRPr="00DE2C48" w:rsidRDefault="008C5DD1" w:rsidP="008C5DD1">
      <w:pPr>
        <w:rPr>
          <w:lang w:val="nl-NL"/>
        </w:rPr>
      </w:pPr>
      <w:r w:rsidRPr="00B5553C">
        <w:rPr>
          <w:lang w:val="nl-NL"/>
        </w:rPr>
        <w:t xml:space="preserve">Gebruik </w:t>
      </w:r>
      <w:r>
        <w:rPr>
          <w:lang w:val="nl-NL"/>
        </w:rPr>
        <w:t>ook</w:t>
      </w:r>
      <w:r w:rsidRPr="00B5553C">
        <w:rPr>
          <w:lang w:val="nl-NL"/>
        </w:rPr>
        <w:t xml:space="preserve"> kwalitatieve mondelinge en geschreven opmerkingen die leerlingen he</w:t>
      </w:r>
      <w:r>
        <w:rPr>
          <w:lang w:val="nl-NL"/>
        </w:rPr>
        <w:t xml:space="preserve">lpen te herkennen wat ze kunnen en </w:t>
      </w:r>
      <w:r w:rsidRPr="00B5553C">
        <w:rPr>
          <w:lang w:val="nl-NL"/>
        </w:rPr>
        <w:t>wat ze moeten kunnen</w:t>
      </w:r>
      <w:r>
        <w:rPr>
          <w:lang w:val="nl-NL"/>
        </w:rPr>
        <w:t>,</w:t>
      </w:r>
      <w:r w:rsidRPr="00B5553C">
        <w:rPr>
          <w:lang w:val="nl-NL"/>
        </w:rPr>
        <w:t xml:space="preserve"> en hoe ze het verschil tussen beide kunnen verkleinen.</w:t>
      </w:r>
    </w:p>
    <w:p w14:paraId="436A79CA" w14:textId="77777777" w:rsidR="008C5DD1" w:rsidRPr="00DE2C48" w:rsidRDefault="008C5DD1" w:rsidP="008C5DD1">
      <w:pPr>
        <w:pStyle w:val="Kop3"/>
        <w:rPr>
          <w:lang w:val="nl-NL"/>
        </w:rPr>
      </w:pPr>
    </w:p>
    <w:p w14:paraId="66CF0D8D" w14:textId="77777777" w:rsidR="008C5DD1" w:rsidRPr="00DE2C48" w:rsidRDefault="008C5DD1" w:rsidP="008C5DD1">
      <w:pPr>
        <w:pStyle w:val="Kop3"/>
        <w:rPr>
          <w:lang w:val="nl-NL"/>
        </w:rPr>
      </w:pPr>
      <w:r>
        <w:rPr>
          <w:lang w:val="nl-NL"/>
        </w:rPr>
        <w:t>Zorg voor flexibiliteit in uw lesplan</w:t>
      </w:r>
    </w:p>
    <w:p w14:paraId="3047CBE4" w14:textId="77777777" w:rsidR="00B02523" w:rsidRPr="003C5B14" w:rsidRDefault="008C5DD1" w:rsidP="008C5DD1">
      <w:pPr>
        <w:rPr>
          <w:lang w:val="nl-NL"/>
        </w:rPr>
      </w:pPr>
      <w:r w:rsidRPr="00D25825">
        <w:rPr>
          <w:lang w:val="nl-NL"/>
        </w:rPr>
        <w:t>Wees flexibel en bereid om uw lesplannen halverwege te veranderen naar aanleiding van wat u ontdekt</w:t>
      </w:r>
      <w:r>
        <w:rPr>
          <w:lang w:val="nl-NL"/>
        </w:rPr>
        <w:t xml:space="preserve"> met formatief toetsen</w:t>
      </w:r>
      <w:r w:rsidRPr="00D25825">
        <w:rPr>
          <w:lang w:val="nl-NL"/>
        </w:rPr>
        <w:t>.</w:t>
      </w:r>
    </w:p>
    <w:p w14:paraId="4D65B25C" w14:textId="77777777" w:rsidR="00B02523" w:rsidRPr="003C5B14" w:rsidRDefault="00B5553C" w:rsidP="00B02523">
      <w:pPr>
        <w:rPr>
          <w:lang w:val="nl-NL"/>
        </w:rPr>
      </w:pPr>
      <w:r w:rsidRPr="00B5553C">
        <w:rPr>
          <w:lang w:val="nl-NL"/>
        </w:rPr>
        <w:lastRenderedPageBreak/>
        <w:t>Gebruik liever kwalitatieve mondelinge en geschreven opmerkingen die leerlingen he</w:t>
      </w:r>
      <w:r w:rsidR="003A1133">
        <w:rPr>
          <w:lang w:val="nl-NL"/>
        </w:rPr>
        <w:t xml:space="preserve">lpen te herkennen wat ze kunnen en </w:t>
      </w:r>
      <w:r w:rsidRPr="00B5553C">
        <w:rPr>
          <w:lang w:val="nl-NL"/>
        </w:rPr>
        <w:t>wat ze moeten kunnen</w:t>
      </w:r>
      <w:r w:rsidR="003A1133">
        <w:rPr>
          <w:lang w:val="nl-NL"/>
        </w:rPr>
        <w:t>,</w:t>
      </w:r>
      <w:r w:rsidRPr="00B5553C">
        <w:rPr>
          <w:lang w:val="nl-NL"/>
        </w:rPr>
        <w:t xml:space="preserve"> en hoe ze het verschil tussen beide kunnen verkleinen.</w:t>
      </w:r>
    </w:p>
    <w:p w14:paraId="517846AB" w14:textId="77777777" w:rsidR="00B02523" w:rsidRPr="003C5B14" w:rsidRDefault="00B02523" w:rsidP="00B02523">
      <w:pPr>
        <w:pStyle w:val="Kop3"/>
        <w:rPr>
          <w:lang w:val="nl-NL"/>
        </w:rPr>
      </w:pPr>
    </w:p>
    <w:p w14:paraId="0E3BE065" w14:textId="77777777" w:rsidR="00B02523" w:rsidRPr="003C5B14" w:rsidRDefault="00B5553C" w:rsidP="00B02523">
      <w:pPr>
        <w:pStyle w:val="Kop3"/>
        <w:rPr>
          <w:lang w:val="nl-NL"/>
        </w:rPr>
      </w:pPr>
      <w:r w:rsidRPr="00B5553C">
        <w:rPr>
          <w:lang w:val="nl-NL"/>
        </w:rPr>
        <w:t xml:space="preserve">Verander uw lesgeven door rekening te houden met </w:t>
      </w:r>
      <w:r w:rsidR="009020F1">
        <w:rPr>
          <w:lang w:val="nl-NL"/>
        </w:rPr>
        <w:t>beoordelingen</w:t>
      </w:r>
    </w:p>
    <w:p w14:paraId="2A1C471A" w14:textId="77777777" w:rsidR="00B02523" w:rsidRPr="003C5B14" w:rsidRDefault="00D25825" w:rsidP="00B02523">
      <w:pPr>
        <w:rPr>
          <w:lang w:val="nl-NL"/>
        </w:rPr>
      </w:pPr>
      <w:r w:rsidRPr="00D25825">
        <w:rPr>
          <w:lang w:val="nl-NL"/>
        </w:rPr>
        <w:t>Naast het geven van feedback aan leerlingen draagt een goede evaluatie bij aan het lesgeven.</w:t>
      </w:r>
      <w:r w:rsidR="00B02523" w:rsidRPr="003C5B14">
        <w:rPr>
          <w:lang w:val="nl-NL"/>
        </w:rPr>
        <w:t xml:space="preserve"> </w:t>
      </w:r>
      <w:r w:rsidRPr="00D25825">
        <w:rPr>
          <w:lang w:val="nl-NL"/>
        </w:rPr>
        <w:t>Wees flexibel en bereid om uw lesplannen halverwege te veranderen naar aanleiding van wat u ontdekt.</w:t>
      </w:r>
    </w:p>
    <w:p w14:paraId="19E08411" w14:textId="77777777" w:rsidR="00B02523" w:rsidRPr="003C5B14" w:rsidRDefault="00B02523" w:rsidP="00B02523">
      <w:pPr>
        <w:pStyle w:val="Paragraph"/>
        <w:spacing w:before="0" w:after="0"/>
        <w:rPr>
          <w:sz w:val="20"/>
          <w:lang w:val="nl-NL"/>
        </w:rPr>
      </w:pPr>
    </w:p>
    <w:p w14:paraId="55374EED" w14:textId="77777777" w:rsidR="00B02523" w:rsidRPr="008B41A5" w:rsidRDefault="00D25825" w:rsidP="00B02523">
      <w:pPr>
        <w:rPr>
          <w:i/>
        </w:rPr>
      </w:pPr>
      <w:r w:rsidRPr="003C5B14">
        <w:rPr>
          <w:i/>
          <w:lang w:val="en-US"/>
        </w:rPr>
        <w:t>Bewerkt uit:</w:t>
      </w:r>
      <w:r w:rsidR="00B02523" w:rsidRPr="003A64C0">
        <w:rPr>
          <w:i/>
        </w:rPr>
        <w:t xml:space="preserve">  </w:t>
      </w:r>
      <w:r w:rsidRPr="003C5B14">
        <w:rPr>
          <w:i/>
          <w:lang w:val="en-US"/>
        </w:rPr>
        <w:t>Improving Learning in Mathematics, Department for Education and Skills, 2005.</w:t>
      </w:r>
    </w:p>
    <w:p w14:paraId="45DBB044" w14:textId="77777777" w:rsidR="00B02523" w:rsidRPr="003C5B14" w:rsidRDefault="00B02523" w:rsidP="00B02523">
      <w:pPr>
        <w:pStyle w:val="Kop2"/>
        <w:rPr>
          <w:lang w:val="nl-NL"/>
        </w:rPr>
      </w:pPr>
      <w:bookmarkStart w:id="7" w:name="_Toc321297526"/>
      <w:r w:rsidRPr="003C5B14">
        <w:rPr>
          <w:lang w:val="nl-NL"/>
        </w:rPr>
        <w:lastRenderedPageBreak/>
        <w:t>3</w:t>
      </w:r>
      <w:r w:rsidRPr="003C5B14">
        <w:rPr>
          <w:lang w:val="nl-NL"/>
        </w:rPr>
        <w:tab/>
      </w:r>
      <w:r w:rsidR="002A6DB2">
        <w:rPr>
          <w:lang w:val="nl-NL"/>
        </w:rPr>
        <w:t>Denkpatronen zichtbaar maken</w:t>
      </w:r>
      <w:bookmarkEnd w:id="7"/>
      <w:r w:rsidR="00D25825" w:rsidRPr="00D25825">
        <w:rPr>
          <w:lang w:val="nl-NL"/>
        </w:rPr>
        <w:t xml:space="preserve"> </w:t>
      </w:r>
    </w:p>
    <w:p w14:paraId="1805F633" w14:textId="77777777" w:rsidR="00B02523" w:rsidRPr="003C5B14" w:rsidRDefault="00B02523" w:rsidP="00B02523">
      <w:pPr>
        <w:pStyle w:val="Kop3"/>
        <w:rPr>
          <w:lang w:val="nl-NL"/>
        </w:rPr>
      </w:pPr>
    </w:p>
    <w:p w14:paraId="37C2BFAB" w14:textId="77777777" w:rsidR="00B02523" w:rsidRPr="003C5B14" w:rsidRDefault="00D25825" w:rsidP="00B02523">
      <w:pPr>
        <w:pStyle w:val="Kop3"/>
        <w:rPr>
          <w:lang w:val="nl-NL"/>
        </w:rPr>
      </w:pPr>
      <w:r w:rsidRPr="00D25825">
        <w:rPr>
          <w:lang w:val="nl-NL"/>
        </w:rPr>
        <w:t>Gebruik bij het stellen van vragen mini-whiteboards</w:t>
      </w:r>
    </w:p>
    <w:tbl>
      <w:tblPr>
        <w:tblW w:w="0" w:type="auto"/>
        <w:tblLook w:val="00BF" w:firstRow="1" w:lastRow="0" w:firstColumn="1" w:lastColumn="0" w:noHBand="0" w:noVBand="0"/>
      </w:tblPr>
      <w:tblGrid>
        <w:gridCol w:w="4579"/>
        <w:gridCol w:w="4288"/>
      </w:tblGrid>
      <w:tr w:rsidR="00B02523" w14:paraId="2D31D31E" w14:textId="77777777" w:rsidTr="00D25825">
        <w:tc>
          <w:tcPr>
            <w:tcW w:w="4786" w:type="dxa"/>
          </w:tcPr>
          <w:p w14:paraId="453FE55A" w14:textId="77777777" w:rsidR="00B02523" w:rsidRPr="003C5B14" w:rsidRDefault="00D25825" w:rsidP="00B02523">
            <w:pPr>
              <w:rPr>
                <w:lang w:val="nl-NL"/>
              </w:rPr>
            </w:pPr>
            <w:r w:rsidRPr="00D25825">
              <w:rPr>
                <w:lang w:val="nl-NL"/>
              </w:rPr>
              <w:t>Bij het stellen van vragen in een normale klassensituatie is het lastige dat sommige leerlingen de boventoon voeren terwijl anderen terughoudend zijn om deel te nemen.</w:t>
            </w:r>
            <w:r w:rsidR="00B02523" w:rsidRPr="003C5B14">
              <w:rPr>
                <w:lang w:val="nl-NL"/>
              </w:rPr>
              <w:t xml:space="preserve"> </w:t>
            </w:r>
            <w:r w:rsidRPr="00D25825">
              <w:rPr>
                <w:lang w:val="nl-NL"/>
              </w:rPr>
              <w:t>Bij deze strategie tonen alle leerlingen tegelijkertijd hun antwoord.</w:t>
            </w:r>
            <w:r w:rsidR="00B02523" w:rsidRPr="003C5B14">
              <w:rPr>
                <w:lang w:val="nl-NL"/>
              </w:rPr>
              <w:t xml:space="preserve"> </w:t>
            </w:r>
            <w:r w:rsidRPr="00D25825">
              <w:rPr>
                <w:lang w:val="nl-NL"/>
              </w:rPr>
              <w:t xml:space="preserve">Bij </w:t>
            </w:r>
            <w:r w:rsidR="0011455F">
              <w:rPr>
                <w:lang w:val="nl-NL"/>
              </w:rPr>
              <w:t xml:space="preserve">het stellen van </w:t>
            </w:r>
            <w:r w:rsidRPr="00D25825">
              <w:rPr>
                <w:lang w:val="nl-NL"/>
              </w:rPr>
              <w:t xml:space="preserve">open vragen </w:t>
            </w:r>
            <w:r w:rsidR="0011455F">
              <w:rPr>
                <w:lang w:val="nl-NL"/>
              </w:rPr>
              <w:t xml:space="preserve">kan een </w:t>
            </w:r>
            <w:r w:rsidRPr="00D25825">
              <w:rPr>
                <w:lang w:val="nl-NL"/>
              </w:rPr>
              <w:t xml:space="preserve">leerling andere antwoorden geven dan </w:t>
            </w:r>
            <w:r w:rsidR="0011455F">
              <w:rPr>
                <w:lang w:val="nl-NL"/>
              </w:rPr>
              <w:t>zijn klasgenoten</w:t>
            </w:r>
            <w:r w:rsidRPr="00D25825">
              <w:rPr>
                <w:lang w:val="nl-NL"/>
              </w:rPr>
              <w:t>.</w:t>
            </w:r>
            <w:r w:rsidR="00B02523" w:rsidRPr="003C5B14">
              <w:rPr>
                <w:lang w:val="nl-NL"/>
              </w:rPr>
              <w:t xml:space="preserve"> </w:t>
            </w:r>
            <w:r w:rsidRPr="00D25825">
              <w:rPr>
                <w:lang w:val="nl-NL"/>
              </w:rPr>
              <w:t>De docent ziet direct welke leerlingen het idee begrijpen en welke er nog moeite mee hebben.</w:t>
            </w:r>
          </w:p>
          <w:p w14:paraId="3F4E8C8E" w14:textId="77777777" w:rsidR="00B02523" w:rsidRPr="003C5B14" w:rsidRDefault="00B02523" w:rsidP="00B02523">
            <w:pPr>
              <w:rPr>
                <w:lang w:val="nl-NL"/>
              </w:rPr>
            </w:pPr>
          </w:p>
        </w:tc>
        <w:tc>
          <w:tcPr>
            <w:tcW w:w="4297" w:type="dxa"/>
          </w:tcPr>
          <w:p w14:paraId="4372FBC7" w14:textId="12E31EAA" w:rsidR="00B02523" w:rsidRDefault="00BD3D94" w:rsidP="00B02523">
            <w:r w:rsidRPr="00683A44">
              <w:rPr>
                <w:noProof/>
                <w:lang w:val="nl-NL" w:eastAsia="nl-NL"/>
              </w:rPr>
              <w:drawing>
                <wp:inline distT="0" distB="0" distL="0" distR="0" wp14:anchorId="4A6DB6A6" wp14:editId="03D16382">
                  <wp:extent cx="2497455" cy="1786255"/>
                  <wp:effectExtent l="0" t="0" r="0" b="0"/>
                  <wp:docPr id="4" name="Picture 3" descr="Description: 00601B_0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00601B_07_04"/>
                          <pic:cNvPicPr>
                            <a:picLocks noChangeAspect="1" noChangeArrowheads="1"/>
                          </pic:cNvPicPr>
                        </pic:nvPicPr>
                        <pic:blipFill>
                          <a:blip r:embed="rId8">
                            <a:extLst>
                              <a:ext uri="{28A0092B-C50C-407E-A947-70E740481C1C}">
                                <a14:useLocalDpi xmlns:a14="http://schemas.microsoft.com/office/drawing/2010/main" val="0"/>
                              </a:ext>
                            </a:extLst>
                          </a:blip>
                          <a:srcRect l="3401" t="8595" r="3685" b="5852"/>
                          <a:stretch>
                            <a:fillRect/>
                          </a:stretch>
                        </pic:blipFill>
                        <pic:spPr bwMode="auto">
                          <a:xfrm>
                            <a:off x="0" y="0"/>
                            <a:ext cx="2497455" cy="1786255"/>
                          </a:xfrm>
                          <a:prstGeom prst="rect">
                            <a:avLst/>
                          </a:prstGeom>
                          <a:noFill/>
                          <a:ln>
                            <a:noFill/>
                          </a:ln>
                        </pic:spPr>
                      </pic:pic>
                    </a:graphicData>
                  </a:graphic>
                </wp:inline>
              </w:drawing>
            </w:r>
          </w:p>
        </w:tc>
      </w:tr>
    </w:tbl>
    <w:p w14:paraId="6B7CE6DC" w14:textId="77777777" w:rsidR="00B02523" w:rsidRDefault="00B02523" w:rsidP="00B02523"/>
    <w:p w14:paraId="31B17245" w14:textId="77777777" w:rsidR="00B02523" w:rsidRPr="003C5B14" w:rsidRDefault="00D25825" w:rsidP="00B02523">
      <w:pPr>
        <w:pStyle w:val="Kop3"/>
        <w:rPr>
          <w:lang w:val="nl-NL"/>
        </w:rPr>
      </w:pPr>
      <w:r w:rsidRPr="00D25825">
        <w:rPr>
          <w:lang w:val="nl-NL"/>
        </w:rPr>
        <w:t>Vraag leerlingen om posters te maken</w:t>
      </w:r>
    </w:p>
    <w:tbl>
      <w:tblPr>
        <w:tblW w:w="0" w:type="auto"/>
        <w:tblLook w:val="00BF" w:firstRow="1" w:lastRow="0" w:firstColumn="1" w:lastColumn="0" w:noHBand="0" w:noVBand="0"/>
      </w:tblPr>
      <w:tblGrid>
        <w:gridCol w:w="4451"/>
        <w:gridCol w:w="4416"/>
      </w:tblGrid>
      <w:tr w:rsidR="00B02523" w14:paraId="71B00518" w14:textId="77777777" w:rsidTr="006812E2">
        <w:tc>
          <w:tcPr>
            <w:tcW w:w="6627" w:type="dxa"/>
          </w:tcPr>
          <w:p w14:paraId="7F798DB7" w14:textId="77777777" w:rsidR="00B02523" w:rsidRPr="003C5B14" w:rsidRDefault="006812E2" w:rsidP="00B02523">
            <w:pPr>
              <w:rPr>
                <w:lang w:val="nl-NL"/>
              </w:rPr>
            </w:pPr>
            <w:r w:rsidRPr="006812E2">
              <w:rPr>
                <w:lang w:val="nl-NL"/>
              </w:rPr>
              <w:t>Vraag kleine groepen leerlingen om samen een poster te maken</w:t>
            </w:r>
            <w:r>
              <w:rPr>
                <w:lang w:val="nl-NL"/>
              </w:rPr>
              <w:t xml:space="preserve"> die</w:t>
            </w:r>
            <w:r w:rsidRPr="006812E2">
              <w:rPr>
                <w:lang w:val="nl-NL"/>
              </w:rPr>
              <w:t>:</w:t>
            </w:r>
          </w:p>
          <w:p w14:paraId="753E9EB6" w14:textId="77777777" w:rsidR="00B02523" w:rsidRPr="003C5B14" w:rsidRDefault="0011455F" w:rsidP="006812E2">
            <w:pPr>
              <w:numPr>
                <w:ilvl w:val="0"/>
                <w:numId w:val="15"/>
              </w:numPr>
              <w:rPr>
                <w:lang w:val="nl-NL"/>
              </w:rPr>
            </w:pPr>
            <w:r>
              <w:rPr>
                <w:lang w:val="nl-NL"/>
              </w:rPr>
              <w:t>h</w:t>
            </w:r>
            <w:r w:rsidR="006812E2" w:rsidRPr="006812E2">
              <w:rPr>
                <w:lang w:val="nl-NL"/>
              </w:rPr>
              <w:t>un gezamenlijke oplossing voor het probleem toont</w:t>
            </w:r>
          </w:p>
          <w:p w14:paraId="7E5BA86B" w14:textId="77777777" w:rsidR="00B02523" w:rsidRPr="003C5B14" w:rsidRDefault="0011455F" w:rsidP="006812E2">
            <w:pPr>
              <w:numPr>
                <w:ilvl w:val="0"/>
                <w:numId w:val="15"/>
              </w:numPr>
              <w:rPr>
                <w:lang w:val="nl-NL"/>
              </w:rPr>
            </w:pPr>
            <w:r>
              <w:rPr>
                <w:lang w:val="nl-NL"/>
              </w:rPr>
              <w:t>s</w:t>
            </w:r>
            <w:r w:rsidR="006812E2" w:rsidRPr="006812E2">
              <w:rPr>
                <w:lang w:val="nl-NL"/>
              </w:rPr>
              <w:t>amenvat wat zij weten over een bepaald onderwerp, of</w:t>
            </w:r>
          </w:p>
          <w:p w14:paraId="1D591E43" w14:textId="77777777" w:rsidR="00B02523" w:rsidRPr="003C5B14" w:rsidRDefault="0011455F" w:rsidP="006812E2">
            <w:pPr>
              <w:numPr>
                <w:ilvl w:val="0"/>
                <w:numId w:val="15"/>
              </w:numPr>
              <w:rPr>
                <w:lang w:val="nl-NL"/>
              </w:rPr>
            </w:pPr>
            <w:r>
              <w:rPr>
                <w:lang w:val="nl-NL"/>
              </w:rPr>
              <w:t>t</w:t>
            </w:r>
            <w:r w:rsidR="006812E2" w:rsidRPr="006812E2">
              <w:rPr>
                <w:lang w:val="nl-NL"/>
              </w:rPr>
              <w:t>wee verschillende manieren toont om een gegeven probleem op te lossen.</w:t>
            </w:r>
          </w:p>
          <w:p w14:paraId="7EEAC0E2" w14:textId="77777777" w:rsidR="00B02523" w:rsidRPr="003C5B14" w:rsidRDefault="0011455F" w:rsidP="006812E2">
            <w:pPr>
              <w:numPr>
                <w:ilvl w:val="0"/>
                <w:numId w:val="15"/>
              </w:numPr>
              <w:rPr>
                <w:lang w:val="nl-NL"/>
              </w:rPr>
            </w:pPr>
            <w:r>
              <w:rPr>
                <w:lang w:val="nl-NL"/>
              </w:rPr>
              <w:t>d</w:t>
            </w:r>
            <w:r w:rsidR="006812E2" w:rsidRPr="006812E2">
              <w:rPr>
                <w:lang w:val="nl-NL"/>
              </w:rPr>
              <w:t>e verbanden toont tussen een wiskundig begrip en andere gerelateerde begrippen.</w:t>
            </w:r>
            <w:r w:rsidR="00B02523" w:rsidRPr="003C5B14">
              <w:rPr>
                <w:lang w:val="nl-NL"/>
              </w:rPr>
              <w:t xml:space="preserve"> </w:t>
            </w:r>
          </w:p>
          <w:p w14:paraId="0EF6A86C" w14:textId="77777777" w:rsidR="00B02523" w:rsidRPr="003C5B14" w:rsidRDefault="00B02523" w:rsidP="00B02523">
            <w:pPr>
              <w:rPr>
                <w:lang w:val="nl-NL"/>
              </w:rPr>
            </w:pPr>
          </w:p>
        </w:tc>
        <w:tc>
          <w:tcPr>
            <w:tcW w:w="2456" w:type="dxa"/>
          </w:tcPr>
          <w:p w14:paraId="27A7F6B3" w14:textId="3C9E405C" w:rsidR="00B02523" w:rsidRDefault="00BD3D94" w:rsidP="00B02523">
            <w:r w:rsidRPr="00683A44">
              <w:rPr>
                <w:noProof/>
                <w:lang w:val="nl-NL" w:eastAsia="nl-NL"/>
              </w:rPr>
              <w:drawing>
                <wp:inline distT="0" distB="0" distL="0" distR="0" wp14:anchorId="6E04DA64" wp14:editId="1214A22D">
                  <wp:extent cx="2616200" cy="3488055"/>
                  <wp:effectExtent l="25400" t="25400" r="25400" b="1714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6200" cy="3488055"/>
                          </a:xfrm>
                          <a:prstGeom prst="rect">
                            <a:avLst/>
                          </a:prstGeom>
                          <a:noFill/>
                          <a:ln w="9525" cmpd="sng">
                            <a:solidFill>
                              <a:srgbClr val="000000"/>
                            </a:solidFill>
                            <a:miter lim="800000"/>
                            <a:headEnd/>
                            <a:tailEnd/>
                          </a:ln>
                          <a:effectLst/>
                        </pic:spPr>
                      </pic:pic>
                    </a:graphicData>
                  </a:graphic>
                </wp:inline>
              </w:drawing>
            </w:r>
          </w:p>
        </w:tc>
      </w:tr>
    </w:tbl>
    <w:p w14:paraId="08C06248" w14:textId="77777777" w:rsidR="00B02523" w:rsidRDefault="00B02523" w:rsidP="00B02523"/>
    <w:p w14:paraId="578721AC" w14:textId="77777777" w:rsidR="00B02523" w:rsidRDefault="00B02523" w:rsidP="00B02523"/>
    <w:p w14:paraId="7623A231" w14:textId="77777777" w:rsidR="00B02523" w:rsidRPr="008B41A5" w:rsidRDefault="006812E2" w:rsidP="00B02523">
      <w:pPr>
        <w:rPr>
          <w:i/>
        </w:rPr>
      </w:pPr>
      <w:r w:rsidRPr="003C5B14">
        <w:rPr>
          <w:i/>
          <w:lang w:val="en-US"/>
        </w:rPr>
        <w:t>Bewerkt uit:</w:t>
      </w:r>
      <w:r w:rsidR="00B02523" w:rsidRPr="003A64C0">
        <w:rPr>
          <w:i/>
        </w:rPr>
        <w:t xml:space="preserve">  </w:t>
      </w:r>
      <w:r w:rsidRPr="003C5B14">
        <w:rPr>
          <w:i/>
          <w:lang w:val="en-US"/>
        </w:rPr>
        <w:t>Improving Learning in Mathematics, Department for Education and Skills, 2005.</w:t>
      </w:r>
    </w:p>
    <w:p w14:paraId="5012226B" w14:textId="77777777" w:rsidR="00B02523" w:rsidRPr="003A64C0" w:rsidRDefault="00B02523" w:rsidP="00B02523"/>
    <w:p w14:paraId="62BF3D02" w14:textId="77777777" w:rsidR="00B02523" w:rsidRPr="003C5B14" w:rsidRDefault="00B02523" w:rsidP="00B02523">
      <w:pPr>
        <w:pStyle w:val="Kop2"/>
        <w:rPr>
          <w:lang w:val="nl-NL"/>
        </w:rPr>
      </w:pPr>
      <w:bookmarkStart w:id="8" w:name="_Toc321297527"/>
      <w:r w:rsidRPr="003C5B14">
        <w:rPr>
          <w:lang w:val="nl-NL"/>
        </w:rPr>
        <w:lastRenderedPageBreak/>
        <w:t>4</w:t>
      </w:r>
      <w:r w:rsidRPr="003C5B14">
        <w:rPr>
          <w:lang w:val="nl-NL"/>
        </w:rPr>
        <w:tab/>
      </w:r>
      <w:r w:rsidR="009A621F">
        <w:rPr>
          <w:lang w:val="nl-NL"/>
        </w:rPr>
        <w:t>Toetsing</w:t>
      </w:r>
      <w:r w:rsidR="0011455F">
        <w:rPr>
          <w:lang w:val="nl-NL"/>
        </w:rPr>
        <w:t>s</w:t>
      </w:r>
      <w:r w:rsidR="006812E2" w:rsidRPr="006812E2">
        <w:rPr>
          <w:lang w:val="nl-NL"/>
        </w:rPr>
        <w:t>opdrachten en voorbeeld</w:t>
      </w:r>
      <w:r w:rsidR="005C7D9F">
        <w:rPr>
          <w:lang w:val="nl-NL"/>
        </w:rPr>
        <w:t>antwoorden</w:t>
      </w:r>
      <w:bookmarkEnd w:id="8"/>
      <w:r w:rsidRPr="003C5B14">
        <w:rPr>
          <w:lang w:val="nl-NL"/>
        </w:rPr>
        <w:t xml:space="preserve"> </w:t>
      </w:r>
    </w:p>
    <w:p w14:paraId="5D946345" w14:textId="77777777" w:rsidR="00B02523" w:rsidRPr="003C5B14" w:rsidRDefault="00B02523" w:rsidP="00B02523">
      <w:pPr>
        <w:pStyle w:val="Kop3"/>
        <w:rPr>
          <w:lang w:val="nl-NL"/>
        </w:rPr>
      </w:pPr>
    </w:p>
    <w:p w14:paraId="20B13D56" w14:textId="77777777" w:rsidR="00B02523" w:rsidRPr="003C5B14" w:rsidRDefault="006812E2" w:rsidP="00B02523">
      <w:pPr>
        <w:pStyle w:val="Kop3"/>
        <w:rPr>
          <w:lang w:val="nl-NL"/>
        </w:rPr>
      </w:pPr>
      <w:r w:rsidRPr="006812E2">
        <w:rPr>
          <w:lang w:val="nl-NL"/>
        </w:rPr>
        <w:t>Het tellen van bomen</w:t>
      </w:r>
    </w:p>
    <w:p w14:paraId="4A8ADBF7" w14:textId="77777777" w:rsidR="00B02523" w:rsidRPr="003C5B14" w:rsidRDefault="00B02523" w:rsidP="00B02523">
      <w:pPr>
        <w:rPr>
          <w:lang w:val="nl-NL"/>
        </w:rPr>
      </w:pPr>
    </w:p>
    <w:p w14:paraId="4C2576C2" w14:textId="23B4783C" w:rsidR="00B02523" w:rsidRDefault="00BD3D94" w:rsidP="00B02523">
      <w:r w:rsidRPr="00683A44">
        <w:rPr>
          <w:noProof/>
          <w:lang w:val="nl-NL" w:eastAsia="nl-NL"/>
        </w:rPr>
        <w:drawing>
          <wp:inline distT="0" distB="0" distL="0" distR="0" wp14:anchorId="4B3B113C" wp14:editId="572AE588">
            <wp:extent cx="5655945" cy="3970655"/>
            <wp:effectExtent l="0" t="0" r="825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5945" cy="3970655"/>
                    </a:xfrm>
                    <a:prstGeom prst="rect">
                      <a:avLst/>
                    </a:prstGeom>
                    <a:noFill/>
                    <a:ln>
                      <a:noFill/>
                    </a:ln>
                  </pic:spPr>
                </pic:pic>
              </a:graphicData>
            </a:graphic>
          </wp:inline>
        </w:drawing>
      </w:r>
    </w:p>
    <w:p w14:paraId="5449DD1F" w14:textId="77777777" w:rsidR="00B02523" w:rsidRDefault="00B02523" w:rsidP="00B02523"/>
    <w:p w14:paraId="30B4D6A3" w14:textId="77777777" w:rsidR="00B02523" w:rsidRDefault="00B02523" w:rsidP="00B02523"/>
    <w:p w14:paraId="249B0608" w14:textId="77777777" w:rsidR="00B02523" w:rsidRPr="003C5B14" w:rsidRDefault="006812E2" w:rsidP="00B02523">
      <w:pPr>
        <w:rPr>
          <w:lang w:val="nl-NL"/>
        </w:rPr>
      </w:pPr>
      <w:r w:rsidRPr="006812E2">
        <w:rPr>
          <w:lang w:val="nl-NL"/>
        </w:rPr>
        <w:t>Dit schema toont een aantal bomen in een plantage.</w:t>
      </w:r>
    </w:p>
    <w:p w14:paraId="6A431A13" w14:textId="4AF97E52" w:rsidR="00B02523" w:rsidRPr="003C5B14" w:rsidRDefault="006812E2" w:rsidP="00B02523">
      <w:pPr>
        <w:rPr>
          <w:lang w:val="nl-NL"/>
        </w:rPr>
      </w:pPr>
      <w:r w:rsidRPr="006812E2">
        <w:rPr>
          <w:lang w:val="nl-NL"/>
        </w:rPr>
        <w:t xml:space="preserve">De cirkels </w:t>
      </w:r>
      <w:r w:rsidR="00BD3D94" w:rsidRPr="006812E2">
        <w:rPr>
          <w:noProof/>
          <w:lang w:val="nl-NL" w:eastAsia="nl-NL"/>
        </w:rPr>
        <w:drawing>
          <wp:inline distT="0" distB="0" distL="0" distR="0" wp14:anchorId="3410FBA5" wp14:editId="1A04F361">
            <wp:extent cx="271145" cy="194945"/>
            <wp:effectExtent l="25400" t="25400" r="33655" b="3365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45" cy="194945"/>
                    </a:xfrm>
                    <a:prstGeom prst="rect">
                      <a:avLst/>
                    </a:prstGeom>
                    <a:noFill/>
                    <a:ln w="6350" cmpd="sng">
                      <a:solidFill>
                        <a:srgbClr val="FF0000"/>
                      </a:solidFill>
                      <a:miter lim="800000"/>
                      <a:headEnd/>
                      <a:tailEnd/>
                    </a:ln>
                    <a:effectLst/>
                  </pic:spPr>
                </pic:pic>
              </a:graphicData>
            </a:graphic>
          </wp:inline>
        </w:drawing>
      </w:r>
      <w:r w:rsidRPr="006812E2">
        <w:rPr>
          <w:lang w:val="nl-NL"/>
        </w:rPr>
        <w:t xml:space="preserve"> tonen oude bomen en de driehoeken </w:t>
      </w:r>
      <w:r w:rsidR="00BD3D94" w:rsidRPr="006812E2">
        <w:rPr>
          <w:noProof/>
          <w:lang w:val="nl-NL" w:eastAsia="nl-NL"/>
        </w:rPr>
        <w:drawing>
          <wp:inline distT="0" distB="0" distL="0" distR="0" wp14:anchorId="0A92C269" wp14:editId="1E0361B0">
            <wp:extent cx="271145" cy="194945"/>
            <wp:effectExtent l="25400" t="25400" r="33655" b="3365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145" cy="194945"/>
                    </a:xfrm>
                    <a:prstGeom prst="rect">
                      <a:avLst/>
                    </a:prstGeom>
                    <a:noFill/>
                    <a:ln w="6350" cmpd="sng">
                      <a:solidFill>
                        <a:srgbClr val="FF0000"/>
                      </a:solidFill>
                      <a:miter lim="800000"/>
                      <a:headEnd/>
                      <a:tailEnd/>
                    </a:ln>
                    <a:effectLst/>
                  </pic:spPr>
                </pic:pic>
              </a:graphicData>
            </a:graphic>
          </wp:inline>
        </w:drawing>
      </w:r>
      <w:r w:rsidRPr="006812E2">
        <w:rPr>
          <w:lang w:val="nl-NL"/>
        </w:rPr>
        <w:t xml:space="preserve"> tonen jonge bomen.</w:t>
      </w:r>
      <w:r w:rsidR="00B02523" w:rsidRPr="003C5B14">
        <w:rPr>
          <w:lang w:val="nl-NL"/>
        </w:rPr>
        <w:t xml:space="preserve"> </w:t>
      </w:r>
    </w:p>
    <w:p w14:paraId="2B4C3B72" w14:textId="77777777" w:rsidR="00B02523" w:rsidRPr="003C5B14" w:rsidRDefault="006812E2" w:rsidP="00B02523">
      <w:pPr>
        <w:rPr>
          <w:caps/>
          <w:lang w:val="nl-NL"/>
        </w:rPr>
      </w:pPr>
      <w:r w:rsidRPr="006812E2">
        <w:rPr>
          <w:lang w:val="nl-NL"/>
        </w:rPr>
        <w:t>Tom wil weten hoeveel bomen er van elk</w:t>
      </w:r>
      <w:r>
        <w:rPr>
          <w:lang w:val="nl-NL"/>
        </w:rPr>
        <w:t>e</w:t>
      </w:r>
      <w:r w:rsidRPr="006812E2">
        <w:rPr>
          <w:lang w:val="nl-NL"/>
        </w:rPr>
        <w:t xml:space="preserve"> </w:t>
      </w:r>
      <w:r>
        <w:rPr>
          <w:lang w:val="nl-NL"/>
        </w:rPr>
        <w:t>soort</w:t>
      </w:r>
      <w:r w:rsidRPr="006812E2">
        <w:rPr>
          <w:lang w:val="nl-NL"/>
        </w:rPr>
        <w:t xml:space="preserve"> zijn, maar zegt dat het teveel tijd in beslag zou nemen om ze allemaal één voor één te tellen.</w:t>
      </w:r>
      <w:r w:rsidR="00B02523" w:rsidRPr="003C5B14">
        <w:rPr>
          <w:caps/>
          <w:lang w:val="nl-NL"/>
        </w:rPr>
        <w:t xml:space="preserve"> </w:t>
      </w:r>
    </w:p>
    <w:p w14:paraId="26915783" w14:textId="77777777" w:rsidR="00B02523" w:rsidRPr="003C5B14" w:rsidRDefault="00B02523" w:rsidP="00B02523">
      <w:pPr>
        <w:rPr>
          <w:lang w:val="nl-NL"/>
        </w:rPr>
      </w:pPr>
    </w:p>
    <w:p w14:paraId="30D700ED" w14:textId="77777777" w:rsidR="00B02523" w:rsidRDefault="006812E2" w:rsidP="006812E2">
      <w:pPr>
        <w:numPr>
          <w:ilvl w:val="0"/>
          <w:numId w:val="5"/>
        </w:numPr>
      </w:pPr>
      <w:r w:rsidRPr="006812E2">
        <w:rPr>
          <w:lang w:val="nl-NL"/>
        </w:rPr>
        <w:t>Welke methode zou hij kunnen gebruiken om het aantal bomen van elke soort te schatten?</w:t>
      </w:r>
      <w:r w:rsidR="00B02523" w:rsidRPr="003C5B14">
        <w:rPr>
          <w:lang w:val="nl-NL"/>
        </w:rPr>
        <w:br/>
      </w:r>
      <w:r w:rsidRPr="006812E2">
        <w:rPr>
          <w:lang w:val="nl-NL"/>
        </w:rPr>
        <w:t xml:space="preserve">Leg </w:t>
      </w:r>
      <w:r w:rsidR="0011455F">
        <w:rPr>
          <w:lang w:val="nl-NL"/>
        </w:rPr>
        <w:t>jouw</w:t>
      </w:r>
      <w:r w:rsidRPr="006812E2">
        <w:rPr>
          <w:lang w:val="nl-NL"/>
        </w:rPr>
        <w:t xml:space="preserve"> methode goed uit.</w:t>
      </w:r>
    </w:p>
    <w:p w14:paraId="434B50C0" w14:textId="77777777" w:rsidR="00B02523" w:rsidRDefault="00B02523" w:rsidP="00B02523"/>
    <w:p w14:paraId="3B65A89F" w14:textId="77777777" w:rsidR="00B02523" w:rsidRPr="003C5B14" w:rsidRDefault="006812E2" w:rsidP="006812E2">
      <w:pPr>
        <w:numPr>
          <w:ilvl w:val="0"/>
          <w:numId w:val="5"/>
        </w:numPr>
        <w:rPr>
          <w:lang w:val="nl-NL"/>
        </w:rPr>
      </w:pPr>
      <w:r w:rsidRPr="006812E2">
        <w:rPr>
          <w:lang w:val="nl-NL"/>
        </w:rPr>
        <w:t xml:space="preserve">Gebruik op </w:t>
      </w:r>
      <w:r w:rsidR="0011455F">
        <w:rPr>
          <w:lang w:val="nl-NL"/>
        </w:rPr>
        <w:t>je</w:t>
      </w:r>
      <w:r w:rsidRPr="006812E2">
        <w:rPr>
          <w:lang w:val="nl-NL"/>
        </w:rPr>
        <w:t xml:space="preserve"> werkblad </w:t>
      </w:r>
      <w:r w:rsidR="0011455F">
        <w:rPr>
          <w:lang w:val="nl-NL"/>
        </w:rPr>
        <w:t>jouw gekozen</w:t>
      </w:r>
      <w:r w:rsidRPr="006812E2">
        <w:rPr>
          <w:lang w:val="nl-NL"/>
        </w:rPr>
        <w:t xml:space="preserve"> methode om van de volgende soorten het aantal te schatten:</w:t>
      </w:r>
    </w:p>
    <w:p w14:paraId="4602B18E" w14:textId="77777777" w:rsidR="00B02523" w:rsidRDefault="006812E2" w:rsidP="006812E2">
      <w:pPr>
        <w:numPr>
          <w:ilvl w:val="1"/>
          <w:numId w:val="5"/>
        </w:numPr>
      </w:pPr>
      <w:r w:rsidRPr="006812E2">
        <w:rPr>
          <w:lang w:val="nl-NL"/>
        </w:rPr>
        <w:t>Oude bomen</w:t>
      </w:r>
    </w:p>
    <w:p w14:paraId="70626D99" w14:textId="77777777" w:rsidR="00B02523" w:rsidRDefault="006812E2" w:rsidP="006812E2">
      <w:pPr>
        <w:numPr>
          <w:ilvl w:val="1"/>
          <w:numId w:val="5"/>
        </w:numPr>
      </w:pPr>
      <w:r w:rsidRPr="006812E2">
        <w:rPr>
          <w:lang w:val="nl-NL"/>
        </w:rPr>
        <w:t>Jonge bomen</w:t>
      </w:r>
    </w:p>
    <w:p w14:paraId="0B137EB2" w14:textId="77777777" w:rsidR="00B02523" w:rsidRDefault="00B02523" w:rsidP="00B02523">
      <w:r>
        <w:br w:type="page"/>
      </w:r>
    </w:p>
    <w:p w14:paraId="05F02CBD" w14:textId="77777777" w:rsidR="00B02523" w:rsidRDefault="00324364" w:rsidP="00B02523">
      <w:pPr>
        <w:pStyle w:val="Kop4"/>
      </w:pPr>
      <w:r>
        <w:rPr>
          <w:lang w:val="nl-NL"/>
        </w:rPr>
        <w:lastRenderedPageBreak/>
        <w:t>Voorbeeldantwoord</w:t>
      </w:r>
      <w:r w:rsidR="006812E2" w:rsidRPr="006812E2">
        <w:rPr>
          <w:lang w:val="nl-NL"/>
        </w:rPr>
        <w:t>:</w:t>
      </w:r>
      <w:r w:rsidR="00B02523">
        <w:t xml:space="preserve"> </w:t>
      </w:r>
      <w:r w:rsidR="006812E2" w:rsidRPr="006812E2">
        <w:rPr>
          <w:lang w:val="nl-NL"/>
        </w:rPr>
        <w:t>Laura</w:t>
      </w:r>
    </w:p>
    <w:p w14:paraId="69F0F95E" w14:textId="4C1503CD" w:rsidR="00B02523" w:rsidRDefault="00BD3D94" w:rsidP="00B02523">
      <w:pPr>
        <w:pStyle w:val="body"/>
      </w:pPr>
      <w:r w:rsidRPr="007E78CA">
        <w:rPr>
          <w:noProof/>
          <w:lang w:val="nl-NL" w:eastAsia="nl-NL"/>
        </w:rPr>
        <w:drawing>
          <wp:inline distT="0" distB="0" distL="0" distR="0" wp14:anchorId="3B38E4FA" wp14:editId="1C56E17C">
            <wp:extent cx="5240655" cy="2201545"/>
            <wp:effectExtent l="25400" t="25400" r="17145" b="3365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0655" cy="2201545"/>
                    </a:xfrm>
                    <a:prstGeom prst="rect">
                      <a:avLst/>
                    </a:prstGeom>
                    <a:noFill/>
                    <a:ln w="12700" cmpd="sng">
                      <a:solidFill>
                        <a:srgbClr val="000000"/>
                      </a:solidFill>
                      <a:miter lim="800000"/>
                      <a:headEnd/>
                      <a:tailEnd/>
                    </a:ln>
                    <a:effectLst/>
                  </pic:spPr>
                </pic:pic>
              </a:graphicData>
            </a:graphic>
          </wp:inline>
        </w:drawing>
      </w:r>
    </w:p>
    <w:p w14:paraId="5C9B7984" w14:textId="77777777" w:rsidR="00B02523" w:rsidRDefault="00B02523" w:rsidP="00B02523">
      <w:pPr>
        <w:pStyle w:val="Paragraph"/>
        <w:spacing w:before="0" w:after="0"/>
      </w:pPr>
    </w:p>
    <w:p w14:paraId="5391AC25" w14:textId="77777777" w:rsidR="00B02523" w:rsidRDefault="00B02523" w:rsidP="00B02523">
      <w:pPr>
        <w:pStyle w:val="Bloktekst"/>
        <w:ind w:left="0"/>
        <w:rPr>
          <w:i/>
          <w:sz w:val="22"/>
        </w:rPr>
      </w:pPr>
    </w:p>
    <w:p w14:paraId="1685F690" w14:textId="77777777" w:rsidR="00B02523" w:rsidRDefault="00B02523" w:rsidP="00B02523">
      <w:pPr>
        <w:pStyle w:val="Bloktekst"/>
        <w:ind w:left="0"/>
        <w:rPr>
          <w:i/>
          <w:sz w:val="22"/>
        </w:rPr>
      </w:pPr>
    </w:p>
    <w:p w14:paraId="2C50B41A" w14:textId="77777777" w:rsidR="00B02523" w:rsidRPr="00467625" w:rsidRDefault="00324364" w:rsidP="00B02523">
      <w:pPr>
        <w:pStyle w:val="Kop4"/>
      </w:pPr>
      <w:r>
        <w:rPr>
          <w:lang w:val="nl-NL"/>
        </w:rPr>
        <w:t>Voorbeeldantwoord</w:t>
      </w:r>
      <w:r w:rsidR="006812E2" w:rsidRPr="006812E2">
        <w:rPr>
          <w:lang w:val="nl-NL"/>
        </w:rPr>
        <w:t>:</w:t>
      </w:r>
      <w:r w:rsidR="00B02523">
        <w:t xml:space="preserve"> </w:t>
      </w:r>
      <w:r w:rsidR="006812E2" w:rsidRPr="006812E2">
        <w:rPr>
          <w:lang w:val="nl-NL"/>
        </w:rPr>
        <w:t>Jenny</w:t>
      </w:r>
    </w:p>
    <w:p w14:paraId="2F1A0F5B" w14:textId="36996CF9" w:rsidR="00B02523" w:rsidRDefault="00BD3D94" w:rsidP="00B02523">
      <w:pPr>
        <w:pStyle w:val="Paragraph"/>
        <w:spacing w:before="0" w:after="0"/>
      </w:pPr>
      <w:r w:rsidRPr="00683A44">
        <w:rPr>
          <w:noProof/>
          <w:lang w:val="nl-NL" w:eastAsia="nl-NL"/>
        </w:rPr>
        <w:drawing>
          <wp:inline distT="0" distB="0" distL="0" distR="0" wp14:anchorId="10B51274" wp14:editId="2BD21C6E">
            <wp:extent cx="5266055" cy="3259455"/>
            <wp:effectExtent l="25400" t="25400" r="17145" b="17145"/>
            <wp:docPr id="10" name="Picture 7" descr="Description: Counting Trees-J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ounting Trees-Jen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055" cy="3259455"/>
                    </a:xfrm>
                    <a:prstGeom prst="rect">
                      <a:avLst/>
                    </a:prstGeom>
                    <a:noFill/>
                    <a:ln w="12700" cmpd="sng">
                      <a:solidFill>
                        <a:srgbClr val="000000"/>
                      </a:solidFill>
                      <a:miter lim="800000"/>
                      <a:headEnd/>
                      <a:tailEnd/>
                    </a:ln>
                    <a:effectLst/>
                  </pic:spPr>
                </pic:pic>
              </a:graphicData>
            </a:graphic>
          </wp:inline>
        </w:drawing>
      </w:r>
    </w:p>
    <w:p w14:paraId="15CBDB98" w14:textId="77777777" w:rsidR="00B02523" w:rsidRDefault="00B02523" w:rsidP="00B02523">
      <w:pPr>
        <w:pStyle w:val="Paragraph"/>
        <w:spacing w:before="0" w:after="0"/>
      </w:pPr>
    </w:p>
    <w:p w14:paraId="48B41F46" w14:textId="016521BF" w:rsidR="00B02523" w:rsidRPr="001D0FDE" w:rsidRDefault="00B02523" w:rsidP="00B02523">
      <w:pPr>
        <w:pStyle w:val="Kop4"/>
      </w:pPr>
      <w:r>
        <w:br w:type="page"/>
      </w:r>
      <w:r w:rsidR="00BD3D94">
        <w:rPr>
          <w:noProof/>
          <w:lang w:val="nl-NL" w:eastAsia="nl-NL"/>
        </w:rPr>
        <w:lastRenderedPageBreak/>
        <mc:AlternateContent>
          <mc:Choice Requires="wps">
            <w:drawing>
              <wp:anchor distT="0" distB="0" distL="114300" distR="114300" simplePos="0" relativeHeight="251655680" behindDoc="0" locked="0" layoutInCell="1" allowOverlap="1" wp14:anchorId="7D693319" wp14:editId="0E2375A6">
                <wp:simplePos x="0" y="0"/>
                <wp:positionH relativeFrom="column">
                  <wp:posOffset>32385</wp:posOffset>
                </wp:positionH>
                <wp:positionV relativeFrom="paragraph">
                  <wp:posOffset>231140</wp:posOffset>
                </wp:positionV>
                <wp:extent cx="5615940" cy="2433320"/>
                <wp:effectExtent l="0" t="0" r="22860" b="30480"/>
                <wp:wrapTight wrapText="bothSides">
                  <wp:wrapPolygon edited="0">
                    <wp:start x="0" y="0"/>
                    <wp:lineTo x="0" y="21645"/>
                    <wp:lineTo x="21590" y="21645"/>
                    <wp:lineTo x="21590" y="0"/>
                    <wp:lineTo x="0" y="0"/>
                  </wp:wrapPolygon>
                </wp:wrapTight>
                <wp:docPr id="17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433320"/>
                        </a:xfrm>
                        <a:prstGeom prst="rect">
                          <a:avLst/>
                        </a:prstGeom>
                        <a:noFill/>
                        <a:ln w="12700">
                          <a:solidFill>
                            <a:sysClr val="windowText" lastClr="000000">
                              <a:lumMod val="100000"/>
                              <a:lumOff val="0"/>
                            </a:sysClr>
                          </a:solidFill>
                          <a:miter lim="800000"/>
                          <a:headEnd type="none" w="med" len="med"/>
                          <a:tailEnd type="none" w="med" len="med"/>
                        </a:ln>
                        <a:extLst>
                          <a:ext uri="{909E8E84-426E-40dd-AFC4-6F175D3DCCD1}">
                            <a14:hiddenFill xmlns:a14="http://schemas.microsoft.com/office/drawing/2010/main" xmlns="">
                              <a:solidFill>
                                <a:srgbClr val="FFFFFF"/>
                              </a:solidFill>
                            </a14:hiddenFill>
                          </a:ext>
                        </a:extLst>
                      </wps:spPr>
                      <wps:txbx>
                        <w:txbxContent>
                          <w:p w14:paraId="2ABB9803" w14:textId="3D06D6DD" w:rsidR="00DB5EB9" w:rsidRDefault="00BD3D94">
                            <w:r w:rsidRPr="00683A44">
                              <w:rPr>
                                <w:noProof/>
                                <w:lang w:val="nl-NL" w:eastAsia="nl-NL"/>
                              </w:rPr>
                              <w:drawing>
                                <wp:inline distT="0" distB="0" distL="0" distR="0" wp14:anchorId="17ED9DA3" wp14:editId="16F48108">
                                  <wp:extent cx="5418455" cy="23368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902" t="1344" r="1469" b="4529"/>
                                          <a:stretch>
                                            <a:fillRect/>
                                          </a:stretch>
                                        </pic:blipFill>
                                        <pic:spPr bwMode="auto">
                                          <a:xfrm>
                                            <a:off x="0" y="0"/>
                                            <a:ext cx="5418455" cy="23368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93319" id="_x0000_t202" coordsize="21600,21600" o:spt="202" path="m0,0l0,21600,21600,21600,21600,0xe">
                <v:stroke joinstyle="miter"/>
                <v:path gradientshapeok="t" o:connecttype="rect"/>
              </v:shapetype>
              <v:shape id="Text Box 187" o:spid="_x0000_s1026" type="#_x0000_t202" style="position:absolute;margin-left:2.55pt;margin-top:18.2pt;width:442.2pt;height:19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" filled="f" strokeweight="1pt">
                <v:textbox inset=",7.2pt,,7.2pt">
                  <w:txbxContent>
                    <w:p w14:paraId="2ABB9803" w14:textId="3D06D6DD" w:rsidR="00DB5EB9" w:rsidRDefault="00BD3D94">
                      <w:r w:rsidRPr="00683A44">
                        <w:rPr>
                          <w:noProof/>
                          <w:lang w:val="nl-NL" w:eastAsia="nl-NL"/>
                        </w:rPr>
                        <w:drawing>
                          <wp:inline distT="0" distB="0" distL="0" distR="0" wp14:anchorId="17ED9DA3" wp14:editId="16F48108">
                            <wp:extent cx="5418455" cy="23368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902" t="1344" r="1469" b="4529"/>
                                    <a:stretch>
                                      <a:fillRect/>
                                    </a:stretch>
                                  </pic:blipFill>
                                  <pic:spPr bwMode="auto">
                                    <a:xfrm>
                                      <a:off x="0" y="0"/>
                                      <a:ext cx="5418455" cy="2336800"/>
                                    </a:xfrm>
                                    <a:prstGeom prst="rect">
                                      <a:avLst/>
                                    </a:prstGeom>
                                    <a:noFill/>
                                    <a:ln>
                                      <a:noFill/>
                                    </a:ln>
                                  </pic:spPr>
                                </pic:pic>
                              </a:graphicData>
                            </a:graphic>
                          </wp:inline>
                        </w:drawing>
                      </w:r>
                    </w:p>
                  </w:txbxContent>
                </v:textbox>
                <w10:wrap type="tight"/>
              </v:shape>
            </w:pict>
          </mc:Fallback>
        </mc:AlternateContent>
      </w:r>
      <w:r w:rsidR="00324364">
        <w:rPr>
          <w:lang w:val="nl-NL"/>
        </w:rPr>
        <w:t>Voorbeeldantwoord</w:t>
      </w:r>
      <w:r w:rsidR="006812E2" w:rsidRPr="006812E2">
        <w:rPr>
          <w:lang w:val="nl-NL"/>
        </w:rPr>
        <w:t>:</w:t>
      </w:r>
      <w:r>
        <w:t xml:space="preserve"> </w:t>
      </w:r>
      <w:r w:rsidR="006812E2" w:rsidRPr="006812E2">
        <w:rPr>
          <w:lang w:val="nl-NL"/>
        </w:rPr>
        <w:t>Woody</w:t>
      </w:r>
    </w:p>
    <w:p w14:paraId="41209E17" w14:textId="77777777" w:rsidR="00B02523" w:rsidRDefault="00B02523" w:rsidP="00B02523">
      <w:pPr>
        <w:pStyle w:val="Paragraph"/>
        <w:spacing w:before="0" w:after="0"/>
      </w:pPr>
    </w:p>
    <w:p w14:paraId="1B5DB425" w14:textId="77777777" w:rsidR="007C32EB" w:rsidRDefault="007C32EB" w:rsidP="00B02523">
      <w:pPr>
        <w:pStyle w:val="Kop4"/>
      </w:pPr>
    </w:p>
    <w:p w14:paraId="74D4B678" w14:textId="77777777" w:rsidR="00B02523" w:rsidRPr="001D0FDE" w:rsidRDefault="00324364" w:rsidP="00B02523">
      <w:pPr>
        <w:pStyle w:val="Kop4"/>
      </w:pPr>
      <w:r>
        <w:rPr>
          <w:lang w:val="nl-NL"/>
        </w:rPr>
        <w:t>Voorbeeldantwoord</w:t>
      </w:r>
      <w:r w:rsidR="006812E2" w:rsidRPr="006812E2">
        <w:rPr>
          <w:lang w:val="nl-NL"/>
        </w:rPr>
        <w:t>:</w:t>
      </w:r>
      <w:r w:rsidR="00B02523">
        <w:t xml:space="preserve"> </w:t>
      </w:r>
      <w:r w:rsidR="006812E2" w:rsidRPr="006812E2">
        <w:rPr>
          <w:lang w:val="nl-NL"/>
        </w:rPr>
        <w:t>Amber</w:t>
      </w:r>
    </w:p>
    <w:p w14:paraId="1F69214B" w14:textId="3AAE718C" w:rsidR="00B02523" w:rsidRDefault="00BD3D94" w:rsidP="00B02523">
      <w:pPr>
        <w:pStyle w:val="Bloktekst"/>
        <w:ind w:left="0"/>
        <w:rPr>
          <w:i/>
          <w:sz w:val="22"/>
        </w:rPr>
      </w:pPr>
      <w:r w:rsidRPr="007E78CA">
        <w:rPr>
          <w:noProof/>
          <w:lang w:val="nl-NL" w:eastAsia="nl-NL"/>
        </w:rPr>
        <w:drawing>
          <wp:inline distT="0" distB="0" distL="0" distR="0" wp14:anchorId="0D91B87F" wp14:editId="221C81DB">
            <wp:extent cx="5613400" cy="4114800"/>
            <wp:effectExtent l="25400" t="25400" r="25400" b="2540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l="1357" t="1433" r="1227" b="1721"/>
                    <a:stretch>
                      <a:fillRect/>
                    </a:stretch>
                  </pic:blipFill>
                  <pic:spPr bwMode="auto">
                    <a:xfrm>
                      <a:off x="0" y="0"/>
                      <a:ext cx="5613400" cy="4114800"/>
                    </a:xfrm>
                    <a:prstGeom prst="rect">
                      <a:avLst/>
                    </a:prstGeom>
                    <a:noFill/>
                    <a:ln w="12700" cmpd="sng">
                      <a:solidFill>
                        <a:srgbClr val="000000"/>
                      </a:solidFill>
                      <a:miter lim="800000"/>
                      <a:headEnd/>
                      <a:tailEnd/>
                    </a:ln>
                    <a:effectLst/>
                  </pic:spPr>
                </pic:pic>
              </a:graphicData>
            </a:graphic>
          </wp:inline>
        </w:drawing>
      </w:r>
    </w:p>
    <w:p w14:paraId="1F2EEBED" w14:textId="77777777" w:rsidR="00B02523" w:rsidRDefault="00B02523" w:rsidP="00B02523">
      <w:pPr>
        <w:pStyle w:val="Paragraph"/>
        <w:spacing w:before="0" w:after="0"/>
      </w:pPr>
      <w:r>
        <w:br w:type="textWrapping" w:clear="all"/>
      </w:r>
    </w:p>
    <w:p w14:paraId="661DA6FB" w14:textId="77777777" w:rsidR="00B02523" w:rsidRDefault="00B02523" w:rsidP="00B02523">
      <w:pPr>
        <w:pStyle w:val="Paragraph"/>
        <w:spacing w:before="0" w:after="0"/>
      </w:pPr>
    </w:p>
    <w:p w14:paraId="1A9BDAC1" w14:textId="77777777" w:rsidR="00B02523" w:rsidRPr="003C5B14" w:rsidRDefault="00B02523" w:rsidP="00B02523">
      <w:pPr>
        <w:pStyle w:val="Kop2"/>
        <w:rPr>
          <w:lang w:val="nl-NL"/>
        </w:rPr>
      </w:pPr>
      <w:bookmarkStart w:id="9" w:name="_Toc321297528"/>
      <w:r w:rsidRPr="003C5B14">
        <w:rPr>
          <w:lang w:val="nl-NL"/>
        </w:rPr>
        <w:lastRenderedPageBreak/>
        <w:t>4</w:t>
      </w:r>
      <w:r w:rsidRPr="003C5B14">
        <w:rPr>
          <w:lang w:val="nl-NL"/>
        </w:rPr>
        <w:tab/>
      </w:r>
      <w:r w:rsidR="009A621F">
        <w:rPr>
          <w:lang w:val="nl-NL"/>
        </w:rPr>
        <w:t>Toetsing</w:t>
      </w:r>
      <w:r w:rsidR="0011455F">
        <w:rPr>
          <w:lang w:val="nl-NL"/>
        </w:rPr>
        <w:t>s</w:t>
      </w:r>
      <w:r w:rsidR="006812E2" w:rsidRPr="006812E2">
        <w:rPr>
          <w:lang w:val="nl-NL"/>
        </w:rPr>
        <w:t>opdrachten en voorbeeld</w:t>
      </w:r>
      <w:r w:rsidR="005C7D9F">
        <w:rPr>
          <w:lang w:val="nl-NL"/>
        </w:rPr>
        <w:t>antwoorden</w:t>
      </w:r>
      <w:r w:rsidR="006812E2" w:rsidRPr="006812E2">
        <w:rPr>
          <w:lang w:val="nl-NL"/>
        </w:rPr>
        <w:t xml:space="preserve"> (vervolg)</w:t>
      </w:r>
      <w:bookmarkEnd w:id="9"/>
    </w:p>
    <w:p w14:paraId="6823E358" w14:textId="77777777" w:rsidR="00B02523" w:rsidRPr="003C5B14" w:rsidRDefault="00B02523" w:rsidP="00B02523">
      <w:pPr>
        <w:pStyle w:val="Kop3"/>
        <w:rPr>
          <w:lang w:val="nl-NL"/>
        </w:rPr>
      </w:pPr>
    </w:p>
    <w:p w14:paraId="43D5A0E1" w14:textId="77777777" w:rsidR="00B02523" w:rsidRPr="003C5B14" w:rsidRDefault="006812E2" w:rsidP="00B02523">
      <w:pPr>
        <w:pStyle w:val="Kop3"/>
        <w:rPr>
          <w:lang w:val="nl-NL"/>
        </w:rPr>
      </w:pPr>
      <w:r w:rsidRPr="006812E2">
        <w:rPr>
          <w:lang w:val="nl-NL"/>
        </w:rPr>
        <w:t>Beveiligingscamera</w:t>
      </w:r>
    </w:p>
    <w:p w14:paraId="75899F84" w14:textId="77777777" w:rsidR="00B02523" w:rsidRPr="003C5B14" w:rsidRDefault="00B02523" w:rsidP="00B02523">
      <w:pPr>
        <w:rPr>
          <w:b/>
          <w:lang w:val="nl-NL"/>
        </w:rPr>
      </w:pPr>
    </w:p>
    <w:p w14:paraId="3BB98B9B" w14:textId="77777777" w:rsidR="00B02523" w:rsidRPr="003C5B14" w:rsidRDefault="0032433E" w:rsidP="00B02523">
      <w:pPr>
        <w:rPr>
          <w:lang w:val="nl-NL"/>
        </w:rPr>
      </w:pPr>
      <w:r w:rsidRPr="0032433E">
        <w:rPr>
          <w:lang w:val="nl-NL"/>
        </w:rPr>
        <w:t>Een winkeleigenaar wil winkeldiefstal voorkomen.</w:t>
      </w:r>
      <w:r w:rsidR="00B02523" w:rsidRPr="003C5B14">
        <w:rPr>
          <w:lang w:val="nl-NL"/>
        </w:rPr>
        <w:t xml:space="preserve"> </w:t>
      </w:r>
    </w:p>
    <w:p w14:paraId="582D8E80" w14:textId="77777777" w:rsidR="00B02523" w:rsidRPr="003C5B14" w:rsidRDefault="0032433E" w:rsidP="00B02523">
      <w:pPr>
        <w:rPr>
          <w:lang w:val="nl-NL"/>
        </w:rPr>
      </w:pPr>
      <w:r w:rsidRPr="0032433E">
        <w:rPr>
          <w:lang w:val="nl-NL"/>
        </w:rPr>
        <w:t>Hij besluit om een beveiligingscamera op te hangen aan het plafond van zijn zaak.</w:t>
      </w:r>
      <w:r w:rsidR="00B02523" w:rsidRPr="003C5B14">
        <w:rPr>
          <w:lang w:val="nl-NL"/>
        </w:rPr>
        <w:t xml:space="preserve"> </w:t>
      </w:r>
    </w:p>
    <w:p w14:paraId="66C0B27E" w14:textId="77777777" w:rsidR="00B02523" w:rsidRPr="003C5B14" w:rsidRDefault="0032433E" w:rsidP="00B02523">
      <w:pPr>
        <w:rPr>
          <w:lang w:val="nl-NL"/>
        </w:rPr>
      </w:pPr>
      <w:r w:rsidRPr="0032433E">
        <w:rPr>
          <w:lang w:val="nl-NL"/>
        </w:rPr>
        <w:t>De camera kan 360</w:t>
      </w:r>
      <w:r w:rsidRPr="0032433E">
        <w:rPr>
          <w:vertAlign w:val="superscript"/>
          <w:lang w:val="nl-NL"/>
        </w:rPr>
        <w:t>o</w:t>
      </w:r>
      <w:r w:rsidRPr="0032433E">
        <w:rPr>
          <w:lang w:val="nl-NL"/>
        </w:rPr>
        <w:t xml:space="preserve"> draaien.</w:t>
      </w:r>
    </w:p>
    <w:p w14:paraId="098C7E7E" w14:textId="77777777" w:rsidR="00B02523" w:rsidRPr="003C5B14" w:rsidRDefault="0032433E" w:rsidP="00B02523">
      <w:pPr>
        <w:rPr>
          <w:lang w:val="nl-NL"/>
        </w:rPr>
      </w:pPr>
      <w:r w:rsidRPr="0032433E">
        <w:rPr>
          <w:lang w:val="nl-NL"/>
        </w:rPr>
        <w:t xml:space="preserve">De winkeleigenaar plaatst de camera op punt P, in de hoek van de winkel. </w:t>
      </w:r>
      <w:r w:rsidR="00B02523" w:rsidRPr="003C5B14">
        <w:rPr>
          <w:lang w:val="nl-NL"/>
        </w:rPr>
        <w:t xml:space="preserve"> </w:t>
      </w:r>
    </w:p>
    <w:p w14:paraId="6DDD5EC5" w14:textId="77777777" w:rsidR="00B02523" w:rsidRPr="003C5B14" w:rsidRDefault="0032433E" w:rsidP="00B02523">
      <w:pPr>
        <w:rPr>
          <w:lang w:val="nl-NL"/>
        </w:rPr>
      </w:pPr>
      <w:r w:rsidRPr="0032433E">
        <w:rPr>
          <w:lang w:val="nl-NL"/>
        </w:rPr>
        <w:t>De plattegrond hieronder laat zien dat er tien mensen in de winkel zijn.</w:t>
      </w:r>
      <w:r w:rsidR="00B02523" w:rsidRPr="003C5B14">
        <w:rPr>
          <w:lang w:val="nl-NL"/>
        </w:rPr>
        <w:t xml:space="preserve"> </w:t>
      </w:r>
    </w:p>
    <w:p w14:paraId="608991D8" w14:textId="77777777" w:rsidR="00B02523" w:rsidRPr="003C5B14" w:rsidRDefault="00B02523" w:rsidP="00B02523">
      <w:pPr>
        <w:rPr>
          <w:lang w:val="nl-NL"/>
        </w:rPr>
      </w:pPr>
    </w:p>
    <w:p w14:paraId="18ACE310" w14:textId="77777777" w:rsidR="00B02523" w:rsidRPr="003C5B14" w:rsidRDefault="00B02523" w:rsidP="00B02523">
      <w:pPr>
        <w:rPr>
          <w:lang w:val="nl-NL"/>
        </w:rPr>
      </w:pPr>
    </w:p>
    <w:p w14:paraId="3B8F9D40" w14:textId="77777777" w:rsidR="00B02523" w:rsidRDefault="0032433E" w:rsidP="00B02523">
      <w:pPr>
        <w:rPr>
          <w:i/>
        </w:rPr>
      </w:pPr>
      <w:r w:rsidRPr="0032433E">
        <w:rPr>
          <w:i/>
          <w:lang w:val="nl-NL"/>
        </w:rPr>
        <w:t>Plattegrond van de winkel</w:t>
      </w:r>
      <w:r w:rsidR="00B02523">
        <w:rPr>
          <w:i/>
        </w:rPr>
        <w:t xml:space="preserve"> </w:t>
      </w:r>
    </w:p>
    <w:p w14:paraId="0F90822F" w14:textId="77777777" w:rsidR="00B02523" w:rsidRDefault="00B02523" w:rsidP="00B02523">
      <w:r>
        <w:t xml:space="preserve">  </w:t>
      </w:r>
      <w:bookmarkStart w:id="10" w:name="OLE_LINK1"/>
    </w:p>
    <w:p w14:paraId="35DF0810" w14:textId="16CE8ABF" w:rsidR="00B02523" w:rsidRDefault="00BD3D94" w:rsidP="00B02523">
      <w:r w:rsidRPr="00683A44">
        <w:rPr>
          <w:i/>
          <w:noProof/>
          <w:lang w:val="nl-NL" w:eastAsia="nl-NL"/>
        </w:rPr>
        <w:drawing>
          <wp:inline distT="0" distB="0" distL="0" distR="0" wp14:anchorId="2A5F9723" wp14:editId="20C73F27">
            <wp:extent cx="4741545" cy="276860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1545" cy="2768600"/>
                    </a:xfrm>
                    <a:prstGeom prst="rect">
                      <a:avLst/>
                    </a:prstGeom>
                    <a:noFill/>
                    <a:ln>
                      <a:noFill/>
                    </a:ln>
                  </pic:spPr>
                </pic:pic>
              </a:graphicData>
            </a:graphic>
          </wp:inline>
        </w:drawing>
      </w:r>
      <w:bookmarkEnd w:id="10"/>
    </w:p>
    <w:p w14:paraId="48451020" w14:textId="77777777" w:rsidR="00B02523" w:rsidRDefault="00B02523" w:rsidP="00B02523"/>
    <w:p w14:paraId="1C886BF3" w14:textId="77777777" w:rsidR="00B02523" w:rsidRDefault="00B02523" w:rsidP="00B02523"/>
    <w:p w14:paraId="38A21854" w14:textId="77777777" w:rsidR="00B02523" w:rsidRPr="003C5B14" w:rsidRDefault="00B02523" w:rsidP="00B02523">
      <w:pPr>
        <w:ind w:left="567" w:hanging="567"/>
        <w:rPr>
          <w:lang w:val="nl-NL"/>
        </w:rPr>
      </w:pPr>
      <w:bookmarkStart w:id="11" w:name="OLE_LINK2"/>
      <w:r w:rsidRPr="003C5B14">
        <w:rPr>
          <w:lang w:val="nl-NL"/>
        </w:rPr>
        <w:t xml:space="preserve">1. </w:t>
      </w:r>
      <w:r w:rsidRPr="003C5B14">
        <w:rPr>
          <w:lang w:val="nl-NL"/>
        </w:rPr>
        <w:tab/>
      </w:r>
      <w:r w:rsidR="0032433E" w:rsidRPr="0032433E">
        <w:rPr>
          <w:lang w:val="nl-NL"/>
        </w:rPr>
        <w:t xml:space="preserve">Welke mensen ziet de camera </w:t>
      </w:r>
      <w:r w:rsidR="0011455F">
        <w:rPr>
          <w:lang w:val="nl-NL"/>
        </w:rPr>
        <w:t>vanaf</w:t>
      </w:r>
      <w:r w:rsidR="0032433E" w:rsidRPr="0032433E">
        <w:rPr>
          <w:lang w:val="nl-NL"/>
        </w:rPr>
        <w:t xml:space="preserve"> punt P niet?</w:t>
      </w:r>
      <w:r w:rsidRPr="003C5B14">
        <w:rPr>
          <w:lang w:val="nl-NL"/>
        </w:rPr>
        <w:t xml:space="preserve"> </w:t>
      </w:r>
    </w:p>
    <w:p w14:paraId="3D8C1A32" w14:textId="77777777" w:rsidR="00B02523" w:rsidRPr="003C5B14" w:rsidRDefault="00B02523" w:rsidP="00B02523">
      <w:pPr>
        <w:ind w:left="567" w:hanging="567"/>
        <w:rPr>
          <w:lang w:val="nl-NL"/>
        </w:rPr>
      </w:pPr>
    </w:p>
    <w:p w14:paraId="42D5B52C" w14:textId="77777777" w:rsidR="00B02523" w:rsidRPr="003C5B14" w:rsidRDefault="00B02523" w:rsidP="00B02523">
      <w:pPr>
        <w:ind w:left="567" w:hanging="567"/>
        <w:rPr>
          <w:lang w:val="nl-NL"/>
        </w:rPr>
      </w:pPr>
      <w:r w:rsidRPr="003C5B14">
        <w:rPr>
          <w:lang w:val="nl-NL"/>
        </w:rPr>
        <w:t>2.</w:t>
      </w:r>
      <w:r w:rsidRPr="003C5B14">
        <w:rPr>
          <w:lang w:val="nl-NL"/>
        </w:rPr>
        <w:tab/>
      </w:r>
      <w:r w:rsidR="0032433E" w:rsidRPr="0032433E">
        <w:rPr>
          <w:lang w:val="nl-NL"/>
        </w:rPr>
        <w:t>De winkeleigenaar zegt dat “15% van de winkel buiten het zicht ligt van de camera”</w:t>
      </w:r>
    </w:p>
    <w:p w14:paraId="1B943DFE" w14:textId="77777777" w:rsidR="00B02523" w:rsidRPr="003C5B14" w:rsidRDefault="00B02523" w:rsidP="00B02523">
      <w:pPr>
        <w:ind w:left="567" w:hanging="567"/>
        <w:rPr>
          <w:lang w:val="nl-NL"/>
        </w:rPr>
      </w:pPr>
      <w:r w:rsidRPr="003C5B14">
        <w:rPr>
          <w:lang w:val="nl-NL"/>
        </w:rPr>
        <w:tab/>
      </w:r>
      <w:r w:rsidR="0032433E" w:rsidRPr="0032433E">
        <w:rPr>
          <w:lang w:val="nl-NL"/>
        </w:rPr>
        <w:t>Toon duidelijk aan dat hij gelijk heeft.</w:t>
      </w:r>
      <w:r w:rsidRPr="003C5B14">
        <w:rPr>
          <w:lang w:val="nl-NL"/>
        </w:rPr>
        <w:t xml:space="preserve"> </w:t>
      </w:r>
    </w:p>
    <w:p w14:paraId="211AE70F" w14:textId="77777777" w:rsidR="00B02523" w:rsidRPr="003C5B14" w:rsidRDefault="00B02523" w:rsidP="00B02523">
      <w:pPr>
        <w:ind w:left="567" w:hanging="567"/>
        <w:rPr>
          <w:lang w:val="nl-NL"/>
        </w:rPr>
      </w:pPr>
    </w:p>
    <w:p w14:paraId="201EDD41" w14:textId="77777777" w:rsidR="00B02523" w:rsidRPr="003C5B14" w:rsidRDefault="00B02523" w:rsidP="00B02523">
      <w:pPr>
        <w:ind w:left="567" w:hanging="567"/>
        <w:rPr>
          <w:lang w:val="nl-NL"/>
        </w:rPr>
      </w:pPr>
      <w:r w:rsidRPr="003C5B14">
        <w:rPr>
          <w:lang w:val="nl-NL"/>
        </w:rPr>
        <w:t>3.</w:t>
      </w:r>
      <w:r w:rsidRPr="003C5B14">
        <w:rPr>
          <w:lang w:val="nl-NL"/>
        </w:rPr>
        <w:tab/>
      </w:r>
      <w:r w:rsidR="0032433E" w:rsidRPr="0032433E">
        <w:rPr>
          <w:lang w:val="nl-NL"/>
        </w:rPr>
        <w:t>(a) Laat zien wat de beste plek voor de camera is zodat het grootste deel van de winkel zichtbaar is.</w:t>
      </w:r>
      <w:r w:rsidRPr="003C5B14">
        <w:rPr>
          <w:lang w:val="nl-NL"/>
        </w:rPr>
        <w:t xml:space="preserve"> </w:t>
      </w:r>
    </w:p>
    <w:p w14:paraId="5B1ABFEF" w14:textId="77777777" w:rsidR="00B02523" w:rsidRPr="003C5B14" w:rsidRDefault="00B02523" w:rsidP="00B02523">
      <w:pPr>
        <w:ind w:left="567" w:hanging="567"/>
        <w:rPr>
          <w:lang w:val="nl-NL"/>
        </w:rPr>
      </w:pPr>
    </w:p>
    <w:p w14:paraId="2C420BF1" w14:textId="77777777" w:rsidR="00B02523" w:rsidRPr="003C5B14" w:rsidRDefault="00B02523" w:rsidP="00B02523">
      <w:pPr>
        <w:ind w:left="567" w:hanging="567"/>
        <w:rPr>
          <w:lang w:val="nl-NL"/>
        </w:rPr>
      </w:pPr>
      <w:r w:rsidRPr="003C5B14">
        <w:rPr>
          <w:lang w:val="nl-NL"/>
        </w:rPr>
        <w:tab/>
      </w:r>
      <w:r w:rsidR="0032433E" w:rsidRPr="0032433E">
        <w:rPr>
          <w:lang w:val="nl-NL"/>
        </w:rPr>
        <w:t>(b) Leg uit waarom je denkt dat dit de beste plek is voor de camera.</w:t>
      </w:r>
    </w:p>
    <w:p w14:paraId="7CD0E767" w14:textId="77777777" w:rsidR="00B02523" w:rsidRPr="0042042A" w:rsidRDefault="00B02523" w:rsidP="00B02523">
      <w:pPr>
        <w:pStyle w:val="Kop4"/>
      </w:pPr>
      <w:r w:rsidRPr="003C5B14">
        <w:rPr>
          <w:lang w:val="nl-NL"/>
        </w:rPr>
        <w:br w:type="page"/>
      </w:r>
      <w:r w:rsidR="00324364">
        <w:rPr>
          <w:lang w:val="nl-NL"/>
        </w:rPr>
        <w:lastRenderedPageBreak/>
        <w:t>Voorbeeldantwoord</w:t>
      </w:r>
      <w:r w:rsidR="0032433E" w:rsidRPr="0032433E">
        <w:rPr>
          <w:lang w:val="nl-NL"/>
        </w:rPr>
        <w:t>:</w:t>
      </w:r>
      <w:r w:rsidRPr="0042042A">
        <w:t xml:space="preserve"> </w:t>
      </w:r>
      <w:r w:rsidR="0032433E" w:rsidRPr="0032433E">
        <w:rPr>
          <w:lang w:val="nl-NL"/>
        </w:rPr>
        <w:t>Max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14:paraId="3D671B68" w14:textId="77777777">
        <w:tc>
          <w:tcPr>
            <w:tcW w:w="9083" w:type="dxa"/>
          </w:tcPr>
          <w:p w14:paraId="754A45DD" w14:textId="6E5F18E1" w:rsidR="00B02523" w:rsidRDefault="00BD3D94" w:rsidP="00B02523">
            <w:r w:rsidRPr="00683A44">
              <w:rPr>
                <w:noProof/>
                <w:lang w:val="nl-NL" w:eastAsia="nl-NL"/>
              </w:rPr>
              <w:drawing>
                <wp:inline distT="0" distB="0" distL="0" distR="0" wp14:anchorId="3035D9A1" wp14:editId="28876CA1">
                  <wp:extent cx="6011545" cy="2463800"/>
                  <wp:effectExtent l="0" t="0" r="8255" b="0"/>
                  <wp:docPr id="13" name="Picture 14" descr="Description: Security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Security Camera"/>
                          <pic:cNvPicPr>
                            <a:picLocks noChangeAspect="1" noChangeArrowheads="1"/>
                          </pic:cNvPicPr>
                        </pic:nvPicPr>
                        <pic:blipFill>
                          <a:blip r:embed="rId18">
                            <a:extLst>
                              <a:ext uri="{28A0092B-C50C-407E-A947-70E740481C1C}">
                                <a14:useLocalDpi xmlns:a14="http://schemas.microsoft.com/office/drawing/2010/main" val="0"/>
                              </a:ext>
                            </a:extLst>
                          </a:blip>
                          <a:srcRect t="27435"/>
                          <a:stretch>
                            <a:fillRect/>
                          </a:stretch>
                        </pic:blipFill>
                        <pic:spPr bwMode="auto">
                          <a:xfrm>
                            <a:off x="0" y="0"/>
                            <a:ext cx="6011545" cy="2463800"/>
                          </a:xfrm>
                          <a:prstGeom prst="rect">
                            <a:avLst/>
                          </a:prstGeom>
                          <a:noFill/>
                          <a:ln>
                            <a:noFill/>
                          </a:ln>
                        </pic:spPr>
                      </pic:pic>
                    </a:graphicData>
                  </a:graphic>
                </wp:inline>
              </w:drawing>
            </w:r>
          </w:p>
        </w:tc>
      </w:tr>
    </w:tbl>
    <w:p w14:paraId="379342D1" w14:textId="77777777" w:rsidR="00B02523" w:rsidRDefault="00B02523" w:rsidP="00B02523"/>
    <w:p w14:paraId="27772431" w14:textId="77777777" w:rsidR="00B02523" w:rsidRDefault="00324364" w:rsidP="00B02523">
      <w:pPr>
        <w:pStyle w:val="Kop4"/>
        <w:rPr>
          <w:i/>
        </w:rPr>
      </w:pPr>
      <w:r>
        <w:rPr>
          <w:lang w:val="nl-NL"/>
        </w:rPr>
        <w:t>Voorbeeldantwoord</w:t>
      </w:r>
      <w:r w:rsidR="0032433E" w:rsidRPr="0032433E">
        <w:rPr>
          <w:lang w:val="nl-NL"/>
        </w:rPr>
        <w:t>:</w:t>
      </w:r>
      <w:r w:rsidR="00B02523">
        <w:t xml:space="preserve"> </w:t>
      </w:r>
      <w:r w:rsidR="00B02523" w:rsidRPr="001D0FDE">
        <w:t xml:space="preserve"> </w:t>
      </w:r>
      <w:r w:rsidR="0032433E" w:rsidRPr="0032433E">
        <w:rPr>
          <w:lang w:val="nl-NL"/>
        </w:rPr>
        <w:t>Ellie</w:t>
      </w:r>
    </w:p>
    <w:tbl>
      <w:tblPr>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357"/>
      </w:tblGrid>
      <w:tr w:rsidR="00B02523" w14:paraId="3C4B842C" w14:textId="77777777">
        <w:trPr>
          <w:trHeight w:val="6903"/>
        </w:trPr>
        <w:tc>
          <w:tcPr>
            <w:tcW w:w="9357" w:type="dxa"/>
          </w:tcPr>
          <w:p w14:paraId="20B44498" w14:textId="77777777" w:rsidR="00B02523" w:rsidRDefault="00B02523" w:rsidP="00B02523"/>
          <w:p w14:paraId="3EB83810" w14:textId="5FB38EAF" w:rsidR="00B02523" w:rsidRDefault="00BD3D94" w:rsidP="00B02523">
            <w:r w:rsidRPr="00683A44">
              <w:rPr>
                <w:noProof/>
                <w:lang w:val="nl-NL" w:eastAsia="nl-NL"/>
              </w:rPr>
              <w:drawing>
                <wp:inline distT="0" distB="0" distL="0" distR="0" wp14:anchorId="1CEACD02" wp14:editId="5AAAA61D">
                  <wp:extent cx="5765800" cy="3818255"/>
                  <wp:effectExtent l="0" t="0" r="0" b="0"/>
                  <wp:docPr id="14" name="Picture 15" descr="Description: Security Came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Security Camera-2"/>
                          <pic:cNvPicPr>
                            <a:picLocks noChangeAspect="1" noChangeArrowheads="1"/>
                          </pic:cNvPicPr>
                        </pic:nvPicPr>
                        <pic:blipFill>
                          <a:blip r:embed="rId19">
                            <a:extLst>
                              <a:ext uri="{28A0092B-C50C-407E-A947-70E740481C1C}">
                                <a14:useLocalDpi xmlns:a14="http://schemas.microsoft.com/office/drawing/2010/main" val="0"/>
                              </a:ext>
                            </a:extLst>
                          </a:blip>
                          <a:srcRect t="6554"/>
                          <a:stretch>
                            <a:fillRect/>
                          </a:stretch>
                        </pic:blipFill>
                        <pic:spPr bwMode="auto">
                          <a:xfrm>
                            <a:off x="0" y="0"/>
                            <a:ext cx="5765800" cy="3818255"/>
                          </a:xfrm>
                          <a:prstGeom prst="rect">
                            <a:avLst/>
                          </a:prstGeom>
                          <a:noFill/>
                          <a:ln>
                            <a:noFill/>
                          </a:ln>
                        </pic:spPr>
                      </pic:pic>
                    </a:graphicData>
                  </a:graphic>
                </wp:inline>
              </w:drawing>
            </w:r>
          </w:p>
        </w:tc>
      </w:tr>
    </w:tbl>
    <w:p w14:paraId="381A54F7" w14:textId="77777777" w:rsidR="00B02523" w:rsidRDefault="00B02523" w:rsidP="00B02523"/>
    <w:p w14:paraId="653A5E6C" w14:textId="77777777" w:rsidR="00B02523" w:rsidRDefault="00B02523" w:rsidP="00B02523">
      <w:pPr>
        <w:pStyle w:val="Kop4"/>
      </w:pPr>
      <w:r>
        <w:br w:type="page"/>
      </w:r>
      <w:r w:rsidR="00324364">
        <w:rPr>
          <w:lang w:val="nl-NL"/>
        </w:rPr>
        <w:lastRenderedPageBreak/>
        <w:t>Voorbeeldantwoord</w:t>
      </w:r>
      <w:r w:rsidR="0032433E" w:rsidRPr="0032433E">
        <w:rPr>
          <w:lang w:val="nl-NL"/>
        </w:rPr>
        <w:t>:</w:t>
      </w:r>
      <w:r>
        <w:t xml:space="preserve">  </w:t>
      </w:r>
      <w:r w:rsidR="0032433E" w:rsidRPr="0032433E">
        <w:rPr>
          <w:lang w:val="nl-NL"/>
        </w:rPr>
        <w:t>Simon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14:paraId="79149318" w14:textId="77777777">
        <w:tc>
          <w:tcPr>
            <w:tcW w:w="9083" w:type="dxa"/>
          </w:tcPr>
          <w:p w14:paraId="0B453525" w14:textId="32845817" w:rsidR="00B02523" w:rsidRPr="0042042A" w:rsidRDefault="00BD3D94" w:rsidP="00B02523">
            <w:r>
              <w:rPr>
                <w:noProof/>
                <w:lang w:val="nl-NL" w:eastAsia="nl-NL"/>
              </w:rPr>
              <w:drawing>
                <wp:anchor distT="0" distB="0" distL="114300" distR="114300" simplePos="0" relativeHeight="251656704" behindDoc="0" locked="0" layoutInCell="1" allowOverlap="1" wp14:anchorId="47DA4BD4" wp14:editId="3B8D3057">
                  <wp:simplePos x="0" y="0"/>
                  <wp:positionH relativeFrom="column">
                    <wp:posOffset>6350</wp:posOffset>
                  </wp:positionH>
                  <wp:positionV relativeFrom="paragraph">
                    <wp:posOffset>53975</wp:posOffset>
                  </wp:positionV>
                  <wp:extent cx="5716270" cy="3251200"/>
                  <wp:effectExtent l="0" t="0" r="0" b="0"/>
                  <wp:wrapThrough wrapText="bothSides">
                    <wp:wrapPolygon edited="0">
                      <wp:start x="0" y="0"/>
                      <wp:lineTo x="0" y="21431"/>
                      <wp:lineTo x="21499" y="21431"/>
                      <wp:lineTo x="21499" y="0"/>
                      <wp:lineTo x="0" y="0"/>
                    </wp:wrapPolygon>
                  </wp:wrapThrough>
                  <wp:docPr id="2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27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55C0AF0" w14:textId="77777777" w:rsidR="00B02523" w:rsidRDefault="00B02523" w:rsidP="00B02523">
      <w:pPr>
        <w:pStyle w:val="Kop4"/>
      </w:pPr>
    </w:p>
    <w:p w14:paraId="571C5F8B" w14:textId="77777777" w:rsidR="00B02523" w:rsidRDefault="00324364" w:rsidP="00B02523">
      <w:pPr>
        <w:pStyle w:val="Kop4"/>
      </w:pPr>
      <w:r>
        <w:rPr>
          <w:lang w:val="nl-NL"/>
        </w:rPr>
        <w:t>Voorbeeldantwoord</w:t>
      </w:r>
      <w:r w:rsidR="0032433E" w:rsidRPr="0032433E">
        <w:rPr>
          <w:lang w:val="nl-NL"/>
        </w:rPr>
        <w:t>:</w:t>
      </w:r>
      <w:r w:rsidR="00B02523">
        <w:t xml:space="preserve"> </w:t>
      </w:r>
      <w:r w:rsidR="0032433E" w:rsidRPr="0032433E">
        <w:rPr>
          <w:i/>
          <w:lang w:val="nl-NL"/>
        </w:rPr>
        <w:t>Rhianna</w:t>
      </w:r>
      <w:r w:rsidR="00B02523">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14:paraId="31CC7CCC" w14:textId="77777777">
        <w:tc>
          <w:tcPr>
            <w:tcW w:w="9083" w:type="dxa"/>
          </w:tcPr>
          <w:p w14:paraId="768A46D6" w14:textId="07EBECB9" w:rsidR="00B02523" w:rsidRDefault="00BD3D94" w:rsidP="00B02523">
            <w:r w:rsidRPr="00683A44">
              <w:rPr>
                <w:noProof/>
                <w:lang w:val="nl-NL" w:eastAsia="nl-NL"/>
              </w:rPr>
              <w:drawing>
                <wp:inline distT="0" distB="0" distL="0" distR="0" wp14:anchorId="76C77F32" wp14:editId="1CBC894C">
                  <wp:extent cx="4377055" cy="4580255"/>
                  <wp:effectExtent l="0" t="0" r="0" b="0"/>
                  <wp:docPr id="15" name="Picture 17" descr="Description: Security Camera-4Rhi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Security Camera-4Rhian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7055" cy="4580255"/>
                          </a:xfrm>
                          <a:prstGeom prst="rect">
                            <a:avLst/>
                          </a:prstGeom>
                          <a:noFill/>
                          <a:ln>
                            <a:noFill/>
                          </a:ln>
                        </pic:spPr>
                      </pic:pic>
                    </a:graphicData>
                  </a:graphic>
                </wp:inline>
              </w:drawing>
            </w:r>
          </w:p>
        </w:tc>
      </w:tr>
    </w:tbl>
    <w:p w14:paraId="0CDC7E19" w14:textId="77777777" w:rsidR="00B02523" w:rsidRPr="003C5B14" w:rsidRDefault="00B02523" w:rsidP="00B02523">
      <w:pPr>
        <w:pStyle w:val="Kop2"/>
        <w:rPr>
          <w:lang w:val="nl-NL"/>
        </w:rPr>
      </w:pPr>
      <w:bookmarkStart w:id="12" w:name="_Toc321297529"/>
      <w:bookmarkEnd w:id="11"/>
      <w:r w:rsidRPr="003C5B14">
        <w:rPr>
          <w:lang w:val="nl-NL"/>
        </w:rPr>
        <w:lastRenderedPageBreak/>
        <w:t>4</w:t>
      </w:r>
      <w:r w:rsidRPr="003C5B14">
        <w:rPr>
          <w:lang w:val="nl-NL"/>
        </w:rPr>
        <w:tab/>
      </w:r>
      <w:r w:rsidR="009A621F">
        <w:rPr>
          <w:lang w:val="nl-NL"/>
        </w:rPr>
        <w:t>Toetsing</w:t>
      </w:r>
      <w:r w:rsidR="0011455F">
        <w:rPr>
          <w:lang w:val="nl-NL"/>
        </w:rPr>
        <w:t>s</w:t>
      </w:r>
      <w:r w:rsidR="0032433E" w:rsidRPr="0032433E">
        <w:rPr>
          <w:lang w:val="nl-NL"/>
        </w:rPr>
        <w:t>opdrachten en voorbeeld</w:t>
      </w:r>
      <w:r w:rsidR="005C7D9F">
        <w:rPr>
          <w:lang w:val="nl-NL"/>
        </w:rPr>
        <w:t>antwoorden</w:t>
      </w:r>
      <w:r w:rsidR="0032433E" w:rsidRPr="0032433E">
        <w:rPr>
          <w:lang w:val="nl-NL"/>
        </w:rPr>
        <w:t xml:space="preserve"> (vervolg)</w:t>
      </w:r>
      <w:bookmarkEnd w:id="12"/>
    </w:p>
    <w:p w14:paraId="01DE2C59" w14:textId="77777777" w:rsidR="00B02523" w:rsidRPr="003C5B14" w:rsidRDefault="0032433E" w:rsidP="00B02523">
      <w:pPr>
        <w:pStyle w:val="Kop3"/>
        <w:rPr>
          <w:lang w:val="nl-NL"/>
        </w:rPr>
      </w:pPr>
      <w:r w:rsidRPr="0032433E">
        <w:rPr>
          <w:lang w:val="nl-NL"/>
        </w:rPr>
        <w:t>Poezen en kittens</w:t>
      </w:r>
    </w:p>
    <w:p w14:paraId="43580CB4" w14:textId="77777777" w:rsidR="00B02523" w:rsidRPr="003C5B14" w:rsidRDefault="00B02523" w:rsidP="00B02523">
      <w:pPr>
        <w:rPr>
          <w:b/>
          <w:lang w:val="nl-NL"/>
        </w:rPr>
      </w:pPr>
    </w:p>
    <w:p w14:paraId="23EC1BFA" w14:textId="77777777" w:rsidR="00B02523" w:rsidRPr="003C5B14" w:rsidRDefault="0032433E" w:rsidP="00B02523">
      <w:pPr>
        <w:rPr>
          <w:lang w:val="nl-NL"/>
        </w:rPr>
      </w:pPr>
      <w:r w:rsidRPr="0032433E">
        <w:rPr>
          <w:lang w:val="nl-NL"/>
        </w:rPr>
        <w:t>Deze poster is uitgegeven door een organisatie die zorgt voor zwerfkatten.</w:t>
      </w:r>
    </w:p>
    <w:p w14:paraId="33FA1459" w14:textId="2E312E0F" w:rsidR="00B02523" w:rsidRPr="003C5B14" w:rsidRDefault="00BD3D94" w:rsidP="00B02523">
      <w:pPr>
        <w:rPr>
          <w:rFonts w:ascii="Book Antiqua" w:hAnsi="Book Antiqua"/>
          <w:lang w:val="nl-NL"/>
        </w:rPr>
      </w:pPr>
      <w:r>
        <w:rPr>
          <w:noProof/>
          <w:lang w:val="nl-NL" w:eastAsia="nl-NL"/>
        </w:rPr>
        <mc:AlternateContent>
          <mc:Choice Requires="wps">
            <w:drawing>
              <wp:anchor distT="0" distB="0" distL="114300" distR="114300" simplePos="0" relativeHeight="251658752" behindDoc="0" locked="0" layoutInCell="1" allowOverlap="1" wp14:anchorId="1C9BE6B3" wp14:editId="1C52C3E0">
                <wp:simplePos x="0" y="0"/>
                <wp:positionH relativeFrom="column">
                  <wp:posOffset>3168015</wp:posOffset>
                </wp:positionH>
                <wp:positionV relativeFrom="paragraph">
                  <wp:posOffset>1323975</wp:posOffset>
                </wp:positionV>
                <wp:extent cx="297815" cy="259715"/>
                <wp:effectExtent l="5715" t="3175" r="2540" b="0"/>
                <wp:wrapNone/>
                <wp:docPr id="3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60DAD" w14:textId="77777777" w:rsidR="00DB5EB9" w:rsidRPr="00160EAF" w:rsidRDefault="00DB5EB9" w:rsidP="00B02523">
                            <w:pPr>
                              <w:rPr>
                                <w:rFonts w:ascii="Book Antiqua" w:hAnsi="Book Antiqua"/>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9BE6B3" id="Text Box 123" o:spid="_x0000_s1027" type="#_x0000_t202" style="position:absolute;margin-left:249.45pt;margin-top:104.25pt;width:23.45pt;height:20.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" filled="f" stroked="f">
                <v:textbox style="mso-fit-shape-to-text:t">
                  <w:txbxContent>
                    <w:p w14:paraId="5D060DAD" w14:textId="77777777" w:rsidR="00DB5EB9" w:rsidRPr="00160EAF" w:rsidRDefault="00DB5EB9" w:rsidP="00B02523">
                      <w:pPr>
                        <w:rPr>
                          <w:rFonts w:ascii="Book Antiqua" w:hAnsi="Book Antiqua"/>
                        </w:rPr>
                      </w:pPr>
                    </w:p>
                  </w:txbxContent>
                </v:textbox>
              </v:shape>
            </w:pict>
          </mc:Fallback>
        </mc:AlternateContent>
      </w:r>
      <w:r w:rsidR="00D348F2" w:rsidRPr="00D348F2">
        <w:rPr>
          <w:lang w:val="nl-NL"/>
        </w:rPr>
        <w:t>Bereken of dit aantal nakomelingen realistisch is.</w:t>
      </w:r>
    </w:p>
    <w:p w14:paraId="1BEB5B99" w14:textId="77777777" w:rsidR="00B02523" w:rsidRDefault="00D348F2" w:rsidP="00B02523">
      <w:pPr>
        <w:rPr>
          <w:lang w:val="nl-NL"/>
        </w:rPr>
      </w:pPr>
      <w:r w:rsidRPr="00D348F2">
        <w:rPr>
          <w:lang w:val="nl-NL"/>
        </w:rPr>
        <w:t>De volgende feiten zijn daarbij van belang:</w:t>
      </w:r>
    </w:p>
    <w:p w14:paraId="2F25B814" w14:textId="31241F4B" w:rsidR="0040553F" w:rsidRDefault="00BD3D94" w:rsidP="00B02523">
      <w:pPr>
        <w:rPr>
          <w:lang w:val="nl-NL"/>
        </w:rPr>
      </w:pPr>
      <w:r>
        <w:rPr>
          <w:noProof/>
          <w:lang w:val="nl-NL" w:eastAsia="nl-NL"/>
        </w:rPr>
        <mc:AlternateContent>
          <mc:Choice Requires="wps">
            <w:drawing>
              <wp:anchor distT="0" distB="0" distL="114300" distR="114300" simplePos="0" relativeHeight="251657728" behindDoc="0" locked="0" layoutInCell="1" allowOverlap="1" wp14:anchorId="23EE1CF9" wp14:editId="22E7C959">
                <wp:simplePos x="0" y="0"/>
                <wp:positionH relativeFrom="column">
                  <wp:posOffset>-28575</wp:posOffset>
                </wp:positionH>
                <wp:positionV relativeFrom="paragraph">
                  <wp:posOffset>125730</wp:posOffset>
                </wp:positionV>
                <wp:extent cx="5501005" cy="3723640"/>
                <wp:effectExtent l="0" t="0" r="13970" b="11430"/>
                <wp:wrapNone/>
                <wp:docPr id="3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005" cy="3723640"/>
                        </a:xfrm>
                        <a:prstGeom prst="rect">
                          <a:avLst/>
                        </a:prstGeom>
                        <a:solidFill>
                          <a:srgbClr val="FFFFFF"/>
                        </a:solidFill>
                        <a:ln w="9525">
                          <a:solidFill>
                            <a:srgbClr val="000000"/>
                          </a:solidFill>
                          <a:miter lim="800000"/>
                          <a:headEnd/>
                          <a:tailEnd/>
                        </a:ln>
                      </wps:spPr>
                      <wps:txbx>
                        <w:txbxContent>
                          <w:p w14:paraId="6DAF97F8" w14:textId="77777777" w:rsidR="00DB5EB9" w:rsidRDefault="00DB5EB9" w:rsidP="00B02523">
                            <w:pPr>
                              <w:jc w:val="center"/>
                              <w:rPr>
                                <w:rFonts w:ascii="Book Antiqua" w:hAnsi="Book Antiqua"/>
                                <w:sz w:val="28"/>
                                <w:szCs w:val="28"/>
                              </w:rPr>
                            </w:pPr>
                          </w:p>
                          <w:p w14:paraId="0465FCE8" w14:textId="77777777" w:rsidR="00DB5EB9" w:rsidRDefault="00DB5EB9" w:rsidP="00B02523">
                            <w:pPr>
                              <w:jc w:val="center"/>
                              <w:rPr>
                                <w:rFonts w:ascii="Book Antiqua" w:hAnsi="Book Antiqua"/>
                                <w:sz w:val="28"/>
                                <w:szCs w:val="28"/>
                              </w:rPr>
                            </w:pPr>
                          </w:p>
                          <w:p w14:paraId="57A414D7" w14:textId="77777777" w:rsidR="00DB5EB9" w:rsidRDefault="00DB5EB9" w:rsidP="00B02523">
                            <w:pPr>
                              <w:spacing w:line="360" w:lineRule="auto"/>
                              <w:jc w:val="center"/>
                              <w:rPr>
                                <w:rFonts w:ascii="Book Antiqua" w:hAnsi="Book Antiqua"/>
                                <w:sz w:val="28"/>
                                <w:szCs w:val="28"/>
                              </w:rPr>
                            </w:pPr>
                            <w:r w:rsidRPr="0021557A">
                              <w:rPr>
                                <w:rFonts w:ascii="Book Antiqua" w:hAnsi="Book Antiqua"/>
                                <w:sz w:val="28"/>
                                <w:szCs w:val="28"/>
                              </w:rPr>
                              <w:br/>
                            </w:r>
                          </w:p>
                          <w:p w14:paraId="4CC05DA9" w14:textId="77777777" w:rsidR="00DB5EB9" w:rsidRDefault="00DB5EB9" w:rsidP="00B02523">
                            <w:pPr>
                              <w:spacing w:line="360" w:lineRule="auto"/>
                              <w:jc w:val="center"/>
                              <w:rPr>
                                <w:rFonts w:ascii="Trebuchet MS" w:hAnsi="Trebuchet MS"/>
                                <w:b/>
                                <w:sz w:val="32"/>
                                <w:szCs w:val="32"/>
                              </w:rPr>
                            </w:pPr>
                          </w:p>
                          <w:p w14:paraId="0AD60945" w14:textId="77777777" w:rsidR="00DB5EB9" w:rsidRDefault="00DB5EB9" w:rsidP="00B02523">
                            <w:pPr>
                              <w:spacing w:line="360" w:lineRule="auto"/>
                              <w:jc w:val="center"/>
                              <w:rPr>
                                <w:rFonts w:ascii="Trebuchet MS" w:hAnsi="Trebuchet MS"/>
                                <w:sz w:val="32"/>
                                <w:szCs w:val="32"/>
                              </w:rPr>
                            </w:pPr>
                          </w:p>
                          <w:p w14:paraId="502E4C9F" w14:textId="77777777" w:rsidR="00DB5EB9" w:rsidRDefault="00DB5EB9" w:rsidP="00B02523">
                            <w:pPr>
                              <w:spacing w:line="360" w:lineRule="auto"/>
                              <w:jc w:val="center"/>
                              <w:rPr>
                                <w:rFonts w:ascii="Trebuchet MS" w:hAnsi="Trebuchet MS"/>
                                <w:sz w:val="32"/>
                                <w:szCs w:val="32"/>
                              </w:rPr>
                            </w:pPr>
                          </w:p>
                          <w:p w14:paraId="1B3E3E37" w14:textId="77777777" w:rsidR="00DB5EB9" w:rsidRDefault="00DB5EB9" w:rsidP="00B02523">
                            <w:pPr>
                              <w:spacing w:line="360" w:lineRule="auto"/>
                              <w:jc w:val="center"/>
                              <w:rPr>
                                <w:rFonts w:ascii="Trebuchet MS" w:hAnsi="Trebuchet MS"/>
                                <w:sz w:val="32"/>
                                <w:szCs w:val="32"/>
                              </w:rPr>
                            </w:pPr>
                          </w:p>
                          <w:p w14:paraId="3DE57E46" w14:textId="77777777" w:rsidR="0065389D" w:rsidRDefault="0065389D" w:rsidP="00B02523">
                            <w:pPr>
                              <w:spacing w:line="360" w:lineRule="auto"/>
                              <w:jc w:val="center"/>
                              <w:rPr>
                                <w:rFonts w:ascii="Trebuchet MS" w:hAnsi="Trebuchet MS"/>
                                <w:sz w:val="32"/>
                                <w:szCs w:val="32"/>
                              </w:rPr>
                            </w:pPr>
                          </w:p>
                          <w:p w14:paraId="282A2969" w14:textId="77777777" w:rsidR="0065389D" w:rsidRDefault="0065389D" w:rsidP="00B02523">
                            <w:pPr>
                              <w:spacing w:line="360" w:lineRule="auto"/>
                              <w:jc w:val="center"/>
                              <w:rPr>
                                <w:rFonts w:ascii="Trebuchet MS" w:hAnsi="Trebuchet MS"/>
                                <w:sz w:val="32"/>
                                <w:szCs w:val="32"/>
                              </w:rPr>
                            </w:pPr>
                          </w:p>
                          <w:p w14:paraId="74835CC9" w14:textId="77777777" w:rsidR="00DB5EB9" w:rsidRPr="003C5B14" w:rsidRDefault="00DB5EB9" w:rsidP="00B02523">
                            <w:pPr>
                              <w:spacing w:line="360" w:lineRule="auto"/>
                              <w:jc w:val="center"/>
                              <w:rPr>
                                <w:rFonts w:ascii="Trebuchet MS" w:hAnsi="Trebuchet MS"/>
                                <w:sz w:val="32"/>
                                <w:szCs w:val="32"/>
                                <w:lang w:val="nl-NL"/>
                              </w:rPr>
                            </w:pPr>
                            <w:r w:rsidRPr="003C5B14">
                              <w:rPr>
                                <w:rFonts w:ascii="Trebuchet MS" w:hAnsi="Trebuchet MS"/>
                                <w:sz w:val="32"/>
                                <w:szCs w:val="32"/>
                                <w:lang w:val="nl-NL"/>
                              </w:rPr>
                              <w:t>Zorg ervoor dat uw poes geen kittens kan krijgen.</w:t>
                            </w:r>
                          </w:p>
                          <w:p w14:paraId="6E8B7B56" w14:textId="77777777" w:rsidR="00DB5EB9" w:rsidRPr="003C5B14" w:rsidRDefault="00DB5EB9" w:rsidP="00B02523">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1CF9" id="Text Box 122" o:spid="_x0000_s1028" type="#_x0000_t202" style="position:absolute;margin-left:-2.25pt;margin-top:9.9pt;width:433.15pt;height:29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">
                <v:textbox>
                  <w:txbxContent>
                    <w:p w14:paraId="6DAF97F8" w14:textId="77777777" w:rsidR="00DB5EB9" w:rsidRDefault="00DB5EB9" w:rsidP="00B02523">
                      <w:pPr>
                        <w:jc w:val="center"/>
                        <w:rPr>
                          <w:rFonts w:ascii="Book Antiqua" w:hAnsi="Book Antiqua"/>
                          <w:sz w:val="28"/>
                          <w:szCs w:val="28"/>
                        </w:rPr>
                      </w:pPr>
                    </w:p>
                    <w:p w14:paraId="0465FCE8" w14:textId="77777777" w:rsidR="00DB5EB9" w:rsidRDefault="00DB5EB9" w:rsidP="00B02523">
                      <w:pPr>
                        <w:jc w:val="center"/>
                        <w:rPr>
                          <w:rFonts w:ascii="Book Antiqua" w:hAnsi="Book Antiqua"/>
                          <w:sz w:val="28"/>
                          <w:szCs w:val="28"/>
                        </w:rPr>
                      </w:pPr>
                    </w:p>
                    <w:p w14:paraId="57A414D7" w14:textId="77777777" w:rsidR="00DB5EB9" w:rsidRDefault="00DB5EB9" w:rsidP="00B02523">
                      <w:pPr>
                        <w:spacing w:line="360" w:lineRule="auto"/>
                        <w:jc w:val="center"/>
                        <w:rPr>
                          <w:rFonts w:ascii="Book Antiqua" w:hAnsi="Book Antiqua"/>
                          <w:sz w:val="28"/>
                          <w:szCs w:val="28"/>
                        </w:rPr>
                      </w:pPr>
                      <w:r w:rsidRPr="0021557A">
                        <w:rPr>
                          <w:rFonts w:ascii="Book Antiqua" w:hAnsi="Book Antiqua"/>
                          <w:sz w:val="28"/>
                          <w:szCs w:val="28"/>
                        </w:rPr>
                        <w:br/>
                      </w:r>
                    </w:p>
                    <w:p w14:paraId="4CC05DA9" w14:textId="77777777" w:rsidR="00DB5EB9" w:rsidRDefault="00DB5EB9" w:rsidP="00B02523">
                      <w:pPr>
                        <w:spacing w:line="360" w:lineRule="auto"/>
                        <w:jc w:val="center"/>
                        <w:rPr>
                          <w:rFonts w:ascii="Trebuchet MS" w:hAnsi="Trebuchet MS"/>
                          <w:b/>
                          <w:sz w:val="32"/>
                          <w:szCs w:val="32"/>
                        </w:rPr>
                      </w:pPr>
                    </w:p>
                    <w:p w14:paraId="0AD60945" w14:textId="77777777" w:rsidR="00DB5EB9" w:rsidRDefault="00DB5EB9" w:rsidP="00B02523">
                      <w:pPr>
                        <w:spacing w:line="360" w:lineRule="auto"/>
                        <w:jc w:val="center"/>
                        <w:rPr>
                          <w:rFonts w:ascii="Trebuchet MS" w:hAnsi="Trebuchet MS"/>
                          <w:sz w:val="32"/>
                          <w:szCs w:val="32"/>
                        </w:rPr>
                      </w:pPr>
                    </w:p>
                    <w:p w14:paraId="502E4C9F" w14:textId="77777777" w:rsidR="00DB5EB9" w:rsidRDefault="00DB5EB9" w:rsidP="00B02523">
                      <w:pPr>
                        <w:spacing w:line="360" w:lineRule="auto"/>
                        <w:jc w:val="center"/>
                        <w:rPr>
                          <w:rFonts w:ascii="Trebuchet MS" w:hAnsi="Trebuchet MS"/>
                          <w:sz w:val="32"/>
                          <w:szCs w:val="32"/>
                        </w:rPr>
                      </w:pPr>
                    </w:p>
                    <w:p w14:paraId="1B3E3E37" w14:textId="77777777" w:rsidR="00DB5EB9" w:rsidRDefault="00DB5EB9" w:rsidP="00B02523">
                      <w:pPr>
                        <w:spacing w:line="360" w:lineRule="auto"/>
                        <w:jc w:val="center"/>
                        <w:rPr>
                          <w:rFonts w:ascii="Trebuchet MS" w:hAnsi="Trebuchet MS"/>
                          <w:sz w:val="32"/>
                          <w:szCs w:val="32"/>
                        </w:rPr>
                      </w:pPr>
                    </w:p>
                    <w:p w14:paraId="3DE57E46" w14:textId="77777777" w:rsidR="0065389D" w:rsidRDefault="0065389D" w:rsidP="00B02523">
                      <w:pPr>
                        <w:spacing w:line="360" w:lineRule="auto"/>
                        <w:jc w:val="center"/>
                        <w:rPr>
                          <w:rFonts w:ascii="Trebuchet MS" w:hAnsi="Trebuchet MS"/>
                          <w:sz w:val="32"/>
                          <w:szCs w:val="32"/>
                        </w:rPr>
                      </w:pPr>
                    </w:p>
                    <w:p w14:paraId="282A2969" w14:textId="77777777" w:rsidR="0065389D" w:rsidRDefault="0065389D" w:rsidP="00B02523">
                      <w:pPr>
                        <w:spacing w:line="360" w:lineRule="auto"/>
                        <w:jc w:val="center"/>
                        <w:rPr>
                          <w:rFonts w:ascii="Trebuchet MS" w:hAnsi="Trebuchet MS"/>
                          <w:sz w:val="32"/>
                          <w:szCs w:val="32"/>
                        </w:rPr>
                      </w:pPr>
                    </w:p>
                    <w:p w14:paraId="74835CC9" w14:textId="77777777" w:rsidR="00DB5EB9" w:rsidRPr="003C5B14" w:rsidRDefault="00DB5EB9" w:rsidP="00B02523">
                      <w:pPr>
                        <w:spacing w:line="360" w:lineRule="auto"/>
                        <w:jc w:val="center"/>
                        <w:rPr>
                          <w:rFonts w:ascii="Trebuchet MS" w:hAnsi="Trebuchet MS"/>
                          <w:sz w:val="32"/>
                          <w:szCs w:val="32"/>
                          <w:lang w:val="nl-NL"/>
                        </w:rPr>
                      </w:pPr>
                      <w:r w:rsidRPr="003C5B14">
                        <w:rPr>
                          <w:rFonts w:ascii="Trebuchet MS" w:hAnsi="Trebuchet MS"/>
                          <w:sz w:val="32"/>
                          <w:szCs w:val="32"/>
                          <w:lang w:val="nl-NL"/>
                        </w:rPr>
                        <w:t>Zorg ervoor dat uw poes geen kittens kan krijgen.</w:t>
                      </w:r>
                    </w:p>
                    <w:p w14:paraId="6E8B7B56" w14:textId="77777777" w:rsidR="00DB5EB9" w:rsidRPr="003C5B14" w:rsidRDefault="00DB5EB9" w:rsidP="00B02523">
                      <w:pPr>
                        <w:jc w:val="center"/>
                        <w:rPr>
                          <w:lang w:val="nl-NL"/>
                        </w:rPr>
                      </w:pPr>
                    </w:p>
                  </w:txbxContent>
                </v:textbox>
              </v:shape>
            </w:pict>
          </mc:Fallback>
        </mc:AlternateContent>
      </w:r>
      <w:r>
        <w:rPr>
          <w:noProof/>
          <w:lang w:val="nl-NL" w:eastAsia="nl-NL"/>
        </w:rPr>
        <mc:AlternateContent>
          <mc:Choice Requires="wps">
            <w:drawing>
              <wp:anchor distT="0" distB="0" distL="114300" distR="114300" simplePos="0" relativeHeight="251659776" behindDoc="0" locked="0" layoutInCell="1" allowOverlap="1" wp14:anchorId="00DA3BED" wp14:editId="16F8DD0C">
                <wp:simplePos x="0" y="0"/>
                <wp:positionH relativeFrom="column">
                  <wp:posOffset>63500</wp:posOffset>
                </wp:positionH>
                <wp:positionV relativeFrom="paragraph">
                  <wp:posOffset>165735</wp:posOffset>
                </wp:positionV>
                <wp:extent cx="2596515" cy="3285490"/>
                <wp:effectExtent l="0" t="635" r="4445" b="0"/>
                <wp:wrapNone/>
                <wp:docPr id="3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328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820C1" w14:textId="11F294D4" w:rsidR="00DB5EB9" w:rsidRPr="00922CE8" w:rsidRDefault="00BD3D94" w:rsidP="00B02523">
                            <w:pPr>
                              <w:pStyle w:val="Koptekst"/>
                              <w:spacing w:line="360" w:lineRule="auto"/>
                            </w:pPr>
                            <w:r w:rsidRPr="00683A44">
                              <w:rPr>
                                <w:noProof/>
                                <w:lang w:val="nl-NL" w:eastAsia="nl-NL"/>
                              </w:rPr>
                              <w:drawing>
                                <wp:inline distT="0" distB="0" distL="0" distR="0" wp14:anchorId="11C53588" wp14:editId="33F67BA7">
                                  <wp:extent cx="2404745" cy="3115945"/>
                                  <wp:effectExtent l="0" t="0" r="8255" b="8255"/>
                                  <wp:docPr id="3" name="_x0034_a76ccd8-fbeb-4fbf-8ad4-03382b461391" descr="Description: download?mid=1%5f11909%5f2%5f34466%5f0%5fAKhoUtQAAPnaStjcKAeN6iK9apA&amp;p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34_a76ccd8-fbeb-4fbf-8ad4-03382b461391" descr="Description: download?mid=1%5f11909%5f2%5f34466%5f0%5fAKhoUtQAAPnaStjcKAeN6iK9apA&amp;pid=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4745" cy="31159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DA3BED" id="Text Box 124" o:spid="_x0000_s1029" type="#_x0000_t202" style="position:absolute;margin-left:5pt;margin-top:13.05pt;width:204.45pt;height:258.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" filled="f" stroked="f">
                <v:textbox style="mso-fit-shape-to-text:t">
                  <w:txbxContent>
                    <w:p w14:paraId="516820C1" w14:textId="11F294D4" w:rsidR="00DB5EB9" w:rsidRPr="00922CE8" w:rsidRDefault="00BD3D94" w:rsidP="00B02523">
                      <w:pPr>
                        <w:pStyle w:val="Koptekst"/>
                        <w:spacing w:line="360" w:lineRule="auto"/>
                      </w:pPr>
                      <w:r w:rsidRPr="00683A44">
                        <w:rPr>
                          <w:noProof/>
                          <w:lang w:val="nl-NL" w:eastAsia="nl-NL"/>
                        </w:rPr>
                        <w:drawing>
                          <wp:inline distT="0" distB="0" distL="0" distR="0" wp14:anchorId="11C53588" wp14:editId="33F67BA7">
                            <wp:extent cx="2404745" cy="3115945"/>
                            <wp:effectExtent l="0" t="0" r="8255" b="8255"/>
                            <wp:docPr id="3" name="_x0034_a76ccd8-fbeb-4fbf-8ad4-03382b461391" descr="Description: download?mid=1%5f11909%5f2%5f34466%5f0%5fAKhoUtQAAPnaStjcKAeN6iK9apA&amp;p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34_a76ccd8-fbeb-4fbf-8ad4-03382b461391" descr="Description: download?mid=1%5f11909%5f2%5f34466%5f0%5fAKhoUtQAAPnaStjcKAeN6iK9apA&amp;pid=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4745" cy="3115945"/>
                                    </a:xfrm>
                                    <a:prstGeom prst="rect">
                                      <a:avLst/>
                                    </a:prstGeom>
                                    <a:noFill/>
                                    <a:ln>
                                      <a:noFill/>
                                    </a:ln>
                                  </pic:spPr>
                                </pic:pic>
                              </a:graphicData>
                            </a:graphic>
                          </wp:inline>
                        </w:drawing>
                      </w:r>
                    </w:p>
                  </w:txbxContent>
                </v:textbox>
              </v:shape>
            </w:pict>
          </mc:Fallback>
        </mc:AlternateContent>
      </w:r>
      <w:r>
        <w:rPr>
          <w:noProof/>
          <w:lang w:val="nl-NL" w:eastAsia="nl-NL"/>
        </w:rPr>
        <mc:AlternateContent>
          <mc:Choice Requires="wps">
            <w:drawing>
              <wp:anchor distT="0" distB="0" distL="114300" distR="114300" simplePos="0" relativeHeight="251661824" behindDoc="0" locked="0" layoutInCell="1" allowOverlap="1" wp14:anchorId="4F39A0CE" wp14:editId="6CD792BF">
                <wp:simplePos x="0" y="0"/>
                <wp:positionH relativeFrom="column">
                  <wp:posOffset>1884045</wp:posOffset>
                </wp:positionH>
                <wp:positionV relativeFrom="paragraph">
                  <wp:posOffset>1505585</wp:posOffset>
                </wp:positionV>
                <wp:extent cx="3537585" cy="934720"/>
                <wp:effectExtent l="4445" t="0" r="1270" b="0"/>
                <wp:wrapNone/>
                <wp:docPr id="3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826F8" w14:textId="77777777" w:rsidR="00DB5EB9" w:rsidRPr="003C5B14" w:rsidRDefault="00DB5EB9" w:rsidP="00B02523">
                            <w:pPr>
                              <w:jc w:val="center"/>
                              <w:rPr>
                                <w:lang w:val="nl-NL"/>
                              </w:rPr>
                            </w:pPr>
                            <w:r w:rsidRPr="003C5B14">
                              <w:rPr>
                                <w:rFonts w:ascii="Trebuchet MS" w:hAnsi="Trebuchet MS"/>
                                <w:b/>
                                <w:sz w:val="32"/>
                                <w:szCs w:val="32"/>
                                <w:lang w:val="nl-NL"/>
                              </w:rPr>
                              <w:br/>
                              <w:t>In slechts 18 maanden kan deze poes 2000 nakomelingen hebben</w:t>
                            </w:r>
                            <w:r w:rsidRPr="003C5B14">
                              <w:rPr>
                                <w:rFonts w:ascii="Trebuchet MS" w:hAnsi="Trebuchet MS"/>
                                <w:sz w:val="32"/>
                                <w:szCs w:val="32"/>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9A0CE" id="Text Box 126" o:spid="_x0000_s1030" type="#_x0000_t202" style="position:absolute;margin-left:148.35pt;margin-top:118.55pt;width:278.55pt;height:7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" filled="f" stroked="f">
                <v:textbox>
                  <w:txbxContent>
                    <w:p w14:paraId="554826F8" w14:textId="77777777" w:rsidR="00DB5EB9" w:rsidRPr="003C5B14" w:rsidRDefault="00DB5EB9" w:rsidP="00B02523">
                      <w:pPr>
                        <w:jc w:val="center"/>
                        <w:rPr>
                          <w:lang w:val="nl-NL"/>
                        </w:rPr>
                      </w:pPr>
                      <w:r w:rsidRPr="003C5B14">
                        <w:rPr>
                          <w:rFonts w:ascii="Trebuchet MS" w:hAnsi="Trebuchet MS"/>
                          <w:b/>
                          <w:sz w:val="32"/>
                          <w:szCs w:val="32"/>
                          <w:lang w:val="nl-NL"/>
                        </w:rPr>
                        <w:br/>
                        <w:t>In slechts 18 maanden kan deze poes 2000 nakomelingen hebben</w:t>
                      </w:r>
                      <w:r w:rsidRPr="003C5B14">
                        <w:rPr>
                          <w:rFonts w:ascii="Trebuchet MS" w:hAnsi="Trebuchet MS"/>
                          <w:sz w:val="32"/>
                          <w:szCs w:val="32"/>
                          <w:lang w:val="nl-NL"/>
                        </w:rPr>
                        <w:t>.</w:t>
                      </w:r>
                    </w:p>
                  </w:txbxContent>
                </v:textbox>
              </v:shape>
            </w:pict>
          </mc:Fallback>
        </mc:AlternateContent>
      </w:r>
      <w:r>
        <w:rPr>
          <w:noProof/>
          <w:lang w:val="nl-NL" w:eastAsia="nl-NL"/>
        </w:rPr>
        <mc:AlternateContent>
          <mc:Choice Requires="wps">
            <w:drawing>
              <wp:anchor distT="0" distB="0" distL="114300" distR="114300" simplePos="0" relativeHeight="251660800" behindDoc="0" locked="0" layoutInCell="1" allowOverlap="1" wp14:anchorId="70DAD108" wp14:editId="43AC6703">
                <wp:simplePos x="0" y="0"/>
                <wp:positionH relativeFrom="column">
                  <wp:posOffset>2526030</wp:posOffset>
                </wp:positionH>
                <wp:positionV relativeFrom="paragraph">
                  <wp:posOffset>445135</wp:posOffset>
                </wp:positionV>
                <wp:extent cx="2287270" cy="922655"/>
                <wp:effectExtent l="0" t="635" r="0" b="381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92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33A8B" w14:textId="77777777" w:rsidR="00DB5EB9" w:rsidRPr="003C5B14" w:rsidRDefault="00DB5EB9" w:rsidP="00B02523">
                            <w:pPr>
                              <w:spacing w:line="360" w:lineRule="auto"/>
                              <w:rPr>
                                <w:rFonts w:ascii="Trebuchet MS" w:hAnsi="Trebuchet MS"/>
                                <w:i/>
                                <w:color w:val="FF0000"/>
                                <w:sz w:val="36"/>
                                <w:szCs w:val="36"/>
                                <w:lang w:val="nl-NL"/>
                              </w:rPr>
                            </w:pPr>
                            <w:r w:rsidRPr="003C5B14">
                              <w:rPr>
                                <w:rFonts w:ascii="Trebuchet MS" w:hAnsi="Trebuchet MS"/>
                                <w:i/>
                                <w:color w:val="FF0000"/>
                                <w:sz w:val="28"/>
                                <w:szCs w:val="28"/>
                                <w:lang w:val="nl-NL"/>
                              </w:rPr>
                              <w:t xml:space="preserve">Katten kunnen niet optellen, maar zich </w:t>
                            </w:r>
                            <w:r w:rsidR="00324364" w:rsidRPr="003C5B14">
                              <w:rPr>
                                <w:rFonts w:ascii="Trebuchet MS" w:hAnsi="Trebuchet MS"/>
                                <w:i/>
                                <w:color w:val="FF0000"/>
                                <w:sz w:val="28"/>
                                <w:szCs w:val="28"/>
                                <w:lang w:val="nl-NL"/>
                              </w:rPr>
                              <w:t>wel</w:t>
                            </w:r>
                            <w:r w:rsidR="00324364" w:rsidRPr="003C5B14">
                              <w:rPr>
                                <w:rFonts w:ascii="Trebuchet MS" w:hAnsi="Trebuchet MS"/>
                                <w:i/>
                                <w:color w:val="FF0000"/>
                                <w:sz w:val="36"/>
                                <w:szCs w:val="36"/>
                                <w:lang w:val="nl-NL"/>
                              </w:rPr>
                              <w:t xml:space="preserve"> </w:t>
                            </w:r>
                            <w:r w:rsidRPr="003C5B14">
                              <w:rPr>
                                <w:rFonts w:ascii="Trebuchet MS" w:hAnsi="Trebuchet MS"/>
                                <w:i/>
                                <w:color w:val="FF0000"/>
                                <w:sz w:val="28"/>
                                <w:szCs w:val="28"/>
                                <w:lang w:val="nl-NL"/>
                              </w:rPr>
                              <w:t>vermenigvuldigen!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AD108" id="Text Box 125" o:spid="_x0000_s1031" type="#_x0000_t202" style="position:absolute;margin-left:198.9pt;margin-top:35.05pt;width:180.1pt;height:7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" filled="f" stroked="f">
                <v:textbox>
                  <w:txbxContent>
                    <w:p w14:paraId="7E533A8B" w14:textId="77777777" w:rsidR="00DB5EB9" w:rsidRPr="003C5B14" w:rsidRDefault="00DB5EB9" w:rsidP="00B02523">
                      <w:pPr>
                        <w:spacing w:line="360" w:lineRule="auto"/>
                        <w:rPr>
                          <w:rFonts w:ascii="Trebuchet MS" w:hAnsi="Trebuchet MS"/>
                          <w:i/>
                          <w:color w:val="FF0000"/>
                          <w:sz w:val="36"/>
                          <w:szCs w:val="36"/>
                          <w:lang w:val="nl-NL"/>
                        </w:rPr>
                      </w:pPr>
                      <w:r w:rsidRPr="003C5B14">
                        <w:rPr>
                          <w:rFonts w:ascii="Trebuchet MS" w:hAnsi="Trebuchet MS"/>
                          <w:i/>
                          <w:color w:val="FF0000"/>
                          <w:sz w:val="28"/>
                          <w:szCs w:val="28"/>
                          <w:lang w:val="nl-NL"/>
                        </w:rPr>
                        <w:t xml:space="preserve">Katten kunnen niet optellen, maar zich </w:t>
                      </w:r>
                      <w:r w:rsidR="00324364" w:rsidRPr="003C5B14">
                        <w:rPr>
                          <w:rFonts w:ascii="Trebuchet MS" w:hAnsi="Trebuchet MS"/>
                          <w:i/>
                          <w:color w:val="FF0000"/>
                          <w:sz w:val="28"/>
                          <w:szCs w:val="28"/>
                          <w:lang w:val="nl-NL"/>
                        </w:rPr>
                        <w:t>wel</w:t>
                      </w:r>
                      <w:r w:rsidR="00324364" w:rsidRPr="003C5B14">
                        <w:rPr>
                          <w:rFonts w:ascii="Trebuchet MS" w:hAnsi="Trebuchet MS"/>
                          <w:i/>
                          <w:color w:val="FF0000"/>
                          <w:sz w:val="36"/>
                          <w:szCs w:val="36"/>
                          <w:lang w:val="nl-NL"/>
                        </w:rPr>
                        <w:t xml:space="preserve"> </w:t>
                      </w:r>
                      <w:r w:rsidRPr="003C5B14">
                        <w:rPr>
                          <w:rFonts w:ascii="Trebuchet MS" w:hAnsi="Trebuchet MS"/>
                          <w:i/>
                          <w:color w:val="FF0000"/>
                          <w:sz w:val="28"/>
                          <w:szCs w:val="28"/>
                          <w:lang w:val="nl-NL"/>
                        </w:rPr>
                        <w:t>vermenigvuldigen!</w:t>
                      </w:r>
                    </w:p>
                  </w:txbxContent>
                </v:textbox>
              </v:shape>
            </w:pict>
          </mc:Fallback>
        </mc:AlternateContent>
      </w:r>
    </w:p>
    <w:p w14:paraId="55139348" w14:textId="77777777" w:rsidR="0065389D" w:rsidRDefault="0065389D" w:rsidP="00B02523">
      <w:pPr>
        <w:rPr>
          <w:lang w:val="nl-NL"/>
        </w:rPr>
      </w:pPr>
    </w:p>
    <w:p w14:paraId="6B061DF3" w14:textId="77777777" w:rsidR="0040553F" w:rsidRDefault="0040553F" w:rsidP="00B02523">
      <w:pPr>
        <w:rPr>
          <w:lang w:val="nl-NL"/>
        </w:rPr>
      </w:pPr>
    </w:p>
    <w:p w14:paraId="64B7E996" w14:textId="77777777" w:rsidR="0040553F" w:rsidRDefault="0040553F" w:rsidP="00B02523">
      <w:pPr>
        <w:rPr>
          <w:lang w:val="nl-NL"/>
        </w:rPr>
      </w:pPr>
    </w:p>
    <w:p w14:paraId="7E89187F" w14:textId="77777777" w:rsidR="0040553F" w:rsidRDefault="0040553F" w:rsidP="00B02523">
      <w:pPr>
        <w:rPr>
          <w:lang w:val="nl-NL"/>
        </w:rPr>
      </w:pPr>
    </w:p>
    <w:p w14:paraId="6C7DCDC0" w14:textId="77777777" w:rsidR="0040553F" w:rsidRDefault="0040553F" w:rsidP="00B02523">
      <w:pPr>
        <w:rPr>
          <w:lang w:val="nl-NL"/>
        </w:rPr>
      </w:pPr>
    </w:p>
    <w:p w14:paraId="314B2447" w14:textId="77777777" w:rsidR="0040553F" w:rsidRDefault="0040553F" w:rsidP="00B02523">
      <w:pPr>
        <w:rPr>
          <w:lang w:val="nl-NL"/>
        </w:rPr>
      </w:pPr>
    </w:p>
    <w:p w14:paraId="2ABB966E" w14:textId="77777777" w:rsidR="0040553F" w:rsidRDefault="0040553F" w:rsidP="00B02523">
      <w:pPr>
        <w:rPr>
          <w:lang w:val="nl-NL"/>
        </w:rPr>
      </w:pPr>
    </w:p>
    <w:p w14:paraId="7986BD3E" w14:textId="77777777" w:rsidR="0040553F" w:rsidRDefault="0040553F" w:rsidP="00B02523">
      <w:pPr>
        <w:rPr>
          <w:lang w:val="nl-NL"/>
        </w:rPr>
      </w:pPr>
    </w:p>
    <w:p w14:paraId="4116F812" w14:textId="77777777" w:rsidR="0040553F" w:rsidRDefault="0040553F" w:rsidP="00B02523">
      <w:pPr>
        <w:rPr>
          <w:lang w:val="nl-NL"/>
        </w:rPr>
      </w:pPr>
    </w:p>
    <w:p w14:paraId="2937B0D1" w14:textId="77777777" w:rsidR="0040553F" w:rsidRDefault="0040553F" w:rsidP="00B02523">
      <w:pPr>
        <w:rPr>
          <w:lang w:val="nl-NL"/>
        </w:rPr>
      </w:pPr>
    </w:p>
    <w:p w14:paraId="58871971" w14:textId="77777777" w:rsidR="0040553F" w:rsidRDefault="0040553F" w:rsidP="00B02523">
      <w:pPr>
        <w:rPr>
          <w:lang w:val="nl-NL"/>
        </w:rPr>
      </w:pPr>
    </w:p>
    <w:p w14:paraId="51E7E3E2" w14:textId="77777777" w:rsidR="0040553F" w:rsidRDefault="0040553F" w:rsidP="00B02523">
      <w:pPr>
        <w:rPr>
          <w:lang w:val="nl-NL"/>
        </w:rPr>
      </w:pPr>
    </w:p>
    <w:p w14:paraId="481E3B27" w14:textId="77777777" w:rsidR="0040553F" w:rsidRDefault="0040553F" w:rsidP="00B02523">
      <w:pPr>
        <w:rPr>
          <w:lang w:val="nl-NL"/>
        </w:rPr>
      </w:pPr>
    </w:p>
    <w:p w14:paraId="4AD03024" w14:textId="77777777" w:rsidR="0040553F" w:rsidRPr="003C5B14" w:rsidRDefault="0040553F" w:rsidP="00B02523">
      <w:pPr>
        <w:rPr>
          <w:lang w:val="nl-NL"/>
        </w:rPr>
      </w:pPr>
    </w:p>
    <w:p w14:paraId="2FD3C147" w14:textId="77777777" w:rsidR="00B02523" w:rsidRPr="003C5B14" w:rsidRDefault="00B02523" w:rsidP="00B02523">
      <w:pPr>
        <w:rPr>
          <w:rFonts w:ascii="Book Antiqua" w:hAnsi="Book Antiqua"/>
          <w:lang w:val="nl-NL"/>
        </w:rPr>
      </w:pPr>
    </w:p>
    <w:p w14:paraId="69AA7F5B" w14:textId="77777777" w:rsidR="0065389D" w:rsidRPr="003C5B14" w:rsidRDefault="0065389D" w:rsidP="00B02523">
      <w:pPr>
        <w:rPr>
          <w:rFonts w:ascii="Book Antiqua" w:hAnsi="Book Antiqua"/>
          <w:lang w:val="nl-NL"/>
        </w:rPr>
      </w:pPr>
    </w:p>
    <w:p w14:paraId="4CE4B999" w14:textId="77777777" w:rsidR="0065389D" w:rsidRPr="003C5B14" w:rsidRDefault="0065389D" w:rsidP="00B02523">
      <w:pPr>
        <w:rPr>
          <w:rFonts w:ascii="Book Antiqua" w:hAnsi="Book Antiqua"/>
          <w:lang w:val="nl-NL"/>
        </w:rPr>
      </w:pPr>
    </w:p>
    <w:p w14:paraId="7DB0FFDD" w14:textId="77777777" w:rsidR="0065389D" w:rsidRPr="003C5B14" w:rsidRDefault="0065389D" w:rsidP="00B02523">
      <w:pPr>
        <w:rPr>
          <w:rFonts w:ascii="Book Antiqua" w:hAnsi="Book Antiqua"/>
          <w:lang w:val="nl-NL"/>
        </w:rPr>
      </w:pPr>
    </w:p>
    <w:p w14:paraId="0A54C6F6" w14:textId="77777777" w:rsidR="0065389D" w:rsidRPr="003C5B14" w:rsidRDefault="0065389D" w:rsidP="00B02523">
      <w:pPr>
        <w:rPr>
          <w:rFonts w:ascii="Book Antiqua" w:hAnsi="Book Antiqua"/>
          <w:lang w:val="nl-NL"/>
        </w:rPr>
      </w:pPr>
    </w:p>
    <w:p w14:paraId="716180A3" w14:textId="77777777" w:rsidR="0065389D" w:rsidRPr="003C5B14" w:rsidRDefault="0065389D" w:rsidP="00B02523">
      <w:pPr>
        <w:rPr>
          <w:rFonts w:ascii="Book Antiqua" w:hAnsi="Book Antiqua"/>
          <w:lang w:val="nl-NL"/>
        </w:rPr>
      </w:pPr>
    </w:p>
    <w:p w14:paraId="4490F309" w14:textId="77777777" w:rsidR="0065389D" w:rsidRPr="003C5B14" w:rsidRDefault="0065389D" w:rsidP="00B02523">
      <w:pPr>
        <w:rPr>
          <w:rFonts w:ascii="Book Antiqua" w:hAnsi="Book Antiqua"/>
          <w:lang w:val="nl-NL"/>
        </w:rPr>
      </w:pPr>
    </w:p>
    <w:p w14:paraId="07C889FF" w14:textId="77777777" w:rsidR="0065389D" w:rsidRPr="003C5B14" w:rsidRDefault="0065389D" w:rsidP="00B02523">
      <w:pPr>
        <w:rPr>
          <w:rFonts w:ascii="Book Antiqua" w:hAnsi="Book Antiqua"/>
          <w:lang w:val="nl-NL"/>
        </w:rPr>
      </w:pPr>
    </w:p>
    <w:p w14:paraId="3362BA6D" w14:textId="77777777" w:rsidR="0065389D" w:rsidRPr="003C5B14" w:rsidRDefault="0065389D" w:rsidP="00B02523">
      <w:pPr>
        <w:rPr>
          <w:rFonts w:ascii="Book Antiqua" w:hAnsi="Book Antiqua"/>
          <w:lang w:val="nl-NL"/>
        </w:rPr>
      </w:pPr>
    </w:p>
    <w:p w14:paraId="6D96C9AD" w14:textId="61CC5735" w:rsidR="00324364" w:rsidRDefault="00BD3D94" w:rsidP="00B02523">
      <w:pPr>
        <w:rPr>
          <w:noProof/>
          <w:lang w:val="en-US"/>
        </w:rPr>
      </w:pPr>
      <w:r w:rsidRPr="00683A44">
        <w:rPr>
          <w:noProof/>
          <w:lang w:val="nl-NL" w:eastAsia="nl-NL"/>
        </w:rPr>
        <w:drawing>
          <wp:inline distT="0" distB="0" distL="0" distR="0" wp14:anchorId="5E678737" wp14:editId="7F2FA4A5">
            <wp:extent cx="5037455" cy="2726055"/>
            <wp:effectExtent l="0" t="0" r="0" b="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7455" cy="2726055"/>
                    </a:xfrm>
                    <a:prstGeom prst="rect">
                      <a:avLst/>
                    </a:prstGeom>
                    <a:noFill/>
                    <a:ln>
                      <a:noFill/>
                    </a:ln>
                  </pic:spPr>
                </pic:pic>
              </a:graphicData>
            </a:graphic>
          </wp:inline>
        </w:drawing>
      </w:r>
    </w:p>
    <w:p w14:paraId="4CC3E922" w14:textId="77777777" w:rsidR="00B02523" w:rsidRPr="003C5B14" w:rsidRDefault="00324364" w:rsidP="00B02523">
      <w:pPr>
        <w:rPr>
          <w:rFonts w:ascii="Book Antiqua" w:hAnsi="Book Antiqua"/>
          <w:lang w:val="nl-NL"/>
        </w:rPr>
      </w:pPr>
      <w:r w:rsidRPr="003C5B14">
        <w:rPr>
          <w:noProof/>
          <w:highlight w:val="yellow"/>
          <w:lang w:val="nl-NL"/>
        </w:rPr>
        <w:t>Duur van de zwangerschap, ongeveer 2 maanden, leeftijd waarop een poes voor het eerst zwanger kan raken, ongeveer 4 maanden, aantal kittens in een worp, meestal 4 tot 6, gemiddeld aantal worpen dat een poes kan hebben in één jaar, leeftijd waarop een poes geen kittens meer krijgt, ongeveer 10 jaar.</w:t>
      </w:r>
    </w:p>
    <w:p w14:paraId="12D39DCA" w14:textId="77777777" w:rsidR="00B02523" w:rsidRPr="003C5B14" w:rsidRDefault="00B02523" w:rsidP="00B02523">
      <w:pPr>
        <w:rPr>
          <w:rFonts w:ascii="Book Antiqua" w:hAnsi="Book Antiqua"/>
          <w:lang w:val="nl-NL"/>
        </w:rPr>
      </w:pPr>
    </w:p>
    <w:p w14:paraId="5B58F917" w14:textId="77777777" w:rsidR="00B02523" w:rsidRPr="003C5B14" w:rsidRDefault="00B02523" w:rsidP="00B02523">
      <w:pPr>
        <w:rPr>
          <w:rFonts w:ascii="Trebuchet MS" w:hAnsi="Trebuchet MS"/>
          <w:lang w:val="nl-NL"/>
        </w:rPr>
      </w:pPr>
    </w:p>
    <w:p w14:paraId="7F58D5B9" w14:textId="77777777" w:rsidR="00B02523" w:rsidRPr="00AC1AD2" w:rsidRDefault="00B02523" w:rsidP="00B02523">
      <w:pPr>
        <w:pStyle w:val="Kop4"/>
      </w:pPr>
      <w:r w:rsidRPr="003C5B14">
        <w:rPr>
          <w:lang w:val="nl-NL"/>
        </w:rPr>
        <w:br w:type="page"/>
      </w:r>
      <w:r w:rsidR="00324364">
        <w:rPr>
          <w:lang w:val="nl-NL"/>
        </w:rPr>
        <w:lastRenderedPageBreak/>
        <w:t>Voorbeeldantwoord</w:t>
      </w:r>
      <w:r w:rsidR="00D348F2" w:rsidRPr="00D348F2">
        <w:rPr>
          <w:lang w:val="nl-NL"/>
        </w:rPr>
        <w:t>:</w:t>
      </w:r>
      <w:r>
        <w:t xml:space="preserve"> </w:t>
      </w:r>
      <w:r w:rsidR="00D348F2" w:rsidRPr="00D348F2">
        <w:rPr>
          <w:lang w:val="nl-NL"/>
        </w:rPr>
        <w:t>Alice</w:t>
      </w:r>
      <w:r>
        <w:br/>
      </w:r>
    </w:p>
    <w:p w14:paraId="0E0C0967" w14:textId="34A15209" w:rsidR="00B02523" w:rsidRPr="00A06B84" w:rsidRDefault="00BD3D94" w:rsidP="00B02523">
      <w:pPr>
        <w:pStyle w:val="body"/>
      </w:pPr>
      <w:r w:rsidRPr="007E78CA">
        <w:rPr>
          <w:noProof/>
          <w:lang w:val="nl-NL" w:eastAsia="nl-NL"/>
        </w:rPr>
        <w:drawing>
          <wp:inline distT="0" distB="0" distL="0" distR="0" wp14:anchorId="44BB321B" wp14:editId="0EB79A26">
            <wp:extent cx="6019800" cy="1786255"/>
            <wp:effectExtent l="25400" t="25400" r="25400" b="17145"/>
            <wp:docPr id="17"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extLst>
                        <a:ext uri="{28A0092B-C50C-407E-A947-70E740481C1C}">
                          <a14:useLocalDpi xmlns:a14="http://schemas.microsoft.com/office/drawing/2010/main" val="0"/>
                        </a:ext>
                      </a:extLst>
                    </a:blip>
                    <a:srcRect r="1886" b="7042"/>
                    <a:stretch>
                      <a:fillRect/>
                    </a:stretch>
                  </pic:blipFill>
                  <pic:spPr bwMode="auto">
                    <a:xfrm>
                      <a:off x="0" y="0"/>
                      <a:ext cx="6019800" cy="1786255"/>
                    </a:xfrm>
                    <a:prstGeom prst="rect">
                      <a:avLst/>
                    </a:prstGeom>
                    <a:noFill/>
                    <a:ln w="6350" cmpd="sng">
                      <a:solidFill>
                        <a:srgbClr val="000000"/>
                      </a:solidFill>
                      <a:miter lim="800000"/>
                      <a:headEnd/>
                      <a:tailEnd/>
                    </a:ln>
                    <a:effectLst/>
                  </pic:spPr>
                </pic:pic>
              </a:graphicData>
            </a:graphic>
          </wp:inline>
        </w:drawing>
      </w:r>
    </w:p>
    <w:p w14:paraId="7ED17D2B" w14:textId="77777777" w:rsidR="00B02523" w:rsidRDefault="00B02523" w:rsidP="00B02523">
      <w:pPr>
        <w:pStyle w:val="Bloktekst"/>
        <w:ind w:left="0"/>
        <w:rPr>
          <w:i/>
          <w:sz w:val="22"/>
        </w:rPr>
      </w:pPr>
    </w:p>
    <w:p w14:paraId="45BBE922" w14:textId="77777777" w:rsidR="00B02523" w:rsidRDefault="00B02523" w:rsidP="00B02523">
      <w:pPr>
        <w:pStyle w:val="Bloktekst"/>
        <w:ind w:left="0"/>
        <w:rPr>
          <w:i/>
          <w:sz w:val="22"/>
        </w:rPr>
      </w:pPr>
    </w:p>
    <w:p w14:paraId="54EBA9C6" w14:textId="77777777" w:rsidR="00B02523" w:rsidRPr="00467625" w:rsidRDefault="00324364" w:rsidP="00B02523">
      <w:pPr>
        <w:pStyle w:val="Kop4"/>
      </w:pPr>
      <w:r>
        <w:rPr>
          <w:lang w:val="nl-NL"/>
        </w:rPr>
        <w:t>Voorbeeldantwoord</w:t>
      </w:r>
      <w:r w:rsidR="00D348F2" w:rsidRPr="00D348F2">
        <w:rPr>
          <w:lang w:val="nl-NL"/>
        </w:rPr>
        <w:t>:</w:t>
      </w:r>
      <w:r w:rsidR="00B02523">
        <w:t xml:space="preserve"> </w:t>
      </w:r>
      <w:r w:rsidR="00D348F2" w:rsidRPr="00D348F2">
        <w:rPr>
          <w:lang w:val="nl-NL"/>
        </w:rPr>
        <w:t>Ben</w:t>
      </w:r>
      <w:r w:rsidR="00B02523">
        <w:br/>
      </w:r>
    </w:p>
    <w:p w14:paraId="6FDCE466" w14:textId="1DF0C18F" w:rsidR="00B02523" w:rsidRDefault="00BD3D94" w:rsidP="00B02523">
      <w:pPr>
        <w:pStyle w:val="Paragraph"/>
        <w:spacing w:before="0" w:after="0"/>
      </w:pPr>
      <w:r w:rsidRPr="00683A44">
        <w:rPr>
          <w:noProof/>
          <w:lang w:val="nl-NL" w:eastAsia="nl-NL"/>
        </w:rPr>
        <w:drawing>
          <wp:inline distT="0" distB="0" distL="0" distR="0" wp14:anchorId="5C7E0994" wp14:editId="136B7EEB">
            <wp:extent cx="5630545" cy="3750945"/>
            <wp:effectExtent l="25400" t="25400" r="33655" b="33655"/>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b="1054"/>
                    <a:stretch>
                      <a:fillRect/>
                    </a:stretch>
                  </pic:blipFill>
                  <pic:spPr bwMode="auto">
                    <a:xfrm>
                      <a:off x="0" y="0"/>
                      <a:ext cx="5630545" cy="3750945"/>
                    </a:xfrm>
                    <a:prstGeom prst="rect">
                      <a:avLst/>
                    </a:prstGeom>
                    <a:noFill/>
                    <a:ln w="6350" cmpd="sng">
                      <a:solidFill>
                        <a:srgbClr val="000000"/>
                      </a:solidFill>
                      <a:miter lim="800000"/>
                      <a:headEnd/>
                      <a:tailEnd/>
                    </a:ln>
                    <a:effectLst/>
                  </pic:spPr>
                </pic:pic>
              </a:graphicData>
            </a:graphic>
          </wp:inline>
        </w:drawing>
      </w:r>
    </w:p>
    <w:p w14:paraId="0833043C" w14:textId="77777777" w:rsidR="00B02523" w:rsidRDefault="00B02523" w:rsidP="00B02523">
      <w:pPr>
        <w:pStyle w:val="Paragraph"/>
        <w:spacing w:before="0" w:after="0"/>
      </w:pPr>
    </w:p>
    <w:p w14:paraId="283629EC" w14:textId="77777777" w:rsidR="00B02523" w:rsidRPr="006764FA" w:rsidRDefault="00B02523" w:rsidP="00B02523">
      <w:pPr>
        <w:pStyle w:val="Kop4"/>
      </w:pPr>
      <w:r>
        <w:br w:type="page"/>
      </w:r>
      <w:r w:rsidR="00324364">
        <w:rPr>
          <w:lang w:val="nl-NL"/>
        </w:rPr>
        <w:lastRenderedPageBreak/>
        <w:t>Voorbeeldantwoord</w:t>
      </w:r>
      <w:r w:rsidR="00D348F2" w:rsidRPr="00D348F2">
        <w:rPr>
          <w:lang w:val="nl-NL"/>
        </w:rPr>
        <w:t>:</w:t>
      </w:r>
      <w:r>
        <w:t xml:space="preserve"> </w:t>
      </w:r>
      <w:r w:rsidR="00D348F2" w:rsidRPr="00D348F2">
        <w:rPr>
          <w:lang w:val="nl-NL"/>
        </w:rPr>
        <w:t>Wayne</w:t>
      </w:r>
    </w:p>
    <w:p w14:paraId="40F2F815" w14:textId="14372558" w:rsidR="00B02523" w:rsidRDefault="00BD3D94" w:rsidP="00B02523">
      <w:pPr>
        <w:pStyle w:val="Paragraph"/>
        <w:spacing w:before="0" w:after="0"/>
      </w:pPr>
      <w:r w:rsidRPr="00683A44">
        <w:rPr>
          <w:noProof/>
          <w:lang w:val="nl-NL" w:eastAsia="nl-NL"/>
        </w:rPr>
        <w:drawing>
          <wp:inline distT="0" distB="0" distL="0" distR="0" wp14:anchorId="6A424F73" wp14:editId="4B62467E">
            <wp:extent cx="2903855" cy="2624455"/>
            <wp:effectExtent l="25400" t="25400" r="17145" b="17145"/>
            <wp:docPr id="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l="1695" t="1799" r="3616" b="22124"/>
                    <a:stretch>
                      <a:fillRect/>
                    </a:stretch>
                  </pic:blipFill>
                  <pic:spPr bwMode="auto">
                    <a:xfrm>
                      <a:off x="0" y="0"/>
                      <a:ext cx="2903855" cy="2624455"/>
                    </a:xfrm>
                    <a:prstGeom prst="rect">
                      <a:avLst/>
                    </a:prstGeom>
                    <a:noFill/>
                    <a:ln w="12700" cmpd="sng">
                      <a:solidFill>
                        <a:srgbClr val="000000"/>
                      </a:solidFill>
                      <a:miter lim="800000"/>
                      <a:headEnd/>
                      <a:tailEnd/>
                    </a:ln>
                    <a:effectLst/>
                  </pic:spPr>
                </pic:pic>
              </a:graphicData>
            </a:graphic>
          </wp:inline>
        </w:drawing>
      </w:r>
    </w:p>
    <w:p w14:paraId="4424240E" w14:textId="77777777" w:rsidR="00B02523" w:rsidRDefault="00B02523" w:rsidP="00B02523">
      <w:pPr>
        <w:pStyle w:val="Paragraph"/>
        <w:spacing w:before="0" w:after="0"/>
      </w:pPr>
    </w:p>
    <w:p w14:paraId="3988128A" w14:textId="77777777" w:rsidR="00B02523" w:rsidRPr="003C5B14" w:rsidRDefault="00324364" w:rsidP="00B02523">
      <w:pPr>
        <w:pStyle w:val="Kop4"/>
        <w:rPr>
          <w:lang w:val="nl-NL"/>
        </w:rPr>
      </w:pPr>
      <w:r>
        <w:rPr>
          <w:lang w:val="nl-NL"/>
        </w:rPr>
        <w:t>Voorbeeldantwoord</w:t>
      </w:r>
      <w:r w:rsidR="00D348F2" w:rsidRPr="00D348F2">
        <w:rPr>
          <w:lang w:val="nl-NL"/>
        </w:rPr>
        <w:t>:</w:t>
      </w:r>
      <w:r w:rsidR="00B02523" w:rsidRPr="003C5B14">
        <w:rPr>
          <w:lang w:val="nl-NL"/>
        </w:rPr>
        <w:t xml:space="preserve"> </w:t>
      </w:r>
      <w:r w:rsidR="00D348F2" w:rsidRPr="00D348F2">
        <w:rPr>
          <w:lang w:val="nl-NL"/>
        </w:rPr>
        <w:t>Sally en Janet</w:t>
      </w:r>
    </w:p>
    <w:p w14:paraId="343C0FBA" w14:textId="77777777" w:rsidR="00B02523" w:rsidRPr="003C5B14" w:rsidRDefault="00D348F2" w:rsidP="00B02523">
      <w:pPr>
        <w:rPr>
          <w:lang w:val="nl-NL"/>
        </w:rPr>
      </w:pPr>
      <w:r w:rsidRPr="00D348F2">
        <w:rPr>
          <w:lang w:val="nl-NL"/>
        </w:rPr>
        <w:t>Twee leerlingen werkten aan deze opdracht waarbij zij hun methodes bespraken en deelden.</w:t>
      </w:r>
    </w:p>
    <w:p w14:paraId="7F341301" w14:textId="77777777" w:rsidR="00B02523" w:rsidRPr="003C5B14" w:rsidRDefault="00D348F2" w:rsidP="00B02523">
      <w:pPr>
        <w:rPr>
          <w:lang w:val="nl-NL"/>
        </w:rPr>
      </w:pPr>
      <w:r w:rsidRPr="00D348F2">
        <w:rPr>
          <w:lang w:val="nl-NL"/>
        </w:rPr>
        <w:t>Zij maakten gebruik van een spreadsheet.</w:t>
      </w:r>
      <w:r w:rsidR="00B02523" w:rsidRPr="003C5B14">
        <w:rPr>
          <w:lang w:val="nl-NL"/>
        </w:rPr>
        <w:t xml:space="preserve"> </w:t>
      </w:r>
    </w:p>
    <w:p w14:paraId="0BCA15A9" w14:textId="77777777" w:rsidR="00324364" w:rsidRPr="003C5B14" w:rsidRDefault="00324364" w:rsidP="00B02523">
      <w:pPr>
        <w:rPr>
          <w:lang w:val="nl-NL"/>
        </w:rPr>
      </w:pPr>
    </w:p>
    <w:p w14:paraId="62ADB774" w14:textId="77777777" w:rsidR="00B02523" w:rsidRPr="003C5B14" w:rsidRDefault="00324364" w:rsidP="00B02523">
      <w:pPr>
        <w:pStyle w:val="Paragraph"/>
        <w:spacing w:before="0" w:after="0"/>
        <w:rPr>
          <w:lang w:val="nl-NL"/>
        </w:rPr>
      </w:pPr>
      <w:r w:rsidRPr="003C5B14">
        <w:rPr>
          <w:highlight w:val="yellow"/>
          <w:lang w:val="nl-NL"/>
        </w:rPr>
        <w:t>Geboren/ zwanger</w:t>
      </w:r>
      <w:r w:rsidRPr="003C5B14">
        <w:rPr>
          <w:lang w:val="nl-NL"/>
        </w:rPr>
        <w:t>, afkorting van de maanden; mrt, mei, okt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44B41182" w14:textId="77777777" w:rsidTr="00D348F2">
        <w:tc>
          <w:tcPr>
            <w:tcW w:w="9083" w:type="dxa"/>
          </w:tcPr>
          <w:p w14:paraId="3D63CCC9" w14:textId="788B8C37" w:rsidR="00B02523" w:rsidRDefault="00BD3D94" w:rsidP="00B02523">
            <w:pPr>
              <w:pStyle w:val="Paragraph"/>
              <w:spacing w:before="0" w:after="0"/>
            </w:pPr>
            <w:r w:rsidRPr="00683A44">
              <w:rPr>
                <w:noProof/>
                <w:lang w:val="nl-NL" w:eastAsia="nl-NL"/>
              </w:rPr>
              <w:drawing>
                <wp:inline distT="0" distB="0" distL="0" distR="0" wp14:anchorId="0CEEE312" wp14:editId="2C454597">
                  <wp:extent cx="5537200" cy="3098800"/>
                  <wp:effectExtent l="0" t="0" r="0" b="0"/>
                  <wp:docPr id="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l="3920" t="3426" r="3191" b="55002"/>
                          <a:stretch>
                            <a:fillRect/>
                          </a:stretch>
                        </pic:blipFill>
                        <pic:spPr bwMode="auto">
                          <a:xfrm>
                            <a:off x="0" y="0"/>
                            <a:ext cx="5537200" cy="3098800"/>
                          </a:xfrm>
                          <a:prstGeom prst="rect">
                            <a:avLst/>
                          </a:prstGeom>
                          <a:noFill/>
                          <a:ln>
                            <a:noFill/>
                          </a:ln>
                        </pic:spPr>
                      </pic:pic>
                    </a:graphicData>
                  </a:graphic>
                </wp:inline>
              </w:drawing>
            </w:r>
          </w:p>
          <w:p w14:paraId="38B40739" w14:textId="77777777" w:rsidR="00B02523" w:rsidRPr="003C5B14" w:rsidRDefault="00D348F2" w:rsidP="00B02523">
            <w:pPr>
              <w:rPr>
                <w:rFonts w:ascii="Verdana" w:hAnsi="Verdana"/>
                <w:sz w:val="18"/>
                <w:lang w:val="nl-NL"/>
              </w:rPr>
            </w:pPr>
            <w:r w:rsidRPr="00D348F2">
              <w:rPr>
                <w:rFonts w:ascii="Verdana" w:hAnsi="Verdana"/>
                <w:sz w:val="18"/>
                <w:lang w:val="nl-NL"/>
              </w:rPr>
              <w:t>Wij denken dat 2000 wat veel is binnen 18 maanden, want zelfs als elk nest 6 jongen bevat en er geen sterven, dan zouden dat er 1860 zijn wat afgerond 2000 is, dus misschien is het wel goed.</w:t>
            </w:r>
            <w:r w:rsidR="00B02523" w:rsidRPr="003C5B14">
              <w:rPr>
                <w:rFonts w:ascii="Verdana" w:hAnsi="Verdana"/>
                <w:sz w:val="18"/>
                <w:lang w:val="nl-NL"/>
              </w:rPr>
              <w:t xml:space="preserve"> </w:t>
            </w:r>
            <w:r w:rsidRPr="00D348F2">
              <w:rPr>
                <w:rFonts w:ascii="Verdana" w:hAnsi="Verdana"/>
                <w:sz w:val="18"/>
                <w:lang w:val="nl-NL"/>
              </w:rPr>
              <w:t>De kattenorganisatie wil dat eigenaren hun poezen laten helpen, dus daarom gebruiken ze grotere aantallen zodat mensen denken dat het gaat om veel katten en dan direct naar de dierenarts gaan.</w:t>
            </w:r>
            <w:r w:rsidR="00B02523" w:rsidRPr="003C5B14">
              <w:rPr>
                <w:rFonts w:ascii="Verdana" w:hAnsi="Verdana"/>
                <w:sz w:val="18"/>
                <w:lang w:val="nl-NL"/>
              </w:rPr>
              <w:t xml:space="preserve"> </w:t>
            </w:r>
          </w:p>
          <w:p w14:paraId="6D85E521" w14:textId="77777777" w:rsidR="00B02523" w:rsidRPr="003C5B14" w:rsidRDefault="00B02523" w:rsidP="00B02523">
            <w:pPr>
              <w:pStyle w:val="Paragraph"/>
              <w:spacing w:before="0" w:after="0"/>
              <w:rPr>
                <w:lang w:val="nl-NL"/>
              </w:rPr>
            </w:pPr>
          </w:p>
        </w:tc>
      </w:tr>
    </w:tbl>
    <w:p w14:paraId="4B107F11" w14:textId="77777777" w:rsidR="00B02523" w:rsidRPr="003C5B14" w:rsidRDefault="00B02523" w:rsidP="00B02523">
      <w:pPr>
        <w:pStyle w:val="Paragraph"/>
        <w:spacing w:before="0" w:after="0"/>
        <w:rPr>
          <w:lang w:val="nl-NL"/>
        </w:rPr>
      </w:pPr>
      <w:r w:rsidRPr="003C5B14">
        <w:rPr>
          <w:lang w:val="nl-NL"/>
        </w:rPr>
        <w:br w:type="textWrapping" w:clear="all"/>
      </w:r>
    </w:p>
    <w:p w14:paraId="52E79D05" w14:textId="77777777" w:rsidR="00B02523" w:rsidRPr="003C5B14" w:rsidRDefault="00B02523" w:rsidP="00B02523">
      <w:pPr>
        <w:rPr>
          <w:lang w:val="nl-NL"/>
        </w:rPr>
      </w:pPr>
    </w:p>
    <w:p w14:paraId="1A7FAD99" w14:textId="77777777" w:rsidR="00B02523" w:rsidRPr="003C5B14" w:rsidRDefault="0041534E" w:rsidP="00B02523">
      <w:pPr>
        <w:pStyle w:val="Kop2"/>
        <w:rPr>
          <w:lang w:val="nl-NL"/>
        </w:rPr>
      </w:pPr>
      <w:bookmarkStart w:id="13" w:name="_Toc321297530"/>
      <w:r>
        <w:rPr>
          <w:lang w:val="nl-NL"/>
        </w:rPr>
        <w:lastRenderedPageBreak/>
        <w:t>De</w:t>
      </w:r>
      <w:r w:rsidR="00D348F2" w:rsidRPr="00D348F2">
        <w:rPr>
          <w:lang w:val="nl-NL"/>
        </w:rPr>
        <w:t xml:space="preserve"> </w:t>
      </w:r>
      <w:r w:rsidR="005C7D9F">
        <w:rPr>
          <w:lang w:val="nl-NL"/>
        </w:rPr>
        <w:t>antwoorden</w:t>
      </w:r>
      <w:r w:rsidR="00D348F2" w:rsidRPr="00D348F2">
        <w:rPr>
          <w:lang w:val="nl-NL"/>
        </w:rPr>
        <w:t xml:space="preserve"> van </w:t>
      </w:r>
      <w:r w:rsidRPr="00D348F2">
        <w:rPr>
          <w:lang w:val="nl-NL"/>
        </w:rPr>
        <w:t xml:space="preserve">leerlingen </w:t>
      </w:r>
      <w:r>
        <w:rPr>
          <w:lang w:val="nl-NL"/>
        </w:rPr>
        <w:t xml:space="preserve">verbeteren </w:t>
      </w:r>
      <w:r w:rsidR="00D348F2" w:rsidRPr="00D348F2">
        <w:rPr>
          <w:lang w:val="nl-NL"/>
        </w:rPr>
        <w:t>door het stellen van vragen</w:t>
      </w:r>
      <w:bookmarkEnd w:id="13"/>
    </w:p>
    <w:p w14:paraId="2F3385D3" w14:textId="77777777" w:rsidR="00B02523" w:rsidRPr="003C5B14" w:rsidRDefault="00D348F2" w:rsidP="00B02523">
      <w:pPr>
        <w:pStyle w:val="Kop3"/>
        <w:rPr>
          <w:lang w:val="nl-NL"/>
        </w:rPr>
      </w:pPr>
      <w:r w:rsidRPr="00D348F2">
        <w:rPr>
          <w:lang w:val="nl-NL"/>
        </w:rPr>
        <w:t>Het tellen van bomen</w:t>
      </w:r>
    </w:p>
    <w:p w14:paraId="66A1AED1" w14:textId="77777777" w:rsidR="00B02523" w:rsidRPr="003C5B14" w:rsidRDefault="00B02523" w:rsidP="00B02523">
      <w:pPr>
        <w:rPr>
          <w:b/>
          <w:lang w:val="nl-NL"/>
        </w:rPr>
      </w:pPr>
    </w:p>
    <w:p w14:paraId="63BC667C" w14:textId="77777777" w:rsidR="00B02523" w:rsidRPr="003C5B14" w:rsidRDefault="00324364" w:rsidP="00B02523">
      <w:pPr>
        <w:rPr>
          <w:b/>
          <w:i/>
          <w:sz w:val="20"/>
          <w:lang w:val="nl-NL"/>
        </w:rPr>
      </w:pPr>
      <w:r>
        <w:rPr>
          <w:b/>
          <w:i/>
          <w:sz w:val="20"/>
          <w:lang w:val="nl-NL"/>
        </w:rPr>
        <w:t>Voorbeeldantwoord</w:t>
      </w:r>
      <w:r w:rsidR="00D348F2" w:rsidRPr="00D348F2">
        <w:rPr>
          <w:b/>
          <w:i/>
          <w:sz w:val="20"/>
          <w:lang w:val="nl-NL"/>
        </w:rPr>
        <w:t>:</w:t>
      </w:r>
      <w:r w:rsidR="00B02523" w:rsidRPr="003C5B14">
        <w:rPr>
          <w:b/>
          <w:i/>
          <w:sz w:val="20"/>
          <w:lang w:val="nl-NL"/>
        </w:rPr>
        <w:t xml:space="preserve"> </w:t>
      </w:r>
      <w:r w:rsidR="00D348F2" w:rsidRPr="00D348F2">
        <w:rPr>
          <w:b/>
          <w:i/>
          <w:sz w:val="20"/>
          <w:lang w:val="nl-NL"/>
        </w:rPr>
        <w:t>Laura</w:t>
      </w:r>
    </w:p>
    <w:p w14:paraId="4DB485BA" w14:textId="77777777" w:rsidR="00B02523" w:rsidRPr="003C5B14" w:rsidRDefault="00B02523" w:rsidP="00B02523">
      <w:pPr>
        <w:rPr>
          <w:sz w:val="20"/>
          <w:lang w:val="nl-NL"/>
        </w:rPr>
      </w:pPr>
    </w:p>
    <w:p w14:paraId="217B12E1" w14:textId="77777777" w:rsidR="00B02523" w:rsidRPr="003C5B14" w:rsidRDefault="00D348F2" w:rsidP="00B02523">
      <w:pPr>
        <w:rPr>
          <w:sz w:val="20"/>
          <w:lang w:val="nl-NL"/>
        </w:rPr>
      </w:pPr>
      <w:r w:rsidRPr="00D348F2">
        <w:rPr>
          <w:sz w:val="20"/>
          <w:lang w:val="nl-NL"/>
        </w:rPr>
        <w:t>Laura probeert het aantal oude en jonge bomen te schatten door het aantal langs elke zijde van het gehele diagram te vermenigvuldigen en dan door twee te delen.</w:t>
      </w:r>
      <w:r w:rsidR="00B02523" w:rsidRPr="003C5B14">
        <w:rPr>
          <w:sz w:val="20"/>
          <w:lang w:val="nl-NL"/>
        </w:rPr>
        <w:t xml:space="preserve"> </w:t>
      </w:r>
      <w:r w:rsidR="00575B08" w:rsidRPr="00575B08">
        <w:rPr>
          <w:sz w:val="20"/>
          <w:lang w:val="nl-NL"/>
        </w:rPr>
        <w:t>Ze houdt geen rekening met lege plekken en realiseert zich ook niet dat er een ongelijke verdeling is over de soorten bomen.</w:t>
      </w:r>
      <w:r w:rsidR="00B02523" w:rsidRPr="003C5B14">
        <w:rPr>
          <w:sz w:val="20"/>
          <w:lang w:val="nl-NL"/>
        </w:rPr>
        <w:t xml:space="preserve"> </w:t>
      </w:r>
    </w:p>
    <w:p w14:paraId="09900135" w14:textId="77777777" w:rsidR="00B02523" w:rsidRPr="003C5B14" w:rsidRDefault="00B02523" w:rsidP="00B02523">
      <w:pPr>
        <w:pStyle w:val="Paragraph"/>
        <w:spacing w:before="0" w:after="0"/>
        <w:rPr>
          <w:sz w:val="20"/>
          <w:lang w:val="nl-NL"/>
        </w:rPr>
      </w:pPr>
    </w:p>
    <w:p w14:paraId="748AFBF5" w14:textId="77777777" w:rsidR="00B02523" w:rsidRPr="003C5B14" w:rsidRDefault="00575B08" w:rsidP="00B02523">
      <w:pPr>
        <w:pStyle w:val="Paragraph"/>
        <w:spacing w:before="0" w:after="0"/>
        <w:rPr>
          <w:i/>
          <w:sz w:val="20"/>
          <w:lang w:val="nl-NL"/>
        </w:rPr>
      </w:pPr>
      <w:r w:rsidRPr="00575B08">
        <w:rPr>
          <w:i/>
          <w:sz w:val="20"/>
          <w:lang w:val="nl-NL"/>
        </w:rPr>
        <w:t>Welke vragen zou u Laura kunnen stellen om haar te helpen haar antwoord te verbeteren?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6A582EFB" w14:textId="77777777">
        <w:tc>
          <w:tcPr>
            <w:tcW w:w="9083" w:type="dxa"/>
          </w:tcPr>
          <w:p w14:paraId="12F0DE91" w14:textId="77777777" w:rsidR="00B02523" w:rsidRPr="003C5B14" w:rsidRDefault="00B02523" w:rsidP="00B02523">
            <w:pPr>
              <w:pStyle w:val="Paragraph"/>
              <w:spacing w:before="0" w:after="0"/>
              <w:rPr>
                <w:i/>
                <w:sz w:val="20"/>
                <w:lang w:val="nl-NL"/>
              </w:rPr>
            </w:pPr>
          </w:p>
          <w:p w14:paraId="3D971E31" w14:textId="77777777" w:rsidR="00B02523" w:rsidRPr="003C5B14" w:rsidRDefault="00B02523" w:rsidP="00B02523">
            <w:pPr>
              <w:pStyle w:val="Paragraph"/>
              <w:spacing w:before="0" w:after="0"/>
              <w:rPr>
                <w:i/>
                <w:sz w:val="20"/>
                <w:lang w:val="nl-NL"/>
              </w:rPr>
            </w:pPr>
          </w:p>
          <w:p w14:paraId="696E1C82" w14:textId="77777777" w:rsidR="00B02523" w:rsidRPr="003C5B14" w:rsidRDefault="00B02523" w:rsidP="00B02523">
            <w:pPr>
              <w:pStyle w:val="Paragraph"/>
              <w:spacing w:before="0" w:after="0"/>
              <w:rPr>
                <w:i/>
                <w:sz w:val="20"/>
                <w:lang w:val="nl-NL"/>
              </w:rPr>
            </w:pPr>
          </w:p>
          <w:p w14:paraId="404897D8" w14:textId="77777777" w:rsidR="00B02523" w:rsidRPr="003C5B14" w:rsidRDefault="00B02523" w:rsidP="00B02523">
            <w:pPr>
              <w:pStyle w:val="Paragraph"/>
              <w:spacing w:before="0" w:after="0"/>
              <w:rPr>
                <w:i/>
                <w:sz w:val="20"/>
                <w:lang w:val="nl-NL"/>
              </w:rPr>
            </w:pPr>
          </w:p>
          <w:p w14:paraId="3BF61388" w14:textId="77777777" w:rsidR="00B02523" w:rsidRPr="003C5B14" w:rsidRDefault="00B02523" w:rsidP="00B02523">
            <w:pPr>
              <w:pStyle w:val="Paragraph"/>
              <w:spacing w:before="0" w:after="0"/>
              <w:rPr>
                <w:i/>
                <w:sz w:val="20"/>
                <w:lang w:val="nl-NL"/>
              </w:rPr>
            </w:pPr>
          </w:p>
        </w:tc>
      </w:tr>
    </w:tbl>
    <w:p w14:paraId="540F4692" w14:textId="77777777" w:rsidR="00B02523" w:rsidRPr="003C5B14" w:rsidRDefault="00B02523" w:rsidP="00B02523">
      <w:pPr>
        <w:pStyle w:val="Paragraph"/>
        <w:spacing w:before="0" w:after="0"/>
        <w:rPr>
          <w:i/>
          <w:sz w:val="20"/>
          <w:lang w:val="nl-NL"/>
        </w:rPr>
      </w:pPr>
    </w:p>
    <w:p w14:paraId="691344C0" w14:textId="77777777" w:rsidR="00B02523" w:rsidRPr="003C5B14" w:rsidRDefault="00324364" w:rsidP="00B02523">
      <w:pPr>
        <w:pStyle w:val="Bloktekst"/>
        <w:ind w:left="0"/>
        <w:rPr>
          <w:b/>
          <w:i/>
          <w:sz w:val="20"/>
          <w:lang w:val="nl-NL"/>
        </w:rPr>
      </w:pPr>
      <w:r>
        <w:rPr>
          <w:b/>
          <w:i/>
          <w:sz w:val="20"/>
          <w:lang w:val="nl-NL"/>
        </w:rPr>
        <w:t>Voorbeeldantwoord</w:t>
      </w:r>
      <w:r w:rsidR="00575B08" w:rsidRPr="00575B08">
        <w:rPr>
          <w:b/>
          <w:i/>
          <w:sz w:val="20"/>
          <w:lang w:val="nl-NL"/>
        </w:rPr>
        <w:t>:</w:t>
      </w:r>
      <w:r w:rsidR="00B02523" w:rsidRPr="003C5B14">
        <w:rPr>
          <w:b/>
          <w:i/>
          <w:sz w:val="20"/>
          <w:lang w:val="nl-NL"/>
        </w:rPr>
        <w:t xml:space="preserve"> </w:t>
      </w:r>
      <w:r w:rsidR="00575B08" w:rsidRPr="00575B08">
        <w:rPr>
          <w:b/>
          <w:i/>
          <w:sz w:val="20"/>
          <w:lang w:val="nl-NL"/>
        </w:rPr>
        <w:t>Jenny</w:t>
      </w:r>
    </w:p>
    <w:p w14:paraId="2341614E" w14:textId="77777777" w:rsidR="00B02523" w:rsidRPr="003C5B14" w:rsidRDefault="00956884" w:rsidP="00B02523">
      <w:pPr>
        <w:rPr>
          <w:sz w:val="20"/>
          <w:lang w:val="nl-NL"/>
        </w:rPr>
      </w:pPr>
      <w:r w:rsidRPr="00956884">
        <w:rPr>
          <w:sz w:val="20"/>
          <w:lang w:val="nl-NL"/>
        </w:rPr>
        <w:t xml:space="preserve">Jenny realiseert zich dat het nemen van een steekproef nodig is, maar ze vermenigvuldigt het aantal jonge bomen en oude bomen in de linker kolom met het aantal bomen in de onderste rij. </w:t>
      </w:r>
      <w:r w:rsidR="00B02523" w:rsidRPr="003C5B14">
        <w:rPr>
          <w:sz w:val="20"/>
          <w:lang w:val="nl-NL"/>
        </w:rPr>
        <w:t xml:space="preserve"> </w:t>
      </w:r>
      <w:r w:rsidRPr="00956884">
        <w:rPr>
          <w:sz w:val="20"/>
          <w:lang w:val="nl-NL"/>
        </w:rPr>
        <w:t>Ze negeert daarbij de kolommen zonder bomen in de onderste rij zodat haar methode het totale aantal bomen onderschat.</w:t>
      </w:r>
      <w:r w:rsidR="00B02523" w:rsidRPr="003C5B14">
        <w:rPr>
          <w:sz w:val="20"/>
          <w:lang w:val="nl-NL"/>
        </w:rPr>
        <w:t xml:space="preserve"> </w:t>
      </w:r>
      <w:r w:rsidRPr="00956884">
        <w:rPr>
          <w:sz w:val="20"/>
          <w:lang w:val="nl-NL"/>
        </w:rPr>
        <w:t xml:space="preserve">Ze houdt echter wel rekening met </w:t>
      </w:r>
      <w:r w:rsidR="00942C63">
        <w:rPr>
          <w:sz w:val="20"/>
          <w:lang w:val="nl-NL"/>
        </w:rPr>
        <w:t>het</w:t>
      </w:r>
      <w:r w:rsidRPr="00956884">
        <w:rPr>
          <w:sz w:val="20"/>
          <w:lang w:val="nl-NL"/>
        </w:rPr>
        <w:t xml:space="preserve"> verschillende aantal oude en nieuwe bomen.</w:t>
      </w:r>
    </w:p>
    <w:p w14:paraId="1E3EA1DD" w14:textId="77777777" w:rsidR="00B02523" w:rsidRPr="003C5B14" w:rsidRDefault="00B02523" w:rsidP="00B02523">
      <w:pPr>
        <w:pStyle w:val="Paragraph"/>
        <w:spacing w:before="0" w:after="0"/>
        <w:rPr>
          <w:i/>
          <w:sz w:val="20"/>
          <w:lang w:val="nl-NL"/>
        </w:rPr>
      </w:pPr>
    </w:p>
    <w:p w14:paraId="63D45B6C" w14:textId="77777777" w:rsidR="00B02523" w:rsidRPr="003C5B14" w:rsidRDefault="00956884" w:rsidP="00B02523">
      <w:pPr>
        <w:pStyle w:val="Paragraph"/>
        <w:spacing w:before="0" w:after="0"/>
        <w:rPr>
          <w:i/>
          <w:sz w:val="20"/>
          <w:lang w:val="nl-NL"/>
        </w:rPr>
      </w:pPr>
      <w:r w:rsidRPr="00956884">
        <w:rPr>
          <w:i/>
          <w:sz w:val="20"/>
          <w:lang w:val="nl-NL"/>
        </w:rPr>
        <w:t>Welke vragen zou u Jenny kunnen stellen om haar te helpen haar antwoord te verbeteren?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7B8F0377" w14:textId="77777777">
        <w:tc>
          <w:tcPr>
            <w:tcW w:w="9083" w:type="dxa"/>
          </w:tcPr>
          <w:p w14:paraId="64C42AA7" w14:textId="77777777" w:rsidR="00B02523" w:rsidRPr="003C5B14" w:rsidRDefault="00B02523" w:rsidP="00B02523">
            <w:pPr>
              <w:pStyle w:val="Paragraph"/>
              <w:spacing w:before="0" w:after="0"/>
              <w:rPr>
                <w:i/>
                <w:sz w:val="20"/>
                <w:lang w:val="nl-NL"/>
              </w:rPr>
            </w:pPr>
          </w:p>
          <w:p w14:paraId="54A54280" w14:textId="77777777" w:rsidR="00B02523" w:rsidRPr="003C5B14" w:rsidRDefault="00B02523" w:rsidP="00B02523">
            <w:pPr>
              <w:pStyle w:val="Paragraph"/>
              <w:spacing w:before="0" w:after="0"/>
              <w:rPr>
                <w:i/>
                <w:sz w:val="20"/>
                <w:lang w:val="nl-NL"/>
              </w:rPr>
            </w:pPr>
          </w:p>
          <w:p w14:paraId="62F50FAD" w14:textId="77777777" w:rsidR="00B02523" w:rsidRPr="003C5B14" w:rsidRDefault="00B02523" w:rsidP="00B02523">
            <w:pPr>
              <w:pStyle w:val="Paragraph"/>
              <w:spacing w:before="0" w:after="0"/>
              <w:rPr>
                <w:i/>
                <w:sz w:val="20"/>
                <w:lang w:val="nl-NL"/>
              </w:rPr>
            </w:pPr>
          </w:p>
          <w:p w14:paraId="6E673E41" w14:textId="77777777" w:rsidR="00B02523" w:rsidRPr="003C5B14" w:rsidRDefault="00B02523" w:rsidP="00B02523">
            <w:pPr>
              <w:pStyle w:val="Paragraph"/>
              <w:spacing w:before="0" w:after="0"/>
              <w:rPr>
                <w:i/>
                <w:sz w:val="20"/>
                <w:lang w:val="nl-NL"/>
              </w:rPr>
            </w:pPr>
          </w:p>
          <w:p w14:paraId="09CC3EB9" w14:textId="77777777" w:rsidR="00B02523" w:rsidRPr="003C5B14" w:rsidRDefault="00B02523" w:rsidP="00B02523">
            <w:pPr>
              <w:pStyle w:val="Paragraph"/>
              <w:spacing w:before="0" w:after="0"/>
              <w:rPr>
                <w:i/>
                <w:sz w:val="20"/>
                <w:lang w:val="nl-NL"/>
              </w:rPr>
            </w:pPr>
          </w:p>
        </w:tc>
      </w:tr>
    </w:tbl>
    <w:p w14:paraId="3884D847" w14:textId="77777777" w:rsidR="00B02523" w:rsidRPr="003C5B14" w:rsidRDefault="00B02523" w:rsidP="00B02523">
      <w:pPr>
        <w:pStyle w:val="Bloktekst"/>
        <w:ind w:left="0"/>
        <w:rPr>
          <w:i/>
          <w:sz w:val="20"/>
          <w:lang w:val="nl-NL"/>
        </w:rPr>
      </w:pPr>
    </w:p>
    <w:p w14:paraId="5B69F2EF" w14:textId="77777777" w:rsidR="00B02523" w:rsidRPr="003C5B14" w:rsidRDefault="00324364" w:rsidP="00B02523">
      <w:pPr>
        <w:pStyle w:val="Bloktekst"/>
        <w:ind w:left="0"/>
        <w:rPr>
          <w:b/>
          <w:i/>
          <w:sz w:val="20"/>
          <w:lang w:val="nl-NL"/>
        </w:rPr>
      </w:pPr>
      <w:r>
        <w:rPr>
          <w:b/>
          <w:i/>
          <w:sz w:val="20"/>
          <w:lang w:val="nl-NL"/>
        </w:rPr>
        <w:t>Voorbeeldantwoord</w:t>
      </w:r>
      <w:r w:rsidR="00956884" w:rsidRPr="00956884">
        <w:rPr>
          <w:b/>
          <w:i/>
          <w:sz w:val="20"/>
          <w:lang w:val="nl-NL"/>
        </w:rPr>
        <w:t>:</w:t>
      </w:r>
      <w:r w:rsidR="00B02523" w:rsidRPr="003C5B14">
        <w:rPr>
          <w:b/>
          <w:i/>
          <w:sz w:val="20"/>
          <w:lang w:val="nl-NL"/>
        </w:rPr>
        <w:t xml:space="preserve"> </w:t>
      </w:r>
      <w:r w:rsidR="00956884" w:rsidRPr="00956884">
        <w:rPr>
          <w:b/>
          <w:i/>
          <w:sz w:val="20"/>
          <w:lang w:val="nl-NL"/>
        </w:rPr>
        <w:t>Woody</w:t>
      </w:r>
    </w:p>
    <w:p w14:paraId="0A999E2F" w14:textId="77777777" w:rsidR="00B02523" w:rsidRPr="003C5B14" w:rsidRDefault="00956884" w:rsidP="00B02523">
      <w:pPr>
        <w:rPr>
          <w:sz w:val="20"/>
          <w:lang w:val="nl-NL"/>
        </w:rPr>
      </w:pPr>
      <w:r w:rsidRPr="00956884">
        <w:rPr>
          <w:sz w:val="20"/>
          <w:lang w:val="nl-NL"/>
        </w:rPr>
        <w:t>Woody gebruikt een steekproef van twee kolommen en telt het aantal oude en jonge bomen.</w:t>
      </w:r>
      <w:r w:rsidR="00B02523" w:rsidRPr="003C5B14">
        <w:rPr>
          <w:sz w:val="20"/>
          <w:lang w:val="nl-NL"/>
        </w:rPr>
        <w:t xml:space="preserve"> </w:t>
      </w:r>
      <w:r w:rsidRPr="00956884">
        <w:rPr>
          <w:sz w:val="20"/>
          <w:lang w:val="nl-NL"/>
        </w:rPr>
        <w:t xml:space="preserve">Hij vermenigvuldigt ze dan met 25 (de helft van 50 kolommen) om </w:t>
      </w:r>
      <w:r w:rsidR="003A1133">
        <w:rPr>
          <w:sz w:val="20"/>
          <w:lang w:val="nl-NL"/>
        </w:rPr>
        <w:t xml:space="preserve">tot </w:t>
      </w:r>
      <w:r w:rsidRPr="00956884">
        <w:rPr>
          <w:sz w:val="20"/>
          <w:lang w:val="nl-NL"/>
        </w:rPr>
        <w:t xml:space="preserve">een schatting te </w:t>
      </w:r>
      <w:r w:rsidR="003A1133">
        <w:rPr>
          <w:sz w:val="20"/>
          <w:lang w:val="nl-NL"/>
        </w:rPr>
        <w:t>komen</w:t>
      </w:r>
      <w:r w:rsidRPr="00956884">
        <w:rPr>
          <w:sz w:val="20"/>
          <w:lang w:val="nl-NL"/>
        </w:rPr>
        <w:t xml:space="preserve"> van het totale aantal.</w:t>
      </w:r>
      <w:r w:rsidR="00B02523" w:rsidRPr="003C5B14">
        <w:rPr>
          <w:sz w:val="20"/>
          <w:lang w:val="nl-NL"/>
        </w:rPr>
        <w:t xml:space="preserve"> </w:t>
      </w:r>
    </w:p>
    <w:p w14:paraId="42561F01" w14:textId="77777777" w:rsidR="00B02523" w:rsidRPr="003C5B14" w:rsidRDefault="00B02523" w:rsidP="00B02523">
      <w:pPr>
        <w:pStyle w:val="Paragraph"/>
        <w:spacing w:before="0" w:after="0"/>
        <w:rPr>
          <w:i/>
          <w:sz w:val="20"/>
          <w:lang w:val="nl-NL"/>
        </w:rPr>
      </w:pPr>
    </w:p>
    <w:p w14:paraId="7CF05076" w14:textId="77777777" w:rsidR="00B02523" w:rsidRPr="003C5B14" w:rsidRDefault="00956884" w:rsidP="00B02523">
      <w:pPr>
        <w:pStyle w:val="Paragraph"/>
        <w:spacing w:before="0" w:after="0"/>
        <w:rPr>
          <w:i/>
          <w:sz w:val="20"/>
          <w:lang w:val="nl-NL"/>
        </w:rPr>
      </w:pPr>
      <w:r w:rsidRPr="00956884">
        <w:rPr>
          <w:i/>
          <w:sz w:val="20"/>
          <w:lang w:val="nl-NL"/>
        </w:rPr>
        <w:t>Welke vragen zou u Woody kunnen stellen om hem te helpen zijn antwoord te verbeteren?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0FE18B09" w14:textId="77777777">
        <w:tc>
          <w:tcPr>
            <w:tcW w:w="9083" w:type="dxa"/>
          </w:tcPr>
          <w:p w14:paraId="2A4BBCAC" w14:textId="77777777" w:rsidR="00B02523" w:rsidRPr="003C5B14" w:rsidRDefault="00B02523" w:rsidP="00B02523">
            <w:pPr>
              <w:pStyle w:val="Paragraph"/>
              <w:spacing w:before="0" w:after="0"/>
              <w:rPr>
                <w:i/>
                <w:sz w:val="20"/>
                <w:lang w:val="nl-NL"/>
              </w:rPr>
            </w:pPr>
          </w:p>
          <w:p w14:paraId="3691EB6D" w14:textId="77777777" w:rsidR="00B02523" w:rsidRPr="003C5B14" w:rsidRDefault="00B02523" w:rsidP="00B02523">
            <w:pPr>
              <w:pStyle w:val="Paragraph"/>
              <w:spacing w:before="0" w:after="0"/>
              <w:rPr>
                <w:i/>
                <w:sz w:val="20"/>
                <w:lang w:val="nl-NL"/>
              </w:rPr>
            </w:pPr>
          </w:p>
          <w:p w14:paraId="17017F61" w14:textId="77777777" w:rsidR="00B02523" w:rsidRPr="003C5B14" w:rsidRDefault="00B02523" w:rsidP="00B02523">
            <w:pPr>
              <w:pStyle w:val="Paragraph"/>
              <w:spacing w:before="0" w:after="0"/>
              <w:rPr>
                <w:i/>
                <w:sz w:val="20"/>
                <w:lang w:val="nl-NL"/>
              </w:rPr>
            </w:pPr>
          </w:p>
          <w:p w14:paraId="2F806A5B" w14:textId="77777777" w:rsidR="00B02523" w:rsidRPr="003C5B14" w:rsidRDefault="00B02523" w:rsidP="00B02523">
            <w:pPr>
              <w:pStyle w:val="Paragraph"/>
              <w:spacing w:before="0" w:after="0"/>
              <w:rPr>
                <w:i/>
                <w:sz w:val="20"/>
                <w:lang w:val="nl-NL"/>
              </w:rPr>
            </w:pPr>
          </w:p>
          <w:p w14:paraId="6C7CEEC9" w14:textId="77777777" w:rsidR="00B02523" w:rsidRPr="003C5B14" w:rsidRDefault="00B02523" w:rsidP="00B02523">
            <w:pPr>
              <w:pStyle w:val="Paragraph"/>
              <w:spacing w:before="0" w:after="0"/>
              <w:rPr>
                <w:i/>
                <w:sz w:val="20"/>
                <w:lang w:val="nl-NL"/>
              </w:rPr>
            </w:pPr>
          </w:p>
        </w:tc>
      </w:tr>
    </w:tbl>
    <w:p w14:paraId="5A9F8F0A" w14:textId="77777777" w:rsidR="00B02523" w:rsidRPr="003C5B14" w:rsidRDefault="00B02523" w:rsidP="00B02523">
      <w:pPr>
        <w:pStyle w:val="Bloktekst"/>
        <w:ind w:left="0"/>
        <w:rPr>
          <w:rFonts w:eastAsia="Times"/>
          <w:i/>
          <w:sz w:val="20"/>
          <w:lang w:val="nl-NL"/>
        </w:rPr>
      </w:pPr>
    </w:p>
    <w:p w14:paraId="363F6A5F" w14:textId="77777777" w:rsidR="00B02523" w:rsidRPr="003C5B14" w:rsidRDefault="00324364" w:rsidP="00B02523">
      <w:pPr>
        <w:pStyle w:val="Bloktekst"/>
        <w:ind w:left="0"/>
        <w:rPr>
          <w:b/>
          <w:i/>
          <w:sz w:val="20"/>
          <w:lang w:val="nl-NL"/>
        </w:rPr>
      </w:pPr>
      <w:r>
        <w:rPr>
          <w:b/>
          <w:i/>
          <w:sz w:val="20"/>
          <w:lang w:val="nl-NL"/>
        </w:rPr>
        <w:t>Voorbeeldantwoord</w:t>
      </w:r>
      <w:r w:rsidR="00956884" w:rsidRPr="00956884">
        <w:rPr>
          <w:b/>
          <w:i/>
          <w:sz w:val="20"/>
          <w:lang w:val="nl-NL"/>
        </w:rPr>
        <w:t>:</w:t>
      </w:r>
      <w:r w:rsidR="00B02523" w:rsidRPr="003C5B14">
        <w:rPr>
          <w:b/>
          <w:i/>
          <w:sz w:val="20"/>
          <w:lang w:val="nl-NL"/>
        </w:rPr>
        <w:t xml:space="preserve"> </w:t>
      </w:r>
      <w:r w:rsidR="00956884" w:rsidRPr="00956884">
        <w:rPr>
          <w:b/>
          <w:i/>
          <w:sz w:val="20"/>
          <w:lang w:val="nl-NL"/>
        </w:rPr>
        <w:t>Amber</w:t>
      </w:r>
    </w:p>
    <w:p w14:paraId="39E07C07" w14:textId="77777777" w:rsidR="00B02523" w:rsidRPr="003C5B14" w:rsidRDefault="009820C9" w:rsidP="00B02523">
      <w:pPr>
        <w:rPr>
          <w:sz w:val="20"/>
          <w:lang w:val="nl-NL"/>
        </w:rPr>
      </w:pPr>
      <w:r w:rsidRPr="009820C9">
        <w:rPr>
          <w:sz w:val="20"/>
          <w:lang w:val="nl-NL"/>
        </w:rPr>
        <w:t xml:space="preserve">Amber kiest voor een representatieve steekproef en </w:t>
      </w:r>
      <w:r w:rsidR="007860C9">
        <w:rPr>
          <w:sz w:val="20"/>
          <w:lang w:val="nl-NL"/>
        </w:rPr>
        <w:t>gaat daarmee aan de slag</w:t>
      </w:r>
      <w:r w:rsidRPr="009820C9">
        <w:rPr>
          <w:sz w:val="20"/>
          <w:lang w:val="nl-NL"/>
        </w:rPr>
        <w:t xml:space="preserve"> om </w:t>
      </w:r>
      <w:r w:rsidR="007860C9">
        <w:rPr>
          <w:sz w:val="20"/>
          <w:lang w:val="nl-NL"/>
        </w:rPr>
        <w:t xml:space="preserve">tot </w:t>
      </w:r>
      <w:r w:rsidRPr="009820C9">
        <w:rPr>
          <w:sz w:val="20"/>
          <w:lang w:val="nl-NL"/>
        </w:rPr>
        <w:t xml:space="preserve">een logisch antwoord te </w:t>
      </w:r>
      <w:r w:rsidR="007860C9">
        <w:rPr>
          <w:sz w:val="20"/>
          <w:lang w:val="nl-NL"/>
        </w:rPr>
        <w:t>komen</w:t>
      </w:r>
      <w:r w:rsidRPr="009820C9">
        <w:rPr>
          <w:sz w:val="20"/>
          <w:lang w:val="nl-NL"/>
        </w:rPr>
        <w:t>.</w:t>
      </w:r>
      <w:r w:rsidR="00B02523" w:rsidRPr="003C5B14">
        <w:rPr>
          <w:sz w:val="20"/>
          <w:lang w:val="nl-NL"/>
        </w:rPr>
        <w:t xml:space="preserve"> </w:t>
      </w:r>
      <w:r w:rsidRPr="009820C9">
        <w:rPr>
          <w:sz w:val="20"/>
          <w:lang w:val="nl-NL"/>
        </w:rPr>
        <w:t>Ze gebruikt evenredige redenatie op de juiste wijze.</w:t>
      </w:r>
      <w:r w:rsidR="00B02523" w:rsidRPr="003C5B14">
        <w:rPr>
          <w:sz w:val="20"/>
          <w:lang w:val="nl-NL"/>
        </w:rPr>
        <w:t xml:space="preserve"> </w:t>
      </w:r>
      <w:r w:rsidR="00624CF3" w:rsidRPr="00624CF3">
        <w:rPr>
          <w:sz w:val="20"/>
          <w:lang w:val="nl-NL"/>
        </w:rPr>
        <w:t>Ze controleert haar werk terwijl ze verder gaat met het tellen van de lege plekken tussen de bomen.</w:t>
      </w:r>
      <w:r w:rsidR="00B02523" w:rsidRPr="003C5B14">
        <w:rPr>
          <w:sz w:val="20"/>
          <w:lang w:val="nl-NL"/>
        </w:rPr>
        <w:t xml:space="preserve"> </w:t>
      </w:r>
      <w:r w:rsidR="00624CF3" w:rsidRPr="00624CF3">
        <w:rPr>
          <w:sz w:val="20"/>
          <w:lang w:val="nl-NL"/>
        </w:rPr>
        <w:t>Haar werk is helder en goed te volgen.</w:t>
      </w:r>
    </w:p>
    <w:p w14:paraId="7402F740" w14:textId="77777777" w:rsidR="00B02523" w:rsidRPr="003C5B14" w:rsidRDefault="00B02523" w:rsidP="00B02523">
      <w:pPr>
        <w:pStyle w:val="Paragraph"/>
        <w:spacing w:before="0" w:after="0"/>
        <w:rPr>
          <w:i/>
          <w:sz w:val="20"/>
          <w:lang w:val="nl-NL"/>
        </w:rPr>
      </w:pPr>
    </w:p>
    <w:p w14:paraId="30D442DE" w14:textId="77777777" w:rsidR="00B02523" w:rsidRPr="003C5B14" w:rsidRDefault="00624CF3" w:rsidP="00B02523">
      <w:pPr>
        <w:pStyle w:val="Paragraph"/>
        <w:spacing w:before="0" w:after="0"/>
        <w:rPr>
          <w:i/>
          <w:sz w:val="20"/>
          <w:lang w:val="nl-NL"/>
        </w:rPr>
      </w:pPr>
      <w:r w:rsidRPr="00624CF3">
        <w:rPr>
          <w:i/>
          <w:sz w:val="20"/>
          <w:lang w:val="nl-NL"/>
        </w:rPr>
        <w:t>Welke vragen zou u Amber kunnen stellen om haar te helpen haar antwoord te verbeteren?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015B786F" w14:textId="77777777">
        <w:tc>
          <w:tcPr>
            <w:tcW w:w="9083" w:type="dxa"/>
          </w:tcPr>
          <w:p w14:paraId="5A1618C9" w14:textId="77777777" w:rsidR="00B02523" w:rsidRPr="003C5B14" w:rsidRDefault="00B02523" w:rsidP="00B02523">
            <w:pPr>
              <w:pStyle w:val="Paragraph"/>
              <w:spacing w:before="0" w:after="0"/>
              <w:rPr>
                <w:i/>
                <w:sz w:val="20"/>
                <w:lang w:val="nl-NL"/>
              </w:rPr>
            </w:pPr>
          </w:p>
          <w:p w14:paraId="1CC1C491" w14:textId="77777777" w:rsidR="00B02523" w:rsidRPr="003C5B14" w:rsidRDefault="00B02523" w:rsidP="00B02523">
            <w:pPr>
              <w:pStyle w:val="Paragraph"/>
              <w:spacing w:before="0" w:after="0"/>
              <w:rPr>
                <w:i/>
                <w:sz w:val="20"/>
                <w:lang w:val="nl-NL"/>
              </w:rPr>
            </w:pPr>
          </w:p>
          <w:p w14:paraId="509EB795" w14:textId="77777777" w:rsidR="00B02523" w:rsidRPr="003C5B14" w:rsidRDefault="00B02523" w:rsidP="00B02523">
            <w:pPr>
              <w:pStyle w:val="Paragraph"/>
              <w:spacing w:before="0" w:after="0"/>
              <w:rPr>
                <w:i/>
                <w:sz w:val="20"/>
                <w:lang w:val="nl-NL"/>
              </w:rPr>
            </w:pPr>
          </w:p>
          <w:p w14:paraId="73F59EDA" w14:textId="77777777" w:rsidR="00B02523" w:rsidRPr="003C5B14" w:rsidRDefault="00B02523" w:rsidP="00B02523">
            <w:pPr>
              <w:pStyle w:val="Paragraph"/>
              <w:spacing w:before="0" w:after="0"/>
              <w:rPr>
                <w:i/>
                <w:sz w:val="20"/>
                <w:lang w:val="nl-NL"/>
              </w:rPr>
            </w:pPr>
          </w:p>
          <w:p w14:paraId="30DBF53A" w14:textId="77777777" w:rsidR="00B02523" w:rsidRPr="003C5B14" w:rsidRDefault="00B02523" w:rsidP="00B02523">
            <w:pPr>
              <w:pStyle w:val="Paragraph"/>
              <w:spacing w:before="0" w:after="0"/>
              <w:rPr>
                <w:i/>
                <w:sz w:val="20"/>
                <w:lang w:val="nl-NL"/>
              </w:rPr>
            </w:pPr>
          </w:p>
        </w:tc>
      </w:tr>
    </w:tbl>
    <w:p w14:paraId="2D27DCF1" w14:textId="77777777" w:rsidR="00B02523" w:rsidRPr="003C5B14" w:rsidRDefault="00B02523" w:rsidP="00B02523">
      <w:pPr>
        <w:pStyle w:val="Kop3"/>
        <w:rPr>
          <w:lang w:val="nl-NL"/>
        </w:rPr>
      </w:pPr>
      <w:r w:rsidRPr="003C5B14">
        <w:rPr>
          <w:lang w:val="nl-NL"/>
        </w:rPr>
        <w:br w:type="page"/>
      </w:r>
      <w:r w:rsidR="00624CF3" w:rsidRPr="00624CF3">
        <w:rPr>
          <w:lang w:val="nl-NL"/>
        </w:rPr>
        <w:lastRenderedPageBreak/>
        <w:t>Beveiligingscamera</w:t>
      </w:r>
    </w:p>
    <w:p w14:paraId="6D53E03E" w14:textId="77777777" w:rsidR="00B02523" w:rsidRPr="003C5B14" w:rsidRDefault="00B02523" w:rsidP="00B02523">
      <w:pPr>
        <w:rPr>
          <w:b/>
          <w:lang w:val="nl-NL"/>
        </w:rPr>
      </w:pPr>
    </w:p>
    <w:p w14:paraId="45CE95EF" w14:textId="77777777" w:rsidR="00B02523" w:rsidRPr="003C5B14" w:rsidRDefault="00324364" w:rsidP="00B02523">
      <w:pPr>
        <w:rPr>
          <w:b/>
          <w:i/>
          <w:sz w:val="20"/>
          <w:lang w:val="nl-NL"/>
        </w:rPr>
      </w:pPr>
      <w:r>
        <w:rPr>
          <w:b/>
          <w:i/>
          <w:sz w:val="20"/>
          <w:lang w:val="nl-NL"/>
        </w:rPr>
        <w:t>Voorbeeldantwoord</w:t>
      </w:r>
      <w:r w:rsidR="00624CF3" w:rsidRPr="00624CF3">
        <w:rPr>
          <w:b/>
          <w:i/>
          <w:sz w:val="20"/>
          <w:lang w:val="nl-NL"/>
        </w:rPr>
        <w:t>:</w:t>
      </w:r>
      <w:r w:rsidR="00B02523" w:rsidRPr="003C5B14">
        <w:rPr>
          <w:b/>
          <w:i/>
          <w:sz w:val="20"/>
          <w:lang w:val="nl-NL"/>
        </w:rPr>
        <w:t xml:space="preserve"> </w:t>
      </w:r>
      <w:r w:rsidR="00624CF3" w:rsidRPr="00624CF3">
        <w:rPr>
          <w:b/>
          <w:i/>
          <w:sz w:val="20"/>
          <w:lang w:val="nl-NL"/>
        </w:rPr>
        <w:t>Max</w:t>
      </w:r>
    </w:p>
    <w:p w14:paraId="215AC72B" w14:textId="77777777" w:rsidR="00B02523" w:rsidRPr="003C5B14" w:rsidRDefault="00B02523" w:rsidP="00B02523">
      <w:pPr>
        <w:rPr>
          <w:sz w:val="20"/>
          <w:lang w:val="nl-NL"/>
        </w:rPr>
      </w:pPr>
    </w:p>
    <w:p w14:paraId="32979231" w14:textId="77777777" w:rsidR="00B02523" w:rsidRPr="003C5B14" w:rsidRDefault="00243DA6" w:rsidP="00B02523">
      <w:pPr>
        <w:rPr>
          <w:sz w:val="20"/>
          <w:lang w:val="nl-NL"/>
        </w:rPr>
      </w:pPr>
      <w:r w:rsidRPr="00243DA6">
        <w:rPr>
          <w:sz w:val="20"/>
          <w:lang w:val="nl-NL"/>
        </w:rPr>
        <w:t>Max realiseert zich dat F en H niet zichtbaar zijn, maar denkt ten onrechte dat E niet zichtbaar is.</w:t>
      </w:r>
      <w:r w:rsidR="00B02523" w:rsidRPr="003C5B14">
        <w:rPr>
          <w:sz w:val="20"/>
          <w:lang w:val="nl-NL"/>
        </w:rPr>
        <w:t xml:space="preserve"> </w:t>
      </w:r>
      <w:r w:rsidRPr="00243DA6">
        <w:rPr>
          <w:sz w:val="20"/>
          <w:lang w:val="nl-NL"/>
        </w:rPr>
        <w:t>Hij toont totaal geen onderbouwing voor zijn denkwijze en zijn latere opmerkingen zijn onjuist.</w:t>
      </w:r>
    </w:p>
    <w:p w14:paraId="7BD025E8" w14:textId="77777777" w:rsidR="00B02523" w:rsidRPr="003C5B14" w:rsidRDefault="00243DA6" w:rsidP="00B02523">
      <w:pPr>
        <w:rPr>
          <w:sz w:val="20"/>
          <w:lang w:val="nl-NL"/>
        </w:rPr>
      </w:pPr>
      <w:r w:rsidRPr="00243DA6">
        <w:rPr>
          <w:sz w:val="20"/>
          <w:lang w:val="nl-NL"/>
        </w:rPr>
        <w:t>Laura probeert het aantal oude en jonge bomen te schatten door het aantal langs elke zijde van het gehele diagram te vermenigvuldigen en dan door twee te delen.</w:t>
      </w:r>
      <w:r w:rsidR="00B02523" w:rsidRPr="003C5B14">
        <w:rPr>
          <w:sz w:val="20"/>
          <w:lang w:val="nl-NL"/>
        </w:rPr>
        <w:t xml:space="preserve"> </w:t>
      </w:r>
      <w:r w:rsidRPr="00243DA6">
        <w:rPr>
          <w:sz w:val="20"/>
          <w:lang w:val="nl-NL"/>
        </w:rPr>
        <w:t>Ze houdt geen rekening met lege plekken en realiseert zich ook niet dat er een ongelijke verdeling is over de soorten bomen.</w:t>
      </w:r>
      <w:r w:rsidR="00B02523" w:rsidRPr="003C5B14">
        <w:rPr>
          <w:sz w:val="20"/>
          <w:lang w:val="nl-NL"/>
        </w:rPr>
        <w:t xml:space="preserve"> </w:t>
      </w:r>
    </w:p>
    <w:p w14:paraId="7B4B39C0" w14:textId="77777777" w:rsidR="00B02523" w:rsidRPr="003C5B14" w:rsidRDefault="00B02523" w:rsidP="00B02523">
      <w:pPr>
        <w:pStyle w:val="Paragraph"/>
        <w:spacing w:before="0" w:after="0"/>
        <w:rPr>
          <w:sz w:val="20"/>
          <w:lang w:val="nl-NL"/>
        </w:rPr>
      </w:pPr>
    </w:p>
    <w:p w14:paraId="0FF3805A" w14:textId="77777777" w:rsidR="00B02523" w:rsidRPr="003C5B14" w:rsidRDefault="00243DA6" w:rsidP="00B02523">
      <w:pPr>
        <w:pStyle w:val="Paragraph"/>
        <w:spacing w:before="0" w:after="0"/>
        <w:rPr>
          <w:i/>
          <w:sz w:val="20"/>
          <w:lang w:val="nl-NL"/>
        </w:rPr>
      </w:pPr>
      <w:r w:rsidRPr="00243DA6">
        <w:rPr>
          <w:i/>
          <w:sz w:val="20"/>
          <w:lang w:val="nl-NL"/>
        </w:rPr>
        <w:t>Welke vragen zou u Max kunnen stellen om hem te helpen zijn antwoord te verbeteren?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4580A391" w14:textId="77777777">
        <w:tc>
          <w:tcPr>
            <w:tcW w:w="9083" w:type="dxa"/>
          </w:tcPr>
          <w:p w14:paraId="0B8FAB14" w14:textId="77777777" w:rsidR="00B02523" w:rsidRPr="003C5B14" w:rsidRDefault="00B02523" w:rsidP="00B02523">
            <w:pPr>
              <w:pStyle w:val="Paragraph"/>
              <w:spacing w:before="0" w:after="0"/>
              <w:rPr>
                <w:i/>
                <w:sz w:val="20"/>
                <w:lang w:val="nl-NL"/>
              </w:rPr>
            </w:pPr>
          </w:p>
          <w:p w14:paraId="21A2E274" w14:textId="77777777" w:rsidR="00B02523" w:rsidRPr="003C5B14" w:rsidRDefault="00B02523" w:rsidP="00B02523">
            <w:pPr>
              <w:pStyle w:val="Paragraph"/>
              <w:spacing w:before="0" w:after="0"/>
              <w:rPr>
                <w:i/>
                <w:sz w:val="20"/>
                <w:lang w:val="nl-NL"/>
              </w:rPr>
            </w:pPr>
          </w:p>
          <w:p w14:paraId="00D63ADC" w14:textId="77777777" w:rsidR="00B02523" w:rsidRPr="003C5B14" w:rsidRDefault="00B02523" w:rsidP="00B02523">
            <w:pPr>
              <w:pStyle w:val="Paragraph"/>
              <w:spacing w:before="0" w:after="0"/>
              <w:rPr>
                <w:i/>
                <w:sz w:val="20"/>
                <w:lang w:val="nl-NL"/>
              </w:rPr>
            </w:pPr>
          </w:p>
          <w:p w14:paraId="359CBEAC" w14:textId="77777777" w:rsidR="00B02523" w:rsidRPr="003C5B14" w:rsidRDefault="00B02523" w:rsidP="00B02523">
            <w:pPr>
              <w:pStyle w:val="Paragraph"/>
              <w:spacing w:before="0" w:after="0"/>
              <w:rPr>
                <w:i/>
                <w:sz w:val="20"/>
                <w:lang w:val="nl-NL"/>
              </w:rPr>
            </w:pPr>
          </w:p>
          <w:p w14:paraId="594BA187" w14:textId="77777777" w:rsidR="00B02523" w:rsidRPr="003C5B14" w:rsidRDefault="00B02523" w:rsidP="00B02523">
            <w:pPr>
              <w:pStyle w:val="Paragraph"/>
              <w:spacing w:before="0" w:after="0"/>
              <w:rPr>
                <w:i/>
                <w:sz w:val="20"/>
                <w:lang w:val="nl-NL"/>
              </w:rPr>
            </w:pPr>
          </w:p>
        </w:tc>
      </w:tr>
    </w:tbl>
    <w:p w14:paraId="730FBE40" w14:textId="77777777" w:rsidR="00B02523" w:rsidRPr="003C5B14" w:rsidRDefault="00B02523" w:rsidP="00B02523">
      <w:pPr>
        <w:pStyle w:val="Paragraph"/>
        <w:spacing w:before="0" w:after="0"/>
        <w:rPr>
          <w:i/>
          <w:sz w:val="20"/>
          <w:lang w:val="nl-NL"/>
        </w:rPr>
      </w:pPr>
    </w:p>
    <w:p w14:paraId="3E028F84" w14:textId="77777777" w:rsidR="00B02523" w:rsidRPr="003C5B14" w:rsidRDefault="00324364" w:rsidP="00B02523">
      <w:pPr>
        <w:pStyle w:val="Bloktekst"/>
        <w:ind w:left="0"/>
        <w:rPr>
          <w:b/>
          <w:i/>
          <w:sz w:val="20"/>
          <w:lang w:val="nl-NL"/>
        </w:rPr>
      </w:pPr>
      <w:r>
        <w:rPr>
          <w:b/>
          <w:i/>
          <w:sz w:val="20"/>
          <w:lang w:val="nl-NL"/>
        </w:rPr>
        <w:t>Voorbeeldantwoord</w:t>
      </w:r>
      <w:r w:rsidR="00243DA6" w:rsidRPr="00243DA6">
        <w:rPr>
          <w:b/>
          <w:i/>
          <w:sz w:val="20"/>
          <w:lang w:val="nl-NL"/>
        </w:rPr>
        <w:t>:</w:t>
      </w:r>
      <w:r w:rsidR="00B02523" w:rsidRPr="003C5B14">
        <w:rPr>
          <w:b/>
          <w:i/>
          <w:sz w:val="20"/>
          <w:lang w:val="nl-NL"/>
        </w:rPr>
        <w:t xml:space="preserve"> </w:t>
      </w:r>
      <w:r w:rsidR="00243DA6" w:rsidRPr="00243DA6">
        <w:rPr>
          <w:b/>
          <w:i/>
          <w:sz w:val="20"/>
          <w:lang w:val="nl-NL"/>
        </w:rPr>
        <w:t>Ellie</w:t>
      </w:r>
    </w:p>
    <w:p w14:paraId="034894F2" w14:textId="77777777" w:rsidR="00B02523" w:rsidRPr="003C5B14" w:rsidRDefault="003924C7" w:rsidP="00B02523">
      <w:pPr>
        <w:pStyle w:val="Paragraph"/>
        <w:spacing w:before="0" w:after="0"/>
        <w:rPr>
          <w:sz w:val="20"/>
          <w:lang w:val="nl-NL"/>
        </w:rPr>
      </w:pPr>
      <w:r w:rsidRPr="003924C7">
        <w:rPr>
          <w:sz w:val="20"/>
          <w:lang w:val="nl-NL"/>
        </w:rPr>
        <w:t>Ellie toont gee</w:t>
      </w:r>
      <w:r w:rsidR="006D1B8B">
        <w:rPr>
          <w:sz w:val="20"/>
          <w:lang w:val="nl-NL"/>
        </w:rPr>
        <w:t>n zichtlijnen om haar antwoord</w:t>
      </w:r>
      <w:r w:rsidRPr="003924C7">
        <w:rPr>
          <w:sz w:val="20"/>
          <w:lang w:val="nl-NL"/>
        </w:rPr>
        <w:t xml:space="preserve"> te onderbouwen.</w:t>
      </w:r>
      <w:r w:rsidR="00B02523" w:rsidRPr="003C5B14">
        <w:rPr>
          <w:sz w:val="20"/>
          <w:lang w:val="nl-NL"/>
        </w:rPr>
        <w:t xml:space="preserve"> </w:t>
      </w:r>
      <w:r w:rsidR="00B00F73" w:rsidRPr="00B00F73">
        <w:rPr>
          <w:sz w:val="20"/>
          <w:lang w:val="nl-NL"/>
        </w:rPr>
        <w:t>Ze zegt terecht dat F,</w:t>
      </w:r>
      <w:r w:rsidRPr="00B00F73">
        <w:rPr>
          <w:sz w:val="20"/>
          <w:lang w:val="nl-NL"/>
        </w:rPr>
        <w:t xml:space="preserve"> H en 3 vierkanten niet zichtbaar zijn</w:t>
      </w:r>
      <w:r w:rsidR="00B00F73" w:rsidRPr="00B00F73">
        <w:rPr>
          <w:sz w:val="20"/>
          <w:lang w:val="nl-NL"/>
        </w:rPr>
        <w:t>.</w:t>
      </w:r>
      <w:r w:rsidRPr="00B00F73">
        <w:rPr>
          <w:sz w:val="20"/>
          <w:lang w:val="nl-NL"/>
        </w:rPr>
        <w:t xml:space="preserve"> </w:t>
      </w:r>
      <w:r w:rsidR="00B02523" w:rsidRPr="003C5B14">
        <w:rPr>
          <w:sz w:val="20"/>
          <w:lang w:val="nl-NL"/>
        </w:rPr>
        <w:t xml:space="preserve"> </w:t>
      </w:r>
      <w:r w:rsidR="00B00F73" w:rsidRPr="00B00F73">
        <w:rPr>
          <w:sz w:val="20"/>
          <w:lang w:val="nl-NL"/>
        </w:rPr>
        <w:t>Ze denkt echter misschien aan hele vierkanten in plaats van aan gebieden.</w:t>
      </w:r>
      <w:r w:rsidR="00B02523" w:rsidRPr="003C5B14">
        <w:rPr>
          <w:sz w:val="20"/>
          <w:lang w:val="nl-NL"/>
        </w:rPr>
        <w:t xml:space="preserve"> </w:t>
      </w:r>
      <w:r w:rsidR="00B00F73" w:rsidRPr="00B00F73">
        <w:rPr>
          <w:sz w:val="20"/>
          <w:lang w:val="nl-NL"/>
        </w:rPr>
        <w:t>Haar verdediging voor de 15% is nie</w:t>
      </w:r>
      <w:r w:rsidR="006D1B8B">
        <w:rPr>
          <w:sz w:val="20"/>
          <w:lang w:val="nl-NL"/>
        </w:rPr>
        <w:t xml:space="preserve">t compleet en matig toegelicht. </w:t>
      </w:r>
      <w:r w:rsidR="00B00F73" w:rsidRPr="00B00F73">
        <w:rPr>
          <w:sz w:val="20"/>
          <w:lang w:val="nl-NL"/>
        </w:rPr>
        <w:t>Ze lijkt enigszins te begrijpen dat 5% een twintigste is en 10% een tiende.</w:t>
      </w:r>
    </w:p>
    <w:p w14:paraId="1286C12A" w14:textId="77777777" w:rsidR="00B02523" w:rsidRPr="003C5B14" w:rsidRDefault="00B02523" w:rsidP="00B02523">
      <w:pPr>
        <w:pStyle w:val="Paragraph"/>
        <w:spacing w:before="0" w:after="0"/>
        <w:rPr>
          <w:i/>
          <w:sz w:val="20"/>
          <w:lang w:val="nl-NL"/>
        </w:rPr>
      </w:pPr>
    </w:p>
    <w:p w14:paraId="56AD130B" w14:textId="77777777" w:rsidR="00B02523" w:rsidRPr="003C5B14" w:rsidRDefault="00B00F73" w:rsidP="00B02523">
      <w:pPr>
        <w:pStyle w:val="Paragraph"/>
        <w:spacing w:before="0" w:after="0"/>
        <w:rPr>
          <w:i/>
          <w:sz w:val="20"/>
          <w:lang w:val="nl-NL"/>
        </w:rPr>
      </w:pPr>
      <w:r w:rsidRPr="00B00F73">
        <w:rPr>
          <w:i/>
          <w:sz w:val="20"/>
          <w:lang w:val="nl-NL"/>
        </w:rPr>
        <w:t>Welke vragen zou u Ellie kunnen stellen om haar te helpen haar antwoord te verbeteren?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0F2AA80B" w14:textId="77777777">
        <w:tc>
          <w:tcPr>
            <w:tcW w:w="9083" w:type="dxa"/>
          </w:tcPr>
          <w:p w14:paraId="48C072F9" w14:textId="77777777" w:rsidR="00B02523" w:rsidRPr="003C5B14" w:rsidRDefault="00B02523" w:rsidP="00B02523">
            <w:pPr>
              <w:pStyle w:val="Paragraph"/>
              <w:spacing w:before="0" w:after="0"/>
              <w:rPr>
                <w:i/>
                <w:sz w:val="20"/>
                <w:lang w:val="nl-NL"/>
              </w:rPr>
            </w:pPr>
          </w:p>
          <w:p w14:paraId="1A079C77" w14:textId="77777777" w:rsidR="00B02523" w:rsidRPr="003C5B14" w:rsidRDefault="00B02523" w:rsidP="00B02523">
            <w:pPr>
              <w:pStyle w:val="Paragraph"/>
              <w:spacing w:before="0" w:after="0"/>
              <w:rPr>
                <w:i/>
                <w:sz w:val="20"/>
                <w:lang w:val="nl-NL"/>
              </w:rPr>
            </w:pPr>
          </w:p>
          <w:p w14:paraId="310A4B30" w14:textId="77777777" w:rsidR="00B02523" w:rsidRPr="003C5B14" w:rsidRDefault="00B02523" w:rsidP="00B02523">
            <w:pPr>
              <w:pStyle w:val="Paragraph"/>
              <w:spacing w:before="0" w:after="0"/>
              <w:rPr>
                <w:i/>
                <w:sz w:val="20"/>
                <w:lang w:val="nl-NL"/>
              </w:rPr>
            </w:pPr>
          </w:p>
          <w:p w14:paraId="72F32EA0" w14:textId="77777777" w:rsidR="00B02523" w:rsidRPr="003C5B14" w:rsidRDefault="00B02523" w:rsidP="00B02523">
            <w:pPr>
              <w:pStyle w:val="Paragraph"/>
              <w:spacing w:before="0" w:after="0"/>
              <w:rPr>
                <w:i/>
                <w:sz w:val="20"/>
                <w:lang w:val="nl-NL"/>
              </w:rPr>
            </w:pPr>
          </w:p>
          <w:p w14:paraId="7650A72F" w14:textId="77777777" w:rsidR="00B02523" w:rsidRPr="003C5B14" w:rsidRDefault="00B02523" w:rsidP="00B02523">
            <w:pPr>
              <w:pStyle w:val="Paragraph"/>
              <w:spacing w:before="0" w:after="0"/>
              <w:rPr>
                <w:i/>
                <w:sz w:val="20"/>
                <w:lang w:val="nl-NL"/>
              </w:rPr>
            </w:pPr>
          </w:p>
        </w:tc>
      </w:tr>
    </w:tbl>
    <w:p w14:paraId="727D6C1C" w14:textId="77777777" w:rsidR="00B02523" w:rsidRPr="003C5B14" w:rsidRDefault="00B02523" w:rsidP="00B02523">
      <w:pPr>
        <w:pStyle w:val="Bloktekst"/>
        <w:ind w:left="0"/>
        <w:rPr>
          <w:b/>
          <w:i/>
          <w:sz w:val="20"/>
          <w:lang w:val="nl-NL"/>
        </w:rPr>
      </w:pPr>
      <w:r w:rsidRPr="003C5B14">
        <w:rPr>
          <w:b/>
          <w:i/>
          <w:sz w:val="20"/>
          <w:lang w:val="nl-NL"/>
        </w:rPr>
        <w:br/>
      </w:r>
      <w:r w:rsidR="00324364">
        <w:rPr>
          <w:b/>
          <w:i/>
          <w:sz w:val="20"/>
          <w:lang w:val="nl-NL"/>
        </w:rPr>
        <w:t>Voorbeeldantwoord</w:t>
      </w:r>
      <w:r w:rsidR="00B00F73" w:rsidRPr="00B00F73">
        <w:rPr>
          <w:b/>
          <w:i/>
          <w:sz w:val="20"/>
          <w:lang w:val="nl-NL"/>
        </w:rPr>
        <w:t>:</w:t>
      </w:r>
      <w:r w:rsidRPr="003C5B14">
        <w:rPr>
          <w:b/>
          <w:i/>
          <w:sz w:val="20"/>
          <w:lang w:val="nl-NL"/>
        </w:rPr>
        <w:t xml:space="preserve"> </w:t>
      </w:r>
      <w:r w:rsidR="00B00F73" w:rsidRPr="00B00F73">
        <w:rPr>
          <w:b/>
          <w:i/>
          <w:sz w:val="20"/>
          <w:lang w:val="nl-NL"/>
        </w:rPr>
        <w:t>Simon</w:t>
      </w:r>
    </w:p>
    <w:p w14:paraId="50A95E44" w14:textId="77777777" w:rsidR="00B02523" w:rsidRPr="003C5B14" w:rsidRDefault="00B00F73" w:rsidP="00B02523">
      <w:pPr>
        <w:rPr>
          <w:sz w:val="20"/>
          <w:lang w:val="nl-NL"/>
        </w:rPr>
      </w:pPr>
      <w:r w:rsidRPr="00B00F73">
        <w:rPr>
          <w:sz w:val="20"/>
          <w:lang w:val="nl-NL"/>
        </w:rPr>
        <w:t xml:space="preserve">Simon zegt terecht dat F en H niet zichtbaar zijn en 3 vierkanten = 15% van het gebied niet zichtbaar </w:t>
      </w:r>
      <w:r w:rsidR="006D1B8B">
        <w:rPr>
          <w:sz w:val="20"/>
          <w:lang w:val="nl-NL"/>
        </w:rPr>
        <w:t>zijn</w:t>
      </w:r>
      <w:r w:rsidRPr="00B00F73">
        <w:rPr>
          <w:sz w:val="20"/>
          <w:lang w:val="nl-NL"/>
        </w:rPr>
        <w:t xml:space="preserve">. </w:t>
      </w:r>
      <w:r w:rsidR="00B02523" w:rsidRPr="003C5B14">
        <w:rPr>
          <w:sz w:val="20"/>
          <w:lang w:val="nl-NL"/>
        </w:rPr>
        <w:t xml:space="preserve"> </w:t>
      </w:r>
      <w:r w:rsidRPr="00B00F73">
        <w:rPr>
          <w:sz w:val="20"/>
          <w:lang w:val="nl-NL"/>
        </w:rPr>
        <w:t>Het is echter mogelijk dat hij denkt dat 3 hele vierkanten verborgen zijn voor de camera.</w:t>
      </w:r>
      <w:r w:rsidR="00B02523" w:rsidRPr="003C5B14">
        <w:rPr>
          <w:sz w:val="20"/>
          <w:lang w:val="nl-NL"/>
        </w:rPr>
        <w:t xml:space="preserve"> </w:t>
      </w:r>
      <w:r w:rsidRPr="00B00F73">
        <w:rPr>
          <w:sz w:val="20"/>
          <w:lang w:val="nl-NL"/>
        </w:rPr>
        <w:t>Hij onderzoekt de beste plek voor de camera en laat zien dat het midden van een zijde een goed plan is, maar hij onderzoekt dit niet verder.</w:t>
      </w:r>
      <w:r w:rsidR="00B02523" w:rsidRPr="003C5B14">
        <w:rPr>
          <w:sz w:val="20"/>
          <w:lang w:val="nl-NL"/>
        </w:rPr>
        <w:t xml:space="preserve"> </w:t>
      </w:r>
      <w:r w:rsidRPr="00B00F73">
        <w:rPr>
          <w:sz w:val="20"/>
          <w:lang w:val="nl-NL"/>
        </w:rPr>
        <w:t xml:space="preserve">Er worden geen berekeningen getoond. </w:t>
      </w:r>
    </w:p>
    <w:p w14:paraId="0C92265B" w14:textId="77777777" w:rsidR="00B02523" w:rsidRPr="003C5B14" w:rsidRDefault="00B02523" w:rsidP="00B02523">
      <w:pPr>
        <w:pStyle w:val="Paragraph"/>
        <w:spacing w:before="0" w:after="0"/>
        <w:rPr>
          <w:i/>
          <w:sz w:val="20"/>
          <w:lang w:val="nl-NL"/>
        </w:rPr>
      </w:pPr>
    </w:p>
    <w:p w14:paraId="5DD627C1" w14:textId="77777777" w:rsidR="00B02523" w:rsidRPr="003C5B14" w:rsidRDefault="00B00F73" w:rsidP="00B02523">
      <w:pPr>
        <w:pStyle w:val="Paragraph"/>
        <w:spacing w:before="0" w:after="0"/>
        <w:rPr>
          <w:i/>
          <w:sz w:val="20"/>
          <w:lang w:val="nl-NL"/>
        </w:rPr>
      </w:pPr>
      <w:r w:rsidRPr="00B00F73">
        <w:rPr>
          <w:i/>
          <w:sz w:val="20"/>
          <w:lang w:val="nl-NL"/>
        </w:rPr>
        <w:t>Welke vragen zou u Simon kunnen stellen om hem te helpen zijn antwoord te verbeteren?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27153045" w14:textId="77777777">
        <w:tc>
          <w:tcPr>
            <w:tcW w:w="9083" w:type="dxa"/>
          </w:tcPr>
          <w:p w14:paraId="7BC007E1" w14:textId="77777777" w:rsidR="00B02523" w:rsidRPr="003C5B14" w:rsidRDefault="00B02523" w:rsidP="00B02523">
            <w:pPr>
              <w:pStyle w:val="Paragraph"/>
              <w:spacing w:before="0" w:after="0"/>
              <w:rPr>
                <w:i/>
                <w:sz w:val="20"/>
                <w:lang w:val="nl-NL"/>
              </w:rPr>
            </w:pPr>
          </w:p>
          <w:p w14:paraId="10FB2ABE" w14:textId="77777777" w:rsidR="00B02523" w:rsidRPr="003C5B14" w:rsidRDefault="00B02523" w:rsidP="00B02523">
            <w:pPr>
              <w:pStyle w:val="Paragraph"/>
              <w:spacing w:before="0" w:after="0"/>
              <w:rPr>
                <w:i/>
                <w:sz w:val="20"/>
                <w:lang w:val="nl-NL"/>
              </w:rPr>
            </w:pPr>
          </w:p>
          <w:p w14:paraId="0EA37300" w14:textId="77777777" w:rsidR="00B02523" w:rsidRPr="003C5B14" w:rsidRDefault="00B02523" w:rsidP="00B02523">
            <w:pPr>
              <w:pStyle w:val="Paragraph"/>
              <w:spacing w:before="0" w:after="0"/>
              <w:rPr>
                <w:i/>
                <w:sz w:val="20"/>
                <w:lang w:val="nl-NL"/>
              </w:rPr>
            </w:pPr>
          </w:p>
          <w:p w14:paraId="2F7F6E6A" w14:textId="77777777" w:rsidR="00B02523" w:rsidRPr="003C5B14" w:rsidRDefault="00B02523" w:rsidP="00B02523">
            <w:pPr>
              <w:pStyle w:val="Paragraph"/>
              <w:spacing w:before="0" w:after="0"/>
              <w:rPr>
                <w:i/>
                <w:sz w:val="20"/>
                <w:lang w:val="nl-NL"/>
              </w:rPr>
            </w:pPr>
          </w:p>
          <w:p w14:paraId="46BBA0D0" w14:textId="77777777" w:rsidR="00B02523" w:rsidRPr="003C5B14" w:rsidRDefault="00B02523" w:rsidP="00B02523">
            <w:pPr>
              <w:pStyle w:val="Paragraph"/>
              <w:spacing w:before="0" w:after="0"/>
              <w:rPr>
                <w:i/>
                <w:sz w:val="20"/>
                <w:lang w:val="nl-NL"/>
              </w:rPr>
            </w:pPr>
          </w:p>
        </w:tc>
      </w:tr>
    </w:tbl>
    <w:p w14:paraId="72E97F56" w14:textId="77777777" w:rsidR="00B02523" w:rsidRPr="003C5B14" w:rsidRDefault="00B02523" w:rsidP="00B02523">
      <w:pPr>
        <w:pStyle w:val="Bloktekst"/>
        <w:ind w:left="0"/>
        <w:rPr>
          <w:b/>
          <w:i/>
          <w:sz w:val="20"/>
          <w:lang w:val="nl-NL"/>
        </w:rPr>
      </w:pPr>
      <w:r w:rsidRPr="003C5B14">
        <w:rPr>
          <w:b/>
          <w:i/>
          <w:sz w:val="20"/>
          <w:lang w:val="nl-NL"/>
        </w:rPr>
        <w:br/>
      </w:r>
      <w:r w:rsidR="00324364">
        <w:rPr>
          <w:b/>
          <w:i/>
          <w:sz w:val="20"/>
          <w:lang w:val="nl-NL"/>
        </w:rPr>
        <w:t>Voorbeeldantwoord</w:t>
      </w:r>
      <w:r w:rsidR="00B00F73" w:rsidRPr="00B00F73">
        <w:rPr>
          <w:b/>
          <w:i/>
          <w:sz w:val="20"/>
          <w:lang w:val="nl-NL"/>
        </w:rPr>
        <w:t>:</w:t>
      </w:r>
      <w:r w:rsidRPr="003C5B14">
        <w:rPr>
          <w:b/>
          <w:i/>
          <w:sz w:val="20"/>
          <w:lang w:val="nl-NL"/>
        </w:rPr>
        <w:t xml:space="preserve"> </w:t>
      </w:r>
      <w:r w:rsidR="00B00F73" w:rsidRPr="00B00F73">
        <w:rPr>
          <w:b/>
          <w:i/>
          <w:sz w:val="20"/>
          <w:lang w:val="nl-NL"/>
        </w:rPr>
        <w:t>Rhianna</w:t>
      </w:r>
    </w:p>
    <w:p w14:paraId="02C6EFE5" w14:textId="77777777" w:rsidR="00B02523" w:rsidRPr="003C5B14" w:rsidRDefault="00B00F73" w:rsidP="00B02523">
      <w:pPr>
        <w:pStyle w:val="Paragraph"/>
        <w:spacing w:before="0" w:after="0"/>
        <w:rPr>
          <w:i/>
          <w:sz w:val="20"/>
          <w:lang w:val="nl-NL"/>
        </w:rPr>
      </w:pPr>
      <w:r w:rsidRPr="0089555E">
        <w:rPr>
          <w:sz w:val="20"/>
          <w:lang w:val="nl-NL"/>
        </w:rPr>
        <w:t xml:space="preserve">Rhianna zegt terecht dat F en H niet zichtbaar zijn en 3 vierkanten = 15% van het gebied niet zichtbaar </w:t>
      </w:r>
      <w:r w:rsidR="006D1B8B">
        <w:rPr>
          <w:sz w:val="20"/>
          <w:lang w:val="nl-NL"/>
        </w:rPr>
        <w:t>zijn</w:t>
      </w:r>
      <w:r w:rsidRPr="0089555E">
        <w:rPr>
          <w:sz w:val="20"/>
          <w:lang w:val="nl-NL"/>
        </w:rPr>
        <w:t xml:space="preserve">. </w:t>
      </w:r>
      <w:r w:rsidR="0089555E" w:rsidRPr="0089555E">
        <w:rPr>
          <w:sz w:val="20"/>
          <w:lang w:val="nl-NL"/>
        </w:rPr>
        <w:t xml:space="preserve">Zij onderzoekt de beste plek voor de camera, en laat zien dat het midden van een zijde goed is. Rhianna toont duidelijke </w:t>
      </w:r>
      <w:r w:rsidR="007860C9">
        <w:rPr>
          <w:sz w:val="20"/>
          <w:lang w:val="nl-NL"/>
        </w:rPr>
        <w:t>schema’s</w:t>
      </w:r>
      <w:r w:rsidR="0089555E" w:rsidRPr="0089555E">
        <w:rPr>
          <w:sz w:val="20"/>
          <w:lang w:val="nl-NL"/>
        </w:rPr>
        <w:t xml:space="preserve"> met zichtlijnen en berekeningen die haar bevindingen onderbouwen.</w:t>
      </w:r>
    </w:p>
    <w:p w14:paraId="24EDDC2A" w14:textId="77777777" w:rsidR="00B02523" w:rsidRPr="003C5B14" w:rsidRDefault="00B02523" w:rsidP="00B02523">
      <w:pPr>
        <w:pStyle w:val="Paragraph"/>
        <w:spacing w:before="0" w:after="0"/>
        <w:rPr>
          <w:i/>
          <w:sz w:val="20"/>
          <w:lang w:val="nl-NL"/>
        </w:rPr>
      </w:pPr>
    </w:p>
    <w:p w14:paraId="54240509" w14:textId="77777777" w:rsidR="00B02523" w:rsidRPr="003C5B14" w:rsidRDefault="0089555E" w:rsidP="00B02523">
      <w:pPr>
        <w:pStyle w:val="Paragraph"/>
        <w:spacing w:before="0" w:after="0"/>
        <w:rPr>
          <w:i/>
          <w:sz w:val="20"/>
          <w:lang w:val="nl-NL"/>
        </w:rPr>
      </w:pPr>
      <w:r w:rsidRPr="0089555E">
        <w:rPr>
          <w:i/>
          <w:sz w:val="20"/>
          <w:lang w:val="nl-NL"/>
        </w:rPr>
        <w:t>Welke vragen zou u Rhianna kunnen stellen om haar te helpen haar antwoord te verbeteren?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5B4B9AA9" w14:textId="77777777">
        <w:tc>
          <w:tcPr>
            <w:tcW w:w="9083" w:type="dxa"/>
          </w:tcPr>
          <w:p w14:paraId="04E20995" w14:textId="77777777" w:rsidR="00B02523" w:rsidRPr="003C5B14" w:rsidRDefault="00B02523" w:rsidP="00B02523">
            <w:pPr>
              <w:pStyle w:val="Paragraph"/>
              <w:spacing w:before="0" w:after="0"/>
              <w:rPr>
                <w:i/>
                <w:sz w:val="20"/>
                <w:lang w:val="nl-NL"/>
              </w:rPr>
            </w:pPr>
          </w:p>
          <w:p w14:paraId="6E964E67" w14:textId="77777777" w:rsidR="00B02523" w:rsidRPr="003C5B14" w:rsidRDefault="00B02523" w:rsidP="00B02523">
            <w:pPr>
              <w:pStyle w:val="Paragraph"/>
              <w:spacing w:before="0" w:after="0"/>
              <w:rPr>
                <w:i/>
                <w:sz w:val="20"/>
                <w:lang w:val="nl-NL"/>
              </w:rPr>
            </w:pPr>
          </w:p>
          <w:p w14:paraId="174AA4E1" w14:textId="77777777" w:rsidR="00B02523" w:rsidRPr="003C5B14" w:rsidRDefault="00B02523" w:rsidP="00B02523">
            <w:pPr>
              <w:pStyle w:val="Paragraph"/>
              <w:spacing w:before="0" w:after="0"/>
              <w:rPr>
                <w:i/>
                <w:sz w:val="20"/>
                <w:lang w:val="nl-NL"/>
              </w:rPr>
            </w:pPr>
          </w:p>
          <w:p w14:paraId="25A40F1A" w14:textId="77777777" w:rsidR="00B02523" w:rsidRPr="003C5B14" w:rsidRDefault="00B02523" w:rsidP="00B02523">
            <w:pPr>
              <w:pStyle w:val="Paragraph"/>
              <w:spacing w:before="0" w:after="0"/>
              <w:rPr>
                <w:i/>
                <w:sz w:val="20"/>
                <w:lang w:val="nl-NL"/>
              </w:rPr>
            </w:pPr>
          </w:p>
          <w:p w14:paraId="21E4173D" w14:textId="77777777" w:rsidR="00B02523" w:rsidRPr="003C5B14" w:rsidRDefault="00B02523" w:rsidP="00B02523">
            <w:pPr>
              <w:pStyle w:val="Paragraph"/>
              <w:spacing w:before="0" w:after="0"/>
              <w:rPr>
                <w:i/>
                <w:sz w:val="20"/>
                <w:lang w:val="nl-NL"/>
              </w:rPr>
            </w:pPr>
          </w:p>
          <w:p w14:paraId="465C3AE1" w14:textId="77777777" w:rsidR="00B02523" w:rsidRPr="003C5B14" w:rsidRDefault="00B02523" w:rsidP="00B02523">
            <w:pPr>
              <w:pStyle w:val="Paragraph"/>
              <w:spacing w:before="0" w:after="0"/>
              <w:rPr>
                <w:i/>
                <w:sz w:val="20"/>
                <w:lang w:val="nl-NL"/>
              </w:rPr>
            </w:pPr>
          </w:p>
        </w:tc>
      </w:tr>
    </w:tbl>
    <w:p w14:paraId="7E7925D3" w14:textId="77777777" w:rsidR="00B02523" w:rsidRPr="003C5B14" w:rsidRDefault="00B02523" w:rsidP="00B02523">
      <w:pPr>
        <w:pStyle w:val="Kop3"/>
        <w:rPr>
          <w:lang w:val="nl-NL"/>
        </w:rPr>
      </w:pPr>
    </w:p>
    <w:p w14:paraId="08AD0717" w14:textId="77777777" w:rsidR="00B02523" w:rsidRPr="003C5B14" w:rsidRDefault="00B02523" w:rsidP="00B02523">
      <w:pPr>
        <w:pStyle w:val="Kop3"/>
        <w:rPr>
          <w:lang w:val="nl-NL"/>
        </w:rPr>
      </w:pPr>
      <w:r w:rsidRPr="003C5B14">
        <w:rPr>
          <w:lang w:val="nl-NL"/>
        </w:rPr>
        <w:br w:type="page"/>
      </w:r>
      <w:r w:rsidR="0089555E" w:rsidRPr="0089555E">
        <w:rPr>
          <w:lang w:val="nl-NL"/>
        </w:rPr>
        <w:lastRenderedPageBreak/>
        <w:t>Poezen en kittens</w:t>
      </w:r>
    </w:p>
    <w:p w14:paraId="70F5C582" w14:textId="77777777" w:rsidR="00B02523" w:rsidRPr="003C5B14" w:rsidRDefault="00B02523" w:rsidP="00B02523">
      <w:pPr>
        <w:rPr>
          <w:b/>
          <w:lang w:val="nl-NL"/>
        </w:rPr>
      </w:pPr>
    </w:p>
    <w:p w14:paraId="1FA7095C" w14:textId="77777777" w:rsidR="00B02523" w:rsidRPr="003C5B14" w:rsidRDefault="00324364" w:rsidP="00B02523">
      <w:pPr>
        <w:rPr>
          <w:b/>
          <w:i/>
          <w:sz w:val="20"/>
          <w:lang w:val="nl-NL"/>
        </w:rPr>
      </w:pPr>
      <w:r>
        <w:rPr>
          <w:b/>
          <w:i/>
          <w:sz w:val="20"/>
          <w:lang w:val="nl-NL"/>
        </w:rPr>
        <w:t>Voorbeeldantwoord</w:t>
      </w:r>
      <w:r w:rsidR="0089555E" w:rsidRPr="0089555E">
        <w:rPr>
          <w:b/>
          <w:i/>
          <w:sz w:val="20"/>
          <w:lang w:val="nl-NL"/>
        </w:rPr>
        <w:t>:</w:t>
      </w:r>
      <w:r w:rsidR="00B02523" w:rsidRPr="003C5B14">
        <w:rPr>
          <w:b/>
          <w:i/>
          <w:sz w:val="20"/>
          <w:lang w:val="nl-NL"/>
        </w:rPr>
        <w:t xml:space="preserve"> </w:t>
      </w:r>
      <w:r w:rsidR="0089555E" w:rsidRPr="0089555E">
        <w:rPr>
          <w:b/>
          <w:i/>
          <w:sz w:val="20"/>
          <w:lang w:val="nl-NL"/>
        </w:rPr>
        <w:t>Alice</w:t>
      </w:r>
    </w:p>
    <w:p w14:paraId="661ECF15" w14:textId="77777777" w:rsidR="00B02523" w:rsidRPr="003C5B14" w:rsidRDefault="00B02523" w:rsidP="00B02523">
      <w:pPr>
        <w:rPr>
          <w:sz w:val="20"/>
          <w:lang w:val="nl-NL"/>
        </w:rPr>
      </w:pPr>
    </w:p>
    <w:p w14:paraId="46FB4F77" w14:textId="77777777" w:rsidR="00B02523" w:rsidRPr="003C5B14" w:rsidRDefault="0089555E" w:rsidP="00B02523">
      <w:pPr>
        <w:rPr>
          <w:sz w:val="20"/>
          <w:lang w:val="nl-NL"/>
        </w:rPr>
      </w:pPr>
      <w:r w:rsidRPr="0089555E">
        <w:rPr>
          <w:sz w:val="20"/>
          <w:lang w:val="nl-NL"/>
        </w:rPr>
        <w:t>Alice koos ervoor om de opdracht aan te pakken met behulp van een tijdslijn.</w:t>
      </w:r>
      <w:r w:rsidR="00B02523" w:rsidRPr="003C5B14">
        <w:rPr>
          <w:sz w:val="20"/>
          <w:lang w:val="nl-NL"/>
        </w:rPr>
        <w:t xml:space="preserve"> </w:t>
      </w:r>
      <w:r w:rsidRPr="0089555E">
        <w:rPr>
          <w:sz w:val="20"/>
          <w:lang w:val="nl-NL"/>
        </w:rPr>
        <w:t>Ze hield daarbij alleen rekening met het aantal kittens van de originele poes.</w:t>
      </w:r>
      <w:r w:rsidR="00B02523" w:rsidRPr="003C5B14">
        <w:rPr>
          <w:sz w:val="20"/>
          <w:lang w:val="nl-NL"/>
        </w:rPr>
        <w:t xml:space="preserve"> </w:t>
      </w:r>
      <w:r w:rsidRPr="0089555E">
        <w:rPr>
          <w:sz w:val="20"/>
          <w:lang w:val="nl-NL"/>
        </w:rPr>
        <w:t xml:space="preserve">De berekening die ze gebruikt is terecht. </w:t>
      </w:r>
    </w:p>
    <w:p w14:paraId="32246538" w14:textId="77777777" w:rsidR="00B02523" w:rsidRPr="003C5B14" w:rsidRDefault="00B02523" w:rsidP="00B02523">
      <w:pPr>
        <w:pStyle w:val="Paragraph"/>
        <w:spacing w:before="0" w:after="0"/>
        <w:rPr>
          <w:sz w:val="20"/>
          <w:lang w:val="nl-NL"/>
        </w:rPr>
      </w:pPr>
    </w:p>
    <w:p w14:paraId="394BD8C8" w14:textId="77777777" w:rsidR="00B02523" w:rsidRPr="003C5B14" w:rsidRDefault="0089555E" w:rsidP="00B02523">
      <w:pPr>
        <w:pStyle w:val="Paragraph"/>
        <w:spacing w:before="0" w:after="0"/>
        <w:rPr>
          <w:i/>
          <w:sz w:val="20"/>
          <w:lang w:val="nl-NL"/>
        </w:rPr>
      </w:pPr>
      <w:r w:rsidRPr="0089555E">
        <w:rPr>
          <w:i/>
          <w:sz w:val="20"/>
          <w:lang w:val="nl-NL"/>
        </w:rPr>
        <w:t>Welke vragen zou u Alice kunnen stellen om haar te helpen haar antwoord te verbeteren?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5B088F8B" w14:textId="77777777">
        <w:tc>
          <w:tcPr>
            <w:tcW w:w="9083" w:type="dxa"/>
          </w:tcPr>
          <w:p w14:paraId="2DC8366A" w14:textId="77777777" w:rsidR="00B02523" w:rsidRPr="003C5B14" w:rsidRDefault="00B02523" w:rsidP="00B02523">
            <w:pPr>
              <w:pStyle w:val="Paragraph"/>
              <w:spacing w:before="0" w:after="0"/>
              <w:rPr>
                <w:i/>
                <w:sz w:val="20"/>
                <w:lang w:val="nl-NL"/>
              </w:rPr>
            </w:pPr>
          </w:p>
          <w:p w14:paraId="74DC5E77" w14:textId="77777777" w:rsidR="00B02523" w:rsidRPr="003C5B14" w:rsidRDefault="00B02523" w:rsidP="00B02523">
            <w:pPr>
              <w:pStyle w:val="Paragraph"/>
              <w:spacing w:before="0" w:after="0"/>
              <w:rPr>
                <w:i/>
                <w:sz w:val="20"/>
                <w:lang w:val="nl-NL"/>
              </w:rPr>
            </w:pPr>
          </w:p>
          <w:p w14:paraId="4520F2E4" w14:textId="77777777" w:rsidR="00B02523" w:rsidRPr="003C5B14" w:rsidRDefault="00B02523" w:rsidP="00B02523">
            <w:pPr>
              <w:pStyle w:val="Paragraph"/>
              <w:spacing w:before="0" w:after="0"/>
              <w:rPr>
                <w:i/>
                <w:sz w:val="20"/>
                <w:lang w:val="nl-NL"/>
              </w:rPr>
            </w:pPr>
          </w:p>
          <w:p w14:paraId="1C12F1D1" w14:textId="77777777" w:rsidR="00B02523" w:rsidRPr="003C5B14" w:rsidRDefault="00B02523" w:rsidP="00B02523">
            <w:pPr>
              <w:pStyle w:val="Paragraph"/>
              <w:spacing w:before="0" w:after="0"/>
              <w:rPr>
                <w:i/>
                <w:sz w:val="20"/>
                <w:lang w:val="nl-NL"/>
              </w:rPr>
            </w:pPr>
          </w:p>
          <w:p w14:paraId="1DD3A25D" w14:textId="77777777" w:rsidR="00B02523" w:rsidRPr="003C5B14" w:rsidRDefault="00B02523" w:rsidP="00B02523">
            <w:pPr>
              <w:pStyle w:val="Paragraph"/>
              <w:spacing w:before="0" w:after="0"/>
              <w:rPr>
                <w:i/>
                <w:sz w:val="20"/>
                <w:lang w:val="nl-NL"/>
              </w:rPr>
            </w:pPr>
          </w:p>
        </w:tc>
      </w:tr>
    </w:tbl>
    <w:p w14:paraId="7277A574" w14:textId="77777777" w:rsidR="00B02523" w:rsidRPr="003C5B14" w:rsidRDefault="00B02523" w:rsidP="00B02523">
      <w:pPr>
        <w:pStyle w:val="Paragraph"/>
        <w:spacing w:before="0" w:after="0"/>
        <w:rPr>
          <w:i/>
          <w:sz w:val="20"/>
          <w:lang w:val="nl-NL"/>
        </w:rPr>
      </w:pPr>
    </w:p>
    <w:p w14:paraId="73134ACC" w14:textId="77777777" w:rsidR="00B02523" w:rsidRPr="003C5B14" w:rsidRDefault="00324364" w:rsidP="00B02523">
      <w:pPr>
        <w:pStyle w:val="Bloktekst"/>
        <w:ind w:left="0"/>
        <w:rPr>
          <w:b/>
          <w:i/>
          <w:sz w:val="20"/>
          <w:lang w:val="nl-NL"/>
        </w:rPr>
      </w:pPr>
      <w:r>
        <w:rPr>
          <w:b/>
          <w:i/>
          <w:sz w:val="20"/>
          <w:lang w:val="nl-NL"/>
        </w:rPr>
        <w:t>Voorbeeldantwoord</w:t>
      </w:r>
      <w:r w:rsidR="0089555E" w:rsidRPr="0089555E">
        <w:rPr>
          <w:b/>
          <w:i/>
          <w:sz w:val="20"/>
          <w:lang w:val="nl-NL"/>
        </w:rPr>
        <w:t>:</w:t>
      </w:r>
      <w:r w:rsidR="00B02523" w:rsidRPr="003C5B14">
        <w:rPr>
          <w:b/>
          <w:i/>
          <w:sz w:val="20"/>
          <w:lang w:val="nl-NL"/>
        </w:rPr>
        <w:t xml:space="preserve"> </w:t>
      </w:r>
      <w:r w:rsidR="0089555E" w:rsidRPr="0089555E">
        <w:rPr>
          <w:b/>
          <w:i/>
          <w:sz w:val="20"/>
          <w:lang w:val="nl-NL"/>
        </w:rPr>
        <w:t>Ben</w:t>
      </w:r>
    </w:p>
    <w:p w14:paraId="46297775" w14:textId="77777777" w:rsidR="00B02523" w:rsidRPr="003C5B14" w:rsidRDefault="0089555E" w:rsidP="00B02523">
      <w:pPr>
        <w:pStyle w:val="Paragraph"/>
        <w:spacing w:before="0" w:after="0"/>
        <w:rPr>
          <w:sz w:val="20"/>
          <w:lang w:val="nl-NL"/>
        </w:rPr>
      </w:pPr>
      <w:r w:rsidRPr="00D718B5">
        <w:rPr>
          <w:sz w:val="20"/>
          <w:lang w:val="nl-NL"/>
        </w:rPr>
        <w:t xml:space="preserve">Ben heeft besloten om een ‘poezenboom’ te maken en </w:t>
      </w:r>
      <w:r w:rsidR="00D718B5" w:rsidRPr="00D718B5">
        <w:rPr>
          <w:sz w:val="20"/>
          <w:lang w:val="nl-NL"/>
        </w:rPr>
        <w:t>probeert zo overzicht te houden over de tijd (met een paar kleine fouten).</w:t>
      </w:r>
      <w:r w:rsidR="00B02523" w:rsidRPr="003C5B14">
        <w:rPr>
          <w:sz w:val="20"/>
          <w:lang w:val="nl-NL"/>
        </w:rPr>
        <w:t xml:space="preserve"> </w:t>
      </w:r>
      <w:r w:rsidR="00D718B5" w:rsidRPr="00D718B5">
        <w:rPr>
          <w:sz w:val="20"/>
          <w:lang w:val="nl-NL"/>
        </w:rPr>
        <w:t>De boodschap is redelijk duidelijk en geeft de lezer de ruimte om zijn beredenering te volgen, maar de waarde van 9846 wordt niet uitgelegd en volgt niet uit de beredenering, aangezien opnieuw alleen de kittens van de eerste poes mee worden genomen.</w:t>
      </w:r>
      <w:r w:rsidR="00B02523" w:rsidRPr="003C5B14">
        <w:rPr>
          <w:sz w:val="20"/>
          <w:lang w:val="nl-NL"/>
        </w:rPr>
        <w:t xml:space="preserve"> </w:t>
      </w:r>
      <w:r w:rsidR="00D718B5" w:rsidRPr="00D718B5">
        <w:rPr>
          <w:sz w:val="20"/>
          <w:lang w:val="nl-NL"/>
        </w:rPr>
        <w:t>Het aantal kittens per worp wordt duidelijk gemaakt.</w:t>
      </w:r>
    </w:p>
    <w:p w14:paraId="3FD8AD61" w14:textId="77777777" w:rsidR="00B02523" w:rsidRPr="003C5B14" w:rsidRDefault="00B02523" w:rsidP="00B02523">
      <w:pPr>
        <w:pStyle w:val="Paragraph"/>
        <w:spacing w:before="0" w:after="0"/>
        <w:rPr>
          <w:i/>
          <w:sz w:val="20"/>
          <w:lang w:val="nl-NL"/>
        </w:rPr>
      </w:pPr>
    </w:p>
    <w:p w14:paraId="76802EF6" w14:textId="77777777" w:rsidR="00B02523" w:rsidRPr="003C5B14" w:rsidRDefault="00D718B5" w:rsidP="00B02523">
      <w:pPr>
        <w:pStyle w:val="Paragraph"/>
        <w:spacing w:before="0" w:after="0"/>
        <w:rPr>
          <w:i/>
          <w:sz w:val="20"/>
          <w:lang w:val="nl-NL"/>
        </w:rPr>
      </w:pPr>
      <w:r w:rsidRPr="00D718B5">
        <w:rPr>
          <w:i/>
          <w:sz w:val="20"/>
          <w:lang w:val="nl-NL"/>
        </w:rPr>
        <w:t>Welke vragen zou u Ben kunnen stellen om hem te helpen zijn antwoord te verbeteren?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78FEA289" w14:textId="77777777">
        <w:tc>
          <w:tcPr>
            <w:tcW w:w="9083" w:type="dxa"/>
          </w:tcPr>
          <w:p w14:paraId="2E969392" w14:textId="77777777" w:rsidR="00B02523" w:rsidRPr="003C5B14" w:rsidRDefault="00B02523" w:rsidP="00B02523">
            <w:pPr>
              <w:pStyle w:val="Paragraph"/>
              <w:spacing w:before="0" w:after="0"/>
              <w:rPr>
                <w:i/>
                <w:sz w:val="20"/>
                <w:lang w:val="nl-NL"/>
              </w:rPr>
            </w:pPr>
          </w:p>
          <w:p w14:paraId="61A819C9" w14:textId="77777777" w:rsidR="00B02523" w:rsidRPr="003C5B14" w:rsidRDefault="00B02523" w:rsidP="00B02523">
            <w:pPr>
              <w:pStyle w:val="Paragraph"/>
              <w:spacing w:before="0" w:after="0"/>
              <w:rPr>
                <w:i/>
                <w:sz w:val="20"/>
                <w:lang w:val="nl-NL"/>
              </w:rPr>
            </w:pPr>
          </w:p>
          <w:p w14:paraId="08F21462" w14:textId="77777777" w:rsidR="00B02523" w:rsidRPr="003C5B14" w:rsidRDefault="00B02523" w:rsidP="00B02523">
            <w:pPr>
              <w:pStyle w:val="Paragraph"/>
              <w:spacing w:before="0" w:after="0"/>
              <w:rPr>
                <w:i/>
                <w:sz w:val="20"/>
                <w:lang w:val="nl-NL"/>
              </w:rPr>
            </w:pPr>
          </w:p>
          <w:p w14:paraId="4A049758" w14:textId="77777777" w:rsidR="00B02523" w:rsidRPr="003C5B14" w:rsidRDefault="00B02523" w:rsidP="00B02523">
            <w:pPr>
              <w:pStyle w:val="Paragraph"/>
              <w:spacing w:before="0" w:after="0"/>
              <w:rPr>
                <w:i/>
                <w:sz w:val="20"/>
                <w:lang w:val="nl-NL"/>
              </w:rPr>
            </w:pPr>
          </w:p>
          <w:p w14:paraId="2D2ED719" w14:textId="77777777" w:rsidR="00B02523" w:rsidRPr="003C5B14" w:rsidRDefault="00B02523" w:rsidP="00B02523">
            <w:pPr>
              <w:pStyle w:val="Paragraph"/>
              <w:spacing w:before="0" w:after="0"/>
              <w:rPr>
                <w:i/>
                <w:sz w:val="20"/>
                <w:lang w:val="nl-NL"/>
              </w:rPr>
            </w:pPr>
          </w:p>
        </w:tc>
      </w:tr>
    </w:tbl>
    <w:p w14:paraId="5BAE5469" w14:textId="77777777" w:rsidR="00B02523" w:rsidRPr="003C5B14" w:rsidRDefault="00B02523" w:rsidP="00B02523">
      <w:pPr>
        <w:pStyle w:val="Bloktekst"/>
        <w:ind w:left="0"/>
        <w:rPr>
          <w:i/>
          <w:sz w:val="20"/>
          <w:lang w:val="nl-NL"/>
        </w:rPr>
      </w:pPr>
    </w:p>
    <w:p w14:paraId="49E916B0" w14:textId="77777777" w:rsidR="00B02523" w:rsidRPr="003C5B14" w:rsidRDefault="00324364" w:rsidP="00B02523">
      <w:pPr>
        <w:pStyle w:val="Bloktekst"/>
        <w:ind w:left="0"/>
        <w:rPr>
          <w:b/>
          <w:i/>
          <w:sz w:val="20"/>
          <w:lang w:val="nl-NL"/>
        </w:rPr>
      </w:pPr>
      <w:r>
        <w:rPr>
          <w:b/>
          <w:i/>
          <w:sz w:val="20"/>
          <w:lang w:val="nl-NL"/>
        </w:rPr>
        <w:t>Voorbeeldantwoord</w:t>
      </w:r>
      <w:r w:rsidR="00D718B5" w:rsidRPr="00D718B5">
        <w:rPr>
          <w:b/>
          <w:i/>
          <w:sz w:val="20"/>
          <w:lang w:val="nl-NL"/>
        </w:rPr>
        <w:t>:</w:t>
      </w:r>
      <w:r w:rsidR="00B02523" w:rsidRPr="003C5B14">
        <w:rPr>
          <w:b/>
          <w:i/>
          <w:sz w:val="20"/>
          <w:lang w:val="nl-NL"/>
        </w:rPr>
        <w:t xml:space="preserve"> </w:t>
      </w:r>
      <w:r w:rsidR="00D718B5" w:rsidRPr="00D718B5">
        <w:rPr>
          <w:b/>
          <w:i/>
          <w:sz w:val="20"/>
          <w:lang w:val="nl-NL"/>
        </w:rPr>
        <w:t>Wayne</w:t>
      </w:r>
    </w:p>
    <w:p w14:paraId="0E182FEA" w14:textId="77777777" w:rsidR="00B02523" w:rsidRPr="003C5B14" w:rsidRDefault="00D718B5" w:rsidP="00B02523">
      <w:pPr>
        <w:rPr>
          <w:sz w:val="20"/>
          <w:lang w:val="nl-NL"/>
        </w:rPr>
      </w:pPr>
      <w:r w:rsidRPr="00D718B5">
        <w:rPr>
          <w:sz w:val="20"/>
          <w:lang w:val="nl-NL"/>
        </w:rPr>
        <w:t>Woody lijkt de voorkeur te geven aan een minimalistische aanpak!</w:t>
      </w:r>
      <w:r w:rsidR="00B02523" w:rsidRPr="003C5B14">
        <w:rPr>
          <w:sz w:val="20"/>
          <w:lang w:val="nl-NL"/>
        </w:rPr>
        <w:t xml:space="preserve"> </w:t>
      </w:r>
      <w:r w:rsidRPr="00D718B5">
        <w:rPr>
          <w:sz w:val="20"/>
          <w:lang w:val="nl-NL"/>
        </w:rPr>
        <w:t>Hij begint met een weergave in beeld die hem veel tijd zou kosten, maar die hij dan vervolgens laat varen om verder te gaan met een numerieke weergave.</w:t>
      </w:r>
      <w:r w:rsidR="00B02523" w:rsidRPr="003C5B14">
        <w:rPr>
          <w:sz w:val="20"/>
          <w:lang w:val="nl-NL"/>
        </w:rPr>
        <w:t xml:space="preserve"> </w:t>
      </w:r>
    </w:p>
    <w:p w14:paraId="50F2CC8B" w14:textId="77777777" w:rsidR="00B02523" w:rsidRPr="003C5B14" w:rsidRDefault="00B02523" w:rsidP="00B02523">
      <w:pPr>
        <w:pStyle w:val="Paragraph"/>
        <w:spacing w:before="0" w:after="0"/>
        <w:rPr>
          <w:i/>
          <w:sz w:val="20"/>
          <w:lang w:val="nl-NL"/>
        </w:rPr>
      </w:pPr>
    </w:p>
    <w:p w14:paraId="0D9DD49B" w14:textId="77777777" w:rsidR="00B02523" w:rsidRPr="003C5B14" w:rsidRDefault="00D718B5" w:rsidP="00B02523">
      <w:pPr>
        <w:pStyle w:val="Paragraph"/>
        <w:spacing w:before="0" w:after="0"/>
        <w:rPr>
          <w:i/>
          <w:sz w:val="20"/>
          <w:lang w:val="nl-NL"/>
        </w:rPr>
      </w:pPr>
      <w:r w:rsidRPr="00D718B5">
        <w:rPr>
          <w:i/>
          <w:sz w:val="20"/>
          <w:lang w:val="nl-NL"/>
        </w:rPr>
        <w:t>Welke vragen zou u Wayne kunnen stellen om hem te helpen zijn antwoord te verbeteren?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4008DFF4" w14:textId="77777777">
        <w:tc>
          <w:tcPr>
            <w:tcW w:w="9083" w:type="dxa"/>
          </w:tcPr>
          <w:p w14:paraId="7AF1E531" w14:textId="77777777" w:rsidR="00B02523" w:rsidRPr="003C5B14" w:rsidRDefault="00B02523" w:rsidP="00B02523">
            <w:pPr>
              <w:pStyle w:val="Paragraph"/>
              <w:spacing w:before="0" w:after="0"/>
              <w:rPr>
                <w:i/>
                <w:sz w:val="20"/>
                <w:lang w:val="nl-NL"/>
              </w:rPr>
            </w:pPr>
          </w:p>
          <w:p w14:paraId="2CF2936B" w14:textId="77777777" w:rsidR="00B02523" w:rsidRPr="003C5B14" w:rsidRDefault="00B02523" w:rsidP="00B02523">
            <w:pPr>
              <w:pStyle w:val="Paragraph"/>
              <w:spacing w:before="0" w:after="0"/>
              <w:rPr>
                <w:i/>
                <w:sz w:val="20"/>
                <w:lang w:val="nl-NL"/>
              </w:rPr>
            </w:pPr>
          </w:p>
          <w:p w14:paraId="710E4B35" w14:textId="77777777" w:rsidR="00B02523" w:rsidRPr="003C5B14" w:rsidRDefault="00B02523" w:rsidP="00B02523">
            <w:pPr>
              <w:pStyle w:val="Paragraph"/>
              <w:spacing w:before="0" w:after="0"/>
              <w:rPr>
                <w:i/>
                <w:sz w:val="20"/>
                <w:lang w:val="nl-NL"/>
              </w:rPr>
            </w:pPr>
          </w:p>
          <w:p w14:paraId="4C681A34" w14:textId="77777777" w:rsidR="00B02523" w:rsidRPr="003C5B14" w:rsidRDefault="00B02523" w:rsidP="00B02523">
            <w:pPr>
              <w:pStyle w:val="Paragraph"/>
              <w:spacing w:before="0" w:after="0"/>
              <w:rPr>
                <w:i/>
                <w:sz w:val="20"/>
                <w:lang w:val="nl-NL"/>
              </w:rPr>
            </w:pPr>
          </w:p>
          <w:p w14:paraId="50C210BC" w14:textId="77777777" w:rsidR="00B02523" w:rsidRPr="003C5B14" w:rsidRDefault="00B02523" w:rsidP="00B02523">
            <w:pPr>
              <w:pStyle w:val="Paragraph"/>
              <w:spacing w:before="0" w:after="0"/>
              <w:rPr>
                <w:i/>
                <w:sz w:val="20"/>
                <w:lang w:val="nl-NL"/>
              </w:rPr>
            </w:pPr>
          </w:p>
        </w:tc>
      </w:tr>
    </w:tbl>
    <w:p w14:paraId="2F845D72" w14:textId="77777777" w:rsidR="00B02523" w:rsidRPr="003C5B14" w:rsidRDefault="00B02523" w:rsidP="00B02523">
      <w:pPr>
        <w:pStyle w:val="Bloktekst"/>
        <w:ind w:left="0"/>
        <w:rPr>
          <w:rFonts w:eastAsia="Times"/>
          <w:i/>
          <w:sz w:val="20"/>
          <w:lang w:val="nl-NL"/>
        </w:rPr>
      </w:pPr>
    </w:p>
    <w:p w14:paraId="0401B509" w14:textId="77777777" w:rsidR="00B02523" w:rsidRPr="003C5B14" w:rsidRDefault="00324364" w:rsidP="00B02523">
      <w:pPr>
        <w:pStyle w:val="Bloktekst"/>
        <w:ind w:left="0"/>
        <w:rPr>
          <w:b/>
          <w:i/>
          <w:sz w:val="20"/>
          <w:lang w:val="nl-NL"/>
        </w:rPr>
      </w:pPr>
      <w:r>
        <w:rPr>
          <w:b/>
          <w:i/>
          <w:sz w:val="20"/>
          <w:lang w:val="nl-NL"/>
        </w:rPr>
        <w:t>Voorbeeldantwoord</w:t>
      </w:r>
      <w:r w:rsidR="00D718B5" w:rsidRPr="00D718B5">
        <w:rPr>
          <w:b/>
          <w:i/>
          <w:sz w:val="20"/>
          <w:lang w:val="nl-NL"/>
        </w:rPr>
        <w:t>:</w:t>
      </w:r>
      <w:r w:rsidR="00B02523" w:rsidRPr="003C5B14">
        <w:rPr>
          <w:b/>
          <w:i/>
          <w:sz w:val="20"/>
          <w:lang w:val="nl-NL"/>
        </w:rPr>
        <w:t xml:space="preserve"> </w:t>
      </w:r>
      <w:r w:rsidR="00D718B5" w:rsidRPr="00D718B5">
        <w:rPr>
          <w:b/>
          <w:i/>
          <w:sz w:val="20"/>
          <w:lang w:val="nl-NL"/>
        </w:rPr>
        <w:t>Sally en Janet</w:t>
      </w:r>
    </w:p>
    <w:p w14:paraId="508ACCD8" w14:textId="77777777" w:rsidR="00B02523" w:rsidRPr="003C5B14" w:rsidRDefault="00D718B5" w:rsidP="00B02523">
      <w:pPr>
        <w:rPr>
          <w:sz w:val="20"/>
          <w:lang w:val="nl-NL"/>
        </w:rPr>
      </w:pPr>
      <w:r w:rsidRPr="00D718B5">
        <w:rPr>
          <w:sz w:val="20"/>
          <w:lang w:val="nl-NL"/>
        </w:rPr>
        <w:t>Sally en Janet gebruikten een spreadsheet om zowel tijd en vermenigvuldiging weer te geven en hun methode is duidelijk en effectief.</w:t>
      </w:r>
      <w:r w:rsidR="00B02523" w:rsidRPr="003C5B14">
        <w:rPr>
          <w:sz w:val="20"/>
          <w:lang w:val="nl-NL"/>
        </w:rPr>
        <w:t xml:space="preserve"> </w:t>
      </w:r>
    </w:p>
    <w:p w14:paraId="77E16B9B" w14:textId="77777777" w:rsidR="00B02523" w:rsidRPr="003C5B14" w:rsidRDefault="00B02523" w:rsidP="00B02523">
      <w:pPr>
        <w:pStyle w:val="Paragraph"/>
        <w:spacing w:before="0" w:after="0"/>
        <w:rPr>
          <w:i/>
          <w:sz w:val="20"/>
          <w:lang w:val="nl-NL"/>
        </w:rPr>
      </w:pPr>
    </w:p>
    <w:p w14:paraId="1DEA2427" w14:textId="77777777" w:rsidR="00B02523" w:rsidRPr="003C5B14" w:rsidRDefault="00D718B5" w:rsidP="00B02523">
      <w:pPr>
        <w:pStyle w:val="Paragraph"/>
        <w:spacing w:before="0" w:after="0"/>
        <w:rPr>
          <w:i/>
          <w:sz w:val="20"/>
          <w:lang w:val="nl-NL"/>
        </w:rPr>
      </w:pPr>
      <w:r w:rsidRPr="00D718B5">
        <w:rPr>
          <w:i/>
          <w:sz w:val="20"/>
          <w:lang w:val="nl-NL"/>
        </w:rPr>
        <w:t>Welke vragen zou u Sally en Janet kunnen stellen om hen te helpen hun antwoord te verbeteren?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B02523" w:rsidRPr="003C5B14" w14:paraId="7F61CEE0" w14:textId="77777777">
        <w:tc>
          <w:tcPr>
            <w:tcW w:w="9083" w:type="dxa"/>
          </w:tcPr>
          <w:p w14:paraId="3A79B5F9" w14:textId="77777777" w:rsidR="00B02523" w:rsidRPr="003C5B14" w:rsidRDefault="00B02523" w:rsidP="00B02523">
            <w:pPr>
              <w:pStyle w:val="Paragraph"/>
              <w:spacing w:before="0" w:after="0"/>
              <w:rPr>
                <w:i/>
                <w:sz w:val="20"/>
                <w:lang w:val="nl-NL"/>
              </w:rPr>
            </w:pPr>
          </w:p>
          <w:p w14:paraId="6A46E812" w14:textId="77777777" w:rsidR="00B02523" w:rsidRPr="003C5B14" w:rsidRDefault="00B02523" w:rsidP="00B02523">
            <w:pPr>
              <w:pStyle w:val="Paragraph"/>
              <w:spacing w:before="0" w:after="0"/>
              <w:rPr>
                <w:i/>
                <w:sz w:val="20"/>
                <w:lang w:val="nl-NL"/>
              </w:rPr>
            </w:pPr>
          </w:p>
          <w:p w14:paraId="3D41F9D8" w14:textId="77777777" w:rsidR="00B02523" w:rsidRPr="003C5B14" w:rsidRDefault="00B02523" w:rsidP="00B02523">
            <w:pPr>
              <w:pStyle w:val="Paragraph"/>
              <w:spacing w:before="0" w:after="0"/>
              <w:rPr>
                <w:i/>
                <w:sz w:val="20"/>
                <w:lang w:val="nl-NL"/>
              </w:rPr>
            </w:pPr>
          </w:p>
          <w:p w14:paraId="271A9E40" w14:textId="77777777" w:rsidR="00B02523" w:rsidRPr="003C5B14" w:rsidRDefault="00B02523" w:rsidP="00B02523">
            <w:pPr>
              <w:pStyle w:val="Paragraph"/>
              <w:spacing w:before="0" w:after="0"/>
              <w:rPr>
                <w:i/>
                <w:sz w:val="20"/>
                <w:lang w:val="nl-NL"/>
              </w:rPr>
            </w:pPr>
          </w:p>
          <w:p w14:paraId="4335BB5E" w14:textId="77777777" w:rsidR="00B02523" w:rsidRPr="003C5B14" w:rsidRDefault="00B02523" w:rsidP="00B02523">
            <w:pPr>
              <w:pStyle w:val="Paragraph"/>
              <w:spacing w:before="0" w:after="0"/>
              <w:rPr>
                <w:i/>
                <w:sz w:val="20"/>
                <w:lang w:val="nl-NL"/>
              </w:rPr>
            </w:pPr>
          </w:p>
        </w:tc>
      </w:tr>
    </w:tbl>
    <w:p w14:paraId="664A5D63" w14:textId="77777777" w:rsidR="00B02523" w:rsidRPr="003C5B14" w:rsidRDefault="00B02523" w:rsidP="00B02523">
      <w:pPr>
        <w:tabs>
          <w:tab w:val="left" w:pos="2195"/>
        </w:tabs>
        <w:rPr>
          <w:sz w:val="20"/>
          <w:lang w:val="nl-NL"/>
        </w:rPr>
      </w:pPr>
    </w:p>
    <w:p w14:paraId="4DED7C1A" w14:textId="77777777" w:rsidR="00B02523" w:rsidRPr="003C5B14" w:rsidRDefault="00B02523" w:rsidP="00B02523">
      <w:pPr>
        <w:tabs>
          <w:tab w:val="left" w:pos="2195"/>
        </w:tabs>
        <w:rPr>
          <w:sz w:val="20"/>
          <w:lang w:val="nl-NL"/>
        </w:rPr>
      </w:pPr>
    </w:p>
    <w:p w14:paraId="2ABEC2D2" w14:textId="77777777" w:rsidR="00B02523" w:rsidRPr="003C5B14" w:rsidRDefault="00B02523" w:rsidP="00B02523">
      <w:pPr>
        <w:tabs>
          <w:tab w:val="left" w:pos="7363"/>
        </w:tabs>
        <w:rPr>
          <w:rFonts w:ascii="Helvetica" w:hAnsi="Helvetica"/>
          <w:sz w:val="26"/>
          <w:lang w:val="nl-NL"/>
        </w:rPr>
      </w:pPr>
    </w:p>
    <w:p w14:paraId="7344AFCD" w14:textId="77777777" w:rsidR="00B02523" w:rsidRDefault="00B02523" w:rsidP="00B02523">
      <w:pPr>
        <w:pStyle w:val="Kop2"/>
      </w:pPr>
      <w:bookmarkStart w:id="14" w:name="_Toc321297531"/>
      <w:r>
        <w:lastRenderedPageBreak/>
        <w:t>6</w:t>
      </w:r>
      <w:r>
        <w:tab/>
      </w:r>
      <w:r w:rsidR="00D718B5" w:rsidRPr="00D718B5">
        <w:rPr>
          <w:lang w:val="nl-NL"/>
        </w:rPr>
        <w:t>Mogelijke vragen</w:t>
      </w:r>
      <w:bookmarkEnd w:id="14"/>
    </w:p>
    <w:p w14:paraId="2D19508C" w14:textId="77777777" w:rsidR="00B02523" w:rsidRDefault="00B02523" w:rsidP="00B025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324"/>
        <w:gridCol w:w="6533"/>
      </w:tblGrid>
      <w:tr w:rsidR="00B02523" w:rsidRPr="003C5B14" w14:paraId="73388556" w14:textId="77777777" w:rsidTr="00AD491D">
        <w:trPr>
          <w:trHeight w:val="2303"/>
        </w:trPr>
        <w:tc>
          <w:tcPr>
            <w:tcW w:w="2358" w:type="dxa"/>
            <w:vAlign w:val="center"/>
          </w:tcPr>
          <w:p w14:paraId="3F33D51D" w14:textId="77777777" w:rsidR="00B02523" w:rsidRPr="003C5B14" w:rsidRDefault="00E8261C" w:rsidP="00E8261C">
            <w:pPr>
              <w:rPr>
                <w:b/>
                <w:lang w:val="nl-NL"/>
              </w:rPr>
            </w:pPr>
            <w:r w:rsidRPr="00E8261C">
              <w:rPr>
                <w:b/>
                <w:lang w:val="nl-NL"/>
              </w:rPr>
              <w:t>Formuleer vragen, kies toepasselijke weergaven en middelen</w:t>
            </w:r>
          </w:p>
        </w:tc>
        <w:tc>
          <w:tcPr>
            <w:tcW w:w="6698" w:type="dxa"/>
            <w:tcBorders>
              <w:bottom w:val="single" w:sz="4" w:space="0" w:color="auto"/>
            </w:tcBorders>
            <w:shd w:val="clear" w:color="auto" w:fill="auto"/>
            <w:vAlign w:val="center"/>
          </w:tcPr>
          <w:p w14:paraId="42839399" w14:textId="77777777" w:rsidR="00B02523" w:rsidRPr="003C5B14" w:rsidRDefault="00E8261C" w:rsidP="00E8261C">
            <w:pPr>
              <w:numPr>
                <w:ilvl w:val="0"/>
                <w:numId w:val="3"/>
              </w:numPr>
              <w:rPr>
                <w:sz w:val="20"/>
                <w:lang w:val="nl-NL"/>
              </w:rPr>
            </w:pPr>
            <w:r w:rsidRPr="00E8261C">
              <w:rPr>
                <w:sz w:val="20"/>
                <w:lang w:val="nl-NL"/>
              </w:rPr>
              <w:t xml:space="preserve">Welke vragen zou </w:t>
            </w:r>
            <w:r w:rsidR="00615E4E">
              <w:rPr>
                <w:sz w:val="20"/>
                <w:lang w:val="nl-NL"/>
              </w:rPr>
              <w:t>je</w:t>
            </w:r>
            <w:r w:rsidRPr="00E8261C">
              <w:rPr>
                <w:sz w:val="20"/>
                <w:lang w:val="nl-NL"/>
              </w:rPr>
              <w:t xml:space="preserve"> kunnen stellen in deze situatie?</w:t>
            </w:r>
          </w:p>
          <w:p w14:paraId="4CC23B29" w14:textId="77777777" w:rsidR="00B02523" w:rsidRPr="003C5B14" w:rsidRDefault="00E8261C" w:rsidP="00E8261C">
            <w:pPr>
              <w:numPr>
                <w:ilvl w:val="0"/>
                <w:numId w:val="3"/>
              </w:numPr>
              <w:rPr>
                <w:sz w:val="20"/>
                <w:lang w:val="nl-NL"/>
              </w:rPr>
            </w:pPr>
            <w:r w:rsidRPr="00E8261C">
              <w:rPr>
                <w:sz w:val="20"/>
                <w:lang w:val="nl-NL"/>
              </w:rPr>
              <w:t>Hoe kun je met dit probleem beginnen?</w:t>
            </w:r>
          </w:p>
          <w:p w14:paraId="526460EC" w14:textId="77777777" w:rsidR="00B02523" w:rsidRPr="003C5B14" w:rsidRDefault="00E8261C" w:rsidP="00E8261C">
            <w:pPr>
              <w:numPr>
                <w:ilvl w:val="0"/>
                <w:numId w:val="3"/>
              </w:numPr>
              <w:rPr>
                <w:sz w:val="20"/>
                <w:lang w:val="nl-NL"/>
              </w:rPr>
            </w:pPr>
            <w:r w:rsidRPr="00E8261C">
              <w:rPr>
                <w:sz w:val="20"/>
                <w:lang w:val="nl-NL"/>
              </w:rPr>
              <w:t>Welke technieken kunnen hier van pas komen?</w:t>
            </w:r>
          </w:p>
          <w:p w14:paraId="6FE70D15" w14:textId="77777777" w:rsidR="00B02523" w:rsidRPr="003C5B14" w:rsidRDefault="00E8261C" w:rsidP="00E8261C">
            <w:pPr>
              <w:numPr>
                <w:ilvl w:val="0"/>
                <w:numId w:val="3"/>
              </w:numPr>
              <w:rPr>
                <w:sz w:val="20"/>
                <w:lang w:val="nl-NL"/>
              </w:rPr>
            </w:pPr>
            <w:r w:rsidRPr="00E8261C">
              <w:rPr>
                <w:sz w:val="20"/>
                <w:lang w:val="nl-NL"/>
              </w:rPr>
              <w:t xml:space="preserve">Wat voor </w:t>
            </w:r>
            <w:r w:rsidR="00615E4E">
              <w:rPr>
                <w:sz w:val="20"/>
                <w:lang w:val="nl-NL"/>
              </w:rPr>
              <w:t>schema</w:t>
            </w:r>
            <w:r w:rsidRPr="00E8261C">
              <w:rPr>
                <w:sz w:val="20"/>
                <w:lang w:val="nl-NL"/>
              </w:rPr>
              <w:t xml:space="preserve"> kan nuttig zijn?</w:t>
            </w:r>
          </w:p>
          <w:p w14:paraId="0DEDC62F" w14:textId="77777777" w:rsidR="00B02523" w:rsidRPr="003C5B14" w:rsidRDefault="00E8261C" w:rsidP="00E8261C">
            <w:pPr>
              <w:numPr>
                <w:ilvl w:val="0"/>
                <w:numId w:val="3"/>
              </w:numPr>
              <w:rPr>
                <w:sz w:val="20"/>
                <w:lang w:val="nl-NL"/>
              </w:rPr>
            </w:pPr>
            <w:r w:rsidRPr="00E8261C">
              <w:rPr>
                <w:sz w:val="20"/>
                <w:lang w:val="nl-NL"/>
              </w:rPr>
              <w:t>Kun je een eenvoudige manier bedenken om dit op te schrijven?</w:t>
            </w:r>
          </w:p>
          <w:p w14:paraId="75D8ADBF" w14:textId="77777777" w:rsidR="00B02523" w:rsidRPr="003C5B14" w:rsidRDefault="00E8261C" w:rsidP="00E8261C">
            <w:pPr>
              <w:numPr>
                <w:ilvl w:val="0"/>
                <w:numId w:val="3"/>
              </w:numPr>
              <w:rPr>
                <w:sz w:val="20"/>
                <w:lang w:val="nl-NL"/>
              </w:rPr>
            </w:pPr>
            <w:r w:rsidRPr="00E8261C">
              <w:rPr>
                <w:sz w:val="20"/>
                <w:lang w:val="nl-NL"/>
              </w:rPr>
              <w:t>Hoe kun je dit probleem vereenvoudigen?</w:t>
            </w:r>
          </w:p>
          <w:p w14:paraId="148E6CD4" w14:textId="77777777" w:rsidR="00B02523" w:rsidRPr="003C5B14" w:rsidRDefault="00E8261C" w:rsidP="00E8261C">
            <w:pPr>
              <w:numPr>
                <w:ilvl w:val="0"/>
                <w:numId w:val="3"/>
              </w:numPr>
              <w:rPr>
                <w:sz w:val="20"/>
                <w:lang w:val="nl-NL"/>
              </w:rPr>
            </w:pPr>
            <w:r w:rsidRPr="00E8261C">
              <w:rPr>
                <w:sz w:val="20"/>
                <w:lang w:val="nl-NL"/>
              </w:rPr>
              <w:t>Wat is bekend en wat is onbekend?</w:t>
            </w:r>
          </w:p>
          <w:p w14:paraId="36F1BEFB" w14:textId="77777777" w:rsidR="00B02523" w:rsidRPr="003C5B14" w:rsidRDefault="00E8261C" w:rsidP="00E8261C">
            <w:pPr>
              <w:numPr>
                <w:ilvl w:val="0"/>
                <w:numId w:val="3"/>
              </w:numPr>
              <w:pBdr>
                <w:top w:val="none" w:sz="0" w:space="2" w:color="C0C0C0" w:shadow="1"/>
                <w:left w:val="none" w:sz="0" w:space="2" w:color="C0C0C0" w:shadow="1"/>
                <w:bottom w:val="none" w:sz="0" w:space="2" w:color="C0C0C0" w:shadow="1"/>
                <w:right w:val="none" w:sz="0" w:space="2" w:color="C0C0C0" w:shadow="1"/>
              </w:pBdr>
              <w:rPr>
                <w:sz w:val="20"/>
                <w:lang w:val="nl-NL"/>
              </w:rPr>
            </w:pPr>
            <w:r w:rsidRPr="00E8261C">
              <w:rPr>
                <w:sz w:val="20"/>
                <w:lang w:val="nl-NL"/>
              </w:rPr>
              <w:t>Welke veronderstellingen zou je kunnen doen?</w:t>
            </w:r>
          </w:p>
        </w:tc>
      </w:tr>
      <w:tr w:rsidR="00B02523" w:rsidRPr="003C5B14" w14:paraId="05934F33" w14:textId="77777777" w:rsidTr="00AD491D">
        <w:trPr>
          <w:trHeight w:val="4050"/>
        </w:trPr>
        <w:tc>
          <w:tcPr>
            <w:tcW w:w="2358" w:type="dxa"/>
            <w:vAlign w:val="center"/>
          </w:tcPr>
          <w:p w14:paraId="5A60327F" w14:textId="77777777" w:rsidR="00B02523" w:rsidRPr="003C5B14" w:rsidRDefault="00D82FE5" w:rsidP="00B02523">
            <w:pPr>
              <w:rPr>
                <w:b/>
                <w:lang w:val="nl-NL"/>
              </w:rPr>
            </w:pPr>
            <w:r w:rsidRPr="00D82FE5">
              <w:rPr>
                <w:b/>
                <w:lang w:val="nl-NL"/>
              </w:rPr>
              <w:t>Denk logisch na, vorm hypotheses en argumenten</w:t>
            </w:r>
          </w:p>
          <w:p w14:paraId="377E0E86" w14:textId="77777777" w:rsidR="00B02523" w:rsidRDefault="00D82FE5" w:rsidP="00D82FE5">
            <w:pPr>
              <w:rPr>
                <w:b/>
              </w:rPr>
            </w:pPr>
            <w:r w:rsidRPr="00D82FE5">
              <w:rPr>
                <w:b/>
                <w:lang w:val="nl-NL"/>
              </w:rPr>
              <w:t>Bereken nauwkeurig</w:t>
            </w:r>
          </w:p>
        </w:tc>
        <w:tc>
          <w:tcPr>
            <w:tcW w:w="6698" w:type="dxa"/>
            <w:tcBorders>
              <w:bottom w:val="single" w:sz="4" w:space="0" w:color="auto"/>
            </w:tcBorders>
            <w:shd w:val="clear" w:color="auto" w:fill="auto"/>
            <w:vAlign w:val="center"/>
          </w:tcPr>
          <w:p w14:paraId="7A000318" w14:textId="77777777" w:rsidR="00B02523" w:rsidRPr="003C5B14" w:rsidRDefault="00A32373" w:rsidP="00A32373">
            <w:pPr>
              <w:numPr>
                <w:ilvl w:val="0"/>
                <w:numId w:val="3"/>
              </w:numPr>
              <w:rPr>
                <w:sz w:val="20"/>
                <w:lang w:val="nl-NL"/>
              </w:rPr>
            </w:pPr>
            <w:r w:rsidRPr="00A32373">
              <w:rPr>
                <w:sz w:val="20"/>
                <w:lang w:val="nl-NL"/>
              </w:rPr>
              <w:t>Waar heb je zoiets eerder gezien?</w:t>
            </w:r>
          </w:p>
          <w:p w14:paraId="6D839671" w14:textId="77777777" w:rsidR="00B02523" w:rsidRPr="003C5B14" w:rsidRDefault="00A32373" w:rsidP="00A32373">
            <w:pPr>
              <w:numPr>
                <w:ilvl w:val="0"/>
                <w:numId w:val="3"/>
              </w:numPr>
              <w:rPr>
                <w:sz w:val="20"/>
                <w:lang w:val="nl-NL"/>
              </w:rPr>
            </w:pPr>
            <w:r w:rsidRPr="00A32373">
              <w:rPr>
                <w:sz w:val="20"/>
                <w:lang w:val="nl-NL"/>
              </w:rPr>
              <w:t>Wat staat vast en wat kun je veranderen?</w:t>
            </w:r>
            <w:r w:rsidR="00B02523" w:rsidRPr="003C5B14">
              <w:rPr>
                <w:sz w:val="20"/>
                <w:lang w:val="nl-NL"/>
              </w:rPr>
              <w:t xml:space="preserve"> </w:t>
            </w:r>
          </w:p>
          <w:p w14:paraId="6C2F6E73" w14:textId="77777777" w:rsidR="00B02523" w:rsidRPr="003C5B14" w:rsidRDefault="00A32373" w:rsidP="00A32373">
            <w:pPr>
              <w:numPr>
                <w:ilvl w:val="0"/>
                <w:numId w:val="3"/>
              </w:numPr>
              <w:rPr>
                <w:sz w:val="20"/>
                <w:lang w:val="nl-NL"/>
              </w:rPr>
            </w:pPr>
            <w:r w:rsidRPr="00A32373">
              <w:rPr>
                <w:sz w:val="20"/>
                <w:lang w:val="nl-NL"/>
              </w:rPr>
              <w:t>Wat is hier hetzelfde en wat is anders?</w:t>
            </w:r>
          </w:p>
          <w:p w14:paraId="72AD264A" w14:textId="77777777" w:rsidR="00B02523" w:rsidRPr="003C5B14" w:rsidRDefault="00A32373" w:rsidP="00A32373">
            <w:pPr>
              <w:numPr>
                <w:ilvl w:val="0"/>
                <w:numId w:val="3"/>
              </w:numPr>
              <w:rPr>
                <w:sz w:val="20"/>
                <w:lang w:val="nl-NL"/>
              </w:rPr>
            </w:pPr>
            <w:r w:rsidRPr="00A32373">
              <w:rPr>
                <w:sz w:val="20"/>
                <w:lang w:val="nl-NL"/>
              </w:rPr>
              <w:t>Wat zou er gebeuren als ik dit …in dit… zou veranderen?</w:t>
            </w:r>
          </w:p>
          <w:p w14:paraId="77A2D01A" w14:textId="77777777" w:rsidR="00B02523" w:rsidRPr="003C5B14" w:rsidRDefault="00A32373" w:rsidP="00A32373">
            <w:pPr>
              <w:numPr>
                <w:ilvl w:val="0"/>
                <w:numId w:val="3"/>
              </w:numPr>
              <w:rPr>
                <w:sz w:val="20"/>
                <w:lang w:val="nl-NL"/>
              </w:rPr>
            </w:pPr>
            <w:r w:rsidRPr="00A32373">
              <w:rPr>
                <w:sz w:val="20"/>
                <w:lang w:val="nl-NL"/>
              </w:rPr>
              <w:t>Bereik je iets met deze aanpak?</w:t>
            </w:r>
          </w:p>
          <w:p w14:paraId="3C1672F3" w14:textId="77777777" w:rsidR="00B02523" w:rsidRPr="003C5B14" w:rsidRDefault="00A32373" w:rsidP="00A32373">
            <w:pPr>
              <w:numPr>
                <w:ilvl w:val="0"/>
                <w:numId w:val="3"/>
              </w:numPr>
              <w:rPr>
                <w:sz w:val="20"/>
                <w:lang w:val="nl-NL"/>
              </w:rPr>
            </w:pPr>
            <w:r w:rsidRPr="00A32373">
              <w:rPr>
                <w:sz w:val="20"/>
                <w:lang w:val="nl-NL"/>
              </w:rPr>
              <w:t>Wat ga je doen als je dat antwoord krijgt?</w:t>
            </w:r>
          </w:p>
          <w:p w14:paraId="4444B7B5" w14:textId="77777777" w:rsidR="00B02523" w:rsidRPr="003C5B14" w:rsidRDefault="00A32373" w:rsidP="00A32373">
            <w:pPr>
              <w:numPr>
                <w:ilvl w:val="0"/>
                <w:numId w:val="3"/>
              </w:numPr>
              <w:rPr>
                <w:sz w:val="20"/>
                <w:lang w:val="nl-NL"/>
              </w:rPr>
            </w:pPr>
            <w:r w:rsidRPr="00A32373">
              <w:rPr>
                <w:sz w:val="20"/>
                <w:lang w:val="nl-NL"/>
              </w:rPr>
              <w:t>Dit is precies een speciaal geval van ...</w:t>
            </w:r>
            <w:r w:rsidR="00A66F63">
              <w:rPr>
                <w:sz w:val="20"/>
                <w:lang w:val="nl-NL"/>
              </w:rPr>
              <w:t>wat</w:t>
            </w:r>
            <w:r w:rsidRPr="00A32373">
              <w:rPr>
                <w:sz w:val="20"/>
                <w:lang w:val="nl-NL"/>
              </w:rPr>
              <w:t>?</w:t>
            </w:r>
          </w:p>
          <w:p w14:paraId="1B487605" w14:textId="77777777" w:rsidR="00B02523" w:rsidRPr="00A32373" w:rsidRDefault="00A32373" w:rsidP="00A32373">
            <w:pPr>
              <w:numPr>
                <w:ilvl w:val="0"/>
                <w:numId w:val="3"/>
              </w:numPr>
              <w:rPr>
                <w:sz w:val="20"/>
              </w:rPr>
            </w:pPr>
            <w:r w:rsidRPr="00A32373">
              <w:rPr>
                <w:sz w:val="20"/>
                <w:lang w:val="nl-NL"/>
              </w:rPr>
              <w:t>Kun je hypotheses vormen?</w:t>
            </w:r>
          </w:p>
          <w:p w14:paraId="45E45A6F" w14:textId="77777777" w:rsidR="00B02523" w:rsidRPr="003C5B14" w:rsidRDefault="00A32373" w:rsidP="00A32373">
            <w:pPr>
              <w:numPr>
                <w:ilvl w:val="0"/>
                <w:numId w:val="3"/>
              </w:numPr>
              <w:rPr>
                <w:sz w:val="20"/>
                <w:lang w:val="nl-NL"/>
              </w:rPr>
            </w:pPr>
            <w:r w:rsidRPr="00A32373">
              <w:rPr>
                <w:sz w:val="20"/>
                <w:lang w:val="nl-NL"/>
              </w:rPr>
              <w:t>Kun je ook tegenvoorbeelden bedenken?</w:t>
            </w:r>
          </w:p>
          <w:p w14:paraId="646E2C23" w14:textId="77777777" w:rsidR="00B02523" w:rsidRPr="003C5B14" w:rsidRDefault="00A32373" w:rsidP="00A32373">
            <w:pPr>
              <w:numPr>
                <w:ilvl w:val="0"/>
                <w:numId w:val="3"/>
              </w:numPr>
              <w:rPr>
                <w:sz w:val="20"/>
                <w:lang w:val="nl-NL"/>
              </w:rPr>
            </w:pPr>
            <w:r w:rsidRPr="00A32373">
              <w:rPr>
                <w:sz w:val="20"/>
                <w:lang w:val="nl-NL"/>
              </w:rPr>
              <w:t>Welke fouten heb je gemaakt?</w:t>
            </w:r>
          </w:p>
          <w:p w14:paraId="71A0366B" w14:textId="77777777" w:rsidR="00B02523" w:rsidRPr="003C5B14" w:rsidRDefault="00A32373" w:rsidP="00A32373">
            <w:pPr>
              <w:numPr>
                <w:ilvl w:val="0"/>
                <w:numId w:val="3"/>
              </w:numPr>
              <w:rPr>
                <w:sz w:val="20"/>
                <w:lang w:val="nl-NL"/>
              </w:rPr>
            </w:pPr>
            <w:r w:rsidRPr="00A32373">
              <w:rPr>
                <w:sz w:val="20"/>
                <w:lang w:val="nl-NL"/>
              </w:rPr>
              <w:t>Kun je een andere manier bedenken om dit te doen?</w:t>
            </w:r>
          </w:p>
          <w:p w14:paraId="2A54A2CE" w14:textId="77777777" w:rsidR="00B02523" w:rsidRPr="003C5B14" w:rsidRDefault="00A32373" w:rsidP="00A32373">
            <w:pPr>
              <w:numPr>
                <w:ilvl w:val="0"/>
                <w:numId w:val="3"/>
              </w:numPr>
              <w:rPr>
                <w:sz w:val="20"/>
                <w:lang w:val="nl-NL"/>
              </w:rPr>
            </w:pPr>
            <w:r w:rsidRPr="00A32373">
              <w:rPr>
                <w:sz w:val="20"/>
                <w:lang w:val="nl-NL"/>
              </w:rPr>
              <w:t>Welke conclusies kun je trekken uit deze gegevens?</w:t>
            </w:r>
          </w:p>
          <w:p w14:paraId="0BF67D19" w14:textId="77777777" w:rsidR="00B02523" w:rsidRPr="003C5B14" w:rsidRDefault="00A32373" w:rsidP="00A32373">
            <w:pPr>
              <w:numPr>
                <w:ilvl w:val="0"/>
                <w:numId w:val="3"/>
              </w:numPr>
              <w:rPr>
                <w:sz w:val="20"/>
                <w:lang w:val="nl-NL"/>
              </w:rPr>
            </w:pPr>
            <w:r w:rsidRPr="00A32373">
              <w:rPr>
                <w:sz w:val="20"/>
                <w:lang w:val="nl-NL"/>
              </w:rPr>
              <w:t>Hoe kun je deze berekening controleren zonder alles overnieuw te doen?</w:t>
            </w:r>
          </w:p>
          <w:p w14:paraId="0A29EDC5" w14:textId="77777777" w:rsidR="00B02523" w:rsidRPr="003C5B14" w:rsidRDefault="00A32373" w:rsidP="00A32373">
            <w:pPr>
              <w:numPr>
                <w:ilvl w:val="0"/>
                <w:numId w:val="3"/>
              </w:numPr>
              <w:pBdr>
                <w:top w:val="none" w:sz="0" w:space="2" w:color="C0C0C0" w:shadow="1"/>
                <w:left w:val="none" w:sz="0" w:space="2" w:color="C0C0C0" w:shadow="1"/>
                <w:bottom w:val="none" w:sz="0" w:space="2" w:color="C0C0C0" w:shadow="1"/>
                <w:right w:val="none" w:sz="0" w:space="2" w:color="C0C0C0" w:shadow="1"/>
              </w:pBdr>
              <w:rPr>
                <w:sz w:val="20"/>
                <w:lang w:val="nl-NL"/>
              </w:rPr>
            </w:pPr>
            <w:r w:rsidRPr="00A32373">
              <w:rPr>
                <w:sz w:val="20"/>
                <w:lang w:val="nl-NL"/>
              </w:rPr>
              <w:t>Wat is een goede manier om dit te noteren?</w:t>
            </w:r>
          </w:p>
        </w:tc>
      </w:tr>
      <w:tr w:rsidR="00B02523" w14:paraId="2167F777" w14:textId="77777777" w:rsidTr="00AD491D">
        <w:trPr>
          <w:trHeight w:val="2615"/>
        </w:trPr>
        <w:tc>
          <w:tcPr>
            <w:tcW w:w="2358" w:type="dxa"/>
            <w:vAlign w:val="center"/>
          </w:tcPr>
          <w:p w14:paraId="7F520694" w14:textId="77777777" w:rsidR="00B02523" w:rsidRPr="003C5B14" w:rsidRDefault="00A66F63" w:rsidP="00A66F63">
            <w:pPr>
              <w:rPr>
                <w:b/>
                <w:lang w:val="nl-NL"/>
              </w:rPr>
            </w:pPr>
            <w:r>
              <w:rPr>
                <w:b/>
                <w:lang w:val="nl-NL"/>
              </w:rPr>
              <w:t>Interpreteer en beoordeel v</w:t>
            </w:r>
            <w:r w:rsidR="00A32373" w:rsidRPr="00A32373">
              <w:rPr>
                <w:b/>
                <w:lang w:val="nl-NL"/>
              </w:rPr>
              <w:t>erkregen resultaten</w:t>
            </w:r>
          </w:p>
        </w:tc>
        <w:tc>
          <w:tcPr>
            <w:tcW w:w="6698" w:type="dxa"/>
            <w:tcBorders>
              <w:bottom w:val="single" w:sz="4" w:space="0" w:color="auto"/>
            </w:tcBorders>
            <w:shd w:val="clear" w:color="auto" w:fill="auto"/>
            <w:vAlign w:val="center"/>
          </w:tcPr>
          <w:p w14:paraId="08D35EAB" w14:textId="77777777" w:rsidR="00B02523" w:rsidRPr="006D1B8B" w:rsidRDefault="00A32373" w:rsidP="006D1B8B">
            <w:pPr>
              <w:numPr>
                <w:ilvl w:val="0"/>
                <w:numId w:val="23"/>
              </w:numPr>
              <w:rPr>
                <w:sz w:val="20"/>
                <w:lang w:val="nl-NL"/>
              </w:rPr>
            </w:pPr>
            <w:r w:rsidRPr="006D1B8B">
              <w:rPr>
                <w:sz w:val="20"/>
                <w:lang w:val="nl-NL"/>
              </w:rPr>
              <w:t>Hoe kun je de gegevens het beste weergeven?</w:t>
            </w:r>
            <w:r w:rsidR="00B02523" w:rsidRPr="006D1B8B">
              <w:rPr>
                <w:sz w:val="20"/>
                <w:lang w:val="nl-NL"/>
              </w:rPr>
              <w:t xml:space="preserve"> </w:t>
            </w:r>
          </w:p>
          <w:p w14:paraId="2FE38630" w14:textId="77777777" w:rsidR="00B02523" w:rsidRPr="006D1B8B" w:rsidRDefault="00A32373" w:rsidP="006D1B8B">
            <w:pPr>
              <w:numPr>
                <w:ilvl w:val="0"/>
                <w:numId w:val="23"/>
              </w:numPr>
              <w:rPr>
                <w:sz w:val="20"/>
                <w:lang w:val="nl-NL"/>
              </w:rPr>
            </w:pPr>
            <w:r w:rsidRPr="006D1B8B">
              <w:rPr>
                <w:sz w:val="20"/>
                <w:lang w:val="nl-NL"/>
              </w:rPr>
              <w:t>Is het beter om deze grafiek te gebruiken of die andere?</w:t>
            </w:r>
            <w:r w:rsidR="00B02523" w:rsidRPr="006D1B8B">
              <w:rPr>
                <w:sz w:val="20"/>
                <w:lang w:val="nl-NL"/>
              </w:rPr>
              <w:t xml:space="preserve"> </w:t>
            </w:r>
            <w:r w:rsidRPr="006D1B8B">
              <w:rPr>
                <w:sz w:val="20"/>
                <w:lang w:val="nl-NL"/>
              </w:rPr>
              <w:t>Waarom?</w:t>
            </w:r>
          </w:p>
          <w:p w14:paraId="469F9E87" w14:textId="77777777" w:rsidR="00B02523" w:rsidRPr="006D1B8B" w:rsidRDefault="00A32373" w:rsidP="006D1B8B">
            <w:pPr>
              <w:numPr>
                <w:ilvl w:val="0"/>
                <w:numId w:val="23"/>
              </w:numPr>
              <w:rPr>
                <w:sz w:val="20"/>
                <w:lang w:val="nl-NL"/>
              </w:rPr>
            </w:pPr>
            <w:r w:rsidRPr="006D1B8B">
              <w:rPr>
                <w:sz w:val="20"/>
                <w:lang w:val="nl-NL"/>
              </w:rPr>
              <w:t>Welke patronen kun je uit deze gegevens halen?</w:t>
            </w:r>
          </w:p>
          <w:p w14:paraId="749178A2" w14:textId="77777777" w:rsidR="00B02523" w:rsidRPr="006D1B8B" w:rsidRDefault="00A32373" w:rsidP="006D1B8B">
            <w:pPr>
              <w:numPr>
                <w:ilvl w:val="0"/>
                <w:numId w:val="23"/>
              </w:numPr>
              <w:rPr>
                <w:sz w:val="20"/>
                <w:lang w:val="nl-NL"/>
              </w:rPr>
            </w:pPr>
            <w:r w:rsidRPr="006D1B8B">
              <w:rPr>
                <w:sz w:val="20"/>
                <w:lang w:val="nl-NL"/>
              </w:rPr>
              <w:t>Welke redenen kunnen er zijn voor deze patronen?</w:t>
            </w:r>
          </w:p>
          <w:p w14:paraId="0BCDC5A8" w14:textId="77777777" w:rsidR="00B02523" w:rsidRPr="006D1B8B" w:rsidRDefault="00A32373" w:rsidP="006D1B8B">
            <w:pPr>
              <w:numPr>
                <w:ilvl w:val="0"/>
                <w:numId w:val="23"/>
              </w:numPr>
              <w:rPr>
                <w:sz w:val="20"/>
                <w:lang w:val="nl-NL"/>
              </w:rPr>
            </w:pPr>
            <w:r w:rsidRPr="006D1B8B">
              <w:rPr>
                <w:sz w:val="20"/>
                <w:lang w:val="nl-NL"/>
              </w:rPr>
              <w:t>Kun je me een overtuigende reden geven voor die bewering?</w:t>
            </w:r>
          </w:p>
          <w:p w14:paraId="70247999" w14:textId="77777777" w:rsidR="00B02523" w:rsidRPr="006D1B8B" w:rsidRDefault="00A32373" w:rsidP="006D1B8B">
            <w:pPr>
              <w:numPr>
                <w:ilvl w:val="0"/>
                <w:numId w:val="23"/>
              </w:numPr>
              <w:rPr>
                <w:sz w:val="20"/>
                <w:lang w:val="nl-NL"/>
              </w:rPr>
            </w:pPr>
            <w:r w:rsidRPr="006D1B8B">
              <w:rPr>
                <w:sz w:val="20"/>
                <w:lang w:val="nl-NL"/>
              </w:rPr>
              <w:t>Vind je dat antwoord redelijk?</w:t>
            </w:r>
            <w:r w:rsidR="00B02523" w:rsidRPr="006D1B8B">
              <w:rPr>
                <w:sz w:val="20"/>
                <w:lang w:val="nl-NL"/>
              </w:rPr>
              <w:t xml:space="preserve"> </w:t>
            </w:r>
            <w:r w:rsidRPr="006D1B8B">
              <w:rPr>
                <w:sz w:val="20"/>
                <w:lang w:val="nl-NL"/>
              </w:rPr>
              <w:t>Waarom?</w:t>
            </w:r>
          </w:p>
          <w:p w14:paraId="4259CBEE" w14:textId="77777777" w:rsidR="00B02523" w:rsidRPr="006D1B8B" w:rsidRDefault="00A32373" w:rsidP="006D1B8B">
            <w:pPr>
              <w:numPr>
                <w:ilvl w:val="0"/>
                <w:numId w:val="23"/>
              </w:numPr>
              <w:rPr>
                <w:sz w:val="20"/>
                <w:lang w:val="nl-NL"/>
              </w:rPr>
            </w:pPr>
            <w:r w:rsidRPr="006D1B8B">
              <w:rPr>
                <w:sz w:val="20"/>
                <w:lang w:val="nl-NL"/>
              </w:rPr>
              <w:t>Hoe kun je er 100% zeker van zijn dat dit waar is?</w:t>
            </w:r>
            <w:r w:rsidR="00B02523" w:rsidRPr="006D1B8B">
              <w:rPr>
                <w:sz w:val="20"/>
                <w:lang w:val="nl-NL"/>
              </w:rPr>
              <w:t xml:space="preserve"> </w:t>
            </w:r>
            <w:r w:rsidRPr="006D1B8B">
              <w:rPr>
                <w:sz w:val="20"/>
                <w:lang w:val="nl-NL"/>
              </w:rPr>
              <w:t>Overtuig me!</w:t>
            </w:r>
          </w:p>
          <w:p w14:paraId="09F1524A" w14:textId="77777777" w:rsidR="00B02523" w:rsidRPr="006D1B8B" w:rsidRDefault="00A32373" w:rsidP="006D1B8B">
            <w:pPr>
              <w:numPr>
                <w:ilvl w:val="0"/>
                <w:numId w:val="23"/>
              </w:numPr>
              <w:rPr>
                <w:sz w:val="20"/>
                <w:lang w:val="nl-NL"/>
              </w:rPr>
            </w:pPr>
            <w:r w:rsidRPr="006D1B8B">
              <w:rPr>
                <w:sz w:val="20"/>
                <w:lang w:val="nl-NL"/>
              </w:rPr>
              <w:t>Wat vind je van Anne’s argument?</w:t>
            </w:r>
            <w:r w:rsidR="00B02523" w:rsidRPr="006D1B8B">
              <w:rPr>
                <w:sz w:val="20"/>
                <w:lang w:val="nl-NL"/>
              </w:rPr>
              <w:t xml:space="preserve"> </w:t>
            </w:r>
            <w:r w:rsidRPr="006D1B8B">
              <w:rPr>
                <w:sz w:val="20"/>
                <w:lang w:val="nl-NL"/>
              </w:rPr>
              <w:t>Waarom?</w:t>
            </w:r>
          </w:p>
          <w:p w14:paraId="09EE98C8" w14:textId="77777777" w:rsidR="00B02523" w:rsidRPr="006D1B8B" w:rsidRDefault="00A32373" w:rsidP="006D1B8B">
            <w:pPr>
              <w:numPr>
                <w:ilvl w:val="0"/>
                <w:numId w:val="23"/>
              </w:numPr>
            </w:pPr>
            <w:r w:rsidRPr="006D1B8B">
              <w:rPr>
                <w:sz w:val="20"/>
                <w:lang w:val="nl-NL"/>
              </w:rPr>
              <w:t>Welke methode kan hier het beste gebruikt worden?</w:t>
            </w:r>
            <w:r w:rsidR="00B02523" w:rsidRPr="006D1B8B">
              <w:rPr>
                <w:sz w:val="20"/>
                <w:lang w:val="nl-NL"/>
              </w:rPr>
              <w:t xml:space="preserve"> </w:t>
            </w:r>
            <w:r w:rsidRPr="006D1B8B">
              <w:rPr>
                <w:sz w:val="20"/>
                <w:lang w:val="nl-NL"/>
              </w:rPr>
              <w:t>Waarom?</w:t>
            </w:r>
          </w:p>
        </w:tc>
      </w:tr>
      <w:tr w:rsidR="00B02523" w:rsidRPr="003C5B14" w14:paraId="49C70766" w14:textId="77777777" w:rsidTr="00AD491D">
        <w:trPr>
          <w:trHeight w:val="2367"/>
        </w:trPr>
        <w:tc>
          <w:tcPr>
            <w:tcW w:w="2358" w:type="dxa"/>
            <w:vAlign w:val="center"/>
          </w:tcPr>
          <w:p w14:paraId="2C8D5CA9" w14:textId="77777777" w:rsidR="00B02523" w:rsidRDefault="00A32373" w:rsidP="00A32373">
            <w:pPr>
              <w:rPr>
                <w:b/>
              </w:rPr>
            </w:pPr>
            <w:r w:rsidRPr="00A32373">
              <w:rPr>
                <w:b/>
                <w:lang w:val="nl-NL"/>
              </w:rPr>
              <w:t>Communiceer en reflecteer</w:t>
            </w:r>
          </w:p>
        </w:tc>
        <w:tc>
          <w:tcPr>
            <w:tcW w:w="6698" w:type="dxa"/>
            <w:shd w:val="clear" w:color="auto" w:fill="auto"/>
            <w:vAlign w:val="center"/>
          </w:tcPr>
          <w:p w14:paraId="46287D5C" w14:textId="77777777" w:rsidR="00B02523" w:rsidRPr="003C5B14" w:rsidRDefault="00A32373" w:rsidP="00A32373">
            <w:pPr>
              <w:numPr>
                <w:ilvl w:val="0"/>
                <w:numId w:val="3"/>
              </w:numPr>
              <w:rPr>
                <w:sz w:val="20"/>
                <w:lang w:val="nl-NL"/>
              </w:rPr>
            </w:pPr>
            <w:r w:rsidRPr="00A32373">
              <w:rPr>
                <w:sz w:val="20"/>
                <w:lang w:val="nl-NL"/>
              </w:rPr>
              <w:t>Welke methode heb je gebruikt?</w:t>
            </w:r>
          </w:p>
          <w:p w14:paraId="1A5E1495" w14:textId="77777777" w:rsidR="00B02523" w:rsidRPr="003C5B14" w:rsidRDefault="00AD491D" w:rsidP="00AD491D">
            <w:pPr>
              <w:numPr>
                <w:ilvl w:val="0"/>
                <w:numId w:val="3"/>
              </w:numPr>
              <w:rPr>
                <w:sz w:val="20"/>
                <w:lang w:val="nl-NL"/>
              </w:rPr>
            </w:pPr>
            <w:r w:rsidRPr="00AD491D">
              <w:rPr>
                <w:sz w:val="20"/>
                <w:lang w:val="nl-NL"/>
              </w:rPr>
              <w:t>Over welke andere methodes heb je nagedacht?</w:t>
            </w:r>
          </w:p>
          <w:p w14:paraId="264849A9" w14:textId="77777777" w:rsidR="00B02523" w:rsidRPr="00AD491D" w:rsidRDefault="00AD491D" w:rsidP="00AD491D">
            <w:pPr>
              <w:numPr>
                <w:ilvl w:val="0"/>
                <w:numId w:val="3"/>
              </w:numPr>
              <w:rPr>
                <w:sz w:val="20"/>
              </w:rPr>
            </w:pPr>
            <w:r w:rsidRPr="00AD491D">
              <w:rPr>
                <w:sz w:val="20"/>
                <w:lang w:val="nl-NL"/>
              </w:rPr>
              <w:t>Welke van je methodes was het beste?</w:t>
            </w:r>
            <w:r w:rsidR="00B02523" w:rsidRPr="003C5B14">
              <w:rPr>
                <w:sz w:val="20"/>
                <w:lang w:val="nl-NL"/>
              </w:rPr>
              <w:t xml:space="preserve"> </w:t>
            </w:r>
            <w:r w:rsidRPr="00AD491D">
              <w:rPr>
                <w:sz w:val="20"/>
                <w:lang w:val="nl-NL"/>
              </w:rPr>
              <w:t>Waarom?</w:t>
            </w:r>
          </w:p>
          <w:p w14:paraId="3E3E8E58" w14:textId="77777777" w:rsidR="00B02523" w:rsidRPr="003C5B14" w:rsidRDefault="00AD491D" w:rsidP="00AD491D">
            <w:pPr>
              <w:numPr>
                <w:ilvl w:val="0"/>
                <w:numId w:val="3"/>
              </w:numPr>
              <w:rPr>
                <w:sz w:val="20"/>
                <w:lang w:val="nl-NL"/>
              </w:rPr>
            </w:pPr>
            <w:r w:rsidRPr="00AD491D">
              <w:rPr>
                <w:sz w:val="20"/>
                <w:lang w:val="nl-NL"/>
              </w:rPr>
              <w:t>Welke methode was het snelst?</w:t>
            </w:r>
          </w:p>
          <w:p w14:paraId="00E7976C" w14:textId="77777777" w:rsidR="00B02523" w:rsidRPr="003C5B14" w:rsidRDefault="00AD491D" w:rsidP="00AD491D">
            <w:pPr>
              <w:numPr>
                <w:ilvl w:val="0"/>
                <w:numId w:val="3"/>
              </w:numPr>
              <w:rPr>
                <w:sz w:val="20"/>
                <w:lang w:val="nl-NL"/>
              </w:rPr>
            </w:pPr>
            <w:r w:rsidRPr="00AD491D">
              <w:rPr>
                <w:sz w:val="20"/>
                <w:lang w:val="nl-NL"/>
              </w:rPr>
              <w:t>Waar heb je zo’n probleem eerder gezien?</w:t>
            </w:r>
            <w:r w:rsidR="00B02523" w:rsidRPr="003C5B14">
              <w:rPr>
                <w:sz w:val="20"/>
                <w:lang w:val="nl-NL"/>
              </w:rPr>
              <w:t xml:space="preserve"> </w:t>
            </w:r>
          </w:p>
          <w:p w14:paraId="4FA8A85B" w14:textId="77777777" w:rsidR="00B02523" w:rsidRPr="003C5B14" w:rsidRDefault="00AD491D" w:rsidP="00AD491D">
            <w:pPr>
              <w:numPr>
                <w:ilvl w:val="0"/>
                <w:numId w:val="3"/>
              </w:numPr>
              <w:rPr>
                <w:sz w:val="20"/>
                <w:lang w:val="nl-NL"/>
              </w:rPr>
            </w:pPr>
            <w:r w:rsidRPr="00AD491D">
              <w:rPr>
                <w:sz w:val="20"/>
                <w:lang w:val="nl-NL"/>
              </w:rPr>
              <w:t>Welke methodes heb je de vorige keer gebruikt?</w:t>
            </w:r>
            <w:r w:rsidR="00B02523" w:rsidRPr="003C5B14">
              <w:rPr>
                <w:sz w:val="20"/>
                <w:lang w:val="nl-NL"/>
              </w:rPr>
              <w:t xml:space="preserve"> </w:t>
            </w:r>
            <w:r w:rsidRPr="00AD491D">
              <w:rPr>
                <w:sz w:val="20"/>
                <w:lang w:val="nl-NL"/>
              </w:rPr>
              <w:t>Zouden die hier ook gewerkt hebben?</w:t>
            </w:r>
          </w:p>
          <w:p w14:paraId="144F85A7" w14:textId="77777777" w:rsidR="00B02523" w:rsidRPr="003C5B14" w:rsidRDefault="00AD491D" w:rsidP="00AD491D">
            <w:pPr>
              <w:numPr>
                <w:ilvl w:val="0"/>
                <w:numId w:val="3"/>
              </w:numPr>
              <w:pBdr>
                <w:top w:val="none" w:sz="0" w:space="2" w:color="C0C0C0" w:shadow="1"/>
                <w:left w:val="none" w:sz="0" w:space="2" w:color="C0C0C0" w:shadow="1"/>
                <w:bottom w:val="none" w:sz="0" w:space="2" w:color="C0C0C0" w:shadow="1"/>
                <w:right w:val="none" w:sz="0" w:space="2" w:color="C0C0C0" w:shadow="1"/>
              </w:pBdr>
              <w:rPr>
                <w:sz w:val="20"/>
                <w:lang w:val="nl-NL"/>
              </w:rPr>
            </w:pPr>
            <w:r w:rsidRPr="00AD491D">
              <w:rPr>
                <w:sz w:val="20"/>
                <w:lang w:val="nl-NL"/>
              </w:rPr>
              <w:t>Welke nuttige strategieën heb je geleerd voor de volgende keer?</w:t>
            </w:r>
          </w:p>
        </w:tc>
      </w:tr>
    </w:tbl>
    <w:p w14:paraId="7373A294" w14:textId="77777777" w:rsidR="00B02523" w:rsidRPr="003C5B14" w:rsidRDefault="00B02523" w:rsidP="00B02523">
      <w:pPr>
        <w:rPr>
          <w:sz w:val="20"/>
          <w:lang w:val="nl-NL"/>
        </w:rPr>
      </w:pPr>
    </w:p>
    <w:p w14:paraId="3630EF64" w14:textId="77777777" w:rsidR="00B02523" w:rsidRPr="003C5B14" w:rsidRDefault="00B02523" w:rsidP="00B02523">
      <w:pPr>
        <w:rPr>
          <w:lang w:val="nl-NL"/>
        </w:rPr>
      </w:pPr>
    </w:p>
    <w:p w14:paraId="0E5CB143" w14:textId="77777777" w:rsidR="00B02523" w:rsidRPr="003C5B14" w:rsidRDefault="00B02523" w:rsidP="00B02523">
      <w:pPr>
        <w:ind w:left="720" w:hanging="720"/>
        <w:rPr>
          <w:noProof/>
          <w:lang w:val="nl-NL"/>
        </w:rPr>
      </w:pPr>
      <w:r w:rsidRPr="009543C7">
        <w:fldChar w:fldCharType="begin"/>
      </w:r>
      <w:r w:rsidRPr="003C5B14">
        <w:rPr>
          <w:lang w:val="nl-NL"/>
        </w:rPr>
        <w:instrText xml:space="preserve"> ADDIN EN.REFLIST </w:instrText>
      </w:r>
      <w:r w:rsidRPr="009543C7">
        <w:fldChar w:fldCharType="separate"/>
      </w:r>
    </w:p>
    <w:p w14:paraId="15091A54" w14:textId="77777777" w:rsidR="00B02523" w:rsidRPr="003C5B14" w:rsidRDefault="00B02523" w:rsidP="00B02523">
      <w:pPr>
        <w:rPr>
          <w:rFonts w:ascii="Helvetica" w:hAnsi="Helvetica"/>
          <w:sz w:val="26"/>
          <w:lang w:val="nl-NL"/>
        </w:rPr>
      </w:pPr>
      <w:r w:rsidRPr="009543C7">
        <w:fldChar w:fldCharType="end"/>
      </w:r>
    </w:p>
    <w:p w14:paraId="1943CAD4" w14:textId="77777777" w:rsidR="00B02523" w:rsidRPr="003C5B14" w:rsidRDefault="00B02523" w:rsidP="00B02523">
      <w:pPr>
        <w:rPr>
          <w:lang w:val="nl-NL"/>
        </w:rPr>
      </w:pPr>
    </w:p>
    <w:p w14:paraId="58C8F756" w14:textId="77777777" w:rsidR="00B02523" w:rsidRPr="003C5B14" w:rsidRDefault="00B02523" w:rsidP="00B02523">
      <w:pPr>
        <w:pStyle w:val="Kop2"/>
        <w:rPr>
          <w:lang w:val="nl-NL"/>
        </w:rPr>
      </w:pPr>
      <w:bookmarkStart w:id="15" w:name="_Toc321297532"/>
      <w:r w:rsidRPr="003C5B14">
        <w:rPr>
          <w:lang w:val="nl-NL"/>
        </w:rPr>
        <w:lastRenderedPageBreak/>
        <w:t>7</w:t>
      </w:r>
      <w:r w:rsidRPr="003C5B14">
        <w:rPr>
          <w:lang w:val="nl-NL"/>
        </w:rPr>
        <w:tab/>
      </w:r>
      <w:r w:rsidR="009A621F">
        <w:rPr>
          <w:lang w:val="nl-NL"/>
        </w:rPr>
        <w:t>Toetsing</w:t>
      </w:r>
      <w:r w:rsidR="00A66F63">
        <w:rPr>
          <w:lang w:val="nl-NL"/>
        </w:rPr>
        <w:t>s</w:t>
      </w:r>
      <w:r w:rsidR="00AD491D" w:rsidRPr="00AD491D">
        <w:rPr>
          <w:lang w:val="nl-NL"/>
        </w:rPr>
        <w:t>opdrachten en voorbeeld</w:t>
      </w:r>
      <w:r w:rsidR="005C7D9F">
        <w:rPr>
          <w:lang w:val="nl-NL"/>
        </w:rPr>
        <w:t>antwoorden</w:t>
      </w:r>
      <w:r w:rsidR="00AD491D" w:rsidRPr="00AD491D">
        <w:rPr>
          <w:lang w:val="nl-NL"/>
        </w:rPr>
        <w:t xml:space="preserve"> </w:t>
      </w:r>
      <w:r w:rsidR="00406ACB">
        <w:rPr>
          <w:lang w:val="nl-NL"/>
        </w:rPr>
        <w:t>bij</w:t>
      </w:r>
      <w:r w:rsidR="00AD491D" w:rsidRPr="00AD491D">
        <w:rPr>
          <w:lang w:val="nl-NL"/>
        </w:rPr>
        <w:t xml:space="preserve"> begrippen</w:t>
      </w:r>
      <w:bookmarkEnd w:id="15"/>
    </w:p>
    <w:p w14:paraId="30C593A8" w14:textId="77777777" w:rsidR="00B02523" w:rsidRPr="003C5B14" w:rsidRDefault="007928DA" w:rsidP="00B02523">
      <w:pPr>
        <w:pStyle w:val="Kop3"/>
        <w:rPr>
          <w:lang w:val="nl-NL"/>
        </w:rPr>
      </w:pPr>
      <w:r w:rsidRPr="007928DA">
        <w:rPr>
          <w:lang w:val="nl-NL"/>
        </w:rPr>
        <w:t>Het interpreteren van een afstand v tijd grafiek</w:t>
      </w:r>
    </w:p>
    <w:p w14:paraId="26BE5FB6" w14:textId="77777777" w:rsidR="00B02523" w:rsidRPr="003C5B14" w:rsidRDefault="00B02523" w:rsidP="00B02523">
      <w:pPr>
        <w:rPr>
          <w:lang w:val="nl-NL"/>
        </w:rPr>
      </w:pPr>
      <w:r w:rsidRPr="003C5B14">
        <w:rPr>
          <w:rFonts w:ascii="Arial Bold" w:hAnsi="Arial Bold"/>
          <w:lang w:val="nl-NL"/>
        </w:rPr>
        <w:br/>
      </w:r>
      <w:r w:rsidR="007928DA" w:rsidRPr="007928DA">
        <w:rPr>
          <w:lang w:val="nl-NL"/>
        </w:rPr>
        <w:t xml:space="preserve">Elke ochtend loopt Jane over een rechte weg van </w:t>
      </w:r>
      <w:r w:rsidR="007928DA">
        <w:rPr>
          <w:lang w:val="nl-NL"/>
        </w:rPr>
        <w:t>haar</w:t>
      </w:r>
      <w:r w:rsidR="007928DA" w:rsidRPr="007928DA">
        <w:rPr>
          <w:lang w:val="nl-NL"/>
        </w:rPr>
        <w:t xml:space="preserve"> huis naar een bushalte, een afstand van 160 meter.</w:t>
      </w:r>
      <w:r w:rsidRPr="003C5B14">
        <w:rPr>
          <w:lang w:val="nl-NL"/>
        </w:rPr>
        <w:t xml:space="preserve"> </w:t>
      </w:r>
      <w:r w:rsidR="007928DA" w:rsidRPr="007928DA">
        <w:rPr>
          <w:lang w:val="nl-NL"/>
        </w:rPr>
        <w:t xml:space="preserve">De grafiek toont </w:t>
      </w:r>
      <w:r w:rsidR="007928DA">
        <w:rPr>
          <w:lang w:val="nl-NL"/>
        </w:rPr>
        <w:t>haar</w:t>
      </w:r>
      <w:r w:rsidR="007928DA" w:rsidRPr="007928DA">
        <w:rPr>
          <w:lang w:val="nl-NL"/>
        </w:rPr>
        <w:t xml:space="preserve"> reis op een bepaalde dag.</w:t>
      </w:r>
      <w:r w:rsidRPr="003C5B14">
        <w:rPr>
          <w:lang w:val="nl-NL"/>
        </w:rPr>
        <w:br/>
      </w:r>
    </w:p>
    <w:p w14:paraId="706A8E20" w14:textId="77777777" w:rsidR="00B02523" w:rsidRPr="003C5B14" w:rsidRDefault="00B02523" w:rsidP="0070468A">
      <w:pPr>
        <w:ind w:left="284" w:hanging="284"/>
        <w:rPr>
          <w:lang w:val="nl-NL"/>
        </w:rPr>
      </w:pPr>
      <w:r w:rsidRPr="003C5B14">
        <w:rPr>
          <w:lang w:val="nl-NL"/>
        </w:rPr>
        <w:t xml:space="preserve">1.  </w:t>
      </w:r>
      <w:r w:rsidR="007928DA" w:rsidRPr="007928DA">
        <w:rPr>
          <w:lang w:val="nl-NL"/>
        </w:rPr>
        <w:t>Beschrijf wat er gebeurd zou kunnen zijn.</w:t>
      </w:r>
    </w:p>
    <w:p w14:paraId="42DB46A1" w14:textId="31A4095D" w:rsidR="00B02523" w:rsidRPr="003C5B14" w:rsidRDefault="00BD3D94" w:rsidP="0070468A">
      <w:pPr>
        <w:ind w:left="284"/>
        <w:rPr>
          <w:lang w:val="nl-NL"/>
        </w:rPr>
      </w:pPr>
      <w:r>
        <w:rPr>
          <w:noProof/>
          <w:lang w:val="nl-NL" w:eastAsia="nl-NL"/>
        </w:rPr>
        <mc:AlternateContent>
          <mc:Choice Requires="wpg">
            <w:drawing>
              <wp:anchor distT="0" distB="0" distL="114300" distR="114300" simplePos="0" relativeHeight="251654656" behindDoc="0" locked="0" layoutInCell="1" allowOverlap="1" wp14:anchorId="15920F2D" wp14:editId="1E5EB074">
                <wp:simplePos x="0" y="0"/>
                <wp:positionH relativeFrom="column">
                  <wp:posOffset>2757805</wp:posOffset>
                </wp:positionH>
                <wp:positionV relativeFrom="paragraph">
                  <wp:posOffset>-1235710</wp:posOffset>
                </wp:positionV>
                <wp:extent cx="3235960" cy="2432050"/>
                <wp:effectExtent l="0" t="0" r="0" b="6350"/>
                <wp:wrapThrough wrapText="bothSides">
                  <wp:wrapPolygon edited="0">
                    <wp:start x="0" y="0"/>
                    <wp:lineTo x="0" y="21431"/>
                    <wp:lineTo x="21363" y="21431"/>
                    <wp:lineTo x="21363" y="0"/>
                    <wp:lineTo x="0" y="0"/>
                  </wp:wrapPolygon>
                </wp:wrapThrough>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2432050"/>
                          <a:chOff x="2781" y="4303"/>
                          <a:chExt cx="5096" cy="3830"/>
                        </a:xfrm>
                      </wpg:grpSpPr>
                      <pic:pic xmlns:pic="http://schemas.openxmlformats.org/drawingml/2006/picture">
                        <pic:nvPicPr>
                          <pic:cNvPr id="186" name="Picture 14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18" y="4303"/>
                            <a:ext cx="5059" cy="3830"/>
                          </a:xfrm>
                          <a:prstGeom prst="rect">
                            <a:avLst/>
                          </a:prstGeom>
                          <a:noFill/>
                          <a:extLst>
                            <a:ext uri="{909E8E84-426E-40dd-AFC4-6F175D3DCCD1}">
                              <a14:hiddenFill xmlns:a14="http://schemas.microsoft.com/office/drawing/2010/main" xmlns="">
                                <a:solidFill>
                                  <a:srgbClr val="FFFFFF"/>
                                </a:solidFill>
                              </a14:hiddenFill>
                            </a:ext>
                          </a:extLst>
                        </pic:spPr>
                      </pic:pic>
                      <wps:wsp>
                        <wps:cNvPr id="187" name="Text Box 192"/>
                        <wps:cNvSpPr txBox="1">
                          <a:spLocks noChangeArrowheads="1"/>
                        </wps:cNvSpPr>
                        <wps:spPr bwMode="auto">
                          <a:xfrm>
                            <a:off x="2781" y="4973"/>
                            <a:ext cx="715" cy="2411"/>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14:paraId="60B2CE31" w14:textId="77777777" w:rsidR="00DB5EB9" w:rsidRPr="003D031B" w:rsidRDefault="00DB5EB9" w:rsidP="00D216EA">
                              <w:pPr>
                                <w:rPr>
                                  <w:sz w:val="18"/>
                                </w:rPr>
                              </w:pPr>
                              <w:r w:rsidRPr="003D031B">
                                <w:rPr>
                                  <w:sz w:val="18"/>
                                </w:rPr>
                                <w:t>Distance from home in meters.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20F2D" id="Group 183" o:spid="_x0000_s1032" style="position:absolute;left:0;text-align:left;margin-left:217.15pt;margin-top:-97.25pt;width:254.8pt;height:191.5pt;z-index:251654656" coordorigin="2781,4303" coordsize="5096,38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33" type="#_x0000_t75" style="position:absolute;left:2818;top:4303;width:5059;height:38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7o&#10;Z6rEAAAA3AAAAA8AAABkcnMvZG93bnJldi54bWxEj0GLwjAQhe8L/ocwgrc1VUGkGkWsioeyrFU8&#10;D83YFptJbaJ2//1mYcHbDO99b94sVp2pxZNaV1lWMBpGIIhzqysuFJxPu88ZCOeRNdaWScEPOVgt&#10;ex8LjLV98ZGemS9ECGEXo4LS+yaW0uUlGXRD2xAH7Wpbgz6sbSF1i68Qbmo5jqKpNFhxuFBiQ5uS&#10;8lv2MKFGlu4n2/SeJOku+c5obfzX/aLUoN+t5yA8df5t/qcPOnCzKfw9EyaQy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7oZ6rEAAAA3AAAAA8AAAAAAAAAAAAAAAAAnAIA&#10;AGRycy9kb3ducmV2LnhtbFBLBQYAAAAABAAEAPcAAACNAwAAAAA=&#10;">
                  <v:imagedata r:id="rId29" o:title=""/>
                  <o:lock v:ext="edit" aspectratio="f"/>
                </v:shape>
                <v:shape id="Text Box 192" o:spid="_x0000_s1034" type="#_x0000_t202" style="position:absolute;left:2781;top:4973;width:715;height:24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GQdwgAA&#10;ANwAAAAPAAAAZHJzL2Rvd25yZXYueG1sRE/fa8IwEH4X9j+EG+xNUztQ6YzSDQaDQcFafD6aW1Nt&#10;LqXJare/fhkIvt3H9/O2+8l2YqTBt44VLBcJCOLa6ZYbBdXxfb4B4QOyxs4xKfghD/vdw2yLmXZX&#10;PtBYhkbEEPYZKjAh9JmUvjZk0S9cTxy5LzdYDBEOjdQDXmO47WSaJCtpseXYYLCnN0P1pfy2Csbk&#10;t6qf0cnP4ryqLrlJX8fipNTT45S/gAg0hbv45v7Qcf5mDf/PxAvk7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4ZB3CAAAA3AAAAA8AAAAAAAAAAAAAAAAAlwIAAGRycy9kb3du&#10;cmV2LnhtbFBLBQYAAAAABAAEAPUAAACGAwAAAAA=&#10;" stroked="f">
                  <v:textbox style="layout-flow:vertical;mso-layout-flow-alt:bottom-to-top">
                    <w:txbxContent>
                      <w:p w14:paraId="60B2CE31" w14:textId="77777777" w:rsidR="00DB5EB9" w:rsidRPr="003D031B" w:rsidRDefault="00DB5EB9" w:rsidP="00D216EA">
                        <w:pPr>
                          <w:rPr>
                            <w:sz w:val="18"/>
                          </w:rPr>
                        </w:pPr>
                        <w:r w:rsidRPr="003D031B">
                          <w:rPr>
                            <w:sz w:val="18"/>
                          </w:rPr>
                          <w:t>Distance from home in meters.</w:t>
                        </w:r>
                      </w:p>
                    </w:txbxContent>
                  </v:textbox>
                </v:shape>
                <w10:wrap type="through"/>
              </v:group>
            </w:pict>
          </mc:Fallback>
        </mc:AlternateContent>
      </w:r>
      <w:r w:rsidR="007928DA" w:rsidRPr="007928DA">
        <w:rPr>
          <w:lang w:val="nl-NL"/>
        </w:rPr>
        <w:t>Je moet daarbij alle details verwerken zoals hoe snel ze wandelde.</w:t>
      </w:r>
    </w:p>
    <w:p w14:paraId="713162A1" w14:textId="77777777" w:rsidR="00B02523" w:rsidRPr="003C5B14" w:rsidRDefault="00B02523" w:rsidP="00B02523">
      <w:pPr>
        <w:spacing w:line="360" w:lineRule="auto"/>
        <w:rPr>
          <w:sz w:val="16"/>
          <w:lang w:val="nl-NL"/>
        </w:rPr>
      </w:pPr>
    </w:p>
    <w:p w14:paraId="0EA1BA05" w14:textId="77777777" w:rsidR="0070468A" w:rsidRPr="003C5B14" w:rsidRDefault="0070468A" w:rsidP="00B02523">
      <w:pPr>
        <w:pStyle w:val="Kop4"/>
        <w:rPr>
          <w:lang w:val="nl-NL"/>
        </w:rPr>
      </w:pPr>
    </w:p>
    <w:p w14:paraId="6D6A0B49" w14:textId="77777777" w:rsidR="0070468A" w:rsidRPr="003C5B14" w:rsidRDefault="0070468A" w:rsidP="00B02523">
      <w:pPr>
        <w:pStyle w:val="Kop4"/>
        <w:rPr>
          <w:lang w:val="nl-NL"/>
        </w:rPr>
      </w:pPr>
    </w:p>
    <w:p w14:paraId="183FD593" w14:textId="77777777" w:rsidR="00B02523" w:rsidRPr="000377F1" w:rsidRDefault="005C7D9F" w:rsidP="00B02523">
      <w:pPr>
        <w:pStyle w:val="Kop4"/>
      </w:pPr>
      <w:r>
        <w:rPr>
          <w:lang w:val="nl-NL"/>
        </w:rPr>
        <w:t>Jodie</w:t>
      </w:r>
      <w:r w:rsidR="007928DA" w:rsidRPr="007928DA">
        <w:rPr>
          <w:lang w:val="nl-NL"/>
        </w:rPr>
        <w:t xml:space="preserve">s </w:t>
      </w:r>
      <w:r>
        <w:rPr>
          <w:lang w:val="nl-NL"/>
        </w:rPr>
        <w:t>antwoord</w:t>
      </w:r>
    </w:p>
    <w:p w14:paraId="63F12B29" w14:textId="032DBD50" w:rsidR="00B02523" w:rsidRDefault="00BD3D94" w:rsidP="00B02523">
      <w:pPr>
        <w:rPr>
          <w:rFonts w:ascii="Times New Roman" w:hAnsi="Times New Roman"/>
          <w:b/>
          <w:i/>
          <w:sz w:val="28"/>
        </w:rPr>
      </w:pPr>
      <w:r w:rsidRPr="00683A44">
        <w:rPr>
          <w:rFonts w:ascii="Times New Roman" w:hAnsi="Times New Roman"/>
          <w:b/>
          <w:i/>
          <w:noProof/>
          <w:sz w:val="28"/>
          <w:lang w:val="nl-NL" w:eastAsia="nl-NL"/>
        </w:rPr>
        <w:drawing>
          <wp:inline distT="0" distB="0" distL="0" distR="0" wp14:anchorId="4389D96B" wp14:editId="5A9AE41B">
            <wp:extent cx="3149600" cy="2125345"/>
            <wp:effectExtent l="25400" t="25400" r="25400" b="33655"/>
            <wp:docPr id="21" name="Picture 23" descr="Description: 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F07"/>
                    <pic:cNvPicPr>
                      <a:picLocks noChangeAspect="1" noChangeArrowheads="1"/>
                    </pic:cNvPicPr>
                  </pic:nvPicPr>
                  <pic:blipFill>
                    <a:blip r:embed="rId30">
                      <a:extLst>
                        <a:ext uri="{28A0092B-C50C-407E-A947-70E740481C1C}">
                          <a14:useLocalDpi xmlns:a14="http://schemas.microsoft.com/office/drawing/2010/main" val="0"/>
                        </a:ext>
                      </a:extLst>
                    </a:blip>
                    <a:srcRect l="2136" t="59692" r="2940" b="1057"/>
                    <a:stretch>
                      <a:fillRect/>
                    </a:stretch>
                  </pic:blipFill>
                  <pic:spPr bwMode="auto">
                    <a:xfrm>
                      <a:off x="0" y="0"/>
                      <a:ext cx="3149600" cy="2125345"/>
                    </a:xfrm>
                    <a:prstGeom prst="rect">
                      <a:avLst/>
                    </a:prstGeom>
                    <a:noFill/>
                    <a:ln w="12700" cmpd="sng">
                      <a:solidFill>
                        <a:srgbClr val="000000"/>
                      </a:solidFill>
                      <a:miter lim="800000"/>
                      <a:headEnd/>
                      <a:tailEnd/>
                    </a:ln>
                    <a:effectLst/>
                  </pic:spPr>
                </pic:pic>
              </a:graphicData>
            </a:graphic>
          </wp:inline>
        </w:drawing>
      </w:r>
    </w:p>
    <w:p w14:paraId="3611BE07" w14:textId="77777777" w:rsidR="00B02523" w:rsidRDefault="00B02523" w:rsidP="00B02523">
      <w:pPr>
        <w:pStyle w:val="Kop4"/>
        <w:rPr>
          <w:i/>
        </w:rPr>
      </w:pPr>
    </w:p>
    <w:p w14:paraId="61B3EF3A" w14:textId="77777777" w:rsidR="0070468A" w:rsidRDefault="0070468A" w:rsidP="00B02523">
      <w:pPr>
        <w:pStyle w:val="Kop4"/>
      </w:pPr>
    </w:p>
    <w:p w14:paraId="4EED785C" w14:textId="77777777" w:rsidR="00B02523" w:rsidRDefault="005C7D9F" w:rsidP="00B02523">
      <w:pPr>
        <w:pStyle w:val="Kop4"/>
      </w:pPr>
      <w:r>
        <w:rPr>
          <w:lang w:val="nl-NL"/>
        </w:rPr>
        <w:t>Maxine</w:t>
      </w:r>
      <w:r w:rsidR="007928DA" w:rsidRPr="007928DA">
        <w:rPr>
          <w:lang w:val="nl-NL"/>
        </w:rPr>
        <w:t xml:space="preserve">s </w:t>
      </w:r>
      <w:r>
        <w:rPr>
          <w:lang w:val="nl-NL"/>
        </w:rPr>
        <w:t>antwoord</w:t>
      </w:r>
    </w:p>
    <w:p w14:paraId="072F37AB" w14:textId="03946CE9" w:rsidR="00B02523" w:rsidRPr="003D031B" w:rsidRDefault="00BD3D94" w:rsidP="00B02523">
      <w:r w:rsidRPr="00683A44">
        <w:rPr>
          <w:rFonts w:ascii="Times New Roman" w:hAnsi="Times New Roman"/>
          <w:b/>
          <w:i/>
          <w:noProof/>
          <w:sz w:val="28"/>
          <w:lang w:val="nl-NL" w:eastAsia="nl-NL"/>
        </w:rPr>
        <w:drawing>
          <wp:inline distT="0" distB="0" distL="0" distR="0" wp14:anchorId="1A66BA56" wp14:editId="74C34E01">
            <wp:extent cx="4741545" cy="1379855"/>
            <wp:effectExtent l="25400" t="25400" r="33655" b="17145"/>
            <wp:docPr id="22" name="Picture 24" descr="Description: 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F06"/>
                    <pic:cNvPicPr>
                      <a:picLocks noChangeAspect="1" noChangeArrowheads="1"/>
                    </pic:cNvPicPr>
                  </pic:nvPicPr>
                  <pic:blipFill>
                    <a:blip r:embed="rId31">
                      <a:extLst>
                        <a:ext uri="{28A0092B-C50C-407E-A947-70E740481C1C}">
                          <a14:useLocalDpi xmlns:a14="http://schemas.microsoft.com/office/drawing/2010/main" val="0"/>
                        </a:ext>
                      </a:extLst>
                    </a:blip>
                    <a:srcRect l="3033" t="77942" r="1939"/>
                    <a:stretch>
                      <a:fillRect/>
                    </a:stretch>
                  </pic:blipFill>
                  <pic:spPr bwMode="auto">
                    <a:xfrm>
                      <a:off x="0" y="0"/>
                      <a:ext cx="4741545" cy="1379855"/>
                    </a:xfrm>
                    <a:prstGeom prst="rect">
                      <a:avLst/>
                    </a:prstGeom>
                    <a:noFill/>
                    <a:ln w="12700" cmpd="sng">
                      <a:solidFill>
                        <a:srgbClr val="000000"/>
                      </a:solidFill>
                      <a:miter lim="800000"/>
                      <a:headEnd/>
                      <a:tailEnd/>
                    </a:ln>
                    <a:effectLst/>
                  </pic:spPr>
                </pic:pic>
              </a:graphicData>
            </a:graphic>
          </wp:inline>
        </w:drawing>
      </w:r>
    </w:p>
    <w:p w14:paraId="39775138" w14:textId="77777777" w:rsidR="00B02523" w:rsidRDefault="00B02523" w:rsidP="00B02523">
      <w:pPr>
        <w:pStyle w:val="Kop3"/>
        <w:rPr>
          <w:rFonts w:eastAsia="ヒラギノ角ゴ Pro W3"/>
        </w:rPr>
      </w:pPr>
      <w:r>
        <w:br w:type="page"/>
      </w:r>
      <w:r w:rsidR="007928DA" w:rsidRPr="007928DA">
        <w:rPr>
          <w:lang w:val="nl-NL"/>
        </w:rPr>
        <w:lastRenderedPageBreak/>
        <w:t>Percentage veranderingen</w:t>
      </w:r>
      <w:r>
        <w:rPr>
          <w:rFonts w:eastAsia="ヒラギノ角ゴ Pro W3"/>
        </w:rPr>
        <w:t xml:space="preserve"> </w:t>
      </w:r>
    </w:p>
    <w:p w14:paraId="3173B0BB" w14:textId="68217B83" w:rsidR="00B02523" w:rsidRPr="006514BF" w:rsidRDefault="00BD3D94" w:rsidP="00B02523">
      <w:r>
        <w:rPr>
          <w:noProof/>
          <w:lang w:val="nl-NL" w:eastAsia="nl-NL"/>
        </w:rPr>
        <mc:AlternateContent>
          <mc:Choice Requires="wpg">
            <w:drawing>
              <wp:anchor distT="0" distB="0" distL="114300" distR="114300" simplePos="0" relativeHeight="251653632" behindDoc="0" locked="0" layoutInCell="1" allowOverlap="1" wp14:anchorId="1F5D0126" wp14:editId="71626DF6">
                <wp:simplePos x="0" y="0"/>
                <wp:positionH relativeFrom="column">
                  <wp:posOffset>5237480</wp:posOffset>
                </wp:positionH>
                <wp:positionV relativeFrom="paragraph">
                  <wp:posOffset>358140</wp:posOffset>
                </wp:positionV>
                <wp:extent cx="1130300" cy="1600200"/>
                <wp:effectExtent l="5080" t="2540" r="0" b="0"/>
                <wp:wrapTight wrapText="bothSides">
                  <wp:wrapPolygon edited="0">
                    <wp:start x="-182" y="0"/>
                    <wp:lineTo x="-182" y="21471"/>
                    <wp:lineTo x="21600" y="21471"/>
                    <wp:lineTo x="21600" y="0"/>
                    <wp:lineTo x="-182" y="0"/>
                  </wp:wrapPolygon>
                </wp:wrapTight>
                <wp:docPr id="2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1600200"/>
                          <a:chOff x="9782" y="3823"/>
                          <a:chExt cx="1780" cy="2520"/>
                        </a:xfrm>
                      </wpg:grpSpPr>
                      <pic:pic xmlns:pic="http://schemas.openxmlformats.org/drawingml/2006/picture">
                        <pic:nvPicPr>
                          <pic:cNvPr id="29" name="Picture 1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782" y="3823"/>
                            <a:ext cx="178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147"/>
                        <wps:cNvSpPr>
                          <a:spLocks noChangeArrowheads="1"/>
                        </wps:cNvSpPr>
                        <wps:spPr bwMode="auto">
                          <a:xfrm>
                            <a:off x="10310" y="4496"/>
                            <a:ext cx="70" cy="320"/>
                          </a:xfrm>
                          <a:prstGeom prst="roundRect">
                            <a:avLst>
                              <a:gd name="adj" fmla="val 16667"/>
                            </a:avLst>
                          </a:prstGeom>
                          <a:solidFill>
                            <a:srgbClr val="FFFFFF">
                              <a:alpha val="96861"/>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38100" dist="12542" dir="17099946" algn="ctr" rotWithShape="0">
                                    <a:srgbClr val="000000">
                                      <a:alpha val="35001"/>
                                    </a:srgbClr>
                                  </a:outerShdw>
                                </a:effectLst>
                              </a14:hiddenEffects>
                            </a:ext>
                          </a:extLst>
                        </wps:spPr>
                        <wps:bodyPr rot="0" vert="horz" wrap="square" lIns="91440" tIns="91440" rIns="91440" bIns="91440" anchor="t" anchorCtr="0" upright="1">
                          <a:noAutofit/>
                        </wps:bodyPr>
                      </wps:wsp>
                      <wps:wsp>
                        <wps:cNvPr id="31" name="AutoShape 148"/>
                        <wps:cNvSpPr>
                          <a:spLocks noChangeArrowheads="1"/>
                        </wps:cNvSpPr>
                        <wps:spPr bwMode="auto">
                          <a:xfrm>
                            <a:off x="10380" y="4536"/>
                            <a:ext cx="260" cy="200"/>
                          </a:xfrm>
                          <a:prstGeom prst="roundRect">
                            <a:avLst>
                              <a:gd name="adj" fmla="val 16667"/>
                            </a:avLst>
                          </a:prstGeom>
                          <a:gradFill rotWithShape="1">
                            <a:gsLst>
                              <a:gs pos="0">
                                <a:srgbClr val="BFBFBF">
                                  <a:alpha val="96999"/>
                                </a:srgbClr>
                              </a:gs>
                              <a:gs pos="100000">
                                <a:srgbClr val="D1D1D1"/>
                              </a:gs>
                            </a:gsLst>
                            <a:lin ang="5400000" scaled="1"/>
                          </a:gradFill>
                          <a:ln w="9525">
                            <a:solidFill>
                              <a:srgbClr val="A5A5A5"/>
                            </a:solidFill>
                            <a:round/>
                            <a:headEnd/>
                            <a:tailEnd/>
                          </a:ln>
                          <a:effectLst>
                            <a:outerShdw blurRad="38100" dist="12542" dir="17099946" algn="ctr" rotWithShape="0">
                              <a:srgbClr val="000000">
                                <a:alpha val="35001"/>
                              </a:srgbClr>
                            </a:outerShdw>
                          </a:effectLst>
                        </wps:spPr>
                        <wps:bodyPr rot="0" vert="horz" wrap="square" lIns="91440" tIns="91440" rIns="91440" bIns="91440" anchor="t" anchorCtr="0" upright="1">
                          <a:noAutofit/>
                        </wps:bodyPr>
                      </wps:wsp>
                      <wps:wsp>
                        <wps:cNvPr id="32" name="AutoShape 149"/>
                        <wps:cNvSpPr>
                          <a:spLocks/>
                        </wps:cNvSpPr>
                        <wps:spPr bwMode="auto">
                          <a:xfrm>
                            <a:off x="10020" y="4560"/>
                            <a:ext cx="301" cy="210"/>
                          </a:xfrm>
                          <a:prstGeom prst="rightBracket">
                            <a:avLst>
                              <a:gd name="adj" fmla="val 8333"/>
                            </a:avLst>
                          </a:prstGeom>
                          <a:noFill/>
                          <a:ln w="9525">
                            <a:solidFill>
                              <a:srgbClr val="000000"/>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wps:wsp>
                        <wps:cNvPr id="33" name="AutoShape 150"/>
                        <wps:cNvSpPr>
                          <a:spLocks noChangeArrowheads="1"/>
                        </wps:cNvSpPr>
                        <wps:spPr bwMode="auto">
                          <a:xfrm>
                            <a:off x="10030" y="4536"/>
                            <a:ext cx="270" cy="200"/>
                          </a:xfrm>
                          <a:prstGeom prst="roundRect">
                            <a:avLst>
                              <a:gd name="adj" fmla="val 16667"/>
                            </a:avLst>
                          </a:prstGeom>
                          <a:gradFill rotWithShape="1">
                            <a:gsLst>
                              <a:gs pos="0">
                                <a:srgbClr val="BFBFBF">
                                  <a:alpha val="96999"/>
                                </a:srgbClr>
                              </a:gs>
                              <a:gs pos="100000">
                                <a:srgbClr val="D1D1D1"/>
                              </a:gs>
                            </a:gsLst>
                            <a:lin ang="5400000" scaled="1"/>
                          </a:gradFill>
                          <a:ln w="6350">
                            <a:solidFill>
                              <a:srgbClr val="A5A5A5"/>
                            </a:solidFill>
                            <a:round/>
                            <a:headEnd/>
                            <a:tailEnd/>
                          </a:ln>
                          <a:effectLst>
                            <a:outerShdw blurRad="38100" dist="12542" dir="17099946" algn="ctr" rotWithShape="0">
                              <a:srgbClr val="000000">
                                <a:alpha val="35001"/>
                              </a:srgbClr>
                            </a:outerShdw>
                          </a:effectLst>
                        </wps:spPr>
                        <wps:bodyPr rot="0" vert="horz" wrap="square" lIns="91440" tIns="91440" rIns="91440" bIns="91440" anchor="t" anchorCtr="0" upright="1">
                          <a:noAutofit/>
                        </wps:bodyPr>
                      </wps:wsp>
                      <wps:wsp>
                        <wps:cNvPr id="34" name="Text Box 151"/>
                        <wps:cNvSpPr txBox="1">
                          <a:spLocks noChangeArrowheads="1"/>
                        </wps:cNvSpPr>
                        <wps:spPr bwMode="auto">
                          <a:xfrm>
                            <a:off x="9976" y="4396"/>
                            <a:ext cx="800"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9401" w14:textId="77777777" w:rsidR="00DB5EB9" w:rsidRPr="002A695D" w:rsidRDefault="00DB5EB9" w:rsidP="00B02523">
                              <w:pPr>
                                <w:rPr>
                                  <w:rFonts w:ascii="Gill Sans" w:hAnsi="Gill Sans"/>
                                  <w:b/>
                                  <w:sz w:val="16"/>
                                </w:rPr>
                              </w:pPr>
                              <w:r w:rsidRPr="002A695D">
                                <w:rPr>
                                  <w:rFonts w:ascii="Gill Sans" w:hAnsi="Gill Sans"/>
                                  <w:b/>
                                  <w:sz w:val="16"/>
                                </w:rPr>
                                <w:t>(       )</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D0126" id="Group 145" o:spid="_x0000_s1035" style="position:absolute;margin-left:412.4pt;margin-top:28.2pt;width:89pt;height:126pt;z-index:251653632" coordorigin="9782,3823" coordsize="1780,252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">
                <v:shape id="Picture 146" o:spid="_x0000_s1036" type="#_x0000_t75" style="position:absolute;left:9782;top:3823;width:1780;height:2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u&#10;FP3FAAAA2wAAAA8AAABkcnMvZG93bnJldi54bWxEj0FrwkAUhO9C/8PyhN50o4XSRFeRYqkElFTF&#10;8zP7TILZtyG7NWl/fVcQehxm5htmvuxNLW7Uusqygsk4AkGcW11xoeB4+Bi9gXAeWWNtmRT8kIPl&#10;4mkwx0Tbjr/otveFCBB2CSoovW8SKV1ekkE3tg1x8C62NeiDbAupW+wC3NRyGkWv0mDFYaHEht5L&#10;yq/7b6Ngd3o5X9LN7rNZm6hKt3H2uz5kSj0P+9UMhKfe/4cf7Y1WMI3h/iX8ALn4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bhT9xQAAANsAAAAPAAAAAAAAAAAAAAAAAJwC&#10;AABkcnMvZG93bnJldi54bWxQSwUGAAAAAAQABAD3AAAAjgMAAAAA&#10;">
                  <v:imagedata r:id="rId33" o:title=""/>
                </v:shape>
                <v:roundrect id="AutoShape 147" o:spid="_x0000_s1037" style="position:absolute;left:10310;top:4496;width:70;height:3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1JwgAA&#10;ANsAAAAPAAAAZHJzL2Rvd25yZXYueG1sRE/JbsIwEL1X4h+sqdRbcdpKLClOhKhaypEAAm6jeJpE&#10;xOPUdiH8fX1A4vj09lnem1acyfnGsoKXYQKCuLS64UrBdvP5PAHhA7LG1jIpuJKHPBs8zDDV9sJr&#10;OhehEjGEfYoK6hC6VEpf1mTQD21HHLkf6wyGCF0ltcNLDDetfE2SkTTYcGyosaNFTeWp+DMKPvbF&#10;F1+nOzf+XZvjckUHaacHpZ4e+/k7iEB9uItv7m+t4C2uj1/iD5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9AbUnCAAAA2wAAAA8AAAAAAAAAAAAAAAAAlwIAAGRycy9kb3du&#10;cmV2LnhtbFBLBQYAAAAABAAEAPUAAACGAwAAAAA=&#10;" stroked="f">
                  <v:fill opacity="63479f"/>
                  <v:shadow opacity="22938f" mv:blur="38100f" offset="3246emu,-12115emu"/>
                  <v:textbox inset=",7.2pt,,7.2pt"/>
                </v:roundrect>
                <v:roundrect id="AutoShape 148" o:spid="_x0000_s1038" style="position:absolute;left:10380;top:4536;width:260;height:2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gfDwwAA&#10;ANsAAAAPAAAAZHJzL2Rvd25yZXYueG1sRI/BasMwEETvhf6D2EJvjeyEBMeNYkJo0l5r55LbYm0t&#10;E2tlJDVx/z4qFHocZuYNs6kmO4gr+dA7VpDPMhDErdM9dwpOzeGlABEissbBMSn4oQDV9vFhg6V2&#10;N/6kax07kSAcSlRgYhxLKUNryGKYuZE4eV/OW4xJ+k5qj7cEt4OcZ9lKWuw5LRgcaW+ovdTfVkEh&#10;u2a6LM9v7yvfmGU/zJu1Pyr1/DTtXkFEmuJ/+K/9oRUscvj9kn6A3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igfDwwAAANsAAAAPAAAAAAAAAAAAAAAAAJcCAABkcnMvZG93&#10;bnJldi54bWxQSwUGAAAAAAQABAD1AAAAhwMAAAAA&#10;" fillcolor="#bfbfbf" strokecolor="#a5a5a5">
                  <v:fill opacity="63569f" color2="#d1d1d1" rotate="t" focus="100%" type="gradient"/>
                  <v:shadow on="t" opacity="22938f" mv:blur="38100f" offset="3246emu,-12115emu"/>
                  <v:textbox inset=",7.2pt,,7.2pt"/>
                </v:roundrect>
                <v:shapetype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49" o:spid="_x0000_s1039" type="#_x0000_t86" style="position:absolute;left:10020;top:4560;width:301;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WFmvQAA&#10;ANsAAAAPAAAAZHJzL2Rvd25yZXYueG1sRI/BCsIwEETvgv8QVvCmqQoi1SgqCIonWz9gadam2GxK&#10;E7X+vREEj8PMvGFWm87W4kmtrxwrmIwTEMSF0xWXCq75YbQA4QOyxtoxKXiTh82631thqt2LL/TM&#10;QikihH2KCkwITSqlLwxZ9GPXEEfv5lqLIcq2lLrFV4TbWk6TZC4tVhwXDDa0N1Tcs4eNlG6XTIzM&#10;66Iq6XTIz3teHDOlhoNuuwQRqAv/8K991ApmU/h+iT9Arj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cuWFmvQAAANsAAAAPAAAAAAAAAAAAAAAAAJcCAABkcnMvZG93bnJldi54&#10;bWxQSwUGAAAAAAQABAD1AAAAgQMAAAAA&#10;">
                  <v:shadow on="t" opacity="22938f" mv:blur="38100f" offset="0"/>
                  <v:textbox inset=",7.2pt,,7.2pt"/>
                </v:shape>
                <v:roundrect id="AutoShape 150" o:spid="_x0000_s1040" style="position:absolute;left:10030;top:4536;width:270;height:2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4MUxAAA&#10;ANsAAAAPAAAAZHJzL2Rvd25yZXYueG1sRI9bi8IwFITfhf0P4Sz4pumueKEaZfGCBdmHdXWfD82x&#10;LZuclCZq/fdGEHwcZuYbZrZorREXanzlWMFHPwFBnDtdcaHg8LvpTUD4gKzROCYFN/KwmL91Zphq&#10;d+UfuuxDISKEfYoKyhDqVEqfl2TR911NHL2TayyGKJtC6gavEW6N/EySkbRYcVwosaZlSfn//mwV&#10;ZNux+UuCXZrVLhse5OT4vR4fleq+t19TEIHa8Ao/25lWMBjA40v8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5+DFMQAAADbAAAADwAAAAAAAAAAAAAAAACXAgAAZHJzL2Rv&#10;d25yZXYueG1sUEsFBgAAAAAEAAQA9QAAAIgDAAAAAA==&#10;" fillcolor="#bfbfbf" strokecolor="#a5a5a5" strokeweight=".5pt">
                  <v:fill opacity="63569f" color2="#d1d1d1" rotate="t" focus="100%" type="gradient"/>
                  <v:shadow on="t" opacity="22938f" mv:blur="38100f" offset="3246emu,-12115emu"/>
                  <v:textbox inset=",7.2pt,,7.2pt"/>
                </v:roundrect>
                <v:shape id="Text Box 151" o:spid="_x0000_s1041" type="#_x0000_t202" style="position:absolute;left:9976;top:4396;width:800;height:4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Ep0wgAA&#10;ANsAAAAPAAAAZHJzL2Rvd25yZXYueG1sRI9BawIxFITvhf6H8ARvNWu1VVajFIvgtSr0+tw8N4vJ&#10;y7KJu6u/3giFHoeZ+YZZrntnRUtNqDwrGI8yEMSF1xWXCo6H7dscRIjIGq1nUnCjAOvV68sSc+07&#10;/qF2H0uRIBxyVGBirHMpQ2HIYRj5mjh5Z984jEk2pdQNdgnurHzPsk/psOK0YLCmjaHisr86BcX9&#10;+j3fVKe2u89+Z6fe2I8zW6WGg/5rASJSH//Df+2dVjCZwvNL+g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kSnTCAAAA2wAAAA8AAAAAAAAAAAAAAAAAlwIAAGRycy9kb3du&#10;cmV2LnhtbFBLBQYAAAAABAAEAPUAAACGAwAAAAA=&#10;" filled="f" stroked="f">
                  <v:textbox inset=",7.2pt,,7.2pt">
                    <w:txbxContent>
                      <w:p w14:paraId="10E79401" w14:textId="77777777" w:rsidR="00DB5EB9" w:rsidRPr="002A695D" w:rsidRDefault="00DB5EB9" w:rsidP="00B02523">
                        <w:pPr>
                          <w:rPr>
                            <w:rFonts w:ascii="Gill Sans" w:hAnsi="Gill Sans"/>
                            <w:b/>
                            <w:sz w:val="16"/>
                          </w:rPr>
                        </w:pPr>
                        <w:r w:rsidRPr="002A695D">
                          <w:rPr>
                            <w:rFonts w:ascii="Gill Sans" w:hAnsi="Gill Sans"/>
                            <w:b/>
                            <w:sz w:val="16"/>
                          </w:rPr>
                          <w:t>(       )</w:t>
                        </w:r>
                      </w:p>
                    </w:txbxContent>
                  </v:textbox>
                </v:shape>
                <w10:wrap type="tight"/>
              </v:group>
            </w:pict>
          </mc:Fallback>
        </mc:AlternateContent>
      </w:r>
    </w:p>
    <w:p w14:paraId="3E4FB22D" w14:textId="77777777" w:rsidR="00B02523" w:rsidRPr="003C5B14" w:rsidRDefault="007928DA" w:rsidP="007928DA">
      <w:pPr>
        <w:numPr>
          <w:ilvl w:val="0"/>
          <w:numId w:val="16"/>
        </w:numPr>
        <w:rPr>
          <w:lang w:val="nl-NL"/>
        </w:rPr>
      </w:pPr>
      <w:r w:rsidRPr="007928DA">
        <w:rPr>
          <w:lang w:val="nl-NL"/>
        </w:rPr>
        <w:t>Maria ziet een jurk in de uitverkoop.</w:t>
      </w:r>
      <w:r w:rsidR="00B02523" w:rsidRPr="003C5B14">
        <w:rPr>
          <w:lang w:val="nl-NL"/>
        </w:rPr>
        <w:t xml:space="preserve"> </w:t>
      </w:r>
      <w:r w:rsidRPr="007928DA">
        <w:rPr>
          <w:lang w:val="nl-NL"/>
        </w:rPr>
        <w:t>De normale prijs van de jurk is €56,99.</w:t>
      </w:r>
      <w:r w:rsidR="00B02523" w:rsidRPr="003C5B14">
        <w:rPr>
          <w:lang w:val="nl-NL"/>
        </w:rPr>
        <w:t xml:space="preserve"> </w:t>
      </w:r>
      <w:r w:rsidR="00B02523" w:rsidRPr="003C5B14">
        <w:rPr>
          <w:lang w:val="nl-NL"/>
        </w:rPr>
        <w:br/>
      </w:r>
      <w:r w:rsidRPr="007928DA">
        <w:rPr>
          <w:lang w:val="nl-NL"/>
        </w:rPr>
        <w:t>Het prijskaartje geeft aan dat er 45% af is.</w:t>
      </w:r>
      <w:r w:rsidR="00B02523" w:rsidRPr="003C5B14">
        <w:rPr>
          <w:lang w:val="nl-NL"/>
        </w:rPr>
        <w:br/>
      </w:r>
      <w:r w:rsidRPr="007928DA">
        <w:rPr>
          <w:lang w:val="nl-NL"/>
        </w:rPr>
        <w:t>Ze wil haar rekenmachine gebruiken om uit te rekenen hoeveel de jurk zal gaan kosten.</w:t>
      </w:r>
      <w:r w:rsidR="00B02523" w:rsidRPr="003C5B14">
        <w:rPr>
          <w:lang w:val="nl-NL"/>
        </w:rPr>
        <w:br/>
      </w:r>
      <w:r w:rsidRPr="007928DA">
        <w:rPr>
          <w:lang w:val="nl-NL"/>
        </w:rPr>
        <w:t>Het heeft geen percentageknop.</w:t>
      </w:r>
      <w:r w:rsidR="00B02523" w:rsidRPr="003C5B14">
        <w:rPr>
          <w:lang w:val="nl-NL"/>
        </w:rPr>
        <w:br/>
      </w:r>
      <w:r w:rsidR="00B02523" w:rsidRPr="003C5B14">
        <w:rPr>
          <w:lang w:val="nl-NL"/>
        </w:rPr>
        <w:br/>
      </w:r>
      <w:r w:rsidRPr="007928DA">
        <w:rPr>
          <w:lang w:val="nl-NL"/>
        </w:rPr>
        <w:t>Welke toetsen moet ze gebruiken op haar rekenmachine?</w:t>
      </w:r>
      <w:r w:rsidR="00B02523" w:rsidRPr="003C5B14">
        <w:rPr>
          <w:lang w:val="nl-NL"/>
        </w:rPr>
        <w:br/>
      </w:r>
      <w:r w:rsidRPr="007928DA">
        <w:rPr>
          <w:lang w:val="nl-NL"/>
        </w:rPr>
        <w:t>Schrijf de toetsen op in de juiste volgorde.</w:t>
      </w:r>
      <w:r w:rsidR="00B02523" w:rsidRPr="003C5B14">
        <w:rPr>
          <w:lang w:val="nl-NL"/>
        </w:rPr>
        <w:br/>
      </w:r>
      <w:r w:rsidRPr="007928DA">
        <w:rPr>
          <w:lang w:val="nl-NL"/>
        </w:rPr>
        <w:t>(Je hoeft de berekening niet uit te voeren.)</w:t>
      </w:r>
      <w:r w:rsidR="00B02523" w:rsidRPr="003C5B14">
        <w:rPr>
          <w:lang w:val="nl-NL"/>
        </w:rPr>
        <w:br/>
      </w:r>
      <w:r w:rsidR="00B02523" w:rsidRPr="003C5B14">
        <w:rPr>
          <w:lang w:val="nl-NL"/>
        </w:rPr>
        <w:br/>
      </w:r>
    </w:p>
    <w:p w14:paraId="127343B0" w14:textId="77777777" w:rsidR="00B02523" w:rsidRDefault="007928DA" w:rsidP="005C7D9F">
      <w:pPr>
        <w:numPr>
          <w:ilvl w:val="0"/>
          <w:numId w:val="16"/>
        </w:numPr>
      </w:pPr>
      <w:r w:rsidRPr="005C7D9F">
        <w:rPr>
          <w:lang w:val="nl-NL"/>
        </w:rPr>
        <w:t>In de uitverkoop zijn alle prijzen in een winkel verlaagd met 20%.</w:t>
      </w:r>
      <w:r w:rsidR="00B02523" w:rsidRPr="003C5B14">
        <w:rPr>
          <w:lang w:val="nl-NL"/>
        </w:rPr>
        <w:br/>
      </w:r>
      <w:r w:rsidRPr="005C7D9F">
        <w:rPr>
          <w:lang w:val="nl-NL"/>
        </w:rPr>
        <w:t>Na de uitverkoop werden ze allemaal verhoogd met 25%.</w:t>
      </w:r>
      <w:r w:rsidR="00B02523" w:rsidRPr="003C5B14">
        <w:rPr>
          <w:lang w:val="nl-NL"/>
        </w:rPr>
        <w:br/>
      </w:r>
      <w:r w:rsidR="005C7D9F" w:rsidRPr="005C7D9F">
        <w:rPr>
          <w:lang w:val="nl-NL"/>
        </w:rPr>
        <w:t>Wat was het uiteindelijke resultaat op de winkelprijzen?</w:t>
      </w:r>
      <w:r w:rsidR="00B02523" w:rsidRPr="003C5B14">
        <w:rPr>
          <w:lang w:val="nl-NL"/>
        </w:rPr>
        <w:br/>
      </w:r>
      <w:r w:rsidR="005C7D9F" w:rsidRPr="005C7D9F">
        <w:rPr>
          <w:lang w:val="nl-NL"/>
        </w:rPr>
        <w:t>Leg uit hoe je daaraan komt.</w:t>
      </w:r>
      <w:r w:rsidR="00B02523">
        <w:br/>
      </w:r>
    </w:p>
    <w:p w14:paraId="6AF87A85" w14:textId="77777777" w:rsidR="00B02523" w:rsidRDefault="00B02523" w:rsidP="00B02523"/>
    <w:p w14:paraId="59813A60" w14:textId="77777777" w:rsidR="00B02523" w:rsidRDefault="00B02523" w:rsidP="00B02523"/>
    <w:p w14:paraId="4DA94AAB" w14:textId="77777777" w:rsidR="00B02523" w:rsidRDefault="00B02523" w:rsidP="00B02523"/>
    <w:p w14:paraId="72A25B22" w14:textId="77777777" w:rsidR="00B02523" w:rsidRDefault="005C7D9F" w:rsidP="00B02523">
      <w:r w:rsidRPr="005C7D9F">
        <w:rPr>
          <w:lang w:val="nl-NL"/>
        </w:rPr>
        <w:t xml:space="preserve">Georges </w:t>
      </w:r>
      <w:r>
        <w:rPr>
          <w:lang w:val="nl-NL"/>
        </w:rPr>
        <w:t>antwoord</w:t>
      </w:r>
    </w:p>
    <w:p w14:paraId="598F1F76" w14:textId="68E7B550" w:rsidR="0070468A" w:rsidRDefault="00BD3D94" w:rsidP="00B02523">
      <w:r w:rsidRPr="00683A44">
        <w:rPr>
          <w:noProof/>
          <w:lang w:val="nl-NL" w:eastAsia="nl-NL"/>
        </w:rPr>
        <w:drawing>
          <wp:inline distT="0" distB="0" distL="0" distR="0" wp14:anchorId="72072E43" wp14:editId="053F4FDE">
            <wp:extent cx="4843145" cy="1320800"/>
            <wp:effectExtent l="25400" t="25400" r="33655" b="25400"/>
            <wp:docPr id="2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3145" cy="1320800"/>
                    </a:xfrm>
                    <a:prstGeom prst="rect">
                      <a:avLst/>
                    </a:prstGeom>
                    <a:noFill/>
                    <a:ln w="9525" cmpd="sng">
                      <a:solidFill>
                        <a:srgbClr val="000000"/>
                      </a:solidFill>
                      <a:miter lim="800000"/>
                      <a:headEnd/>
                      <a:tailEnd/>
                    </a:ln>
                    <a:effectLst/>
                  </pic:spPr>
                </pic:pic>
              </a:graphicData>
            </a:graphic>
          </wp:inline>
        </w:drawing>
      </w:r>
    </w:p>
    <w:p w14:paraId="62B6D24C" w14:textId="77777777" w:rsidR="00B02523" w:rsidRDefault="00B02523" w:rsidP="00B02523"/>
    <w:p w14:paraId="1AAEA50C" w14:textId="77777777" w:rsidR="00B02523" w:rsidRDefault="005C7D9F" w:rsidP="00B02523">
      <w:r w:rsidRPr="005C7D9F">
        <w:rPr>
          <w:lang w:val="nl-NL"/>
        </w:rPr>
        <w:t xml:space="preserve">Jurgens </w:t>
      </w:r>
      <w:r>
        <w:rPr>
          <w:lang w:val="nl-NL"/>
        </w:rPr>
        <w:t>antwoord</w:t>
      </w:r>
    </w:p>
    <w:p w14:paraId="38FE855E" w14:textId="66FA1770" w:rsidR="00B02523" w:rsidRDefault="00BD3D94" w:rsidP="00B02523">
      <w:r w:rsidRPr="00683A44">
        <w:rPr>
          <w:noProof/>
          <w:lang w:val="nl-NL" w:eastAsia="nl-NL"/>
        </w:rPr>
        <w:drawing>
          <wp:inline distT="0" distB="0" distL="0" distR="0" wp14:anchorId="1886A2F3" wp14:editId="10173FDF">
            <wp:extent cx="2785745" cy="2607945"/>
            <wp:effectExtent l="25400" t="25400" r="33655" b="33655"/>
            <wp:docPr id="2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5745" cy="2607945"/>
                    </a:xfrm>
                    <a:prstGeom prst="rect">
                      <a:avLst/>
                    </a:prstGeom>
                    <a:noFill/>
                    <a:ln w="9525" cmpd="sng">
                      <a:solidFill>
                        <a:srgbClr val="000000"/>
                      </a:solidFill>
                      <a:miter lim="800000"/>
                      <a:headEnd/>
                      <a:tailEnd/>
                    </a:ln>
                    <a:effectLst/>
                  </pic:spPr>
                </pic:pic>
              </a:graphicData>
            </a:graphic>
          </wp:inline>
        </w:drawing>
      </w:r>
    </w:p>
    <w:p w14:paraId="174F2FFB" w14:textId="77777777" w:rsidR="00B02523" w:rsidRPr="003D031B" w:rsidRDefault="00B02523" w:rsidP="00B02523"/>
    <w:p w14:paraId="53F078F0" w14:textId="77777777" w:rsidR="00B02523" w:rsidRDefault="00B02523" w:rsidP="00B02523">
      <w:pPr>
        <w:pStyle w:val="Kop3"/>
      </w:pPr>
      <w:r>
        <w:br w:type="page"/>
      </w:r>
      <w:r>
        <w:lastRenderedPageBreak/>
        <w:t xml:space="preserve"> </w:t>
      </w:r>
      <w:r w:rsidR="005C7D9F" w:rsidRPr="005C7D9F">
        <w:rPr>
          <w:lang w:val="nl-NL"/>
        </w:rPr>
        <w:t>Uitvergroting</w:t>
      </w:r>
    </w:p>
    <w:p w14:paraId="4B5C7756" w14:textId="77777777" w:rsidR="00B02523" w:rsidRDefault="00B02523" w:rsidP="00B02523"/>
    <w:p w14:paraId="355B0A84" w14:textId="77777777" w:rsidR="00B02523" w:rsidRDefault="005C7D9F" w:rsidP="00B02523">
      <w:r w:rsidRPr="005C7D9F">
        <w:rPr>
          <w:lang w:val="nl-NL"/>
        </w:rPr>
        <w:t>Emily</w:t>
      </w:r>
      <w:r w:rsidR="006D1B8B">
        <w:rPr>
          <w:lang w:val="nl-NL"/>
        </w:rPr>
        <w:t>’</w:t>
      </w:r>
      <w:r w:rsidRPr="005C7D9F">
        <w:rPr>
          <w:lang w:val="nl-NL"/>
        </w:rPr>
        <w:t xml:space="preserve">s </w:t>
      </w:r>
      <w:r>
        <w:rPr>
          <w:lang w:val="nl-NL"/>
        </w:rPr>
        <w:t>antwoord</w:t>
      </w:r>
    </w:p>
    <w:p w14:paraId="00AF2F7E" w14:textId="2911DD08" w:rsidR="00B02523" w:rsidRDefault="00BD3D94" w:rsidP="00B02523">
      <w:r w:rsidRPr="00683A44">
        <w:rPr>
          <w:noProof/>
          <w:lang w:val="nl-NL" w:eastAsia="nl-NL"/>
        </w:rPr>
        <w:drawing>
          <wp:inline distT="0" distB="0" distL="0" distR="0" wp14:anchorId="0025F942" wp14:editId="1452018B">
            <wp:extent cx="4046855" cy="4013200"/>
            <wp:effectExtent l="25400" t="25400" r="17145" b="25400"/>
            <wp:docPr id="25" name="Picture 25" descr="Description: K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Kew"/>
                    <pic:cNvPicPr>
                      <a:picLocks noChangeAspect="1" noChangeArrowheads="1"/>
                    </pic:cNvPicPr>
                  </pic:nvPicPr>
                  <pic:blipFill>
                    <a:blip r:embed="rId36">
                      <a:extLst>
                        <a:ext uri="{28A0092B-C50C-407E-A947-70E740481C1C}">
                          <a14:useLocalDpi xmlns:a14="http://schemas.microsoft.com/office/drawing/2010/main" val="0"/>
                        </a:ext>
                      </a:extLst>
                    </a:blip>
                    <a:srcRect l="7159" t="4955" r="4401" b="6937"/>
                    <a:stretch>
                      <a:fillRect/>
                    </a:stretch>
                  </pic:blipFill>
                  <pic:spPr bwMode="auto">
                    <a:xfrm>
                      <a:off x="0" y="0"/>
                      <a:ext cx="4046855" cy="4013200"/>
                    </a:xfrm>
                    <a:prstGeom prst="rect">
                      <a:avLst/>
                    </a:prstGeom>
                    <a:noFill/>
                    <a:ln w="6350" cmpd="sng">
                      <a:solidFill>
                        <a:srgbClr val="000000"/>
                      </a:solidFill>
                      <a:miter lim="800000"/>
                      <a:headEnd/>
                      <a:tailEnd/>
                    </a:ln>
                    <a:effectLst/>
                  </pic:spPr>
                </pic:pic>
              </a:graphicData>
            </a:graphic>
          </wp:inline>
        </w:drawing>
      </w:r>
    </w:p>
    <w:p w14:paraId="5BBD9777" w14:textId="77777777" w:rsidR="00B02523" w:rsidRDefault="00B02523" w:rsidP="00B02523"/>
    <w:p w14:paraId="13688DE5" w14:textId="77777777" w:rsidR="00B02523" w:rsidRDefault="005C7D9F" w:rsidP="00B02523">
      <w:r w:rsidRPr="005C7D9F">
        <w:rPr>
          <w:lang w:val="nl-NL"/>
        </w:rPr>
        <w:t xml:space="preserve">Pauls </w:t>
      </w:r>
      <w:r>
        <w:rPr>
          <w:lang w:val="nl-NL"/>
        </w:rPr>
        <w:t>antwoord</w:t>
      </w:r>
    </w:p>
    <w:p w14:paraId="2D184B15" w14:textId="77D1C384" w:rsidR="00B02523" w:rsidRDefault="00BD3D94" w:rsidP="00B02523">
      <w:r w:rsidRPr="00683A44">
        <w:rPr>
          <w:noProof/>
          <w:lang w:val="nl-NL" w:eastAsia="nl-NL"/>
        </w:rPr>
        <w:drawing>
          <wp:inline distT="0" distB="0" distL="0" distR="0" wp14:anchorId="4BD7F633" wp14:editId="431AD7B3">
            <wp:extent cx="4275455" cy="3810000"/>
            <wp:effectExtent l="0" t="0" r="0" b="0"/>
            <wp:docPr id="26" name="Picture 26" descr="Description: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Sh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5455" cy="3810000"/>
                    </a:xfrm>
                    <a:prstGeom prst="rect">
                      <a:avLst/>
                    </a:prstGeom>
                    <a:noFill/>
                    <a:ln>
                      <a:noFill/>
                    </a:ln>
                  </pic:spPr>
                </pic:pic>
              </a:graphicData>
            </a:graphic>
          </wp:inline>
        </w:drawing>
      </w:r>
    </w:p>
    <w:p w14:paraId="180523A5" w14:textId="77777777" w:rsidR="00B02523" w:rsidRPr="003C5B14" w:rsidRDefault="005C7D9F" w:rsidP="00B02523">
      <w:pPr>
        <w:pStyle w:val="Kop3"/>
        <w:rPr>
          <w:lang w:val="nl-NL"/>
        </w:rPr>
      </w:pPr>
      <w:r w:rsidRPr="005C7D9F">
        <w:rPr>
          <w:lang w:val="nl-NL"/>
        </w:rPr>
        <w:lastRenderedPageBreak/>
        <w:t>Het interpreteren van algebra</w:t>
      </w:r>
    </w:p>
    <w:p w14:paraId="18354191" w14:textId="77777777" w:rsidR="00B02523" w:rsidRPr="003C5B14" w:rsidRDefault="00B02523" w:rsidP="00B02523">
      <w:pPr>
        <w:rPr>
          <w:lang w:val="nl-NL"/>
        </w:rPr>
      </w:pPr>
    </w:p>
    <w:p w14:paraId="4E211C3C" w14:textId="77777777" w:rsidR="00B02523" w:rsidRPr="003C5B14" w:rsidRDefault="005C7D9F" w:rsidP="00B02523">
      <w:pPr>
        <w:rPr>
          <w:lang w:val="nl-NL"/>
        </w:rPr>
      </w:pPr>
      <w:r w:rsidRPr="005C7D9F">
        <w:rPr>
          <w:lang w:val="nl-NL"/>
        </w:rPr>
        <w:t>Britneys antwoord</w:t>
      </w:r>
    </w:p>
    <w:p w14:paraId="67450B5A" w14:textId="375270B7" w:rsidR="00B02523" w:rsidRDefault="00BD3D94" w:rsidP="00B02523">
      <w:r w:rsidRPr="00683A44">
        <w:rPr>
          <w:noProof/>
          <w:lang w:val="nl-NL" w:eastAsia="nl-NL"/>
        </w:rPr>
        <w:drawing>
          <wp:inline distT="0" distB="0" distL="0" distR="0" wp14:anchorId="370CD639" wp14:editId="22F54B32">
            <wp:extent cx="4826000" cy="7543800"/>
            <wp:effectExtent l="25400" t="25400" r="25400" b="25400"/>
            <wp:docPr id="27" name="Picture 27" descr="Description: al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alg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6000" cy="7543800"/>
                    </a:xfrm>
                    <a:prstGeom prst="rect">
                      <a:avLst/>
                    </a:prstGeom>
                    <a:noFill/>
                    <a:ln w="6350" cmpd="sng">
                      <a:solidFill>
                        <a:srgbClr val="000000"/>
                      </a:solidFill>
                      <a:miter lim="800000"/>
                      <a:headEnd/>
                      <a:tailEnd/>
                    </a:ln>
                    <a:effectLst/>
                  </pic:spPr>
                </pic:pic>
              </a:graphicData>
            </a:graphic>
          </wp:inline>
        </w:drawing>
      </w:r>
    </w:p>
    <w:p w14:paraId="5ED16891" w14:textId="77777777" w:rsidR="00B02523" w:rsidRPr="003024AD" w:rsidRDefault="00B02523" w:rsidP="00B02523"/>
    <w:p w14:paraId="22A55998" w14:textId="77777777" w:rsidR="00B02523" w:rsidRPr="003C5B14" w:rsidRDefault="00B02523" w:rsidP="00B02523">
      <w:pPr>
        <w:pStyle w:val="Kop2"/>
        <w:rPr>
          <w:lang w:val="nl-NL"/>
        </w:rPr>
      </w:pPr>
      <w:bookmarkStart w:id="16" w:name="_Toc321297533"/>
      <w:r w:rsidRPr="003C5B14">
        <w:rPr>
          <w:lang w:val="nl-NL"/>
        </w:rPr>
        <w:lastRenderedPageBreak/>
        <w:t>8</w:t>
      </w:r>
      <w:r w:rsidRPr="003C5B14">
        <w:rPr>
          <w:lang w:val="nl-NL"/>
        </w:rPr>
        <w:tab/>
      </w:r>
      <w:r w:rsidR="005C7D9F" w:rsidRPr="005C7D9F">
        <w:rPr>
          <w:lang w:val="nl-NL"/>
        </w:rPr>
        <w:t>Misverstanden en fouten:</w:t>
      </w:r>
      <w:r w:rsidRPr="003C5B14">
        <w:rPr>
          <w:lang w:val="nl-NL"/>
        </w:rPr>
        <w:t xml:space="preserve"> </w:t>
      </w:r>
      <w:r w:rsidR="005C7D9F" w:rsidRPr="005C7D9F">
        <w:rPr>
          <w:lang w:val="nl-NL"/>
        </w:rPr>
        <w:t>Onderzoeksresultaten</w:t>
      </w:r>
      <w:bookmarkEnd w:id="16"/>
    </w:p>
    <w:p w14:paraId="3C6AEAAB" w14:textId="77777777" w:rsidR="00B02523" w:rsidRPr="003C5B14" w:rsidRDefault="0034556C" w:rsidP="00B02523">
      <w:pPr>
        <w:pStyle w:val="Kop3"/>
        <w:rPr>
          <w:b w:val="0"/>
          <w:sz w:val="20"/>
          <w:lang w:val="nl-NL"/>
        </w:rPr>
      </w:pPr>
      <w:r>
        <w:rPr>
          <w:sz w:val="20"/>
          <w:lang w:val="nl-NL"/>
        </w:rPr>
        <w:t xml:space="preserve">Leren </w:t>
      </w:r>
      <w:r w:rsidR="00D523C5" w:rsidRPr="004B29B1">
        <w:rPr>
          <w:sz w:val="20"/>
          <w:lang w:val="nl-NL"/>
        </w:rPr>
        <w:t xml:space="preserve">is effectiever wanneer algemene misverstanden </w:t>
      </w:r>
      <w:r w:rsidR="004B29B1" w:rsidRPr="004B29B1">
        <w:rPr>
          <w:sz w:val="20"/>
          <w:lang w:val="nl-NL"/>
        </w:rPr>
        <w:t>geadresseerd</w:t>
      </w:r>
      <w:r w:rsidR="00D523C5" w:rsidRPr="004B29B1">
        <w:rPr>
          <w:sz w:val="20"/>
          <w:lang w:val="nl-NL"/>
        </w:rPr>
        <w:t xml:space="preserve">, </w:t>
      </w:r>
      <w:r w:rsidR="004B29B1" w:rsidRPr="004B29B1">
        <w:rPr>
          <w:sz w:val="20"/>
          <w:lang w:val="nl-NL"/>
        </w:rPr>
        <w:t>prijsgegeven</w:t>
      </w:r>
      <w:r w:rsidR="00D523C5" w:rsidRPr="004B29B1">
        <w:rPr>
          <w:sz w:val="20"/>
          <w:lang w:val="nl-NL"/>
        </w:rPr>
        <w:t xml:space="preserve"> en besproken worden</w:t>
      </w:r>
      <w:r w:rsidR="004B29B1" w:rsidRPr="004B29B1">
        <w:rPr>
          <w:sz w:val="20"/>
          <w:lang w:val="nl-NL"/>
        </w:rPr>
        <w:t>.</w:t>
      </w:r>
      <w:r w:rsidR="00B02523" w:rsidRPr="003C5B14">
        <w:rPr>
          <w:b w:val="0"/>
          <w:sz w:val="20"/>
          <w:lang w:val="nl-NL"/>
        </w:rPr>
        <w:t xml:space="preserve"> </w:t>
      </w:r>
    </w:p>
    <w:p w14:paraId="6CB982C7" w14:textId="77777777" w:rsidR="00B02523" w:rsidRPr="003C5B14" w:rsidRDefault="00B02523" w:rsidP="00B02523">
      <w:pPr>
        <w:pStyle w:val="Kop3"/>
        <w:rPr>
          <w:b w:val="0"/>
          <w:sz w:val="20"/>
          <w:lang w:val="nl-NL"/>
        </w:rPr>
      </w:pPr>
    </w:p>
    <w:p w14:paraId="23DAF246" w14:textId="77777777" w:rsidR="00B02523" w:rsidRPr="003C5B14" w:rsidRDefault="004B29B1" w:rsidP="00B02523">
      <w:pPr>
        <w:pStyle w:val="Kop3"/>
        <w:rPr>
          <w:b w:val="0"/>
          <w:sz w:val="20"/>
          <w:lang w:val="nl-NL"/>
        </w:rPr>
      </w:pPr>
      <w:r w:rsidRPr="004B29B1">
        <w:rPr>
          <w:b w:val="0"/>
          <w:sz w:val="20"/>
          <w:lang w:val="nl-NL"/>
        </w:rPr>
        <w:t>We moeten accepteren dat leerlingen generalisaties maken die niet juist zijn en vele van deze verkeerde opvattingen blijven verborgen tenzij de docent specifieke stappen onderneemt om ze te onthullen.</w:t>
      </w:r>
    </w:p>
    <w:p w14:paraId="218D2326" w14:textId="77777777" w:rsidR="00B02523" w:rsidRPr="003C5B14" w:rsidRDefault="00B02523" w:rsidP="00B02523">
      <w:pPr>
        <w:rPr>
          <w:sz w:val="20"/>
          <w:lang w:val="nl-NL"/>
        </w:rPr>
      </w:pPr>
    </w:p>
    <w:p w14:paraId="3E8A39BA" w14:textId="77777777" w:rsidR="00B02523" w:rsidRPr="003C5B14" w:rsidRDefault="004B29B1" w:rsidP="00B02523">
      <w:pPr>
        <w:rPr>
          <w:sz w:val="20"/>
          <w:lang w:val="nl-NL"/>
        </w:rPr>
      </w:pPr>
      <w:r w:rsidRPr="004B29B1">
        <w:rPr>
          <w:sz w:val="20"/>
          <w:lang w:val="nl-NL"/>
        </w:rPr>
        <w:t>Een van de belangrijkste ontdekkingen binnen het onderzoek naar wiskundeonderwijs is dat leerlingen steeds regels ‘uitvind</w:t>
      </w:r>
      <w:r w:rsidR="0034556C">
        <w:rPr>
          <w:sz w:val="20"/>
          <w:lang w:val="nl-NL"/>
        </w:rPr>
        <w:t>en’ om de patronen die zij om he</w:t>
      </w:r>
      <w:r w:rsidRPr="004B29B1">
        <w:rPr>
          <w:sz w:val="20"/>
          <w:lang w:val="nl-NL"/>
        </w:rPr>
        <w:t>n heen zien te verklaren.</w:t>
      </w:r>
      <w:r w:rsidR="00B02523" w:rsidRPr="003C5B14">
        <w:rPr>
          <w:sz w:val="20"/>
          <w:lang w:val="nl-NL"/>
        </w:rPr>
        <w:t xml:space="preserve"> </w:t>
      </w:r>
      <w:r w:rsidRPr="004B29B1">
        <w:rPr>
          <w:sz w:val="20"/>
          <w:lang w:val="nl-NL"/>
        </w:rPr>
        <w:t xml:space="preserve">Het is bijvoorbeeld </w:t>
      </w:r>
      <w:r w:rsidR="0034556C">
        <w:rPr>
          <w:sz w:val="20"/>
          <w:lang w:val="nl-NL"/>
        </w:rPr>
        <w:t xml:space="preserve">alom </w:t>
      </w:r>
      <w:r w:rsidRPr="004B29B1">
        <w:rPr>
          <w:sz w:val="20"/>
          <w:lang w:val="nl-NL"/>
        </w:rPr>
        <w:t xml:space="preserve">bekend dat veel leerlingen snel de ‘regel’ leren dat door te vermenigvuldigen met </w:t>
      </w:r>
      <w:r w:rsidR="001C22F4">
        <w:rPr>
          <w:sz w:val="20"/>
          <w:lang w:val="nl-NL"/>
        </w:rPr>
        <w:t>tien</w:t>
      </w:r>
      <w:r w:rsidRPr="004B29B1">
        <w:rPr>
          <w:sz w:val="20"/>
          <w:lang w:val="nl-NL"/>
        </w:rPr>
        <w:t xml:space="preserve"> er een nul achter komt.</w:t>
      </w:r>
      <w:r w:rsidR="00B02523" w:rsidRPr="003C5B14">
        <w:rPr>
          <w:sz w:val="20"/>
          <w:lang w:val="nl-NL"/>
        </w:rPr>
        <w:t xml:space="preserve"> </w:t>
      </w:r>
      <w:r w:rsidRPr="001C22F4">
        <w:rPr>
          <w:sz w:val="20"/>
          <w:lang w:val="nl-NL"/>
        </w:rPr>
        <w:t xml:space="preserve">Leerlingen passen vervolgens vaak </w:t>
      </w:r>
      <w:r w:rsidR="001C22F4" w:rsidRPr="001C22F4">
        <w:rPr>
          <w:sz w:val="20"/>
          <w:lang w:val="nl-NL"/>
        </w:rPr>
        <w:t xml:space="preserve">hun regels </w:t>
      </w:r>
      <w:r w:rsidR="0042166D">
        <w:rPr>
          <w:sz w:val="20"/>
          <w:lang w:val="nl-NL"/>
        </w:rPr>
        <w:t>overmatig</w:t>
      </w:r>
      <w:r w:rsidR="0034556C" w:rsidRPr="001C22F4">
        <w:rPr>
          <w:sz w:val="20"/>
          <w:lang w:val="nl-NL"/>
        </w:rPr>
        <w:t xml:space="preserve"> </w:t>
      </w:r>
      <w:r w:rsidRPr="001C22F4">
        <w:rPr>
          <w:sz w:val="20"/>
          <w:lang w:val="nl-NL"/>
        </w:rPr>
        <w:t xml:space="preserve">toe </w:t>
      </w:r>
      <w:r w:rsidR="001C22F4" w:rsidRPr="001C22F4">
        <w:rPr>
          <w:sz w:val="20"/>
          <w:lang w:val="nl-NL"/>
        </w:rPr>
        <w:t>op situaties die niet werken.</w:t>
      </w:r>
      <w:r w:rsidR="00B02523" w:rsidRPr="003C5B14">
        <w:rPr>
          <w:sz w:val="20"/>
          <w:lang w:val="nl-NL"/>
        </w:rPr>
        <w:t xml:space="preserve"> </w:t>
      </w:r>
      <w:r w:rsidR="001C22F4" w:rsidRPr="001C22F4">
        <w:rPr>
          <w:sz w:val="20"/>
          <w:lang w:val="nl-NL"/>
        </w:rPr>
        <w:t xml:space="preserve">In het geval van vermenigvuldigen met tien passen ze het toe op decimalen (bijv. 2,3 x 10 = 2,30). Leerlingen kunnen bovendien ook besluiten dat vermenigvuldigen altijd groter maakt, delen kleiner, en kiezen dan op goed geluk of ze moeten vermenigvuldigen of delen al naar gelang ze denken dat de getallen groter of kleiner moeten worden. </w:t>
      </w:r>
    </w:p>
    <w:p w14:paraId="57D57500" w14:textId="77777777" w:rsidR="00B02523" w:rsidRPr="003C5B14" w:rsidRDefault="00B02523" w:rsidP="00B02523">
      <w:pPr>
        <w:rPr>
          <w:sz w:val="20"/>
          <w:lang w:val="nl-NL"/>
        </w:rPr>
      </w:pPr>
    </w:p>
    <w:p w14:paraId="32F67870" w14:textId="77777777" w:rsidR="00B02523" w:rsidRPr="003C5B14" w:rsidRDefault="001C22F4" w:rsidP="00B02523">
      <w:pPr>
        <w:rPr>
          <w:sz w:val="20"/>
          <w:lang w:val="nl-NL"/>
        </w:rPr>
      </w:pPr>
      <w:r w:rsidRPr="001C22F4">
        <w:rPr>
          <w:sz w:val="20"/>
          <w:lang w:val="nl-NL"/>
        </w:rPr>
        <w:t>Echter, het oplossen van deze misverstanden levert de docent een dilemma op.</w:t>
      </w:r>
    </w:p>
    <w:p w14:paraId="347728B2" w14:textId="77777777" w:rsidR="00B02523" w:rsidRPr="003C5B14" w:rsidRDefault="002A5179" w:rsidP="00B02523">
      <w:pPr>
        <w:rPr>
          <w:sz w:val="20"/>
          <w:lang w:val="nl-NL"/>
        </w:rPr>
      </w:pPr>
      <w:r w:rsidRPr="00046F27">
        <w:rPr>
          <w:sz w:val="20"/>
          <w:lang w:val="nl-NL"/>
        </w:rPr>
        <w:t xml:space="preserve">Wanneer u leerlingen hele getallen met tien leert te vermenigvuldigen, kan het geven van voorbeelden waarbij het toevoegen van een nul niet werkt onnodig ver van het onderwerp afbrengen, en </w:t>
      </w:r>
      <w:r w:rsidR="00046F27" w:rsidRPr="00046F27">
        <w:rPr>
          <w:sz w:val="20"/>
          <w:lang w:val="nl-NL"/>
        </w:rPr>
        <w:t>het kan gaan over wiskundige onderwerpen die op dat moment nog te ingewikkeld voor de leerling zijn om te begrijpen.</w:t>
      </w:r>
    </w:p>
    <w:p w14:paraId="5A60FD7E" w14:textId="77777777" w:rsidR="00B02523" w:rsidRPr="003C5B14" w:rsidRDefault="00B02523" w:rsidP="00B02523">
      <w:pPr>
        <w:rPr>
          <w:sz w:val="20"/>
          <w:lang w:val="nl-NL"/>
        </w:rPr>
      </w:pPr>
    </w:p>
    <w:p w14:paraId="55E9B9E4" w14:textId="77777777" w:rsidR="00B02523" w:rsidRPr="003C5B14" w:rsidRDefault="00046F27" w:rsidP="00B02523">
      <w:pPr>
        <w:rPr>
          <w:sz w:val="20"/>
          <w:lang w:val="nl-NL"/>
        </w:rPr>
      </w:pPr>
      <w:r w:rsidRPr="00046F27">
        <w:rPr>
          <w:sz w:val="20"/>
          <w:lang w:val="nl-NL"/>
        </w:rPr>
        <w:t xml:space="preserve">Een soortgelijk probleem doet zich voor bij het leren van nieuwe </w:t>
      </w:r>
      <w:r w:rsidR="00A13FEA">
        <w:rPr>
          <w:sz w:val="20"/>
          <w:lang w:val="nl-NL"/>
        </w:rPr>
        <w:t>regels</w:t>
      </w:r>
      <w:r w:rsidR="0042166D">
        <w:rPr>
          <w:sz w:val="20"/>
          <w:lang w:val="nl-NL"/>
        </w:rPr>
        <w:t>,</w:t>
      </w:r>
      <w:r w:rsidRPr="00046F27">
        <w:rPr>
          <w:sz w:val="20"/>
          <w:lang w:val="nl-NL"/>
        </w:rPr>
        <w:t xml:space="preserve"> waarbij de meest gebruikelijke aanpak is om de </w:t>
      </w:r>
      <w:r w:rsidR="00A13FEA">
        <w:rPr>
          <w:sz w:val="20"/>
          <w:lang w:val="nl-NL"/>
        </w:rPr>
        <w:t>regel</w:t>
      </w:r>
      <w:r w:rsidRPr="00046F27">
        <w:rPr>
          <w:sz w:val="20"/>
          <w:lang w:val="nl-NL"/>
        </w:rPr>
        <w:t xml:space="preserve"> eerst toe te passen op eenvoudige voorbeelden om ze later toe te passen  op ingewikkeldere voorbeelden.</w:t>
      </w:r>
      <w:r w:rsidR="00B02523" w:rsidRPr="003C5B14">
        <w:rPr>
          <w:sz w:val="20"/>
          <w:lang w:val="nl-NL"/>
        </w:rPr>
        <w:t xml:space="preserve"> </w:t>
      </w:r>
      <w:r w:rsidRPr="00046F27">
        <w:rPr>
          <w:sz w:val="20"/>
          <w:lang w:val="nl-NL"/>
        </w:rPr>
        <w:t>Dit kan averechts werken aangezien leerlingen eenvoudige voorbeelden vaak instinctief oplossen zonder te weten hoe ze deze opgelost hebben, en zulke methodes kunnen niet toegepast worden op ingewikkeldere voorbeelden.</w:t>
      </w:r>
      <w:r w:rsidR="00B02523" w:rsidRPr="003C5B14">
        <w:rPr>
          <w:sz w:val="20"/>
          <w:lang w:val="nl-NL"/>
        </w:rPr>
        <w:t xml:space="preserve"> </w:t>
      </w:r>
      <w:r w:rsidRPr="00046F27">
        <w:rPr>
          <w:sz w:val="20"/>
          <w:lang w:val="nl-NL"/>
        </w:rPr>
        <w:t>Zo kan het bijvoorbeeld beter zijn om bij het leren oplossen van vergelijkingen te beginnen met voorbeelden die niet met behulp van intuïtieve methodes opgelost kunnen worden zoals de oplossing ‘zien’ of met 'gissen en missen</w:t>
      </w:r>
      <w:r w:rsidR="0042166D">
        <w:rPr>
          <w:sz w:val="20"/>
          <w:lang w:val="nl-NL"/>
        </w:rPr>
        <w:t>/trial and error</w:t>
      </w:r>
      <w:r w:rsidRPr="00046F27">
        <w:rPr>
          <w:sz w:val="20"/>
          <w:lang w:val="nl-NL"/>
        </w:rPr>
        <w:t>’.</w:t>
      </w:r>
    </w:p>
    <w:p w14:paraId="028D47FC" w14:textId="77777777" w:rsidR="00B02523" w:rsidRPr="003C5B14" w:rsidRDefault="00B02523" w:rsidP="00B02523">
      <w:pPr>
        <w:rPr>
          <w:sz w:val="20"/>
          <w:lang w:val="nl-NL"/>
        </w:rPr>
      </w:pPr>
    </w:p>
    <w:p w14:paraId="010F2E19" w14:textId="77777777" w:rsidR="00B02523" w:rsidRPr="003C5B14" w:rsidRDefault="001D1488" w:rsidP="00B02523">
      <w:pPr>
        <w:rPr>
          <w:sz w:val="20"/>
          <w:lang w:val="nl-NL"/>
        </w:rPr>
      </w:pPr>
      <w:r w:rsidRPr="001D1488">
        <w:rPr>
          <w:sz w:val="20"/>
          <w:lang w:val="nl-NL"/>
        </w:rPr>
        <w:t>Wanneer er gewerkt wordt van eenvoudigere naar complexere voorbeelden kan dit ook de basis leggen voor misverstanden.</w:t>
      </w:r>
      <w:r w:rsidR="00B02523" w:rsidRPr="003C5B14">
        <w:rPr>
          <w:sz w:val="20"/>
          <w:lang w:val="nl-NL"/>
        </w:rPr>
        <w:t xml:space="preserve"> </w:t>
      </w:r>
      <w:r w:rsidRPr="00806BD2">
        <w:rPr>
          <w:sz w:val="20"/>
          <w:lang w:val="nl-NL"/>
        </w:rPr>
        <w:t xml:space="preserve">Zo kan het leren van tientallen en eenheden waarbij begonnen wordt met voorbeelden </w:t>
      </w:r>
      <w:r w:rsidR="00806BD2" w:rsidRPr="00806BD2">
        <w:rPr>
          <w:sz w:val="20"/>
          <w:lang w:val="nl-NL"/>
        </w:rPr>
        <w:t xml:space="preserve">waar </w:t>
      </w:r>
      <w:r w:rsidRPr="00806BD2">
        <w:rPr>
          <w:sz w:val="20"/>
          <w:lang w:val="nl-NL"/>
        </w:rPr>
        <w:t>ontleding</w:t>
      </w:r>
      <w:r w:rsidR="00806BD2" w:rsidRPr="00806BD2">
        <w:rPr>
          <w:sz w:val="20"/>
          <w:lang w:val="nl-NL"/>
        </w:rPr>
        <w:t xml:space="preserve"> of overdracht nog niet nodig is</w:t>
      </w:r>
      <w:r w:rsidR="0042166D">
        <w:rPr>
          <w:sz w:val="20"/>
          <w:lang w:val="nl-NL"/>
        </w:rPr>
        <w:t>,</w:t>
      </w:r>
      <w:r w:rsidR="00806BD2" w:rsidRPr="00806BD2">
        <w:rPr>
          <w:sz w:val="20"/>
          <w:lang w:val="nl-NL"/>
        </w:rPr>
        <w:t xml:space="preserve"> het idee versterken dat je altijd het kleinere getal van het grotere afhaalt, wat later leidt tot fouten als 43 – 28 = 25.</w:t>
      </w:r>
    </w:p>
    <w:p w14:paraId="3E681441" w14:textId="77777777" w:rsidR="00B02523" w:rsidRPr="003C5B14" w:rsidRDefault="00B02523" w:rsidP="00B02523">
      <w:pPr>
        <w:rPr>
          <w:sz w:val="20"/>
          <w:lang w:val="nl-NL"/>
        </w:rPr>
      </w:pPr>
    </w:p>
    <w:p w14:paraId="39DDE1AB" w14:textId="77777777" w:rsidR="00B02523" w:rsidRPr="003C5B14" w:rsidRDefault="006A0865" w:rsidP="00B02523">
      <w:pPr>
        <w:rPr>
          <w:sz w:val="20"/>
          <w:lang w:val="nl-NL"/>
        </w:rPr>
      </w:pPr>
      <w:r w:rsidRPr="006A0865">
        <w:rPr>
          <w:sz w:val="20"/>
          <w:lang w:val="nl-NL"/>
        </w:rPr>
        <w:t>Het lijkt erop dat het niet mogelijk is om leerlingen iets te leren zonder misverstanden (ook wel ‘foutloze communicatie’ genoemd), en dat we misschien moeten accepteren dat leerlingen soms generalisaties maken die niet correct zijn en dat vele van deze misverstanden verborgen zullen blijven tenzij de docent specifiek moeite doet om ze te onthullen.</w:t>
      </w:r>
      <w:r w:rsidR="00B02523" w:rsidRPr="003C5B14">
        <w:rPr>
          <w:sz w:val="20"/>
          <w:lang w:val="nl-NL"/>
        </w:rPr>
        <w:t xml:space="preserve"> </w:t>
      </w:r>
      <w:r w:rsidR="006139CA" w:rsidRPr="006139CA">
        <w:rPr>
          <w:sz w:val="20"/>
          <w:lang w:val="nl-NL"/>
        </w:rPr>
        <w:t>E</w:t>
      </w:r>
      <w:r w:rsidR="00311819">
        <w:rPr>
          <w:sz w:val="20"/>
          <w:lang w:val="nl-NL"/>
        </w:rPr>
        <w:t>r is e</w:t>
      </w:r>
      <w:r w:rsidR="006139CA" w:rsidRPr="006139CA">
        <w:rPr>
          <w:sz w:val="20"/>
          <w:lang w:val="nl-NL"/>
        </w:rPr>
        <w:t>en lesstijl</w:t>
      </w:r>
      <w:r w:rsidR="00311819">
        <w:rPr>
          <w:sz w:val="20"/>
          <w:lang w:val="nl-NL"/>
        </w:rPr>
        <w:t xml:space="preserve"> nodig</w:t>
      </w:r>
      <w:r w:rsidR="006139CA" w:rsidRPr="006139CA">
        <w:rPr>
          <w:sz w:val="20"/>
          <w:lang w:val="nl-NL"/>
        </w:rPr>
        <w:t xml:space="preserve"> die continu misverstanden aan het li</w:t>
      </w:r>
      <w:r w:rsidR="00311819">
        <w:rPr>
          <w:sz w:val="20"/>
          <w:lang w:val="nl-NL"/>
        </w:rPr>
        <w:t>cht brengt en bespreekt</w:t>
      </w:r>
      <w:r w:rsidR="006139CA" w:rsidRPr="006139CA">
        <w:rPr>
          <w:sz w:val="20"/>
          <w:lang w:val="nl-NL"/>
        </w:rPr>
        <w:t xml:space="preserve"> om</w:t>
      </w:r>
      <w:r w:rsidR="0042166D">
        <w:rPr>
          <w:sz w:val="20"/>
          <w:lang w:val="nl-NL"/>
        </w:rPr>
        <w:t xml:space="preserve"> zo</w:t>
      </w:r>
      <w:r w:rsidR="006139CA" w:rsidRPr="006139CA">
        <w:rPr>
          <w:sz w:val="20"/>
          <w:lang w:val="nl-NL"/>
        </w:rPr>
        <w:t xml:space="preserve"> de omvang van de misverstanden te beperken.</w:t>
      </w:r>
      <w:r w:rsidR="00B02523" w:rsidRPr="003C5B14">
        <w:rPr>
          <w:sz w:val="20"/>
          <w:lang w:val="nl-NL"/>
        </w:rPr>
        <w:t xml:space="preserve"> </w:t>
      </w:r>
      <w:r w:rsidR="006139CA" w:rsidRPr="006139CA">
        <w:rPr>
          <w:sz w:val="20"/>
          <w:lang w:val="nl-NL"/>
        </w:rPr>
        <w:t xml:space="preserve">Dit zou mogelijk </w:t>
      </w:r>
      <w:r w:rsidR="00311819">
        <w:rPr>
          <w:sz w:val="20"/>
          <w:lang w:val="nl-NL"/>
        </w:rPr>
        <w:t xml:space="preserve">moeten </w:t>
      </w:r>
      <w:r w:rsidR="006139CA" w:rsidRPr="006139CA">
        <w:rPr>
          <w:sz w:val="20"/>
          <w:lang w:val="nl-NL"/>
        </w:rPr>
        <w:t>zijn aangezien een groot deel van de onderzoeken van de afgelopen 20 jaar aangetoond heeft dat het merendeel van de misverstanden bij leerlingen wijdverspreid zijn.</w:t>
      </w:r>
      <w:r w:rsidR="00B02523" w:rsidRPr="003C5B14">
        <w:rPr>
          <w:sz w:val="20"/>
          <w:lang w:val="nl-NL"/>
        </w:rPr>
        <w:t xml:space="preserve"> </w:t>
      </w:r>
    </w:p>
    <w:p w14:paraId="10271E9D" w14:textId="77777777" w:rsidR="00B02523" w:rsidRPr="003C5B14" w:rsidRDefault="00B02523" w:rsidP="00B02523">
      <w:pPr>
        <w:rPr>
          <w:sz w:val="20"/>
          <w:lang w:val="nl-NL"/>
        </w:rPr>
      </w:pPr>
    </w:p>
    <w:p w14:paraId="47CE1712" w14:textId="77777777" w:rsidR="00B02523" w:rsidRPr="003C5B14" w:rsidRDefault="006139CA" w:rsidP="00B02523">
      <w:pPr>
        <w:rPr>
          <w:sz w:val="20"/>
          <w:lang w:val="nl-NL"/>
        </w:rPr>
      </w:pPr>
      <w:r w:rsidRPr="00942213">
        <w:rPr>
          <w:sz w:val="20"/>
          <w:lang w:val="nl-NL"/>
        </w:rPr>
        <w:t>In het diagnostische Teaching Project (lesgeefproject), gegeven aan het Shell centru</w:t>
      </w:r>
      <w:r w:rsidR="0042166D">
        <w:rPr>
          <w:sz w:val="20"/>
          <w:lang w:val="nl-NL"/>
        </w:rPr>
        <w:t>m voor wiskundeonderwijs a</w:t>
      </w:r>
      <w:r w:rsidRPr="00942213">
        <w:rPr>
          <w:sz w:val="20"/>
          <w:lang w:val="nl-NL"/>
        </w:rPr>
        <w:t>an de universiteit van Nottingham (Nottingham University’s Shell Centre for Mathematical Education), werden lespakketten ontworpen om de misverstanden van leerlingen te ontdekken en te adresseren tijdens de les.</w:t>
      </w:r>
      <w:r w:rsidR="00B02523" w:rsidRPr="003C5B14">
        <w:rPr>
          <w:sz w:val="20"/>
          <w:lang w:val="nl-NL"/>
        </w:rPr>
        <w:t xml:space="preserve"> </w:t>
      </w:r>
      <w:r w:rsidR="00942213" w:rsidRPr="00942213">
        <w:rPr>
          <w:sz w:val="20"/>
          <w:lang w:val="nl-NL"/>
        </w:rPr>
        <w:t>Twee belangrijke kenmerken kwam</w:t>
      </w:r>
      <w:r w:rsidR="007A13F1">
        <w:rPr>
          <w:sz w:val="20"/>
          <w:lang w:val="nl-NL"/>
        </w:rPr>
        <w:t>en</w:t>
      </w:r>
      <w:r w:rsidR="00942213" w:rsidRPr="00942213">
        <w:rPr>
          <w:sz w:val="20"/>
          <w:lang w:val="nl-NL"/>
        </w:rPr>
        <w:t xml:space="preserve"> naar voren.</w:t>
      </w:r>
      <w:r w:rsidR="00B02523" w:rsidRPr="003C5B14">
        <w:rPr>
          <w:sz w:val="20"/>
          <w:lang w:val="nl-NL"/>
        </w:rPr>
        <w:t xml:space="preserve"> </w:t>
      </w:r>
      <w:r w:rsidR="00942213" w:rsidRPr="00942213">
        <w:rPr>
          <w:sz w:val="20"/>
          <w:lang w:val="nl-NL"/>
        </w:rPr>
        <w:t>Het eerste kenmerk was dat het adresseren van misverstanden tijdens de les daadwerkelijk prestaties en het langdurig behouden van de wiskundige vaardigheden en begrippen</w:t>
      </w:r>
      <w:r w:rsidR="007A13F1">
        <w:rPr>
          <w:sz w:val="20"/>
          <w:lang w:val="nl-NL"/>
        </w:rPr>
        <w:t xml:space="preserve"> </w:t>
      </w:r>
      <w:r w:rsidR="007A13F1" w:rsidRPr="00942213">
        <w:rPr>
          <w:sz w:val="20"/>
          <w:lang w:val="nl-NL"/>
        </w:rPr>
        <w:t>verbeterd</w:t>
      </w:r>
      <w:r w:rsidR="00942213" w:rsidRPr="00942213">
        <w:rPr>
          <w:sz w:val="20"/>
          <w:lang w:val="nl-NL"/>
        </w:rPr>
        <w:t>.</w:t>
      </w:r>
      <w:r w:rsidR="00B02523" w:rsidRPr="003C5B14">
        <w:rPr>
          <w:sz w:val="20"/>
          <w:lang w:val="nl-NL"/>
        </w:rPr>
        <w:t xml:space="preserve"> </w:t>
      </w:r>
      <w:r w:rsidR="007A13F1">
        <w:rPr>
          <w:sz w:val="20"/>
          <w:lang w:val="nl-NL"/>
        </w:rPr>
        <w:t xml:space="preserve">Het </w:t>
      </w:r>
      <w:r w:rsidR="007A13F1" w:rsidRPr="00942213">
        <w:rPr>
          <w:sz w:val="20"/>
          <w:lang w:val="nl-NL"/>
        </w:rPr>
        <w:t xml:space="preserve">was minder effectief </w:t>
      </w:r>
      <w:r w:rsidR="007A13F1">
        <w:rPr>
          <w:sz w:val="20"/>
          <w:lang w:val="nl-NL"/>
        </w:rPr>
        <w:t xml:space="preserve">om de </w:t>
      </w:r>
      <w:r w:rsidR="00942213" w:rsidRPr="00942213">
        <w:rPr>
          <w:sz w:val="20"/>
          <w:lang w:val="nl-NL"/>
        </w:rPr>
        <w:t xml:space="preserve">aandacht </w:t>
      </w:r>
      <w:r w:rsidR="0042166D">
        <w:rPr>
          <w:sz w:val="20"/>
          <w:lang w:val="nl-NL"/>
        </w:rPr>
        <w:t xml:space="preserve">te </w:t>
      </w:r>
      <w:r w:rsidR="00942213" w:rsidRPr="00942213">
        <w:rPr>
          <w:sz w:val="20"/>
          <w:lang w:val="nl-NL"/>
        </w:rPr>
        <w:t xml:space="preserve">richten op misverstanden voordat er voorbeelden gegeven worden dan </w:t>
      </w:r>
      <w:r w:rsidR="0042166D">
        <w:rPr>
          <w:sz w:val="20"/>
          <w:lang w:val="nl-NL"/>
        </w:rPr>
        <w:t xml:space="preserve">om </w:t>
      </w:r>
      <w:r w:rsidR="00942213" w:rsidRPr="00942213">
        <w:rPr>
          <w:sz w:val="20"/>
          <w:lang w:val="nl-NL"/>
        </w:rPr>
        <w:t>leerlingen in de ‘val' te laten lopen en dan een discussie te hebben.</w:t>
      </w:r>
      <w:r w:rsidR="00B02523" w:rsidRPr="003C5B14">
        <w:rPr>
          <w:sz w:val="20"/>
          <w:lang w:val="nl-NL"/>
        </w:rPr>
        <w:t xml:space="preserve"> </w:t>
      </w:r>
    </w:p>
    <w:p w14:paraId="4857E38E" w14:textId="77777777" w:rsidR="00B02523" w:rsidRPr="003C5B14" w:rsidRDefault="00B02523" w:rsidP="00B02523">
      <w:pPr>
        <w:rPr>
          <w:sz w:val="20"/>
          <w:lang w:val="nl-NL"/>
        </w:rPr>
      </w:pPr>
    </w:p>
    <w:p w14:paraId="6EC1AC81" w14:textId="77777777" w:rsidR="00B02523" w:rsidRPr="003C5B14" w:rsidRDefault="00942213" w:rsidP="00B02523">
      <w:pPr>
        <w:rPr>
          <w:sz w:val="20"/>
          <w:lang w:val="nl-NL"/>
        </w:rPr>
      </w:pPr>
      <w:r w:rsidRPr="005241FE">
        <w:rPr>
          <w:sz w:val="20"/>
          <w:lang w:val="nl-NL"/>
        </w:rPr>
        <w:t>De andere grote ontdekking was dat de intensiteit en mate van betrokkenheid bij de opdracht</w:t>
      </w:r>
      <w:r w:rsidR="005241FE" w:rsidRPr="005241FE">
        <w:rPr>
          <w:sz w:val="20"/>
          <w:lang w:val="nl-NL"/>
        </w:rPr>
        <w:t xml:space="preserve"> die de leerlingen toonden in de groepsbespreki</w:t>
      </w:r>
      <w:r w:rsidR="00D23B75">
        <w:rPr>
          <w:sz w:val="20"/>
          <w:lang w:val="nl-NL"/>
        </w:rPr>
        <w:t>ngen veel grotere invloed had</w:t>
      </w:r>
      <w:r w:rsidR="005241FE" w:rsidRPr="005241FE">
        <w:rPr>
          <w:sz w:val="20"/>
          <w:lang w:val="nl-NL"/>
        </w:rPr>
        <w:t xml:space="preserve"> op hun leren dan de hoeveelheid tijd die besteed werd aan de opdracht. Hoewel de intensieve besprekingen betekenden dat er veel meer tijd besteed werd aan kleine (maar belangrijke) onderwerpen, werd er op de lange termijn veel meer van de kennis behouden dan bij klassen die meer informatie oppervlakkig behandelden, maar in dezelfde tijd.</w:t>
      </w:r>
    </w:p>
    <w:p w14:paraId="1703BC9D" w14:textId="77777777" w:rsidR="00B02523" w:rsidRPr="00831A7E" w:rsidRDefault="00B02523" w:rsidP="00B02523">
      <w:r w:rsidRPr="003C5B14">
        <w:rPr>
          <w:sz w:val="18"/>
          <w:lang w:val="en-US"/>
        </w:rPr>
        <w:lastRenderedPageBreak/>
        <w:br/>
      </w:r>
      <w:r w:rsidR="005241FE" w:rsidRPr="003C5B14">
        <w:rPr>
          <w:i/>
          <w:lang w:val="en-US"/>
        </w:rPr>
        <w:t>Askew, M; Wiliam, D. (1995) Recent Research in Mathematics Education 5-16, Office for Standards in Education, HMSO, London.</w:t>
      </w:r>
    </w:p>
    <w:p w14:paraId="05678E4F" w14:textId="77777777" w:rsidR="00B02523" w:rsidRPr="003C5B14" w:rsidRDefault="00B02523" w:rsidP="00B02523">
      <w:pPr>
        <w:pStyle w:val="Kop2"/>
        <w:rPr>
          <w:lang w:val="nl-NL"/>
        </w:rPr>
      </w:pPr>
      <w:bookmarkStart w:id="17" w:name="_Toc321297534"/>
      <w:r w:rsidRPr="003C5B14">
        <w:rPr>
          <w:lang w:val="nl-NL"/>
        </w:rPr>
        <w:lastRenderedPageBreak/>
        <w:t>9</w:t>
      </w:r>
      <w:r w:rsidRPr="003C5B14">
        <w:rPr>
          <w:lang w:val="nl-NL"/>
        </w:rPr>
        <w:tab/>
      </w:r>
      <w:r w:rsidR="005241FE" w:rsidRPr="005241FE">
        <w:rPr>
          <w:lang w:val="nl-NL"/>
        </w:rPr>
        <w:t xml:space="preserve">Hand-out 9: een lesplan bij formatieve </w:t>
      </w:r>
      <w:r w:rsidR="009A621F">
        <w:rPr>
          <w:lang w:val="nl-NL"/>
        </w:rPr>
        <w:t>toetsing</w:t>
      </w:r>
      <w:bookmarkEnd w:id="17"/>
      <w:r w:rsidR="005241FE" w:rsidRPr="005241FE">
        <w:rPr>
          <w:lang w:val="nl-NL"/>
        </w:rPr>
        <w:t xml:space="preserve"> </w:t>
      </w:r>
      <w:r w:rsidRPr="003C5B14">
        <w:rPr>
          <w:lang w:val="nl-NL"/>
        </w:rPr>
        <w:t xml:space="preserve"> </w:t>
      </w:r>
    </w:p>
    <w:p w14:paraId="70CB13CF" w14:textId="77777777" w:rsidR="00B02523" w:rsidRPr="003C5B14" w:rsidRDefault="005241FE" w:rsidP="00B02523">
      <w:pPr>
        <w:rPr>
          <w:lang w:val="nl-NL"/>
        </w:rPr>
      </w:pPr>
      <w:r w:rsidRPr="005241FE">
        <w:rPr>
          <w:lang w:val="nl-NL"/>
        </w:rPr>
        <w:t xml:space="preserve">De volgende voorstellen beschrijven een mogelijke aanpak voor een lesplan met formatieve </w:t>
      </w:r>
      <w:r w:rsidR="009A621F">
        <w:rPr>
          <w:lang w:val="nl-NL"/>
        </w:rPr>
        <w:t>toetsing</w:t>
      </w:r>
      <w:r w:rsidRPr="005241FE">
        <w:rPr>
          <w:lang w:val="nl-NL"/>
        </w:rPr>
        <w:t xml:space="preserve"> over het oplossen van problemen. </w:t>
      </w:r>
      <w:r w:rsidR="00B02523" w:rsidRPr="003C5B14">
        <w:rPr>
          <w:lang w:val="nl-NL"/>
        </w:rPr>
        <w:t xml:space="preserve"> </w:t>
      </w:r>
      <w:r w:rsidRPr="005241FE">
        <w:rPr>
          <w:lang w:val="nl-NL"/>
        </w:rPr>
        <w:t>Leerlingen krijgen eerst de kans om het probleem zonder hulp op te lossen.</w:t>
      </w:r>
      <w:r w:rsidR="00B02523" w:rsidRPr="003C5B14">
        <w:rPr>
          <w:lang w:val="nl-NL"/>
        </w:rPr>
        <w:t xml:space="preserve"> </w:t>
      </w:r>
      <w:r w:rsidRPr="005241FE">
        <w:rPr>
          <w:lang w:val="nl-NL"/>
        </w:rPr>
        <w:t>Dit geeft u de mogelijkheid om meer inzicht te krijgen in hun denken en om de leerlingen eruit te halen die hulp nodig hebben.</w:t>
      </w:r>
      <w:r w:rsidR="00B02523" w:rsidRPr="003C5B14">
        <w:rPr>
          <w:lang w:val="nl-NL"/>
        </w:rPr>
        <w:t xml:space="preserve"> </w:t>
      </w:r>
      <w:r w:rsidRPr="005241FE">
        <w:rPr>
          <w:lang w:val="nl-NL"/>
        </w:rPr>
        <w:t>Dit wordt gevolgd door een formatieve les waarin zij samenwerken, reflecteren op hun werk en het proberen te verbeteren.</w:t>
      </w:r>
      <w:r w:rsidR="00B02523" w:rsidRPr="003C5B14">
        <w:rPr>
          <w:lang w:val="nl-NL"/>
        </w:rPr>
        <w:t xml:space="preserve"> </w:t>
      </w:r>
    </w:p>
    <w:p w14:paraId="39C3E55C" w14:textId="77777777" w:rsidR="00B02523" w:rsidRPr="003C5B14" w:rsidRDefault="00B02523" w:rsidP="00B02523">
      <w:pPr>
        <w:rPr>
          <w:lang w:val="nl-NL"/>
        </w:rPr>
      </w:pPr>
    </w:p>
    <w:p w14:paraId="2B42C953" w14:textId="77777777" w:rsidR="00B02523" w:rsidRPr="003C5B14" w:rsidRDefault="005241FE" w:rsidP="00B02523">
      <w:pPr>
        <w:pStyle w:val="Kop3"/>
        <w:rPr>
          <w:lang w:val="nl-NL"/>
        </w:rPr>
      </w:pPr>
      <w:r w:rsidRPr="005241FE">
        <w:rPr>
          <w:lang w:val="nl-NL"/>
        </w:rPr>
        <w:t>Voor de les</w:t>
      </w:r>
      <w:r w:rsidR="0005011C">
        <w:rPr>
          <w:lang w:val="nl-NL"/>
        </w:rPr>
        <w:t>:</w:t>
      </w:r>
      <w:r w:rsidR="00B02523" w:rsidRPr="003C5B14">
        <w:rPr>
          <w:lang w:val="nl-NL"/>
        </w:rPr>
        <w:t xml:space="preserve"> </w:t>
      </w:r>
      <w:r w:rsidR="00B02523" w:rsidRPr="003C5B14">
        <w:rPr>
          <w:lang w:val="nl-NL"/>
        </w:rPr>
        <w:tab/>
      </w:r>
      <w:r w:rsidRPr="005241FE">
        <w:rPr>
          <w:lang w:val="nl-NL"/>
        </w:rPr>
        <w:t>20 minuten</w:t>
      </w:r>
    </w:p>
    <w:p w14:paraId="3C3232E5" w14:textId="77777777" w:rsidR="00B02523" w:rsidRPr="003C5B14" w:rsidRDefault="00B02523" w:rsidP="00B02523">
      <w:pPr>
        <w:rPr>
          <w:lang w:val="nl-NL"/>
        </w:rPr>
      </w:pPr>
    </w:p>
    <w:p w14:paraId="6CD74871" w14:textId="77777777" w:rsidR="00B02523" w:rsidRPr="003C5B14" w:rsidRDefault="004A1EBF" w:rsidP="00B02523">
      <w:pPr>
        <w:rPr>
          <w:lang w:val="nl-NL"/>
        </w:rPr>
      </w:pPr>
      <w:r w:rsidRPr="004A1EBF">
        <w:rPr>
          <w:lang w:val="nl-NL"/>
        </w:rPr>
        <w:t xml:space="preserve">Vraag leerlingen voor de les, misschien aan het eind van de vorige les, om zelfstandig één van de </w:t>
      </w:r>
      <w:r w:rsidR="009A621F">
        <w:rPr>
          <w:lang w:val="nl-NL"/>
        </w:rPr>
        <w:t>toetsing</w:t>
      </w:r>
      <w:r w:rsidRPr="004A1EBF">
        <w:rPr>
          <w:lang w:val="nl-NL"/>
        </w:rPr>
        <w:t xml:space="preserve">sopdrachten te proberen; </w:t>
      </w:r>
      <w:r w:rsidR="00573C7D">
        <w:rPr>
          <w:lang w:val="nl-NL"/>
        </w:rPr>
        <w:t xml:space="preserve">het </w:t>
      </w:r>
      <w:r w:rsidRPr="004A1EBF">
        <w:rPr>
          <w:lang w:val="nl-NL"/>
        </w:rPr>
        <w:t xml:space="preserve">tellen van bomen, poezen en kittens of </w:t>
      </w:r>
      <w:r w:rsidR="00573C7D">
        <w:rPr>
          <w:lang w:val="nl-NL"/>
        </w:rPr>
        <w:t>beveiligingscamera’</w:t>
      </w:r>
      <w:r w:rsidRPr="004A1EBF">
        <w:rPr>
          <w:lang w:val="nl-NL"/>
        </w:rPr>
        <w:t>s.</w:t>
      </w:r>
      <w:r w:rsidR="00B02523" w:rsidRPr="003C5B14">
        <w:rPr>
          <w:lang w:val="nl-NL"/>
        </w:rPr>
        <w:t xml:space="preserve"> </w:t>
      </w:r>
      <w:r w:rsidRPr="004A1EBF">
        <w:rPr>
          <w:lang w:val="nl-NL"/>
        </w:rPr>
        <w:t>Leerlingen hebben misschien rekenmachines, potloden, linialen, en ruitjespapier</w:t>
      </w:r>
      <w:r w:rsidR="00573C7D">
        <w:rPr>
          <w:lang w:val="nl-NL"/>
        </w:rPr>
        <w:t xml:space="preserve"> nodig</w:t>
      </w:r>
      <w:r w:rsidRPr="004A1EBF">
        <w:rPr>
          <w:lang w:val="nl-NL"/>
        </w:rPr>
        <w:t xml:space="preserve">. </w:t>
      </w:r>
    </w:p>
    <w:p w14:paraId="1A02FB4F" w14:textId="77777777" w:rsidR="00B02523" w:rsidRPr="003C5B14" w:rsidRDefault="004A1EBF" w:rsidP="00B02523">
      <w:pPr>
        <w:pStyle w:val="Teachertalk0"/>
        <w:spacing w:before="120" w:after="120"/>
        <w:ind w:left="284"/>
        <w:rPr>
          <w:rFonts w:ascii="Calibri" w:hAnsi="Calibri"/>
          <w:lang w:val="nl-NL"/>
        </w:rPr>
      </w:pPr>
      <w:r w:rsidRPr="004A1EBF">
        <w:rPr>
          <w:rFonts w:ascii="Calibri" w:hAnsi="Calibri"/>
          <w:lang w:val="nl-NL"/>
        </w:rPr>
        <w:t>Het doel is om te achterhalen hoe goed je een probleem op kunt lossen zonder mijn hulp.</w:t>
      </w:r>
      <w:r w:rsidR="00B02523" w:rsidRPr="003C5B14">
        <w:rPr>
          <w:rFonts w:ascii="Calibri" w:hAnsi="Calibri"/>
          <w:lang w:val="nl-NL"/>
        </w:rPr>
        <w:t xml:space="preserve">  </w:t>
      </w:r>
    </w:p>
    <w:p w14:paraId="7F6FBAAC" w14:textId="77777777" w:rsidR="00B02523" w:rsidRPr="003C5B14" w:rsidRDefault="004A1EBF" w:rsidP="004A1EBF">
      <w:pPr>
        <w:pStyle w:val="Teachertalk0"/>
        <w:numPr>
          <w:ilvl w:val="0"/>
          <w:numId w:val="17"/>
        </w:numPr>
        <w:tabs>
          <w:tab w:val="clear" w:pos="1440"/>
          <w:tab w:val="num" w:pos="568"/>
        </w:tabs>
        <w:ind w:left="568" w:hanging="284"/>
        <w:rPr>
          <w:rFonts w:ascii="Calibri" w:hAnsi="Calibri"/>
          <w:lang w:val="nl-NL"/>
        </w:rPr>
      </w:pPr>
      <w:r w:rsidRPr="004A1EBF">
        <w:rPr>
          <w:rFonts w:ascii="Calibri" w:hAnsi="Calibri"/>
          <w:lang w:val="nl-NL"/>
        </w:rPr>
        <w:t xml:space="preserve">Ik zal je niet vertellen welke wiskunde je moet gebruiken. </w:t>
      </w:r>
      <w:r w:rsidR="00B02523" w:rsidRPr="003C5B14">
        <w:rPr>
          <w:rFonts w:ascii="Calibri" w:hAnsi="Calibri"/>
          <w:lang w:val="nl-NL"/>
        </w:rPr>
        <w:t xml:space="preserve"> </w:t>
      </w:r>
    </w:p>
    <w:p w14:paraId="7C59426E" w14:textId="77777777" w:rsidR="00B02523" w:rsidRPr="003C5B14" w:rsidRDefault="004A1EBF" w:rsidP="004A1EBF">
      <w:pPr>
        <w:pStyle w:val="Teachertalk0"/>
        <w:numPr>
          <w:ilvl w:val="0"/>
          <w:numId w:val="17"/>
        </w:numPr>
        <w:tabs>
          <w:tab w:val="clear" w:pos="1440"/>
          <w:tab w:val="num" w:pos="568"/>
        </w:tabs>
        <w:ind w:left="568" w:hanging="284"/>
        <w:rPr>
          <w:rFonts w:ascii="Calibri" w:hAnsi="Calibri"/>
          <w:lang w:val="nl-NL"/>
        </w:rPr>
      </w:pPr>
      <w:r w:rsidRPr="004A1EBF">
        <w:rPr>
          <w:rFonts w:ascii="Calibri" w:hAnsi="Calibri"/>
          <w:lang w:val="nl-NL"/>
        </w:rPr>
        <w:t>Er zijn vele manieren om het probleem aan te pakken – de keuze is aan jou.</w:t>
      </w:r>
    </w:p>
    <w:p w14:paraId="0756702C" w14:textId="77777777" w:rsidR="00B02523" w:rsidRPr="003C5B14" w:rsidRDefault="004A1EBF" w:rsidP="004A1EBF">
      <w:pPr>
        <w:pStyle w:val="Teachertalk0"/>
        <w:numPr>
          <w:ilvl w:val="0"/>
          <w:numId w:val="17"/>
        </w:numPr>
        <w:tabs>
          <w:tab w:val="clear" w:pos="1440"/>
          <w:tab w:val="num" w:pos="568"/>
        </w:tabs>
        <w:ind w:left="568" w:hanging="284"/>
        <w:rPr>
          <w:rFonts w:ascii="Calibri" w:hAnsi="Calibri"/>
          <w:lang w:val="nl-NL"/>
        </w:rPr>
      </w:pPr>
      <w:r w:rsidRPr="004A1EBF">
        <w:rPr>
          <w:rFonts w:ascii="Calibri" w:hAnsi="Calibri"/>
          <w:lang w:val="nl-NL"/>
        </w:rPr>
        <w:t>Er kan meer dan één ‘goed antwoord’ zijn.</w:t>
      </w:r>
    </w:p>
    <w:p w14:paraId="1A1A055A" w14:textId="77777777" w:rsidR="00B02523" w:rsidRPr="003C5B14" w:rsidRDefault="004A1EBF" w:rsidP="00B02523">
      <w:pPr>
        <w:pStyle w:val="Teachertalk0"/>
        <w:ind w:left="284"/>
        <w:rPr>
          <w:rFonts w:ascii="Calibri" w:hAnsi="Calibri"/>
          <w:lang w:val="nl-NL"/>
        </w:rPr>
      </w:pPr>
      <w:r w:rsidRPr="004A1EBF">
        <w:rPr>
          <w:rFonts w:ascii="Calibri" w:hAnsi="Calibri"/>
          <w:lang w:val="nl-NL"/>
        </w:rPr>
        <w:t>Maak je geen zorgen als je niet alles begrijpt of kunt doen, want ik ga hier de komende dagen een les over geven.</w:t>
      </w:r>
      <w:r w:rsidR="00B02523" w:rsidRPr="003C5B14">
        <w:rPr>
          <w:rFonts w:ascii="Calibri" w:hAnsi="Calibri"/>
          <w:lang w:val="nl-NL"/>
        </w:rPr>
        <w:t xml:space="preserve"> </w:t>
      </w:r>
    </w:p>
    <w:p w14:paraId="734C1E77" w14:textId="77777777" w:rsidR="00B02523" w:rsidRPr="003C5B14" w:rsidRDefault="00B02523" w:rsidP="00B02523">
      <w:pPr>
        <w:rPr>
          <w:lang w:val="nl-NL"/>
        </w:rPr>
      </w:pPr>
    </w:p>
    <w:p w14:paraId="4A39B417" w14:textId="77777777" w:rsidR="00B02523" w:rsidRPr="003C5B14" w:rsidRDefault="00E01FD7" w:rsidP="00B02523">
      <w:pPr>
        <w:rPr>
          <w:lang w:val="nl-NL"/>
        </w:rPr>
      </w:pPr>
      <w:r w:rsidRPr="00E01FD7">
        <w:rPr>
          <w:lang w:val="nl-NL"/>
        </w:rPr>
        <w:t>Zorg ervoor dat de leerlingen goed bekend zijn met de context van het probleem.</w:t>
      </w:r>
      <w:r w:rsidR="00B02523" w:rsidRPr="003C5B14">
        <w:rPr>
          <w:lang w:val="nl-NL"/>
        </w:rPr>
        <w:br/>
      </w:r>
    </w:p>
    <w:p w14:paraId="22BEAFBF" w14:textId="77777777" w:rsidR="00B02523" w:rsidRPr="003C5B14" w:rsidRDefault="00573C7D" w:rsidP="00B02523">
      <w:pPr>
        <w:pStyle w:val="Teachertalk0"/>
        <w:rPr>
          <w:rFonts w:ascii="Calibri" w:hAnsi="Calibri"/>
          <w:b/>
          <w:lang w:val="nl-NL"/>
        </w:rPr>
      </w:pPr>
      <w:r>
        <w:rPr>
          <w:rFonts w:ascii="Calibri" w:hAnsi="Calibri"/>
          <w:b/>
          <w:lang w:val="nl-NL"/>
        </w:rPr>
        <w:t>Het t</w:t>
      </w:r>
      <w:r w:rsidR="00E01FD7" w:rsidRPr="00E01FD7">
        <w:rPr>
          <w:rFonts w:ascii="Calibri" w:hAnsi="Calibri"/>
          <w:b/>
          <w:lang w:val="nl-NL"/>
        </w:rPr>
        <w:t>ellen van bomen</w:t>
      </w:r>
      <w:r w:rsidR="00E01FD7">
        <w:rPr>
          <w:rFonts w:ascii="Calibri" w:hAnsi="Calibri"/>
          <w:b/>
          <w:lang w:val="nl-NL"/>
        </w:rPr>
        <w:t xml:space="preserve"> </w:t>
      </w:r>
      <w:r>
        <w:rPr>
          <w:rFonts w:ascii="Calibri" w:hAnsi="Calibri"/>
          <w:b/>
          <w:lang w:val="nl-NL"/>
        </w:rPr>
        <w:br/>
      </w:r>
      <w:r w:rsidR="00E01FD7">
        <w:rPr>
          <w:rFonts w:ascii="Calibri" w:hAnsi="Calibri"/>
          <w:lang w:val="nl-NL"/>
        </w:rPr>
        <w:t>Weet iemand wat een plantage is?</w:t>
      </w:r>
    </w:p>
    <w:p w14:paraId="0869009E" w14:textId="77777777" w:rsidR="00B02523" w:rsidRPr="003C5B14" w:rsidRDefault="00E01FD7" w:rsidP="00B02523">
      <w:pPr>
        <w:pStyle w:val="Teachertalk0"/>
        <w:rPr>
          <w:rFonts w:ascii="Calibri" w:hAnsi="Calibri"/>
          <w:lang w:val="nl-NL"/>
        </w:rPr>
      </w:pPr>
      <w:r w:rsidRPr="00E01FD7">
        <w:rPr>
          <w:rFonts w:ascii="Calibri" w:hAnsi="Calibri"/>
          <w:lang w:val="nl-NL"/>
        </w:rPr>
        <w:t>Waarin verschilt een plantage van een natuurlijk bos?</w:t>
      </w:r>
    </w:p>
    <w:p w14:paraId="3F4952CA" w14:textId="77777777" w:rsidR="00B02523" w:rsidRPr="003C5B14" w:rsidRDefault="00E01FD7" w:rsidP="00B02523">
      <w:pPr>
        <w:pStyle w:val="Teachertalk0"/>
        <w:rPr>
          <w:rFonts w:ascii="Calibri" w:hAnsi="Calibri"/>
          <w:lang w:val="nl-NL"/>
        </w:rPr>
      </w:pPr>
      <w:r w:rsidRPr="00E01FD7">
        <w:rPr>
          <w:rFonts w:ascii="Calibri" w:hAnsi="Calibri"/>
          <w:lang w:val="nl-NL"/>
        </w:rPr>
        <w:t>De plantage bestaat uit oude en jonge bomen.</w:t>
      </w:r>
    </w:p>
    <w:p w14:paraId="7AF9DB5B" w14:textId="77777777" w:rsidR="00B02523" w:rsidRPr="003C5B14" w:rsidRDefault="00E01FD7" w:rsidP="00B02523">
      <w:pPr>
        <w:pStyle w:val="Teachertalk0"/>
        <w:rPr>
          <w:rFonts w:ascii="Calibri" w:hAnsi="Calibri"/>
          <w:lang w:val="nl-NL"/>
        </w:rPr>
      </w:pPr>
      <w:r w:rsidRPr="00E01FD7">
        <w:rPr>
          <w:rFonts w:ascii="Calibri" w:hAnsi="Calibri"/>
          <w:lang w:val="nl-NL"/>
        </w:rPr>
        <w:t>Waarin kan de samenstelling van bomen in een plantage verschillen van dat in een natuurlijk bos?</w:t>
      </w:r>
      <w:r w:rsidR="00B02523" w:rsidRPr="003C5B14">
        <w:rPr>
          <w:rFonts w:ascii="Calibri" w:hAnsi="Calibri"/>
          <w:lang w:val="nl-NL"/>
        </w:rPr>
        <w:br/>
      </w:r>
    </w:p>
    <w:p w14:paraId="5E61394D" w14:textId="77777777" w:rsidR="00B02523" w:rsidRPr="003C5B14" w:rsidRDefault="00E01FD7" w:rsidP="00B02523">
      <w:pPr>
        <w:pStyle w:val="Teachertalk0"/>
        <w:rPr>
          <w:rFonts w:ascii="Calibri" w:hAnsi="Calibri"/>
          <w:b/>
          <w:lang w:val="nl-NL"/>
        </w:rPr>
      </w:pPr>
      <w:r w:rsidRPr="00E01FD7">
        <w:rPr>
          <w:rFonts w:ascii="Calibri" w:hAnsi="Calibri"/>
          <w:b/>
          <w:lang w:val="nl-NL"/>
        </w:rPr>
        <w:t>Poezen en kittens</w:t>
      </w:r>
    </w:p>
    <w:p w14:paraId="52E039EE" w14:textId="77777777" w:rsidR="00B02523" w:rsidRPr="003C5B14" w:rsidRDefault="00E01FD7" w:rsidP="00B02523">
      <w:pPr>
        <w:pStyle w:val="Teachertalk0"/>
        <w:rPr>
          <w:rFonts w:ascii="Calibri" w:hAnsi="Calibri"/>
          <w:lang w:val="nl-NL"/>
        </w:rPr>
      </w:pPr>
      <w:r w:rsidRPr="00270563">
        <w:rPr>
          <w:rFonts w:ascii="Calibri" w:hAnsi="Calibri"/>
          <w:lang w:val="nl-NL"/>
        </w:rPr>
        <w:t>Deze poster is gemaakt door een liefdadigheidsinstelling voor katten die mensen aanmoedigt om hun poezen te laten castreren zodat ze geen kittens krijgen.</w:t>
      </w:r>
      <w:r w:rsidR="00B02523" w:rsidRPr="003C5B14">
        <w:rPr>
          <w:rFonts w:ascii="Calibri" w:hAnsi="Calibri"/>
          <w:lang w:val="nl-NL"/>
        </w:rPr>
        <w:t xml:space="preserve"> </w:t>
      </w:r>
      <w:r w:rsidR="00270563" w:rsidRPr="00270563">
        <w:rPr>
          <w:rFonts w:ascii="Calibri" w:hAnsi="Calibri"/>
          <w:lang w:val="nl-NL"/>
        </w:rPr>
        <w:t>De opdracht gaat om wat er gebeurd als je jouw poes niet steriliseert en of de opmerking op de poster correct is.</w:t>
      </w:r>
    </w:p>
    <w:p w14:paraId="7F1B3C12" w14:textId="77777777" w:rsidR="00B02523" w:rsidRPr="003C5B14" w:rsidRDefault="00270563" w:rsidP="00B02523">
      <w:pPr>
        <w:pStyle w:val="Teachertalk0"/>
        <w:rPr>
          <w:rFonts w:ascii="Calibri" w:hAnsi="Calibri"/>
          <w:lang w:val="nl-NL"/>
        </w:rPr>
      </w:pPr>
      <w:r w:rsidRPr="00270563">
        <w:rPr>
          <w:rFonts w:ascii="Calibri" w:hAnsi="Calibri"/>
          <w:lang w:val="nl-NL"/>
        </w:rPr>
        <w:t>Is het realistisch dat één poes voor 2000 nakomelingen kan zorgen in 18 maanden?</w:t>
      </w:r>
      <w:r w:rsidR="00B02523" w:rsidRPr="003C5B14">
        <w:rPr>
          <w:rFonts w:ascii="Calibri" w:hAnsi="Calibri"/>
          <w:lang w:val="nl-NL"/>
        </w:rPr>
        <w:br/>
      </w:r>
      <w:r w:rsidRPr="00270563">
        <w:rPr>
          <w:rFonts w:ascii="Calibri" w:hAnsi="Calibri"/>
          <w:lang w:val="nl-NL"/>
        </w:rPr>
        <w:t>Je krijgt een aantal feiten over poezen en kittens die je kunnen helpen bij je besluit.</w:t>
      </w:r>
      <w:r w:rsidR="00B02523" w:rsidRPr="003C5B14">
        <w:rPr>
          <w:rFonts w:ascii="Calibri" w:hAnsi="Calibri"/>
          <w:lang w:val="nl-NL"/>
        </w:rPr>
        <w:br/>
      </w:r>
      <w:r w:rsidR="00B02523" w:rsidRPr="003C5B14">
        <w:rPr>
          <w:rFonts w:ascii="Calibri" w:hAnsi="Calibri"/>
          <w:lang w:val="nl-NL"/>
        </w:rPr>
        <w:br/>
      </w:r>
      <w:r w:rsidRPr="00270563">
        <w:rPr>
          <w:rFonts w:ascii="Calibri" w:hAnsi="Calibri"/>
          <w:b/>
          <w:lang w:val="nl-NL"/>
        </w:rPr>
        <w:t>Beveiligingscamera’s</w:t>
      </w:r>
      <w:r w:rsidRPr="00270563">
        <w:rPr>
          <w:rFonts w:ascii="Calibri" w:hAnsi="Calibri"/>
          <w:b/>
          <w:lang w:val="nl-NL"/>
        </w:rPr>
        <w:br/>
      </w:r>
      <w:r w:rsidRPr="00270563">
        <w:rPr>
          <w:rFonts w:ascii="Calibri" w:hAnsi="Calibri"/>
          <w:lang w:val="nl-NL"/>
        </w:rPr>
        <w:t>Heb je wel eens een beveiligingscamera gezien in een winkel of in een bus?</w:t>
      </w:r>
      <w:r w:rsidR="00B02523" w:rsidRPr="003C5B14">
        <w:rPr>
          <w:rFonts w:ascii="Calibri" w:hAnsi="Calibri"/>
          <w:lang w:val="nl-NL"/>
        </w:rPr>
        <w:t xml:space="preserve"> </w:t>
      </w:r>
      <w:r w:rsidRPr="00270563">
        <w:rPr>
          <w:rFonts w:ascii="Calibri" w:hAnsi="Calibri"/>
          <w:lang w:val="nl-NL"/>
        </w:rPr>
        <w:t>Hoe zag het eruit?</w:t>
      </w:r>
    </w:p>
    <w:p w14:paraId="52DC6BDC" w14:textId="77777777" w:rsidR="00B02523" w:rsidRPr="003C5B14" w:rsidRDefault="00270563" w:rsidP="00B02523">
      <w:pPr>
        <w:pStyle w:val="Teachertalk0"/>
        <w:rPr>
          <w:rFonts w:ascii="Calibri" w:hAnsi="Calibri"/>
          <w:lang w:val="nl-NL"/>
        </w:rPr>
      </w:pPr>
      <w:r w:rsidRPr="00270563">
        <w:rPr>
          <w:rFonts w:ascii="Calibri" w:hAnsi="Calibri"/>
          <w:lang w:val="nl-NL"/>
        </w:rPr>
        <w:t xml:space="preserve">Sommige camera’s zien er helemaal niet uit als camera’s, maar </w:t>
      </w:r>
      <w:r w:rsidR="0005011C">
        <w:rPr>
          <w:rFonts w:ascii="Calibri" w:hAnsi="Calibri"/>
          <w:lang w:val="nl-NL"/>
        </w:rPr>
        <w:t>eerder als kleine halve bollen.</w:t>
      </w:r>
      <w:r w:rsidR="00712B8D" w:rsidRPr="00712B8D">
        <w:rPr>
          <w:rFonts w:ascii="Calibri" w:hAnsi="Calibri"/>
          <w:lang w:val="nl-NL"/>
        </w:rPr>
        <w:t>Ze kunnen in een vaste hoek zitten, maar vele draaien ook rond.</w:t>
      </w:r>
      <w:r w:rsidR="00B02523" w:rsidRPr="003C5B14">
        <w:rPr>
          <w:rFonts w:ascii="Calibri" w:hAnsi="Calibri"/>
          <w:lang w:val="nl-NL"/>
        </w:rPr>
        <w:t xml:space="preserve"> </w:t>
      </w:r>
      <w:r w:rsidR="00712B8D" w:rsidRPr="00712B8D">
        <w:rPr>
          <w:rFonts w:ascii="Calibri" w:hAnsi="Calibri"/>
          <w:lang w:val="nl-NL"/>
        </w:rPr>
        <w:t>De camera’s bij dit probleem kunnen 360</w:t>
      </w:r>
      <w:r w:rsidR="00712B8D" w:rsidRPr="00712B8D">
        <w:rPr>
          <w:rFonts w:ascii="Calibri" w:hAnsi="Calibri"/>
          <w:vertAlign w:val="superscript"/>
          <w:lang w:val="nl-NL"/>
        </w:rPr>
        <w:t>o</w:t>
      </w:r>
      <w:r w:rsidR="00712B8D" w:rsidRPr="00712B8D">
        <w:rPr>
          <w:rFonts w:ascii="Calibri" w:hAnsi="Calibri"/>
          <w:lang w:val="nl-NL"/>
        </w:rPr>
        <w:t xml:space="preserve"> draaien.</w:t>
      </w:r>
      <w:r w:rsidR="00B02523" w:rsidRPr="003C5B14">
        <w:rPr>
          <w:rFonts w:ascii="Calibri" w:hAnsi="Calibri"/>
          <w:lang w:val="nl-NL"/>
        </w:rPr>
        <w:t xml:space="preserve">  </w:t>
      </w:r>
      <w:r w:rsidR="00712B8D" w:rsidRPr="00712B8D">
        <w:rPr>
          <w:rFonts w:ascii="Calibri" w:hAnsi="Calibri"/>
          <w:lang w:val="nl-NL"/>
        </w:rPr>
        <w:t>De tekening laat een plattegrond zien van de winkel.</w:t>
      </w:r>
      <w:r w:rsidR="00B02523" w:rsidRPr="003C5B14">
        <w:rPr>
          <w:rFonts w:ascii="Calibri" w:hAnsi="Calibri"/>
          <w:lang w:val="nl-NL"/>
        </w:rPr>
        <w:t xml:space="preserve"> </w:t>
      </w:r>
    </w:p>
    <w:p w14:paraId="6D22B15C" w14:textId="77777777" w:rsidR="00B02523" w:rsidRPr="003C5B14" w:rsidRDefault="00712B8D" w:rsidP="00B02523">
      <w:pPr>
        <w:pStyle w:val="Teachertalk0"/>
        <w:rPr>
          <w:rFonts w:ascii="Calibri" w:hAnsi="Calibri"/>
          <w:lang w:val="nl-NL"/>
        </w:rPr>
      </w:pPr>
      <w:r w:rsidRPr="00712B8D">
        <w:rPr>
          <w:rFonts w:ascii="Calibri" w:hAnsi="Calibri"/>
          <w:lang w:val="nl-NL"/>
        </w:rPr>
        <w:t>Dit betekent dat we van bovenaf op de winkel kijken.</w:t>
      </w:r>
      <w:r w:rsidR="00B02523" w:rsidRPr="003C5B14">
        <w:rPr>
          <w:rFonts w:ascii="Calibri" w:hAnsi="Calibri"/>
          <w:lang w:val="nl-NL"/>
        </w:rPr>
        <w:t xml:space="preserve"> </w:t>
      </w:r>
    </w:p>
    <w:p w14:paraId="66FAF97A" w14:textId="77777777" w:rsidR="00B02523" w:rsidRPr="003C5B14" w:rsidRDefault="00712B8D" w:rsidP="00B02523">
      <w:pPr>
        <w:pStyle w:val="Teachertalk0"/>
        <w:rPr>
          <w:rFonts w:ascii="Calibri" w:hAnsi="Calibri"/>
          <w:lang w:val="nl-NL"/>
        </w:rPr>
      </w:pPr>
      <w:r w:rsidRPr="00712B8D">
        <w:rPr>
          <w:rFonts w:ascii="Calibri" w:hAnsi="Calibri"/>
          <w:lang w:val="nl-NL"/>
        </w:rPr>
        <w:t>De kleine rondjes stellen mensen voor die in de winkel zijn.</w:t>
      </w:r>
    </w:p>
    <w:p w14:paraId="45419C41" w14:textId="77777777" w:rsidR="00B02523" w:rsidRPr="003C5B14" w:rsidRDefault="00B02523" w:rsidP="00B02523">
      <w:pPr>
        <w:pStyle w:val="Teachertalk0"/>
        <w:rPr>
          <w:rFonts w:ascii="Calibri" w:hAnsi="Calibri"/>
          <w:lang w:val="nl-NL"/>
        </w:rPr>
      </w:pPr>
    </w:p>
    <w:p w14:paraId="011448C7" w14:textId="77777777" w:rsidR="00B02523" w:rsidRPr="003C5B14" w:rsidRDefault="00712B8D" w:rsidP="00B02523">
      <w:pPr>
        <w:pStyle w:val="Teachertalk0"/>
        <w:rPr>
          <w:rFonts w:ascii="Calibri" w:hAnsi="Calibri"/>
          <w:lang w:val="nl-NL"/>
        </w:rPr>
      </w:pPr>
      <w:r w:rsidRPr="00712B8D">
        <w:rPr>
          <w:rFonts w:ascii="Calibri" w:hAnsi="Calibri"/>
          <w:lang w:val="nl-NL"/>
        </w:rPr>
        <w:t>Denk eraan dat je laat zien waar je mee aan het werk bent zodat ik begrijp wat je aan het doen bent en waarom.</w:t>
      </w:r>
    </w:p>
    <w:p w14:paraId="0238A1A2" w14:textId="77777777" w:rsidR="00B02523" w:rsidRPr="003C5B14" w:rsidRDefault="00B02523" w:rsidP="00B02523">
      <w:pPr>
        <w:rPr>
          <w:lang w:val="nl-NL"/>
        </w:rPr>
      </w:pPr>
    </w:p>
    <w:p w14:paraId="519D8531" w14:textId="77777777" w:rsidR="00B02523" w:rsidRPr="002A73A8" w:rsidRDefault="00712B8D" w:rsidP="00B02523">
      <w:r w:rsidRPr="00712B8D">
        <w:rPr>
          <w:lang w:val="nl-NL"/>
        </w:rPr>
        <w:lastRenderedPageBreak/>
        <w:t>Neem het werk in en geef er constructieve, kwalitatieve feedback op.</w:t>
      </w:r>
      <w:r w:rsidR="00B02523" w:rsidRPr="003C5B14">
        <w:rPr>
          <w:lang w:val="nl-NL"/>
        </w:rPr>
        <w:t xml:space="preserve">  </w:t>
      </w:r>
      <w:r w:rsidR="00A53C71" w:rsidRPr="00A53C71">
        <w:rPr>
          <w:lang w:val="nl-NL"/>
        </w:rPr>
        <w:t>Dit zou de leerlingen aan het nadenken en redeneren moeten brengen – een zeer belangrijk agendapunt.</w:t>
      </w:r>
      <w:r w:rsidR="00B02523" w:rsidRPr="003C5B14">
        <w:rPr>
          <w:lang w:val="nl-NL"/>
        </w:rPr>
        <w:t xml:space="preserve">  </w:t>
      </w:r>
      <w:r w:rsidR="00A53C71" w:rsidRPr="00A53C71">
        <w:rPr>
          <w:lang w:val="nl-NL"/>
        </w:rPr>
        <w:t>Geef geen cijfers, scores of levels!</w:t>
      </w:r>
      <w:r w:rsidR="00B02523" w:rsidRPr="003C5B14">
        <w:rPr>
          <w:lang w:val="nl-NL"/>
        </w:rPr>
        <w:t xml:space="preserve"> </w:t>
      </w:r>
      <w:r w:rsidR="00A53C71" w:rsidRPr="00A53C71">
        <w:rPr>
          <w:lang w:val="nl-NL"/>
        </w:rPr>
        <w:t xml:space="preserve">Schrijf </w:t>
      </w:r>
      <w:r w:rsidR="00A53C71" w:rsidRPr="00A53C71">
        <w:rPr>
          <w:i/>
          <w:lang w:val="nl-NL"/>
        </w:rPr>
        <w:t>alleen</w:t>
      </w:r>
      <w:r w:rsidR="00A53C71" w:rsidRPr="00A53C71">
        <w:rPr>
          <w:lang w:val="nl-NL"/>
        </w:rPr>
        <w:t xml:space="preserve"> vragen onder hun werk.</w:t>
      </w:r>
      <w:r w:rsidR="00B02523" w:rsidRPr="003C5B14">
        <w:rPr>
          <w:lang w:val="nl-NL"/>
        </w:rPr>
        <w:t xml:space="preserve"> </w:t>
      </w:r>
      <w:r w:rsidR="00A53C71" w:rsidRPr="00A53C71">
        <w:rPr>
          <w:lang w:val="nl-NL"/>
        </w:rPr>
        <w:t>Focus de feedback op onderwerpen als:</w:t>
      </w:r>
    </w:p>
    <w:p w14:paraId="230B76C3" w14:textId="77777777" w:rsidR="00B02523" w:rsidRPr="002A73A8" w:rsidRDefault="00B02523" w:rsidP="00B02523"/>
    <w:p w14:paraId="09D7ECC9" w14:textId="77777777" w:rsidR="00B02523" w:rsidRPr="003C5B14" w:rsidRDefault="00A53C71" w:rsidP="00F94CEA">
      <w:pPr>
        <w:numPr>
          <w:ilvl w:val="0"/>
          <w:numId w:val="18"/>
        </w:numPr>
        <w:rPr>
          <w:lang w:val="nl-NL"/>
        </w:rPr>
      </w:pPr>
      <w:r w:rsidRPr="00F94CEA">
        <w:rPr>
          <w:i/>
          <w:lang w:val="nl-NL"/>
        </w:rPr>
        <w:t>Weergave:</w:t>
      </w:r>
      <w:r w:rsidR="00B02523" w:rsidRPr="003C5B14">
        <w:rPr>
          <w:lang w:val="nl-NL"/>
        </w:rPr>
        <w:tab/>
      </w:r>
      <w:r w:rsidR="00B02523" w:rsidRPr="003C5B14">
        <w:rPr>
          <w:lang w:val="nl-NL"/>
        </w:rPr>
        <w:br/>
      </w:r>
      <w:r w:rsidR="004A27CA" w:rsidRPr="00F94CEA">
        <w:rPr>
          <w:lang w:val="nl-NL"/>
        </w:rPr>
        <w:t>Kun je een andere manier bedenken om dit probleem aan te pakken?</w:t>
      </w:r>
      <w:r w:rsidR="00B02523" w:rsidRPr="003C5B14">
        <w:rPr>
          <w:lang w:val="nl-NL"/>
        </w:rPr>
        <w:t xml:space="preserve"> </w:t>
      </w:r>
      <w:r w:rsidR="00B02523" w:rsidRPr="003C5B14">
        <w:rPr>
          <w:lang w:val="nl-NL"/>
        </w:rPr>
        <w:br/>
      </w:r>
      <w:r w:rsidR="00F94CEA" w:rsidRPr="00F94CEA">
        <w:rPr>
          <w:lang w:val="nl-NL"/>
        </w:rPr>
        <w:t>Wat voor grafiek zou goed gebruikt kunnen worden?</w:t>
      </w:r>
      <w:r w:rsidR="00B02523" w:rsidRPr="003C5B14">
        <w:rPr>
          <w:lang w:val="nl-NL"/>
        </w:rPr>
        <w:t xml:space="preserve"> </w:t>
      </w:r>
      <w:r w:rsidR="00B02523" w:rsidRPr="003C5B14">
        <w:rPr>
          <w:lang w:val="nl-NL"/>
        </w:rPr>
        <w:br/>
      </w:r>
      <w:r w:rsidR="00F94CEA" w:rsidRPr="00F94CEA">
        <w:rPr>
          <w:lang w:val="nl-NL"/>
        </w:rPr>
        <w:t>Welke veronderstellingen had je?</w:t>
      </w:r>
    </w:p>
    <w:p w14:paraId="3BA39B9C" w14:textId="77777777" w:rsidR="00B02523" w:rsidRPr="002A73A8" w:rsidRDefault="00F94CEA" w:rsidP="00F94CEA">
      <w:pPr>
        <w:numPr>
          <w:ilvl w:val="0"/>
          <w:numId w:val="18"/>
        </w:numPr>
      </w:pPr>
      <w:r w:rsidRPr="00F94CEA">
        <w:rPr>
          <w:i/>
          <w:lang w:val="nl-NL"/>
        </w:rPr>
        <w:t>Redenatie:</w:t>
      </w:r>
      <w:r w:rsidR="00B02523" w:rsidRPr="003C5B14">
        <w:rPr>
          <w:lang w:val="nl-NL"/>
        </w:rPr>
        <w:t xml:space="preserve"> </w:t>
      </w:r>
      <w:r w:rsidR="00B02523" w:rsidRPr="003C5B14">
        <w:rPr>
          <w:lang w:val="nl-NL"/>
        </w:rPr>
        <w:br/>
      </w:r>
      <w:r w:rsidRPr="00F94CEA">
        <w:rPr>
          <w:lang w:val="nl-NL"/>
        </w:rPr>
        <w:t>Hoe kwam je tot dit resultaat?</w:t>
      </w:r>
      <w:r w:rsidR="00B02523" w:rsidRPr="003C5B14">
        <w:rPr>
          <w:lang w:val="nl-NL"/>
        </w:rPr>
        <w:br/>
      </w:r>
      <w:r w:rsidRPr="00F94CEA">
        <w:rPr>
          <w:lang w:val="nl-NL"/>
        </w:rPr>
        <w:t>Heb je jouw berekeningen gecontroleerd?</w:t>
      </w:r>
      <w:r w:rsidR="00B02523" w:rsidRPr="003C5B14">
        <w:rPr>
          <w:lang w:val="nl-NL"/>
        </w:rPr>
        <w:br/>
      </w:r>
      <w:r w:rsidRPr="00F94CEA">
        <w:rPr>
          <w:lang w:val="nl-NL"/>
        </w:rPr>
        <w:t>Wat zou er gebeuren als…?</w:t>
      </w:r>
      <w:r w:rsidR="00B02523" w:rsidRPr="002A73A8">
        <w:t xml:space="preserve"> </w:t>
      </w:r>
    </w:p>
    <w:p w14:paraId="0E95792E" w14:textId="77777777" w:rsidR="00B02523" w:rsidRDefault="00F94CEA" w:rsidP="00D964EE">
      <w:pPr>
        <w:numPr>
          <w:ilvl w:val="0"/>
          <w:numId w:val="18"/>
        </w:numPr>
      </w:pPr>
      <w:r w:rsidRPr="00D964EE">
        <w:rPr>
          <w:i/>
          <w:lang w:val="nl-NL"/>
        </w:rPr>
        <w:t>Interpretatie:</w:t>
      </w:r>
      <w:r w:rsidR="00B02523" w:rsidRPr="003C5B14">
        <w:rPr>
          <w:lang w:val="nl-NL"/>
        </w:rPr>
        <w:t xml:space="preserve"> </w:t>
      </w:r>
      <w:r w:rsidR="00B02523" w:rsidRPr="003C5B14">
        <w:rPr>
          <w:lang w:val="nl-NL"/>
        </w:rPr>
        <w:br/>
      </w:r>
      <w:r w:rsidRPr="00D964EE">
        <w:rPr>
          <w:lang w:val="nl-NL"/>
        </w:rPr>
        <w:t xml:space="preserve">Hoe </w:t>
      </w:r>
      <w:r w:rsidR="00D964EE" w:rsidRPr="00D964EE">
        <w:rPr>
          <w:lang w:val="nl-NL"/>
        </w:rPr>
        <w:t>kun je controleren of je schatting correct is?</w:t>
      </w:r>
      <w:r w:rsidR="00B02523" w:rsidRPr="003C5B14">
        <w:rPr>
          <w:lang w:val="nl-NL"/>
        </w:rPr>
        <w:t xml:space="preserve"> </w:t>
      </w:r>
      <w:r w:rsidR="00B02523" w:rsidRPr="003C5B14">
        <w:rPr>
          <w:lang w:val="nl-NL"/>
        </w:rPr>
        <w:br/>
      </w:r>
      <w:r w:rsidR="00D964EE" w:rsidRPr="00D964EE">
        <w:rPr>
          <w:lang w:val="nl-NL"/>
        </w:rPr>
        <w:t>Wat voor andere steekproef had je kunnen kiezen?</w:t>
      </w:r>
    </w:p>
    <w:p w14:paraId="17569475" w14:textId="77777777" w:rsidR="00B02523" w:rsidRPr="003C5B14" w:rsidRDefault="00D964EE" w:rsidP="00D964EE">
      <w:pPr>
        <w:numPr>
          <w:ilvl w:val="0"/>
          <w:numId w:val="18"/>
        </w:numPr>
        <w:rPr>
          <w:lang w:val="nl-NL"/>
        </w:rPr>
      </w:pPr>
      <w:r w:rsidRPr="00D964EE">
        <w:rPr>
          <w:i/>
          <w:lang w:val="nl-NL"/>
        </w:rPr>
        <w:t>Communicatie:</w:t>
      </w:r>
      <w:r w:rsidR="00B02523" w:rsidRPr="003C5B14">
        <w:rPr>
          <w:lang w:val="nl-NL"/>
        </w:rPr>
        <w:t xml:space="preserve"> </w:t>
      </w:r>
      <w:r w:rsidR="00B02523" w:rsidRPr="003C5B14">
        <w:rPr>
          <w:lang w:val="nl-NL"/>
        </w:rPr>
        <w:br/>
      </w:r>
      <w:r w:rsidRPr="00D964EE">
        <w:rPr>
          <w:lang w:val="nl-NL"/>
        </w:rPr>
        <w:t>Ik heb moeite om hier je gedachtegang te volgen.</w:t>
      </w:r>
      <w:r w:rsidR="00B02523" w:rsidRPr="003C5B14">
        <w:rPr>
          <w:lang w:val="nl-NL"/>
        </w:rPr>
        <w:t xml:space="preserve"> </w:t>
      </w:r>
      <w:r w:rsidR="00B02523" w:rsidRPr="003C5B14">
        <w:rPr>
          <w:lang w:val="nl-NL"/>
        </w:rPr>
        <w:br/>
      </w:r>
      <w:r w:rsidRPr="00D964EE">
        <w:rPr>
          <w:lang w:val="nl-NL"/>
        </w:rPr>
        <w:t>Kun je jouw redenaties zo presenteren dat iemand anders elke stap kan volgen?</w:t>
      </w:r>
      <w:r w:rsidR="00B02523" w:rsidRPr="003C5B14">
        <w:rPr>
          <w:lang w:val="nl-NL"/>
        </w:rPr>
        <w:t xml:space="preserve"> </w:t>
      </w:r>
    </w:p>
    <w:p w14:paraId="6F8A0F90" w14:textId="77777777" w:rsidR="00B02523" w:rsidRPr="003C5B14" w:rsidRDefault="00B02523" w:rsidP="00B02523">
      <w:pPr>
        <w:rPr>
          <w:lang w:val="nl-NL"/>
        </w:rPr>
      </w:pPr>
    </w:p>
    <w:p w14:paraId="1E83F6F5" w14:textId="77777777" w:rsidR="00B02523" w:rsidRPr="003C5B14" w:rsidRDefault="00D964EE" w:rsidP="00B02523">
      <w:pPr>
        <w:rPr>
          <w:lang w:val="nl-NL"/>
        </w:rPr>
      </w:pPr>
      <w:r w:rsidRPr="00D964EE">
        <w:rPr>
          <w:lang w:val="nl-NL"/>
        </w:rPr>
        <w:t>Probeer te achterhalen welke leerlingen hier moeite mee hadden en misschien meer hulp nodig zullen hebben.</w:t>
      </w:r>
      <w:r w:rsidR="00B02523" w:rsidRPr="003C5B14">
        <w:rPr>
          <w:lang w:val="nl-NL"/>
        </w:rPr>
        <w:t xml:space="preserve"> </w:t>
      </w:r>
      <w:r w:rsidRPr="00D964EE">
        <w:rPr>
          <w:lang w:val="nl-NL"/>
        </w:rPr>
        <w:t>Kijk ook goed uit naar leerlingen die succesvol waren.</w:t>
      </w:r>
      <w:r w:rsidR="00B02523" w:rsidRPr="003C5B14">
        <w:rPr>
          <w:lang w:val="nl-NL"/>
        </w:rPr>
        <w:t xml:space="preserve"> </w:t>
      </w:r>
      <w:r w:rsidRPr="00D964EE">
        <w:rPr>
          <w:lang w:val="nl-NL"/>
        </w:rPr>
        <w:t>Zij hebben misschien een verdiepende opdracht nodig om hen verder uit te dagen.</w:t>
      </w:r>
    </w:p>
    <w:p w14:paraId="47A5E15B" w14:textId="77777777" w:rsidR="00B02523" w:rsidRPr="003C5B14" w:rsidRDefault="00B02523" w:rsidP="00B02523">
      <w:pPr>
        <w:rPr>
          <w:lang w:val="nl-NL"/>
        </w:rPr>
      </w:pPr>
    </w:p>
    <w:p w14:paraId="41C33D6B" w14:textId="77777777" w:rsidR="00B02523" w:rsidRPr="003C5B14" w:rsidRDefault="00D964EE" w:rsidP="00B02523">
      <w:pPr>
        <w:pStyle w:val="Kop3"/>
        <w:rPr>
          <w:lang w:val="nl-NL"/>
        </w:rPr>
      </w:pPr>
      <w:r w:rsidRPr="00D964EE">
        <w:rPr>
          <w:lang w:val="nl-NL"/>
        </w:rPr>
        <w:t xml:space="preserve">Benodigde </w:t>
      </w:r>
      <w:r w:rsidR="0005011C">
        <w:rPr>
          <w:lang w:val="nl-NL"/>
        </w:rPr>
        <w:t>hulpmiddelen</w:t>
      </w:r>
      <w:r w:rsidRPr="00D964EE">
        <w:rPr>
          <w:lang w:val="nl-NL"/>
        </w:rPr>
        <w:t xml:space="preserve"> voor de les</w:t>
      </w:r>
    </w:p>
    <w:p w14:paraId="7A181825" w14:textId="77777777" w:rsidR="00B02523" w:rsidRPr="003C5B14" w:rsidRDefault="00B02523" w:rsidP="00B02523">
      <w:pPr>
        <w:rPr>
          <w:lang w:val="nl-NL"/>
        </w:rPr>
      </w:pPr>
    </w:p>
    <w:p w14:paraId="09634153" w14:textId="77777777" w:rsidR="00B02523" w:rsidRPr="003C5B14" w:rsidRDefault="00D964EE" w:rsidP="00B02523">
      <w:pPr>
        <w:rPr>
          <w:lang w:val="nl-NL"/>
        </w:rPr>
      </w:pPr>
      <w:r w:rsidRPr="00D964EE">
        <w:rPr>
          <w:lang w:val="nl-NL"/>
        </w:rPr>
        <w:t xml:space="preserve">U zult de volgende </w:t>
      </w:r>
      <w:r w:rsidR="0005011C">
        <w:rPr>
          <w:lang w:val="nl-NL"/>
        </w:rPr>
        <w:t>hulpmiddelen</w:t>
      </w:r>
      <w:r w:rsidRPr="00D964EE">
        <w:rPr>
          <w:lang w:val="nl-NL"/>
        </w:rPr>
        <w:t xml:space="preserve"> nodig hebben:</w:t>
      </w:r>
    </w:p>
    <w:p w14:paraId="3FCDC69F" w14:textId="77777777" w:rsidR="00B02523" w:rsidRPr="003C5B14" w:rsidRDefault="00D964EE" w:rsidP="00D964EE">
      <w:pPr>
        <w:numPr>
          <w:ilvl w:val="0"/>
          <w:numId w:val="19"/>
        </w:numPr>
        <w:rPr>
          <w:lang w:val="nl-NL"/>
        </w:rPr>
      </w:pPr>
      <w:r w:rsidRPr="00D964EE">
        <w:rPr>
          <w:lang w:val="nl-NL"/>
        </w:rPr>
        <w:t>Een kopie van het probleemoverzicht per leerling</w:t>
      </w:r>
    </w:p>
    <w:p w14:paraId="5449A7D0" w14:textId="77777777" w:rsidR="00B02523" w:rsidRDefault="00D964EE" w:rsidP="00D964EE">
      <w:pPr>
        <w:numPr>
          <w:ilvl w:val="0"/>
          <w:numId w:val="19"/>
        </w:numPr>
      </w:pPr>
      <w:r w:rsidRPr="00D964EE">
        <w:rPr>
          <w:lang w:val="nl-NL"/>
        </w:rPr>
        <w:t>Mini whiteboards</w:t>
      </w:r>
    </w:p>
    <w:p w14:paraId="28B7BF8A" w14:textId="77777777" w:rsidR="00B02523" w:rsidRPr="003C5B14" w:rsidRDefault="00D964EE" w:rsidP="00D964EE">
      <w:pPr>
        <w:numPr>
          <w:ilvl w:val="0"/>
          <w:numId w:val="19"/>
        </w:numPr>
        <w:rPr>
          <w:lang w:val="nl-NL"/>
        </w:rPr>
      </w:pPr>
      <w:r w:rsidRPr="00D964EE">
        <w:rPr>
          <w:lang w:val="nl-NL"/>
        </w:rPr>
        <w:t>Grote vellen papier voor het maken van posters en viltstiften</w:t>
      </w:r>
      <w:r w:rsidR="00B02523" w:rsidRPr="003C5B14">
        <w:rPr>
          <w:lang w:val="nl-NL"/>
        </w:rPr>
        <w:t xml:space="preserve"> </w:t>
      </w:r>
    </w:p>
    <w:p w14:paraId="2C3BD6F8" w14:textId="77777777" w:rsidR="00B02523" w:rsidRDefault="00D964EE" w:rsidP="00D964EE">
      <w:pPr>
        <w:numPr>
          <w:ilvl w:val="0"/>
          <w:numId w:val="19"/>
        </w:numPr>
      </w:pPr>
      <w:r w:rsidRPr="00D964EE">
        <w:rPr>
          <w:lang w:val="nl-NL"/>
        </w:rPr>
        <w:t>Rekenmachines en linialen</w:t>
      </w:r>
    </w:p>
    <w:p w14:paraId="0EB2A6AA" w14:textId="77777777" w:rsidR="00B02523" w:rsidRDefault="00B02523" w:rsidP="00B02523"/>
    <w:p w14:paraId="76B06E91" w14:textId="77777777" w:rsidR="00B02523" w:rsidRPr="00944B1A" w:rsidRDefault="00D964EE" w:rsidP="00B02523">
      <w:pPr>
        <w:rPr>
          <w:i/>
        </w:rPr>
      </w:pPr>
      <w:r w:rsidRPr="00D964EE">
        <w:rPr>
          <w:i/>
          <w:lang w:val="nl-NL"/>
        </w:rPr>
        <w:t>Het tellen van bomen</w:t>
      </w:r>
    </w:p>
    <w:p w14:paraId="698EB453" w14:textId="77777777" w:rsidR="00B02523" w:rsidRPr="003C5B14" w:rsidRDefault="00857B48" w:rsidP="00857B48">
      <w:pPr>
        <w:numPr>
          <w:ilvl w:val="0"/>
          <w:numId w:val="21"/>
        </w:numPr>
        <w:rPr>
          <w:lang w:val="nl-NL"/>
        </w:rPr>
      </w:pPr>
      <w:r w:rsidRPr="00857B48">
        <w:rPr>
          <w:lang w:val="nl-NL"/>
        </w:rPr>
        <w:t>Extra, grote kopieën van het plaatje met de bomen zodat groepen daar samen aan kunnen werken.</w:t>
      </w:r>
    </w:p>
    <w:p w14:paraId="22A8B38A" w14:textId="77777777" w:rsidR="00B02523" w:rsidRPr="00944B1A" w:rsidRDefault="00857B48" w:rsidP="00B02523">
      <w:pPr>
        <w:rPr>
          <w:i/>
        </w:rPr>
      </w:pPr>
      <w:r w:rsidRPr="00857B48">
        <w:rPr>
          <w:i/>
          <w:lang w:val="nl-NL"/>
        </w:rPr>
        <w:t>Poezen en kittens</w:t>
      </w:r>
    </w:p>
    <w:p w14:paraId="3CFC7160" w14:textId="77777777" w:rsidR="00B02523" w:rsidRPr="003C5B14" w:rsidRDefault="00857B48" w:rsidP="00857B48">
      <w:pPr>
        <w:numPr>
          <w:ilvl w:val="0"/>
          <w:numId w:val="21"/>
        </w:numPr>
        <w:rPr>
          <w:lang w:val="nl-NL"/>
        </w:rPr>
      </w:pPr>
      <w:r w:rsidRPr="00857B48">
        <w:rPr>
          <w:lang w:val="nl-NL"/>
        </w:rPr>
        <w:t>Een voorraadje tekenpapier of ruitjespapier (als ze daar om vragen)</w:t>
      </w:r>
    </w:p>
    <w:p w14:paraId="3B964B37" w14:textId="77777777" w:rsidR="00B02523" w:rsidRPr="00944B1A" w:rsidRDefault="00857B48" w:rsidP="00B02523">
      <w:pPr>
        <w:rPr>
          <w:i/>
        </w:rPr>
      </w:pPr>
      <w:r w:rsidRPr="00857B48">
        <w:rPr>
          <w:i/>
          <w:lang w:val="nl-NL"/>
        </w:rPr>
        <w:t>Beveiligingscamera</w:t>
      </w:r>
    </w:p>
    <w:p w14:paraId="0FD04092" w14:textId="77777777" w:rsidR="00B02523" w:rsidRPr="003C5B14" w:rsidRDefault="00857B48" w:rsidP="00857B48">
      <w:pPr>
        <w:numPr>
          <w:ilvl w:val="0"/>
          <w:numId w:val="20"/>
        </w:numPr>
        <w:rPr>
          <w:lang w:val="nl-NL"/>
        </w:rPr>
      </w:pPr>
      <w:r w:rsidRPr="00857B48">
        <w:rPr>
          <w:lang w:val="nl-NL"/>
        </w:rPr>
        <w:t>Extra kopietjes van de plattegrond van de winkel als kladpapier</w:t>
      </w:r>
    </w:p>
    <w:p w14:paraId="4349CE5F" w14:textId="77777777" w:rsidR="00B02523" w:rsidRPr="003C5B14" w:rsidRDefault="00857B48" w:rsidP="00857B48">
      <w:pPr>
        <w:numPr>
          <w:ilvl w:val="0"/>
          <w:numId w:val="20"/>
        </w:numPr>
        <w:rPr>
          <w:lang w:val="nl-NL"/>
        </w:rPr>
      </w:pPr>
      <w:r w:rsidRPr="00857B48">
        <w:rPr>
          <w:lang w:val="nl-NL"/>
        </w:rPr>
        <w:t>Ruitjespapier (alleen als daar om gevraagd wordt)</w:t>
      </w:r>
    </w:p>
    <w:p w14:paraId="017EE83C" w14:textId="77777777" w:rsidR="00B02523" w:rsidRPr="003C5B14" w:rsidRDefault="00B02523" w:rsidP="00B02523">
      <w:pPr>
        <w:rPr>
          <w:lang w:val="nl-NL"/>
        </w:rPr>
      </w:pPr>
    </w:p>
    <w:p w14:paraId="7C9FF17A" w14:textId="77777777" w:rsidR="00B02523" w:rsidRPr="003C5B14" w:rsidRDefault="00857B48" w:rsidP="00B02523">
      <w:pPr>
        <w:pStyle w:val="Kop3"/>
        <w:rPr>
          <w:lang w:val="nl-NL"/>
        </w:rPr>
      </w:pPr>
      <w:r w:rsidRPr="00857B48">
        <w:rPr>
          <w:lang w:val="nl-NL"/>
        </w:rPr>
        <w:t>Behandel het probleem opnieuw in de klas</w:t>
      </w:r>
      <w:r w:rsidR="0005011C">
        <w:rPr>
          <w:lang w:val="nl-NL"/>
        </w:rPr>
        <w:t>:</w:t>
      </w:r>
      <w:r w:rsidR="00B02523" w:rsidRPr="003C5B14">
        <w:rPr>
          <w:lang w:val="nl-NL"/>
        </w:rPr>
        <w:t xml:space="preserve"> </w:t>
      </w:r>
      <w:r w:rsidR="00B02523" w:rsidRPr="003C5B14">
        <w:rPr>
          <w:lang w:val="nl-NL"/>
        </w:rPr>
        <w:tab/>
      </w:r>
      <w:r w:rsidRPr="00857B48">
        <w:rPr>
          <w:lang w:val="nl-NL"/>
        </w:rPr>
        <w:t>5 minuten</w:t>
      </w:r>
    </w:p>
    <w:p w14:paraId="1EFFD18E" w14:textId="77777777" w:rsidR="00B02523" w:rsidRPr="003C5B14" w:rsidRDefault="00B02523" w:rsidP="00B02523">
      <w:pPr>
        <w:rPr>
          <w:lang w:val="nl-NL"/>
        </w:rPr>
      </w:pPr>
    </w:p>
    <w:p w14:paraId="5716F9BE" w14:textId="77777777" w:rsidR="00B02523" w:rsidRPr="003C5B14" w:rsidRDefault="00857B48" w:rsidP="00B02523">
      <w:pPr>
        <w:rPr>
          <w:lang w:val="nl-NL"/>
        </w:rPr>
      </w:pPr>
      <w:r w:rsidRPr="00857B48">
        <w:rPr>
          <w:lang w:val="nl-NL"/>
        </w:rPr>
        <w:t>Begin de les door kort het probleem opnieuw te introduceren:</w:t>
      </w:r>
    </w:p>
    <w:p w14:paraId="2777E0F7" w14:textId="77777777" w:rsidR="00B02523" w:rsidRPr="003C5B14" w:rsidRDefault="00B02523" w:rsidP="00B02523">
      <w:pPr>
        <w:pStyle w:val="Teachertalk0"/>
        <w:rPr>
          <w:color w:val="auto"/>
          <w:lang w:val="nl-NL"/>
        </w:rPr>
      </w:pPr>
    </w:p>
    <w:p w14:paraId="3CFE2FA2" w14:textId="77777777" w:rsidR="00B02523" w:rsidRPr="003C5B14" w:rsidRDefault="00857B48" w:rsidP="00B02523">
      <w:pPr>
        <w:pStyle w:val="Teachertalk0"/>
        <w:rPr>
          <w:rFonts w:ascii="Calibri" w:hAnsi="Calibri"/>
          <w:lang w:val="nl-NL"/>
        </w:rPr>
      </w:pPr>
      <w:r w:rsidRPr="00857B48">
        <w:rPr>
          <w:rFonts w:ascii="Calibri" w:hAnsi="Calibri"/>
          <w:lang w:val="nl-NL"/>
        </w:rPr>
        <w:t xml:space="preserve">Weten jullie nog dat probleem </w:t>
      </w:r>
      <w:r w:rsidR="00161074">
        <w:rPr>
          <w:rFonts w:ascii="Calibri" w:hAnsi="Calibri"/>
          <w:lang w:val="nl-NL"/>
        </w:rPr>
        <w:t>wat</w:t>
      </w:r>
      <w:r w:rsidRPr="00857B48">
        <w:rPr>
          <w:rFonts w:ascii="Calibri" w:hAnsi="Calibri"/>
          <w:lang w:val="nl-NL"/>
        </w:rPr>
        <w:t xml:space="preserve"> ik jullie de vorige keer vroeg om op te lossen?</w:t>
      </w:r>
    </w:p>
    <w:p w14:paraId="7E7633C3" w14:textId="77777777" w:rsidR="00B02523" w:rsidRPr="003C5B14" w:rsidRDefault="00857B48" w:rsidP="00B02523">
      <w:pPr>
        <w:pStyle w:val="Teachertalk0"/>
        <w:rPr>
          <w:rFonts w:ascii="Calibri" w:hAnsi="Calibri"/>
          <w:lang w:val="nl-NL"/>
        </w:rPr>
      </w:pPr>
      <w:r w:rsidRPr="00857B48">
        <w:rPr>
          <w:rFonts w:ascii="Calibri" w:hAnsi="Calibri"/>
          <w:lang w:val="nl-NL"/>
        </w:rPr>
        <w:t>Ik heb naar jullie werk gekeken en ik heb wat opmerkingen onderaan het werk geschreven.</w:t>
      </w:r>
      <w:r w:rsidR="00B02523" w:rsidRPr="003C5B14">
        <w:rPr>
          <w:rFonts w:ascii="Calibri" w:hAnsi="Calibri"/>
          <w:lang w:val="nl-NL"/>
        </w:rPr>
        <w:t xml:space="preserve"> </w:t>
      </w:r>
    </w:p>
    <w:p w14:paraId="17ACBED9" w14:textId="77777777" w:rsidR="00B02523" w:rsidRPr="003C5B14" w:rsidRDefault="00857B48" w:rsidP="00B02523">
      <w:pPr>
        <w:pStyle w:val="Teachertalk0"/>
        <w:rPr>
          <w:rFonts w:ascii="Calibri" w:hAnsi="Calibri"/>
          <w:lang w:val="nl-NL"/>
        </w:rPr>
      </w:pPr>
      <w:r w:rsidRPr="00857B48">
        <w:rPr>
          <w:rFonts w:ascii="Calibri" w:hAnsi="Calibri"/>
          <w:lang w:val="nl-NL"/>
        </w:rPr>
        <w:t>Vandaag gaan we samenwerken om te proberen de eerste pogingen te verbeteren.</w:t>
      </w:r>
      <w:r w:rsidR="00B02523" w:rsidRPr="003C5B14">
        <w:rPr>
          <w:rFonts w:ascii="Calibri" w:hAnsi="Calibri"/>
          <w:lang w:val="nl-NL"/>
        </w:rPr>
        <w:t xml:space="preserve"> </w:t>
      </w:r>
    </w:p>
    <w:p w14:paraId="592239D0" w14:textId="77777777" w:rsidR="00B02523" w:rsidRPr="003C5B14" w:rsidRDefault="00857B48" w:rsidP="00B02523">
      <w:pPr>
        <w:pStyle w:val="Teachertalk0"/>
        <w:rPr>
          <w:rFonts w:ascii="Calibri" w:hAnsi="Calibri"/>
          <w:lang w:val="nl-NL"/>
        </w:rPr>
      </w:pPr>
      <w:r w:rsidRPr="00857B48">
        <w:rPr>
          <w:rFonts w:ascii="Calibri" w:hAnsi="Calibri"/>
          <w:lang w:val="nl-NL"/>
        </w:rPr>
        <w:t>Lees eerst zelfstandig de vragen door die ik bij je werk opgeschreven heb.</w:t>
      </w:r>
      <w:r w:rsidR="00B02523" w:rsidRPr="003C5B14">
        <w:rPr>
          <w:rFonts w:ascii="Calibri" w:hAnsi="Calibri"/>
          <w:lang w:val="nl-NL"/>
        </w:rPr>
        <w:t xml:space="preserve"> </w:t>
      </w:r>
      <w:r w:rsidRPr="00857B48">
        <w:rPr>
          <w:rFonts w:ascii="Calibri" w:hAnsi="Calibri"/>
          <w:lang w:val="nl-NL"/>
        </w:rPr>
        <w:t>Gebruik j</w:t>
      </w:r>
      <w:r w:rsidR="00161074">
        <w:rPr>
          <w:rFonts w:ascii="Calibri" w:hAnsi="Calibri"/>
          <w:lang w:val="nl-NL"/>
        </w:rPr>
        <w:t>ullie</w:t>
      </w:r>
      <w:r w:rsidRPr="00857B48">
        <w:rPr>
          <w:rFonts w:ascii="Calibri" w:hAnsi="Calibri"/>
          <w:lang w:val="nl-NL"/>
        </w:rPr>
        <w:t xml:space="preserve"> mini-whiteboards om de antwoorden op deze vragen op te schrijven. </w:t>
      </w:r>
    </w:p>
    <w:p w14:paraId="1110B622" w14:textId="77777777" w:rsidR="00B02523" w:rsidRPr="003C5B14" w:rsidRDefault="00B02523" w:rsidP="00B02523">
      <w:pPr>
        <w:pStyle w:val="Teachertalk0"/>
        <w:rPr>
          <w:lang w:val="nl-NL"/>
        </w:rPr>
      </w:pPr>
      <w:r w:rsidRPr="003C5B14">
        <w:rPr>
          <w:lang w:val="nl-NL"/>
        </w:rPr>
        <w:t xml:space="preserve"> </w:t>
      </w:r>
    </w:p>
    <w:p w14:paraId="4927FA76" w14:textId="77777777" w:rsidR="00B02523" w:rsidRPr="003C5B14" w:rsidRDefault="00857B48" w:rsidP="00B02523">
      <w:pPr>
        <w:spacing w:before="120"/>
        <w:rPr>
          <w:lang w:val="nl-NL"/>
        </w:rPr>
      </w:pPr>
      <w:r w:rsidRPr="00857B48">
        <w:rPr>
          <w:lang w:val="nl-NL"/>
        </w:rPr>
        <w:lastRenderedPageBreak/>
        <w:t xml:space="preserve">Vraag de leerlingen vooral om hun antwoorden met een viltstift op een groot vel papier of op de mini-whiteboards te noteren. </w:t>
      </w:r>
      <w:r w:rsidR="00B02523" w:rsidRPr="003C5B14">
        <w:rPr>
          <w:lang w:val="nl-NL"/>
        </w:rPr>
        <w:t xml:space="preserve"> </w:t>
      </w:r>
      <w:r w:rsidRPr="00857B48">
        <w:rPr>
          <w:lang w:val="nl-NL"/>
        </w:rPr>
        <w:t>Hierdoor kunt u beter hun werk in de gaten houden en het helpt leerlingen ook om later in de les hun ideeën te delen.</w:t>
      </w:r>
      <w:r w:rsidR="00B02523" w:rsidRPr="003C5B14">
        <w:rPr>
          <w:lang w:val="nl-NL"/>
        </w:rPr>
        <w:t xml:space="preserve"> </w:t>
      </w:r>
    </w:p>
    <w:p w14:paraId="1DC05EFB" w14:textId="77777777" w:rsidR="00B02523" w:rsidRPr="003C5B14" w:rsidRDefault="00B02523" w:rsidP="00B02523">
      <w:pPr>
        <w:rPr>
          <w:lang w:val="nl-NL"/>
        </w:rPr>
      </w:pPr>
    </w:p>
    <w:p w14:paraId="78087C0D" w14:textId="77777777" w:rsidR="00B02523" w:rsidRPr="003C5B14" w:rsidRDefault="00B02523" w:rsidP="00B02523">
      <w:pPr>
        <w:pStyle w:val="Kop3"/>
        <w:rPr>
          <w:lang w:val="nl-NL"/>
        </w:rPr>
      </w:pPr>
      <w:r w:rsidRPr="003C5B14">
        <w:rPr>
          <w:lang w:val="nl-NL"/>
        </w:rPr>
        <w:br w:type="page"/>
      </w:r>
    </w:p>
    <w:p w14:paraId="788BF9C0" w14:textId="77777777" w:rsidR="00B02523" w:rsidRPr="003C5B14" w:rsidRDefault="00857B48" w:rsidP="00B02523">
      <w:pPr>
        <w:pStyle w:val="Kop3"/>
        <w:rPr>
          <w:lang w:val="nl-NL"/>
        </w:rPr>
      </w:pPr>
      <w:r w:rsidRPr="00857B48">
        <w:rPr>
          <w:lang w:val="nl-NL"/>
        </w:rPr>
        <w:lastRenderedPageBreak/>
        <w:t>Leerlingen werken alleen aan hun reactie op uw feedback</w:t>
      </w:r>
      <w:r w:rsidR="007220FB">
        <w:rPr>
          <w:lang w:val="nl-NL"/>
        </w:rPr>
        <w:t>:</w:t>
      </w:r>
      <w:r w:rsidR="00B02523" w:rsidRPr="003C5B14">
        <w:rPr>
          <w:lang w:val="nl-NL"/>
        </w:rPr>
        <w:t xml:space="preserve"> </w:t>
      </w:r>
      <w:r w:rsidR="00B02523" w:rsidRPr="003C5B14">
        <w:rPr>
          <w:lang w:val="nl-NL"/>
        </w:rPr>
        <w:tab/>
      </w:r>
      <w:r w:rsidRPr="00857B48">
        <w:rPr>
          <w:lang w:val="nl-NL"/>
        </w:rPr>
        <w:t>5 minuten</w:t>
      </w:r>
    </w:p>
    <w:p w14:paraId="2CF944D8" w14:textId="77777777" w:rsidR="00B02523" w:rsidRPr="003C5B14" w:rsidRDefault="00B02523" w:rsidP="00B02523">
      <w:pPr>
        <w:pStyle w:val="Teachertalk0"/>
        <w:rPr>
          <w:lang w:val="nl-NL"/>
        </w:rPr>
      </w:pPr>
    </w:p>
    <w:p w14:paraId="71D2E350" w14:textId="77777777" w:rsidR="00B02523" w:rsidRPr="003C5B14" w:rsidRDefault="00857B48" w:rsidP="00B02523">
      <w:pPr>
        <w:rPr>
          <w:lang w:val="nl-NL"/>
        </w:rPr>
      </w:pPr>
      <w:r w:rsidRPr="00857B48">
        <w:rPr>
          <w:lang w:val="nl-NL"/>
        </w:rPr>
        <w:t>Geef de leerlingen wat tijd om te reflecteren op uw opmerkingen en noteer hun antwoorden.</w:t>
      </w:r>
      <w:r w:rsidR="00B02523" w:rsidRPr="003C5B14">
        <w:rPr>
          <w:lang w:val="nl-NL"/>
        </w:rPr>
        <w:t xml:space="preserve"> </w:t>
      </w:r>
    </w:p>
    <w:p w14:paraId="426773E4" w14:textId="77777777" w:rsidR="00B02523" w:rsidRPr="003C5B14" w:rsidRDefault="00B02523" w:rsidP="00B02523">
      <w:pPr>
        <w:rPr>
          <w:i/>
          <w:color w:val="293C4C"/>
          <w:lang w:val="nl-NL"/>
        </w:rPr>
      </w:pPr>
    </w:p>
    <w:p w14:paraId="15D5C72D" w14:textId="77777777" w:rsidR="00B02523" w:rsidRPr="003C5B14" w:rsidRDefault="00857B48" w:rsidP="00B02523">
      <w:pPr>
        <w:pStyle w:val="Kop3"/>
        <w:rPr>
          <w:lang w:val="nl-NL"/>
        </w:rPr>
      </w:pPr>
      <w:r w:rsidRPr="00857B48">
        <w:rPr>
          <w:lang w:val="nl-NL"/>
        </w:rPr>
        <w:t>Leerlingen werken in tweetallen om hun oplossingen te verbeteren</w:t>
      </w:r>
      <w:r w:rsidR="007220FB">
        <w:rPr>
          <w:lang w:val="nl-NL"/>
        </w:rPr>
        <w:t>:</w:t>
      </w:r>
      <w:r w:rsidR="00B02523" w:rsidRPr="003C5B14">
        <w:rPr>
          <w:lang w:val="nl-NL"/>
        </w:rPr>
        <w:tab/>
      </w:r>
      <w:r w:rsidRPr="00857B48">
        <w:rPr>
          <w:lang w:val="nl-NL"/>
        </w:rPr>
        <w:t>10 minuten</w:t>
      </w:r>
    </w:p>
    <w:p w14:paraId="4546B88D" w14:textId="77777777" w:rsidR="00B02523" w:rsidRPr="003C5B14" w:rsidRDefault="00B02523" w:rsidP="00B02523">
      <w:pPr>
        <w:rPr>
          <w:lang w:val="nl-NL"/>
        </w:rPr>
      </w:pPr>
    </w:p>
    <w:p w14:paraId="4522E3B2" w14:textId="77777777" w:rsidR="00B02523" w:rsidRPr="003C5B14" w:rsidRDefault="00857B48" w:rsidP="00B02523">
      <w:pPr>
        <w:rPr>
          <w:lang w:val="nl-NL"/>
        </w:rPr>
      </w:pPr>
      <w:r w:rsidRPr="00857B48">
        <w:rPr>
          <w:lang w:val="nl-NL"/>
        </w:rPr>
        <w:t>Vraag leerlingen om nu in twee- of drietallen te werken.</w:t>
      </w:r>
      <w:r w:rsidR="00B02523" w:rsidRPr="003C5B14">
        <w:rPr>
          <w:lang w:val="nl-NL"/>
        </w:rPr>
        <w:t xml:space="preserve"> </w:t>
      </w:r>
      <w:r w:rsidRPr="002B4BED">
        <w:rPr>
          <w:lang w:val="nl-NL"/>
        </w:rPr>
        <w:t>Deel e</w:t>
      </w:r>
      <w:r w:rsidR="002B4BED" w:rsidRPr="002B4BED">
        <w:rPr>
          <w:lang w:val="nl-NL"/>
        </w:rPr>
        <w:t xml:space="preserve">en vel papier uit van (minstens) A3 en een viltstift per groepje. </w:t>
      </w:r>
      <w:r w:rsidR="00B02523" w:rsidRPr="003C5B14">
        <w:rPr>
          <w:lang w:val="nl-NL"/>
        </w:rPr>
        <w:t xml:space="preserve"> </w:t>
      </w:r>
    </w:p>
    <w:p w14:paraId="668601C6" w14:textId="77777777" w:rsidR="00B02523" w:rsidRPr="003C5B14" w:rsidRDefault="00B02523" w:rsidP="00B02523">
      <w:pPr>
        <w:rPr>
          <w:lang w:val="nl-NL"/>
        </w:rPr>
      </w:pPr>
    </w:p>
    <w:p w14:paraId="3DFEE82A" w14:textId="77777777" w:rsidR="00B02523" w:rsidRPr="003C5B14" w:rsidRDefault="002B4BED" w:rsidP="00B02523">
      <w:pPr>
        <w:pStyle w:val="Teachertalk0"/>
        <w:rPr>
          <w:rFonts w:ascii="Calibri" w:hAnsi="Calibri"/>
          <w:lang w:val="nl-NL"/>
        </w:rPr>
      </w:pPr>
      <w:r w:rsidRPr="002B4BED">
        <w:rPr>
          <w:rFonts w:ascii="Calibri" w:hAnsi="Calibri"/>
          <w:lang w:val="nl-NL"/>
        </w:rPr>
        <w:t>Ik wil dat je nu je werk deelt met een partner.</w:t>
      </w:r>
      <w:r w:rsidR="00B02523" w:rsidRPr="003C5B14">
        <w:rPr>
          <w:rFonts w:ascii="Calibri" w:hAnsi="Calibri"/>
          <w:lang w:val="nl-NL"/>
        </w:rPr>
        <w:t xml:space="preserve"> </w:t>
      </w:r>
    </w:p>
    <w:p w14:paraId="771D67EC" w14:textId="77777777" w:rsidR="00B02523" w:rsidRPr="003C5B14" w:rsidRDefault="00F93A50" w:rsidP="00B02523">
      <w:pPr>
        <w:pStyle w:val="Teachertalk0"/>
        <w:rPr>
          <w:rFonts w:ascii="Calibri" w:hAnsi="Calibri"/>
          <w:lang w:val="nl-NL"/>
        </w:rPr>
      </w:pPr>
      <w:r w:rsidRPr="00F93A50">
        <w:rPr>
          <w:rFonts w:ascii="Calibri" w:hAnsi="Calibri"/>
          <w:lang w:val="nl-NL"/>
        </w:rPr>
        <w:t>Leg om beurten uit hoe je de opdracht aan hebt gepakt en hoe je nu denkt dat het verbeterd kan worden.</w:t>
      </w:r>
      <w:r w:rsidR="00B02523" w:rsidRPr="003C5B14">
        <w:rPr>
          <w:rFonts w:ascii="Calibri" w:hAnsi="Calibri"/>
          <w:lang w:val="nl-NL"/>
        </w:rPr>
        <w:t xml:space="preserve"> </w:t>
      </w:r>
    </w:p>
    <w:p w14:paraId="3E28D2AE" w14:textId="77777777" w:rsidR="00B02523" w:rsidRPr="003C5B14" w:rsidRDefault="00B02523" w:rsidP="00B02523">
      <w:pPr>
        <w:pStyle w:val="Teachertalk0"/>
        <w:rPr>
          <w:rFonts w:ascii="Calibri" w:hAnsi="Calibri"/>
          <w:lang w:val="nl-NL"/>
        </w:rPr>
      </w:pPr>
    </w:p>
    <w:p w14:paraId="3F27201F" w14:textId="77777777" w:rsidR="00B02523" w:rsidRPr="003C5B14" w:rsidRDefault="00F93A50" w:rsidP="00B02523">
      <w:pPr>
        <w:pStyle w:val="Teachertalk0"/>
        <w:rPr>
          <w:rFonts w:ascii="Calibri" w:hAnsi="Calibri"/>
          <w:lang w:val="nl-NL"/>
        </w:rPr>
      </w:pPr>
      <w:r w:rsidRPr="00F93A50">
        <w:rPr>
          <w:rFonts w:ascii="Calibri" w:hAnsi="Calibri"/>
          <w:lang w:val="nl-NL"/>
        </w:rPr>
        <w:t>Nu wil ik dat elk tweetal samen gaa</w:t>
      </w:r>
      <w:r w:rsidR="00161074">
        <w:rPr>
          <w:rFonts w:ascii="Calibri" w:hAnsi="Calibri"/>
          <w:lang w:val="nl-NL"/>
        </w:rPr>
        <w:t>t</w:t>
      </w:r>
      <w:r w:rsidRPr="00F93A50">
        <w:rPr>
          <w:rFonts w:ascii="Calibri" w:hAnsi="Calibri"/>
          <w:lang w:val="nl-NL"/>
        </w:rPr>
        <w:t xml:space="preserve"> werken in het vergelijken van hun ideeën en de feedback die ik gegeven heb.</w:t>
      </w:r>
      <w:r w:rsidR="00B02523" w:rsidRPr="003C5B14">
        <w:rPr>
          <w:rFonts w:ascii="Calibri" w:hAnsi="Calibri"/>
          <w:lang w:val="nl-NL"/>
        </w:rPr>
        <w:t xml:space="preserve"> </w:t>
      </w:r>
      <w:r w:rsidRPr="00F93A50">
        <w:rPr>
          <w:rFonts w:ascii="Calibri" w:hAnsi="Calibri"/>
          <w:lang w:val="nl-NL"/>
        </w:rPr>
        <w:t>Ik wil dat je samen gaat proberen een antwoord op het probleem te vinden dat beter is dan elk van jullie apart gevonden hadden.</w:t>
      </w:r>
      <w:r w:rsidR="00B02523" w:rsidRPr="003C5B14">
        <w:rPr>
          <w:rFonts w:ascii="Calibri" w:hAnsi="Calibri"/>
          <w:lang w:val="nl-NL"/>
        </w:rPr>
        <w:t xml:space="preserve"> </w:t>
      </w:r>
    </w:p>
    <w:p w14:paraId="5B0826F8" w14:textId="77777777" w:rsidR="00B02523" w:rsidRPr="003C5B14" w:rsidRDefault="00B02523" w:rsidP="00B02523">
      <w:pPr>
        <w:rPr>
          <w:lang w:val="nl-NL"/>
        </w:rPr>
      </w:pPr>
    </w:p>
    <w:p w14:paraId="62CBCC89" w14:textId="77777777" w:rsidR="00B02523" w:rsidRPr="003C5B14" w:rsidRDefault="00F93A50" w:rsidP="00B02523">
      <w:pPr>
        <w:rPr>
          <w:lang w:val="nl-NL"/>
        </w:rPr>
      </w:pPr>
      <w:r w:rsidRPr="00F93A50">
        <w:rPr>
          <w:lang w:val="nl-NL"/>
        </w:rPr>
        <w:t>Loop het lokaal rond, luister, evalueer hun redenaties en vraag af en toe strategische vragen.</w:t>
      </w:r>
      <w:r w:rsidR="00B02523" w:rsidRPr="003C5B14">
        <w:rPr>
          <w:lang w:val="nl-NL"/>
        </w:rPr>
        <w:t xml:space="preserve"> </w:t>
      </w:r>
      <w:r w:rsidR="007D063F" w:rsidRPr="007D063F">
        <w:rPr>
          <w:lang w:val="nl-NL"/>
        </w:rPr>
        <w:t>Bekijk een kopie van de voortgangsstappen voor het betreffende probleem en beslis welke vragen het meest geschikt zijn om hun denkwijze naar hogere prestatieniveaus te bewegen.</w:t>
      </w:r>
      <w:r w:rsidR="00B02523" w:rsidRPr="003C5B14">
        <w:rPr>
          <w:lang w:val="nl-NL"/>
        </w:rPr>
        <w:t xml:space="preserve"> </w:t>
      </w:r>
      <w:r w:rsidR="007D063F" w:rsidRPr="007D063F">
        <w:rPr>
          <w:lang w:val="nl-NL"/>
        </w:rPr>
        <w:t>Gebruik strategische vragen als:</w:t>
      </w:r>
      <w:r w:rsidR="00B02523" w:rsidRPr="003C5B14">
        <w:rPr>
          <w:lang w:val="nl-NL"/>
        </w:rPr>
        <w:br/>
      </w:r>
    </w:p>
    <w:p w14:paraId="3F7298CF" w14:textId="77777777" w:rsidR="00B02523" w:rsidRPr="003C5B14" w:rsidRDefault="007D063F" w:rsidP="00B02523">
      <w:pPr>
        <w:pStyle w:val="Teachertalk0"/>
        <w:rPr>
          <w:rFonts w:ascii="Calibri" w:hAnsi="Calibri"/>
          <w:lang w:val="nl-NL"/>
        </w:rPr>
      </w:pPr>
      <w:r w:rsidRPr="007D063F">
        <w:rPr>
          <w:rFonts w:ascii="Calibri" w:hAnsi="Calibri"/>
          <w:lang w:val="nl-NL"/>
        </w:rPr>
        <w:t>Wat is bekend en wat is onbekend?</w:t>
      </w:r>
      <w:r w:rsidR="00B02523" w:rsidRPr="003C5B14">
        <w:rPr>
          <w:rFonts w:ascii="Calibri" w:hAnsi="Calibri"/>
          <w:lang w:val="nl-NL"/>
        </w:rPr>
        <w:br/>
      </w:r>
      <w:r w:rsidRPr="007D063F">
        <w:rPr>
          <w:rFonts w:ascii="Calibri" w:hAnsi="Calibri"/>
          <w:lang w:val="nl-NL"/>
        </w:rPr>
        <w:t>Wat wordt er gevraagd om uit te zoeken?</w:t>
      </w:r>
      <w:r w:rsidR="00B02523" w:rsidRPr="003C5B14">
        <w:rPr>
          <w:rFonts w:ascii="Calibri" w:hAnsi="Calibri"/>
          <w:lang w:val="nl-NL"/>
        </w:rPr>
        <w:br/>
      </w:r>
      <w:r w:rsidRPr="007D063F">
        <w:rPr>
          <w:rFonts w:ascii="Calibri" w:hAnsi="Calibri"/>
          <w:lang w:val="nl-NL"/>
        </w:rPr>
        <w:t>Hoe kunnen we dit probleem vereenvoudigen?</w:t>
      </w:r>
      <w:r w:rsidR="00B02523" w:rsidRPr="003C5B14">
        <w:rPr>
          <w:rFonts w:ascii="Calibri" w:hAnsi="Calibri"/>
          <w:lang w:val="nl-NL"/>
        </w:rPr>
        <w:t xml:space="preserve"> </w:t>
      </w:r>
      <w:r w:rsidR="00B02523" w:rsidRPr="003C5B14">
        <w:rPr>
          <w:rFonts w:ascii="Calibri" w:hAnsi="Calibri"/>
          <w:lang w:val="nl-NL"/>
        </w:rPr>
        <w:br/>
      </w:r>
      <w:r w:rsidRPr="007D063F">
        <w:rPr>
          <w:rFonts w:ascii="Calibri" w:hAnsi="Calibri"/>
          <w:lang w:val="nl-NL"/>
        </w:rPr>
        <w:t>Welke veronderstellingen had je?</w:t>
      </w:r>
    </w:p>
    <w:p w14:paraId="2A5D0C66" w14:textId="77777777" w:rsidR="00B02523" w:rsidRPr="003C5B14" w:rsidRDefault="00B02523" w:rsidP="00B02523">
      <w:pPr>
        <w:pStyle w:val="Teachertalk0"/>
        <w:rPr>
          <w:lang w:val="nl-NL"/>
        </w:rPr>
      </w:pPr>
    </w:p>
    <w:p w14:paraId="4EB17EAB" w14:textId="77777777" w:rsidR="00B02523" w:rsidRPr="003C5B14" w:rsidRDefault="007D063F" w:rsidP="00B02523">
      <w:pPr>
        <w:pStyle w:val="Kop3"/>
        <w:rPr>
          <w:lang w:val="nl-NL"/>
        </w:rPr>
      </w:pPr>
      <w:r w:rsidRPr="007D063F">
        <w:rPr>
          <w:lang w:val="nl-NL"/>
        </w:rPr>
        <w:t>Leerlingen delen hun aanpak met de klas</w:t>
      </w:r>
      <w:r w:rsidR="007220FB">
        <w:rPr>
          <w:lang w:val="nl-NL"/>
        </w:rPr>
        <w:t>:</w:t>
      </w:r>
      <w:r w:rsidR="00B02523" w:rsidRPr="003C5B14">
        <w:rPr>
          <w:lang w:val="nl-NL"/>
        </w:rPr>
        <w:tab/>
      </w:r>
      <w:r w:rsidRPr="007D063F">
        <w:rPr>
          <w:lang w:val="nl-NL"/>
        </w:rPr>
        <w:t>15 minuten</w:t>
      </w:r>
    </w:p>
    <w:p w14:paraId="0A554941" w14:textId="77777777" w:rsidR="00B02523" w:rsidRPr="003C5B14" w:rsidRDefault="007D063F" w:rsidP="00B02523">
      <w:pPr>
        <w:pStyle w:val="Paragraph"/>
        <w:rPr>
          <w:rFonts w:ascii="Calibri" w:hAnsi="Calibri"/>
          <w:lang w:val="nl-NL"/>
        </w:rPr>
      </w:pPr>
      <w:r w:rsidRPr="007D063F">
        <w:rPr>
          <w:rFonts w:ascii="Calibri" w:hAnsi="Calibri"/>
          <w:lang w:val="nl-NL"/>
        </w:rPr>
        <w:t>Vraag leerlingen om hun ideeën en aanpak te delen met de klas.</w:t>
      </w:r>
      <w:r w:rsidR="00B02523" w:rsidRPr="003C5B14">
        <w:rPr>
          <w:rFonts w:ascii="Calibri" w:hAnsi="Calibri"/>
          <w:lang w:val="nl-NL"/>
        </w:rPr>
        <w:t xml:space="preserve"> </w:t>
      </w:r>
      <w:r w:rsidRPr="007D063F">
        <w:rPr>
          <w:rFonts w:ascii="Calibri" w:hAnsi="Calibri"/>
          <w:lang w:val="nl-NL"/>
        </w:rPr>
        <w:t>Concentreer meer op hun methodes dan op hun antwoorden.</w:t>
      </w:r>
      <w:r w:rsidR="00B02523" w:rsidRPr="003C5B14">
        <w:rPr>
          <w:rFonts w:ascii="Calibri" w:hAnsi="Calibri"/>
          <w:lang w:val="nl-NL"/>
        </w:rPr>
        <w:t xml:space="preserve"> </w:t>
      </w:r>
      <w:r w:rsidRPr="007D063F">
        <w:rPr>
          <w:rFonts w:ascii="Calibri" w:hAnsi="Calibri"/>
          <w:lang w:val="nl-NL"/>
        </w:rPr>
        <w:t>Beoordeel hun antwoorden volgens de voortgangsstappen.</w:t>
      </w:r>
      <w:r w:rsidR="00B02523" w:rsidRPr="003C5B14">
        <w:rPr>
          <w:rFonts w:ascii="Calibri" w:hAnsi="Calibri"/>
          <w:lang w:val="nl-NL"/>
        </w:rPr>
        <w:t xml:space="preserve"> </w:t>
      </w:r>
      <w:r w:rsidR="00D34677" w:rsidRPr="00D34677">
        <w:rPr>
          <w:rFonts w:ascii="Calibri" w:hAnsi="Calibri"/>
          <w:lang w:val="nl-NL"/>
        </w:rPr>
        <w:t>Focus vooral op de kwaliteit van de redenatie en communicatie.</w:t>
      </w:r>
      <w:r w:rsidR="00B02523" w:rsidRPr="003C5B14">
        <w:rPr>
          <w:rFonts w:ascii="Calibri" w:hAnsi="Calibri"/>
          <w:lang w:val="nl-NL"/>
        </w:rPr>
        <w:t xml:space="preserve"> </w:t>
      </w:r>
    </w:p>
    <w:p w14:paraId="04E80202" w14:textId="77777777" w:rsidR="00B02523" w:rsidRPr="003C5B14" w:rsidRDefault="00D34677" w:rsidP="00B02523">
      <w:pPr>
        <w:pStyle w:val="Teachertalk0"/>
        <w:rPr>
          <w:rFonts w:ascii="Calibri" w:hAnsi="Calibri"/>
          <w:lang w:val="nl-NL"/>
        </w:rPr>
      </w:pPr>
      <w:r w:rsidRPr="00D34677">
        <w:rPr>
          <w:rFonts w:ascii="Calibri" w:hAnsi="Calibri"/>
          <w:lang w:val="nl-NL"/>
        </w:rPr>
        <w:t>“We besloten de verschillende soorten bomen langs elke zijde te tellen, daarna vermenigvuldigden we de nummers met elkaar.”</w:t>
      </w:r>
    </w:p>
    <w:p w14:paraId="53A1AD77" w14:textId="77777777" w:rsidR="00B02523" w:rsidRPr="003C5B14" w:rsidRDefault="00D34677" w:rsidP="00B02523">
      <w:pPr>
        <w:pStyle w:val="Teachertalk0"/>
        <w:rPr>
          <w:rFonts w:ascii="Calibri" w:hAnsi="Calibri"/>
          <w:lang w:val="nl-NL"/>
        </w:rPr>
      </w:pPr>
      <w:r w:rsidRPr="00D34677">
        <w:rPr>
          <w:rFonts w:ascii="Calibri" w:hAnsi="Calibri"/>
          <w:lang w:val="nl-NL"/>
        </w:rPr>
        <w:t>“We hebben een tijdslijn gemaakt aan de bovenzijde van het papier en tekenden er daarna poezen onder om te laten zien wanneer ze bevielen.”</w:t>
      </w:r>
      <w:r w:rsidR="00B02523" w:rsidRPr="003C5B14">
        <w:rPr>
          <w:rFonts w:ascii="Calibri" w:hAnsi="Calibri"/>
          <w:lang w:val="nl-NL"/>
        </w:rPr>
        <w:t xml:space="preserve">  </w:t>
      </w:r>
    </w:p>
    <w:p w14:paraId="7C88848B" w14:textId="77777777" w:rsidR="00B02523" w:rsidRPr="003C5B14" w:rsidRDefault="00B02523" w:rsidP="00B02523">
      <w:pPr>
        <w:pStyle w:val="Teachertalk0"/>
        <w:rPr>
          <w:rFonts w:ascii="Calibri" w:hAnsi="Calibri"/>
          <w:lang w:val="nl-NL"/>
        </w:rPr>
      </w:pPr>
    </w:p>
    <w:p w14:paraId="1C51D24B" w14:textId="77777777" w:rsidR="00B02523" w:rsidRPr="003C5B14" w:rsidRDefault="00270B04" w:rsidP="00B02523">
      <w:pPr>
        <w:rPr>
          <w:lang w:val="nl-NL"/>
        </w:rPr>
      </w:pPr>
      <w:r>
        <w:rPr>
          <w:lang w:val="nl-NL"/>
        </w:rPr>
        <w:t>V</w:t>
      </w:r>
      <w:r w:rsidRPr="00BF0A44">
        <w:rPr>
          <w:lang w:val="nl-NL"/>
        </w:rPr>
        <w:t xml:space="preserve">raag de andere leerlingen om te reageren </w:t>
      </w:r>
      <w:r>
        <w:rPr>
          <w:lang w:val="nl-NL"/>
        </w:rPr>
        <w:t>t</w:t>
      </w:r>
      <w:r w:rsidR="00BF0A44" w:rsidRPr="00BF0A44">
        <w:rPr>
          <w:lang w:val="nl-NL"/>
        </w:rPr>
        <w:t>erwijl lee</w:t>
      </w:r>
      <w:r>
        <w:rPr>
          <w:lang w:val="nl-NL"/>
        </w:rPr>
        <w:t>rlingen hun ideeën presenteren</w:t>
      </w:r>
      <w:r w:rsidR="00BF0A44" w:rsidRPr="00BF0A44">
        <w:rPr>
          <w:lang w:val="nl-NL"/>
        </w:rPr>
        <w:t>:</w:t>
      </w:r>
    </w:p>
    <w:p w14:paraId="09FD3C39" w14:textId="77777777" w:rsidR="00B02523" w:rsidRPr="003C5B14" w:rsidRDefault="00B02523" w:rsidP="00B02523">
      <w:pPr>
        <w:pStyle w:val="Teachertalk0"/>
        <w:rPr>
          <w:rFonts w:ascii="Calibri" w:hAnsi="Calibri"/>
          <w:lang w:val="nl-NL"/>
        </w:rPr>
      </w:pPr>
    </w:p>
    <w:p w14:paraId="52FC1A4B" w14:textId="77777777" w:rsidR="00B02523" w:rsidRPr="003C5B14" w:rsidRDefault="00BF0A44" w:rsidP="00BF0A44">
      <w:pPr>
        <w:pStyle w:val="Bullets"/>
        <w:numPr>
          <w:ilvl w:val="0"/>
          <w:numId w:val="1"/>
        </w:numPr>
        <w:tabs>
          <w:tab w:val="clear" w:pos="720"/>
        </w:tabs>
        <w:ind w:left="318" w:hanging="284"/>
        <w:rPr>
          <w:lang w:val="nl-NL"/>
        </w:rPr>
      </w:pPr>
      <w:r w:rsidRPr="00BF0A44">
        <w:rPr>
          <w:lang w:val="nl-NL"/>
        </w:rPr>
        <w:t>Weergave:</w:t>
      </w:r>
      <w:r w:rsidR="00B02523" w:rsidRPr="003C5B14">
        <w:rPr>
          <w:lang w:val="nl-NL"/>
        </w:rPr>
        <w:t xml:space="preserve"> </w:t>
      </w:r>
      <w:r w:rsidRPr="00BF0A44">
        <w:rPr>
          <w:lang w:val="nl-NL"/>
        </w:rPr>
        <w:t xml:space="preserve">Hebben zij een goede methode gekozen? </w:t>
      </w:r>
    </w:p>
    <w:p w14:paraId="2C8982F1" w14:textId="77777777" w:rsidR="00B02523" w:rsidRPr="003C5B14" w:rsidRDefault="00BF0A44" w:rsidP="00BF0A44">
      <w:pPr>
        <w:pStyle w:val="Bullets"/>
        <w:numPr>
          <w:ilvl w:val="0"/>
          <w:numId w:val="1"/>
        </w:numPr>
        <w:tabs>
          <w:tab w:val="clear" w:pos="720"/>
        </w:tabs>
        <w:ind w:left="318" w:hanging="284"/>
        <w:rPr>
          <w:lang w:val="nl-NL"/>
        </w:rPr>
      </w:pPr>
      <w:r w:rsidRPr="00BF0A44">
        <w:rPr>
          <w:lang w:val="nl-NL"/>
        </w:rPr>
        <w:t>Analyse:</w:t>
      </w:r>
      <w:r w:rsidR="00B02523" w:rsidRPr="003C5B14">
        <w:rPr>
          <w:lang w:val="nl-NL"/>
        </w:rPr>
        <w:t xml:space="preserve"> </w:t>
      </w:r>
      <w:r w:rsidRPr="00BF0A44">
        <w:rPr>
          <w:lang w:val="nl-NL"/>
        </w:rPr>
        <w:t>Is de redenatie correct – zijn de berekeningen juist?</w:t>
      </w:r>
    </w:p>
    <w:p w14:paraId="32712D45" w14:textId="77777777" w:rsidR="00B02523" w:rsidRPr="003C5B14" w:rsidRDefault="00BF0A44" w:rsidP="00C51194">
      <w:pPr>
        <w:pStyle w:val="Bullets"/>
        <w:numPr>
          <w:ilvl w:val="0"/>
          <w:numId w:val="1"/>
        </w:numPr>
        <w:tabs>
          <w:tab w:val="clear" w:pos="720"/>
        </w:tabs>
        <w:ind w:left="318" w:hanging="284"/>
        <w:rPr>
          <w:lang w:val="nl-NL"/>
        </w:rPr>
      </w:pPr>
      <w:r w:rsidRPr="00C51194">
        <w:rPr>
          <w:lang w:val="nl-NL"/>
        </w:rPr>
        <w:t>Interpretatie:</w:t>
      </w:r>
      <w:r w:rsidR="00B02523" w:rsidRPr="003C5B14">
        <w:rPr>
          <w:lang w:val="nl-NL"/>
        </w:rPr>
        <w:t xml:space="preserve"> </w:t>
      </w:r>
      <w:r w:rsidR="00C51194" w:rsidRPr="00C51194">
        <w:rPr>
          <w:lang w:val="nl-NL"/>
        </w:rPr>
        <w:t>Zijn de conclusies logisch?</w:t>
      </w:r>
    </w:p>
    <w:p w14:paraId="3AE2821D" w14:textId="77777777" w:rsidR="00B02523" w:rsidRPr="003C5B14" w:rsidRDefault="00C51194" w:rsidP="00C51194">
      <w:pPr>
        <w:pStyle w:val="Bullets"/>
        <w:numPr>
          <w:ilvl w:val="0"/>
          <w:numId w:val="1"/>
        </w:numPr>
        <w:tabs>
          <w:tab w:val="clear" w:pos="720"/>
        </w:tabs>
        <w:ind w:left="318" w:hanging="284"/>
        <w:rPr>
          <w:lang w:val="nl-NL"/>
        </w:rPr>
      </w:pPr>
      <w:r w:rsidRPr="00C51194">
        <w:rPr>
          <w:lang w:val="nl-NL"/>
        </w:rPr>
        <w:t>Communicatie:</w:t>
      </w:r>
      <w:r w:rsidR="00B02523" w:rsidRPr="003C5B14">
        <w:rPr>
          <w:lang w:val="nl-NL"/>
        </w:rPr>
        <w:t xml:space="preserve"> </w:t>
      </w:r>
      <w:r w:rsidRPr="00C51194">
        <w:rPr>
          <w:lang w:val="nl-NL"/>
        </w:rPr>
        <w:t>Was de redenatie makkelijk om te begrijpen en te volgen?</w:t>
      </w:r>
      <w:r w:rsidR="00B02523" w:rsidRPr="003C5B14">
        <w:rPr>
          <w:lang w:val="nl-NL"/>
        </w:rPr>
        <w:t xml:space="preserve"> </w:t>
      </w:r>
    </w:p>
    <w:p w14:paraId="1EA66868" w14:textId="77777777" w:rsidR="00B02523" w:rsidRPr="003C5B14" w:rsidRDefault="00B02523" w:rsidP="00B02523">
      <w:pPr>
        <w:rPr>
          <w:lang w:val="nl-NL"/>
        </w:rPr>
      </w:pPr>
    </w:p>
    <w:p w14:paraId="71001766" w14:textId="77777777" w:rsidR="007220FB" w:rsidRPr="003C5B14" w:rsidRDefault="00C51194" w:rsidP="00B02523">
      <w:pPr>
        <w:pStyle w:val="Kop3"/>
        <w:rPr>
          <w:lang w:val="nl-NL"/>
        </w:rPr>
      </w:pPr>
      <w:r w:rsidRPr="00C51194">
        <w:rPr>
          <w:lang w:val="nl-NL"/>
        </w:rPr>
        <w:t>Leerlingen gaan verder met het probleem of een verdieping van het probleem</w:t>
      </w:r>
      <w:r w:rsidR="007220FB">
        <w:rPr>
          <w:lang w:val="nl-NL"/>
        </w:rPr>
        <w:t>:</w:t>
      </w:r>
      <w:r w:rsidR="00B02523" w:rsidRPr="003C5B14">
        <w:rPr>
          <w:lang w:val="nl-NL"/>
        </w:rPr>
        <w:t xml:space="preserve"> </w:t>
      </w:r>
    </w:p>
    <w:p w14:paraId="2B8E980C" w14:textId="77777777" w:rsidR="00B02523" w:rsidRPr="003C5B14" w:rsidRDefault="00B02523" w:rsidP="00B02523">
      <w:pPr>
        <w:pStyle w:val="Kop3"/>
        <w:rPr>
          <w:lang w:val="nl-NL"/>
        </w:rPr>
      </w:pPr>
      <w:r w:rsidRPr="003C5B14">
        <w:rPr>
          <w:lang w:val="nl-NL"/>
        </w:rPr>
        <w:tab/>
      </w:r>
      <w:r w:rsidR="00C51194" w:rsidRPr="00C51194">
        <w:rPr>
          <w:lang w:val="nl-NL"/>
        </w:rPr>
        <w:t>20 minuten</w:t>
      </w:r>
    </w:p>
    <w:p w14:paraId="186BBEBB" w14:textId="77777777" w:rsidR="00B02523" w:rsidRPr="003C5B14" w:rsidRDefault="00C51194" w:rsidP="00B02523">
      <w:pPr>
        <w:pStyle w:val="Paragraph"/>
        <w:rPr>
          <w:rFonts w:ascii="Calibri" w:hAnsi="Calibri"/>
          <w:lang w:val="nl-NL"/>
        </w:rPr>
      </w:pPr>
      <w:r w:rsidRPr="00C51194">
        <w:rPr>
          <w:rFonts w:ascii="Calibri" w:hAnsi="Calibri"/>
          <w:lang w:val="nl-NL"/>
        </w:rPr>
        <w:t>Moedig leerlingen aan om verder te gaan met het probleem waarbij ze gebruik maken van een aantal van de ideeën die ze gedeeld hebben.</w:t>
      </w:r>
      <w:r w:rsidR="00B02523" w:rsidRPr="003C5B14">
        <w:rPr>
          <w:rFonts w:ascii="Calibri" w:hAnsi="Calibri"/>
          <w:lang w:val="nl-NL"/>
        </w:rPr>
        <w:t xml:space="preserve"> </w:t>
      </w:r>
      <w:r w:rsidRPr="00C51194">
        <w:rPr>
          <w:rFonts w:ascii="Calibri" w:hAnsi="Calibri"/>
          <w:lang w:val="nl-NL"/>
        </w:rPr>
        <w:t>Als ze al een goede oplossing bedacht hebben, vraag ze dan om een alternatieve methode te vinden, een overtuigendere reden, of om aan een verdieping te werken.</w:t>
      </w:r>
      <w:r w:rsidR="00B02523" w:rsidRPr="003C5B14">
        <w:rPr>
          <w:rFonts w:ascii="Calibri" w:hAnsi="Calibri"/>
          <w:lang w:val="nl-NL"/>
        </w:rPr>
        <w:t xml:space="preserve"> </w:t>
      </w:r>
    </w:p>
    <w:p w14:paraId="7880D283" w14:textId="77777777" w:rsidR="00B02523" w:rsidRPr="003C5B14" w:rsidRDefault="00B02523" w:rsidP="00B02523">
      <w:pPr>
        <w:pStyle w:val="Teachertalk0"/>
        <w:rPr>
          <w:rFonts w:ascii="Calibri" w:hAnsi="Calibri"/>
          <w:b/>
          <w:lang w:val="nl-NL"/>
        </w:rPr>
      </w:pPr>
    </w:p>
    <w:p w14:paraId="0118EFD8" w14:textId="77777777" w:rsidR="00B02523" w:rsidRPr="003C5B14" w:rsidRDefault="00B4318F" w:rsidP="00B02523">
      <w:pPr>
        <w:pStyle w:val="Teachertalk0"/>
        <w:rPr>
          <w:rFonts w:ascii="Calibri" w:hAnsi="Calibri"/>
          <w:lang w:val="nl-NL"/>
        </w:rPr>
      </w:pPr>
      <w:r>
        <w:rPr>
          <w:rFonts w:ascii="Calibri" w:hAnsi="Calibri"/>
          <w:b/>
          <w:lang w:val="nl-NL"/>
        </w:rPr>
        <w:t>Het t</w:t>
      </w:r>
      <w:r w:rsidR="00C51194" w:rsidRPr="00C51194">
        <w:rPr>
          <w:rFonts w:ascii="Calibri" w:hAnsi="Calibri"/>
          <w:b/>
          <w:lang w:val="nl-NL"/>
        </w:rPr>
        <w:t>ellen van bomen</w:t>
      </w:r>
      <w:r w:rsidR="00C51194" w:rsidRPr="00C51194">
        <w:rPr>
          <w:rFonts w:ascii="Calibri" w:hAnsi="Calibri"/>
          <w:b/>
          <w:lang w:val="nl-NL"/>
        </w:rPr>
        <w:br/>
      </w:r>
      <w:r w:rsidR="00C51194" w:rsidRPr="00C51194">
        <w:rPr>
          <w:rFonts w:ascii="Calibri" w:hAnsi="Calibri"/>
          <w:lang w:val="nl-NL"/>
        </w:rPr>
        <w:t>Als</w:t>
      </w:r>
      <w:r w:rsidR="00C51194">
        <w:rPr>
          <w:rFonts w:ascii="Calibri" w:hAnsi="Calibri"/>
          <w:lang w:val="nl-NL"/>
        </w:rPr>
        <w:t xml:space="preserve"> ik je nu een grote pot vol S</w:t>
      </w:r>
      <w:r w:rsidR="00C51194" w:rsidRPr="00C51194">
        <w:rPr>
          <w:rFonts w:ascii="Calibri" w:hAnsi="Calibri"/>
          <w:lang w:val="nl-NL"/>
        </w:rPr>
        <w:t>marties zou laten zien, hoe kun je dan schatten hoeveel er rood zijn?</w:t>
      </w:r>
      <w:r w:rsidR="00B02523" w:rsidRPr="003C5B14">
        <w:rPr>
          <w:rFonts w:ascii="Calibri" w:hAnsi="Calibri"/>
          <w:lang w:val="nl-NL"/>
        </w:rPr>
        <w:t xml:space="preserve"> </w:t>
      </w:r>
      <w:r w:rsidR="00C51194" w:rsidRPr="00C51194">
        <w:rPr>
          <w:rFonts w:ascii="Calibri" w:hAnsi="Calibri"/>
          <w:lang w:val="nl-NL"/>
        </w:rPr>
        <w:t>Noteer je methode.</w:t>
      </w:r>
      <w:r w:rsidR="00B02523" w:rsidRPr="003C5B14">
        <w:rPr>
          <w:rFonts w:ascii="Calibri" w:hAnsi="Calibri"/>
          <w:lang w:val="nl-NL"/>
        </w:rPr>
        <w:t xml:space="preserve"> </w:t>
      </w:r>
      <w:r w:rsidR="00C51194" w:rsidRPr="006D68AE">
        <w:rPr>
          <w:rFonts w:ascii="Calibri" w:hAnsi="Calibri"/>
          <w:lang w:val="nl-NL"/>
        </w:rPr>
        <w:t>Kun je gebruiken wat je geleerd hebt van “het tellen van bomen”?</w:t>
      </w:r>
      <w:r w:rsidR="00B02523" w:rsidRPr="003C5B14">
        <w:rPr>
          <w:rFonts w:ascii="Calibri" w:hAnsi="Calibri"/>
          <w:lang w:val="nl-NL"/>
        </w:rPr>
        <w:br/>
      </w:r>
    </w:p>
    <w:p w14:paraId="34B5D583" w14:textId="77777777" w:rsidR="00B02523" w:rsidRPr="003C5B14" w:rsidRDefault="006D68AE" w:rsidP="00B02523">
      <w:pPr>
        <w:pStyle w:val="Teachertalk0"/>
        <w:rPr>
          <w:rFonts w:ascii="Calibri" w:hAnsi="Calibri"/>
          <w:lang w:val="nl-NL"/>
        </w:rPr>
      </w:pPr>
      <w:r w:rsidRPr="000242F7">
        <w:rPr>
          <w:rFonts w:ascii="Calibri" w:hAnsi="Calibri"/>
          <w:b/>
          <w:lang w:val="nl-NL"/>
        </w:rPr>
        <w:t>Poezen en kittens</w:t>
      </w:r>
      <w:r w:rsidRPr="000242F7">
        <w:rPr>
          <w:rFonts w:ascii="Calibri" w:hAnsi="Calibri"/>
          <w:b/>
          <w:lang w:val="nl-NL"/>
        </w:rPr>
        <w:br/>
      </w:r>
      <w:r w:rsidR="000242F7" w:rsidRPr="000242F7">
        <w:rPr>
          <w:rFonts w:ascii="Calibri" w:hAnsi="Calibri"/>
          <w:lang w:val="nl-NL"/>
        </w:rPr>
        <w:t>Kun je een eenvoudigere, elegantere manier vinden om je berekeningen van "poezen en kittens" te presenteren?</w:t>
      </w:r>
      <w:r w:rsidR="00B02523" w:rsidRPr="003C5B14">
        <w:rPr>
          <w:rFonts w:ascii="Calibri" w:hAnsi="Calibri"/>
          <w:lang w:val="nl-NL"/>
        </w:rPr>
        <w:t xml:space="preserve"> </w:t>
      </w:r>
      <w:r w:rsidR="000242F7" w:rsidRPr="000242F7">
        <w:rPr>
          <w:rFonts w:ascii="Calibri" w:hAnsi="Calibri"/>
          <w:lang w:val="nl-NL"/>
        </w:rPr>
        <w:t>Kun je een grafiek hierbij gebruiken?</w:t>
      </w:r>
    </w:p>
    <w:p w14:paraId="3ECCC43B" w14:textId="77777777" w:rsidR="00B02523" w:rsidRPr="003C5B14" w:rsidRDefault="00B02523" w:rsidP="00B02523">
      <w:pPr>
        <w:pStyle w:val="Teachertalk0"/>
        <w:rPr>
          <w:rFonts w:ascii="Calibri" w:hAnsi="Calibri"/>
          <w:lang w:val="nl-NL"/>
        </w:rPr>
      </w:pPr>
    </w:p>
    <w:p w14:paraId="5090CEE8" w14:textId="77777777" w:rsidR="00B02523" w:rsidRPr="003C5B14" w:rsidRDefault="000242F7" w:rsidP="00B02523">
      <w:pPr>
        <w:pStyle w:val="Teachertalk0"/>
        <w:rPr>
          <w:rFonts w:ascii="Calibri" w:hAnsi="Calibri"/>
          <w:b/>
          <w:lang w:val="nl-NL"/>
        </w:rPr>
      </w:pPr>
      <w:r w:rsidRPr="000242F7">
        <w:rPr>
          <w:rFonts w:ascii="Calibri" w:hAnsi="Calibri"/>
          <w:b/>
          <w:lang w:val="nl-NL"/>
        </w:rPr>
        <w:t>Beveiligingscamera</w:t>
      </w:r>
      <w:r w:rsidRPr="000242F7">
        <w:rPr>
          <w:rFonts w:ascii="Calibri" w:hAnsi="Calibri"/>
          <w:b/>
          <w:lang w:val="nl-NL"/>
        </w:rPr>
        <w:br/>
      </w:r>
      <w:r w:rsidRPr="000242F7">
        <w:rPr>
          <w:rFonts w:ascii="Calibri" w:hAnsi="Calibri"/>
          <w:lang w:val="nl-NL"/>
        </w:rPr>
        <w:t>Er zijn verschillende plaatsen waar de camera geplaatst zou kunnen worden die net zo goed zijn als de oplossing die jij gevonden hebt.</w:t>
      </w:r>
      <w:r w:rsidR="00B02523" w:rsidRPr="003C5B14">
        <w:rPr>
          <w:rFonts w:ascii="Calibri" w:hAnsi="Calibri"/>
          <w:lang w:val="nl-NL"/>
        </w:rPr>
        <w:t xml:space="preserve"> </w:t>
      </w:r>
      <w:r w:rsidRPr="000242F7">
        <w:rPr>
          <w:rFonts w:ascii="Calibri" w:hAnsi="Calibri"/>
          <w:lang w:val="nl-NL"/>
        </w:rPr>
        <w:t>Probeer alle oplossingen te vinden.</w:t>
      </w:r>
      <w:r w:rsidR="00B02523" w:rsidRPr="003C5B14">
        <w:rPr>
          <w:rFonts w:ascii="Calibri" w:hAnsi="Calibri"/>
          <w:lang w:val="nl-NL"/>
        </w:rPr>
        <w:t xml:space="preserve"> </w:t>
      </w:r>
      <w:r w:rsidRPr="000242F7">
        <w:rPr>
          <w:rFonts w:ascii="Calibri" w:hAnsi="Calibri"/>
          <w:lang w:val="nl-NL"/>
        </w:rPr>
        <w:t>Kun je me ervan overtuigen dat dit echt alle mogelijke oplossingen zijn?</w:t>
      </w:r>
      <w:r w:rsidR="00B02523" w:rsidRPr="003C5B14">
        <w:rPr>
          <w:rFonts w:ascii="Calibri" w:hAnsi="Calibri"/>
          <w:lang w:val="nl-NL"/>
        </w:rPr>
        <w:t xml:space="preserve"> </w:t>
      </w:r>
      <w:r w:rsidRPr="000242F7">
        <w:rPr>
          <w:rFonts w:ascii="Calibri" w:hAnsi="Calibri"/>
          <w:lang w:val="nl-NL"/>
        </w:rPr>
        <w:t>Kun je me uit</w:t>
      </w:r>
      <w:r w:rsidR="007220FB">
        <w:rPr>
          <w:rFonts w:ascii="Calibri" w:hAnsi="Calibri"/>
          <w:lang w:val="nl-NL"/>
        </w:rPr>
        <w:t>leggen waarom zij allemaal even</w:t>
      </w:r>
      <w:r w:rsidRPr="000242F7">
        <w:rPr>
          <w:rFonts w:ascii="Calibri" w:hAnsi="Calibri"/>
          <w:lang w:val="nl-NL"/>
        </w:rPr>
        <w:t>veel van de zaak laten zien?</w:t>
      </w:r>
      <w:r w:rsidR="00B02523" w:rsidRPr="003C5B14">
        <w:rPr>
          <w:rFonts w:ascii="Calibri" w:hAnsi="Calibri"/>
          <w:lang w:val="nl-NL"/>
        </w:rPr>
        <w:br/>
      </w:r>
    </w:p>
    <w:p w14:paraId="5E5E76BE" w14:textId="77777777" w:rsidR="00B02523" w:rsidRPr="003C5B14" w:rsidRDefault="000242F7" w:rsidP="00B02523">
      <w:pPr>
        <w:pStyle w:val="Paragraph"/>
        <w:rPr>
          <w:rFonts w:ascii="Calibri" w:hAnsi="Calibri"/>
          <w:lang w:val="nl-NL"/>
        </w:rPr>
      </w:pPr>
      <w:r w:rsidRPr="000242F7">
        <w:rPr>
          <w:rFonts w:ascii="Calibri" w:hAnsi="Calibri"/>
          <w:lang w:val="nl-NL"/>
        </w:rPr>
        <w:t>Verzamel voorbeelden van het werk van leerlingen voor de vervolgbespreking.</w:t>
      </w:r>
      <w:r w:rsidR="00B02523" w:rsidRPr="003C5B14">
        <w:rPr>
          <w:rFonts w:ascii="Calibri" w:hAnsi="Calibri"/>
          <w:lang w:val="nl-NL"/>
        </w:rPr>
        <w:t xml:space="preserve"> </w:t>
      </w:r>
      <w:r w:rsidRPr="000242F7">
        <w:rPr>
          <w:rFonts w:ascii="Calibri" w:hAnsi="Calibri"/>
          <w:lang w:val="nl-NL"/>
        </w:rPr>
        <w:t>Probeer te ontdekken hoeveel leerlingen geleerd hebben van het gedeelte waarbij zij de informatie met elkaar uitwisselden.</w:t>
      </w:r>
      <w:r w:rsidR="00B02523" w:rsidRPr="003C5B14">
        <w:rPr>
          <w:rFonts w:ascii="Calibri" w:hAnsi="Calibri"/>
          <w:lang w:val="nl-NL"/>
        </w:rPr>
        <w:t xml:space="preserve"> </w:t>
      </w:r>
    </w:p>
    <w:p w14:paraId="68FE3668" w14:textId="77777777" w:rsidR="00B02523" w:rsidRPr="003C5B14" w:rsidRDefault="00B02523" w:rsidP="00B02523">
      <w:pPr>
        <w:pStyle w:val="Paragraph"/>
        <w:rPr>
          <w:lang w:val="nl-NL"/>
        </w:rPr>
      </w:pPr>
    </w:p>
    <w:p w14:paraId="7B7A1662" w14:textId="77777777" w:rsidR="00B02523" w:rsidRPr="003C5B14" w:rsidRDefault="00B02523" w:rsidP="00B02523">
      <w:pPr>
        <w:pStyle w:val="Paragraph"/>
        <w:rPr>
          <w:lang w:val="nl-NL"/>
        </w:rPr>
      </w:pPr>
    </w:p>
    <w:p w14:paraId="15B9AF4E" w14:textId="77777777" w:rsidR="00B02523" w:rsidRPr="003C5B14" w:rsidRDefault="00B02523" w:rsidP="00B02523">
      <w:pPr>
        <w:rPr>
          <w:lang w:val="nl-NL"/>
        </w:rPr>
      </w:pPr>
    </w:p>
    <w:p w14:paraId="0F870700" w14:textId="77777777" w:rsidR="00B02523" w:rsidRPr="003C5B14" w:rsidRDefault="00B02523" w:rsidP="00B02523">
      <w:pPr>
        <w:pStyle w:val="Kop2"/>
        <w:rPr>
          <w:lang w:val="nl-NL"/>
        </w:rPr>
      </w:pPr>
      <w:bookmarkStart w:id="18" w:name="_Toc321297535"/>
      <w:r w:rsidRPr="003C5B14">
        <w:rPr>
          <w:lang w:val="nl-NL"/>
        </w:rPr>
        <w:lastRenderedPageBreak/>
        <w:t>10</w:t>
      </w:r>
      <w:r w:rsidRPr="003C5B14">
        <w:rPr>
          <w:lang w:val="nl-NL"/>
        </w:rPr>
        <w:tab/>
      </w:r>
      <w:r w:rsidR="000242F7" w:rsidRPr="000242F7">
        <w:rPr>
          <w:lang w:val="nl-NL"/>
        </w:rPr>
        <w:t>Het effect van feedback op het leren</w:t>
      </w:r>
      <w:bookmarkEnd w:id="18"/>
      <w:r w:rsidR="000242F7" w:rsidRPr="000242F7">
        <w:rPr>
          <w:lang w:val="nl-NL"/>
        </w:rPr>
        <w:t xml:space="preserve"> </w:t>
      </w:r>
    </w:p>
    <w:p w14:paraId="4A243F4D" w14:textId="77777777" w:rsidR="00B02523" w:rsidRPr="003C5B14" w:rsidRDefault="000242F7" w:rsidP="00B02523">
      <w:pPr>
        <w:rPr>
          <w:sz w:val="18"/>
          <w:lang w:val="nl-NL"/>
        </w:rPr>
      </w:pPr>
      <w:r w:rsidRPr="000242F7">
        <w:rPr>
          <w:sz w:val="18"/>
          <w:lang w:val="nl-NL"/>
        </w:rPr>
        <w:t>Lees de volgende twee uittreksels van Black en Wiliam (1998) en reageer op de onderstaande vragen:</w:t>
      </w:r>
    </w:p>
    <w:p w14:paraId="6B9D3E91" w14:textId="77777777" w:rsidR="00B02523" w:rsidRPr="003C5B14" w:rsidRDefault="00B02523" w:rsidP="00B02523">
      <w:pPr>
        <w:rPr>
          <w:sz w:val="18"/>
          <w:lang w:val="nl-NL"/>
        </w:rPr>
      </w:pPr>
    </w:p>
    <w:p w14:paraId="0A763977" w14:textId="77777777" w:rsidR="00B02523" w:rsidRPr="003C5B14" w:rsidRDefault="000242F7" w:rsidP="00B02523">
      <w:pPr>
        <w:pStyle w:val="Kop3"/>
        <w:rPr>
          <w:lang w:val="nl-NL"/>
        </w:rPr>
      </w:pPr>
      <w:r w:rsidRPr="000242F7">
        <w:rPr>
          <w:lang w:val="nl-NL"/>
        </w:rPr>
        <w:t>Het gevaar van het geven van cijfers, levels, beloningen en gradaties</w:t>
      </w:r>
    </w:p>
    <w:p w14:paraId="74873636" w14:textId="77777777" w:rsidR="00B02523" w:rsidRPr="003C5B14" w:rsidRDefault="00B02523" w:rsidP="00B02523">
      <w:pPr>
        <w:rPr>
          <w:sz w:val="18"/>
          <w:lang w:val="nl-NL"/>
        </w:rPr>
      </w:pPr>
    </w:p>
    <w:p w14:paraId="0237A75D" w14:textId="77777777" w:rsidR="00B02523" w:rsidRPr="003C5B14" w:rsidRDefault="007B3683" w:rsidP="00B02523">
      <w:pPr>
        <w:rPr>
          <w:lang w:val="nl-NL"/>
        </w:rPr>
      </w:pPr>
      <w:r w:rsidRPr="001B64BC">
        <w:rPr>
          <w:lang w:val="nl-NL"/>
        </w:rPr>
        <w:t>“</w:t>
      </w:r>
      <w:r w:rsidR="001B64BC" w:rsidRPr="001B64BC">
        <w:rPr>
          <w:lang w:val="nl-NL"/>
        </w:rPr>
        <w:t xml:space="preserve">Wanneer de klassencultuur zich vooral richt op beloningen, ‘gouden sterren’, cijfers of rangen in de klas, dan zoeken leerlingen naar manieren om de beste cijfers te krijgen in plaats van wat ze het hardst nodig hebben om te leren, </w:t>
      </w:r>
      <w:r w:rsidR="00AC4FE5">
        <w:rPr>
          <w:lang w:val="nl-NL"/>
        </w:rPr>
        <w:t xml:space="preserve">datgene </w:t>
      </w:r>
      <w:r w:rsidR="001B64BC" w:rsidRPr="001B64BC">
        <w:rPr>
          <w:lang w:val="nl-NL"/>
        </w:rPr>
        <w:t>wat deze cijfers eigenlijk zouden moeten vertegenwoordigen.</w:t>
      </w:r>
      <w:r w:rsidR="00B02523" w:rsidRPr="003C5B14">
        <w:rPr>
          <w:lang w:val="nl-NL"/>
        </w:rPr>
        <w:t xml:space="preserve"> </w:t>
      </w:r>
      <w:r w:rsidR="001B64BC" w:rsidRPr="001B64BC">
        <w:rPr>
          <w:lang w:val="nl-NL"/>
        </w:rPr>
        <w:t>Een gevolg uit het verslag is dat wanneer leerlingen de kans krijgen, leerlingen de moeilijke opdrachten zullen mijden.</w:t>
      </w:r>
      <w:r w:rsidR="00B02523" w:rsidRPr="003C5B14">
        <w:rPr>
          <w:lang w:val="nl-NL"/>
        </w:rPr>
        <w:t xml:space="preserve"> </w:t>
      </w:r>
      <w:r w:rsidR="001B64BC" w:rsidRPr="001B64BC">
        <w:rPr>
          <w:lang w:val="nl-NL"/>
        </w:rPr>
        <w:t>Ze besteden ook tijd en energie aan het zoeken naar aanwijzingen voor het ‘juiste antwoord’.</w:t>
      </w:r>
      <w:r w:rsidR="00B02523" w:rsidRPr="003C5B14">
        <w:rPr>
          <w:lang w:val="nl-NL"/>
        </w:rPr>
        <w:t xml:space="preserve"> </w:t>
      </w:r>
      <w:r w:rsidR="001B64BC" w:rsidRPr="001B64BC">
        <w:rPr>
          <w:lang w:val="nl-NL"/>
        </w:rPr>
        <w:t>Velen zijn aarzelend om vragen te stellen omdat ze bang zijn om fouten te maken.</w:t>
      </w:r>
      <w:r w:rsidR="00B02523" w:rsidRPr="003C5B14">
        <w:rPr>
          <w:lang w:val="nl-NL"/>
        </w:rPr>
        <w:t xml:space="preserve"> </w:t>
      </w:r>
      <w:r w:rsidR="001B64BC" w:rsidRPr="00DB5EB9">
        <w:rPr>
          <w:lang w:val="nl-NL"/>
        </w:rPr>
        <w:t xml:space="preserve">Leerlingen die </w:t>
      </w:r>
      <w:r w:rsidR="00DB5EB9" w:rsidRPr="00DB5EB9">
        <w:rPr>
          <w:lang w:val="nl-NL"/>
        </w:rPr>
        <w:t>problemen en slechte resultaten tegenkomen zijn geneigd om te denken dat ze het niet kunnen, en door deze mening zullen zij hun problemen wijten aan een tekortkoming bij zichzelf waar ze weinig aan kunnen doen.</w:t>
      </w:r>
      <w:r w:rsidR="00B02523" w:rsidRPr="003C5B14">
        <w:rPr>
          <w:lang w:val="nl-NL"/>
        </w:rPr>
        <w:t xml:space="preserve"> </w:t>
      </w:r>
      <w:r w:rsidR="00DB5EB9" w:rsidRPr="00DB5EB9">
        <w:rPr>
          <w:lang w:val="nl-NL"/>
        </w:rPr>
        <w:t>Dus zij ‘druipen af’ zonder moeite in het leren te steken wat alleen maar zou leiden tot teleurstelling, en proberen hun zelfvertrouwen op andere manieren op te bouwen.</w:t>
      </w:r>
      <w:r w:rsidR="00B02523" w:rsidRPr="003C5B14">
        <w:rPr>
          <w:lang w:val="nl-NL"/>
        </w:rPr>
        <w:t xml:space="preserve"> </w:t>
      </w:r>
      <w:r w:rsidR="00DB5EB9" w:rsidRPr="00C94013">
        <w:rPr>
          <w:lang w:val="nl-NL"/>
        </w:rPr>
        <w:t xml:space="preserve">Waar de hoogvliegers misschien goed presteren in zo’n cultuur, is het </w:t>
      </w:r>
      <w:r w:rsidR="00C94013" w:rsidRPr="00C94013">
        <w:rPr>
          <w:lang w:val="nl-NL"/>
        </w:rPr>
        <w:t>gehele resultaat</w:t>
      </w:r>
      <w:r w:rsidR="00DB5EB9" w:rsidRPr="00C94013">
        <w:rPr>
          <w:lang w:val="nl-NL"/>
        </w:rPr>
        <w:t xml:space="preserve"> vooral </w:t>
      </w:r>
      <w:r w:rsidR="00C94013" w:rsidRPr="00C94013">
        <w:rPr>
          <w:lang w:val="nl-NL"/>
        </w:rPr>
        <w:t>dat</w:t>
      </w:r>
      <w:r w:rsidR="00DB5EB9" w:rsidRPr="00C94013">
        <w:rPr>
          <w:lang w:val="nl-NL"/>
        </w:rPr>
        <w:t xml:space="preserve"> de frequentie en mate van onderpresteren </w:t>
      </w:r>
      <w:r w:rsidR="00C94013" w:rsidRPr="00C94013">
        <w:rPr>
          <w:lang w:val="nl-NL"/>
        </w:rPr>
        <w:t xml:space="preserve">vergroot wordt. </w:t>
      </w:r>
    </w:p>
    <w:p w14:paraId="2C1C4412" w14:textId="77777777" w:rsidR="00B02523" w:rsidRPr="003C5B14" w:rsidRDefault="00B02523" w:rsidP="00B02523">
      <w:pPr>
        <w:rPr>
          <w:lang w:val="nl-NL"/>
        </w:rPr>
      </w:pPr>
    </w:p>
    <w:p w14:paraId="536C439A" w14:textId="77777777" w:rsidR="00B02523" w:rsidRPr="003C5B14" w:rsidRDefault="00B02523" w:rsidP="00B02523">
      <w:pPr>
        <w:rPr>
          <w:lang w:val="nl-NL"/>
        </w:rPr>
      </w:pPr>
      <w:r w:rsidRPr="003C5B14">
        <w:rPr>
          <w:lang w:val="nl-NL"/>
        </w:rPr>
        <w:t>•</w:t>
      </w:r>
      <w:r w:rsidRPr="003C5B14">
        <w:rPr>
          <w:lang w:val="nl-NL"/>
        </w:rPr>
        <w:tab/>
      </w:r>
      <w:r w:rsidR="00C94013" w:rsidRPr="00C94013">
        <w:rPr>
          <w:lang w:val="nl-NL"/>
        </w:rPr>
        <w:t>Wat voor gevolg heeft dit voor uw lespraktijk?</w:t>
      </w:r>
    </w:p>
    <w:p w14:paraId="7B6A4C59" w14:textId="77777777" w:rsidR="00B02523" w:rsidRPr="003C5B14" w:rsidRDefault="00B02523" w:rsidP="00B02523">
      <w:pPr>
        <w:rPr>
          <w:lang w:val="nl-NL"/>
        </w:rPr>
      </w:pPr>
      <w:r w:rsidRPr="003C5B14">
        <w:rPr>
          <w:lang w:val="nl-NL"/>
        </w:rPr>
        <w:t>•</w:t>
      </w:r>
      <w:r w:rsidRPr="003C5B14">
        <w:rPr>
          <w:lang w:val="nl-NL"/>
        </w:rPr>
        <w:tab/>
      </w:r>
      <w:r w:rsidR="00C94013" w:rsidRPr="00C94013">
        <w:rPr>
          <w:lang w:val="nl-NL"/>
        </w:rPr>
        <w:t>Wat zou er gebeuren als u zou stoppen met het geven van cijfers of niveaus voor het werk van leerlingen?</w:t>
      </w:r>
      <w:r w:rsidRPr="003C5B14">
        <w:rPr>
          <w:lang w:val="nl-NL"/>
        </w:rPr>
        <w:t xml:space="preserve"> </w:t>
      </w:r>
    </w:p>
    <w:p w14:paraId="37FFF7A1" w14:textId="77777777" w:rsidR="00B02523" w:rsidRPr="003C5B14" w:rsidRDefault="00B02523" w:rsidP="00B02523">
      <w:pPr>
        <w:rPr>
          <w:lang w:val="nl-NL"/>
        </w:rPr>
      </w:pPr>
      <w:r w:rsidRPr="003C5B14">
        <w:rPr>
          <w:lang w:val="nl-NL"/>
        </w:rPr>
        <w:t>•</w:t>
      </w:r>
      <w:r w:rsidRPr="003C5B14">
        <w:rPr>
          <w:lang w:val="nl-NL"/>
        </w:rPr>
        <w:tab/>
      </w:r>
      <w:r w:rsidR="00C94013" w:rsidRPr="00C94013">
        <w:rPr>
          <w:lang w:val="nl-NL"/>
        </w:rPr>
        <w:t>Waarom zijn er zoveel docenten tegen het doorvoeren van deze verandering?</w:t>
      </w:r>
    </w:p>
    <w:p w14:paraId="71CBBAB8" w14:textId="77777777" w:rsidR="00B02523" w:rsidRPr="003C5B14" w:rsidRDefault="00B02523" w:rsidP="00B02523">
      <w:pPr>
        <w:rPr>
          <w:sz w:val="18"/>
          <w:lang w:val="nl-NL"/>
        </w:rPr>
      </w:pPr>
    </w:p>
    <w:p w14:paraId="2FC71FE1" w14:textId="77777777" w:rsidR="00B02523" w:rsidRPr="003C5B14" w:rsidRDefault="00C94013" w:rsidP="00B02523">
      <w:pPr>
        <w:pStyle w:val="Kop3"/>
        <w:rPr>
          <w:lang w:val="nl-NL"/>
        </w:rPr>
      </w:pPr>
      <w:r w:rsidRPr="00C94013">
        <w:rPr>
          <w:lang w:val="nl-NL"/>
        </w:rPr>
        <w:t>De voordelen van het geven van heldere, specifieke feedback die gericht is op de inhoud</w:t>
      </w:r>
    </w:p>
    <w:p w14:paraId="051EB81C" w14:textId="77777777" w:rsidR="00B02523" w:rsidRPr="003C5B14" w:rsidRDefault="00B02523" w:rsidP="00B02523">
      <w:pPr>
        <w:rPr>
          <w:sz w:val="18"/>
          <w:lang w:val="nl-NL"/>
        </w:rPr>
      </w:pPr>
    </w:p>
    <w:p w14:paraId="0689B496" w14:textId="77777777" w:rsidR="00B02523" w:rsidRPr="003C5B14" w:rsidRDefault="00C94013" w:rsidP="00B02523">
      <w:pPr>
        <w:rPr>
          <w:lang w:val="nl-NL"/>
        </w:rPr>
      </w:pPr>
      <w:r w:rsidRPr="001C1E8D">
        <w:rPr>
          <w:lang w:val="nl-NL"/>
        </w:rPr>
        <w:t>“Wat we nodig hebben is een succescultuur</w:t>
      </w:r>
      <w:r w:rsidR="001C1E8D" w:rsidRPr="001C1E8D">
        <w:rPr>
          <w:lang w:val="nl-NL"/>
        </w:rPr>
        <w:t xml:space="preserve"> ondersteund door het geloof dat iedereen het kan bereiken.</w:t>
      </w:r>
      <w:r w:rsidR="00B02523" w:rsidRPr="003C5B14">
        <w:rPr>
          <w:lang w:val="nl-NL"/>
        </w:rPr>
        <w:t xml:space="preserve"> </w:t>
      </w:r>
      <w:r w:rsidR="001C1E8D" w:rsidRPr="001C1E8D">
        <w:rPr>
          <w:lang w:val="nl-NL"/>
        </w:rPr>
        <w:t xml:space="preserve">Formatieve </w:t>
      </w:r>
      <w:r w:rsidR="009A621F">
        <w:rPr>
          <w:lang w:val="nl-NL"/>
        </w:rPr>
        <w:t>toetsing</w:t>
      </w:r>
      <w:r w:rsidR="001C1E8D" w:rsidRPr="001C1E8D">
        <w:rPr>
          <w:lang w:val="nl-NL"/>
        </w:rPr>
        <w:t xml:space="preserve"> kan daarbij een krachtig wapen zijn als het op de juiste manier gebracht wordt.</w:t>
      </w:r>
      <w:r w:rsidR="00B02523" w:rsidRPr="003C5B14">
        <w:rPr>
          <w:lang w:val="nl-NL"/>
        </w:rPr>
        <w:t xml:space="preserve"> </w:t>
      </w:r>
      <w:r w:rsidR="001C1E8D" w:rsidRPr="001C1E8D">
        <w:rPr>
          <w:lang w:val="nl-NL"/>
        </w:rPr>
        <w:t>Ondanks dat het veel leerlingen kan helpen, geeft het opvallend goede resultaten bij onderpresteerders waar de nadruk ligt op specifieke problemen in hun werk, en het geeft hen een goed begrip van wat er niet klopt en haalbare doelen om dat te herstellen.</w:t>
      </w:r>
      <w:r w:rsidR="00B02523" w:rsidRPr="003C5B14">
        <w:rPr>
          <w:lang w:val="nl-NL"/>
        </w:rPr>
        <w:t xml:space="preserve"> </w:t>
      </w:r>
      <w:r w:rsidR="001C1E8D" w:rsidRPr="001C1E8D">
        <w:rPr>
          <w:lang w:val="nl-NL"/>
        </w:rPr>
        <w:t>Leerlingen kunnen met zulke opmerkingen aan de slag en ze accepteren, zolang ze niet overschaduwd worden door een ondertoon betreffende vaardigheden, competitie en de vergelijking met anderen.</w:t>
      </w:r>
      <w:r w:rsidR="00B02523" w:rsidRPr="003C5B14">
        <w:rPr>
          <w:lang w:val="nl-NL"/>
        </w:rPr>
        <w:t xml:space="preserve"> </w:t>
      </w:r>
      <w:r w:rsidR="001C1E8D" w:rsidRPr="001C1E8D">
        <w:rPr>
          <w:lang w:val="nl-NL"/>
        </w:rPr>
        <w:t xml:space="preserve">De boodschap kan als volgt samengevat worden: </w:t>
      </w:r>
    </w:p>
    <w:p w14:paraId="6BE18A9F" w14:textId="77777777" w:rsidR="00B02523" w:rsidRPr="003C5B14" w:rsidRDefault="00B02523" w:rsidP="00B02523">
      <w:pPr>
        <w:rPr>
          <w:lang w:val="nl-NL"/>
        </w:rPr>
      </w:pPr>
    </w:p>
    <w:p w14:paraId="468FF570" w14:textId="77777777" w:rsidR="001C1E8D" w:rsidRPr="003C5B14" w:rsidRDefault="001C1E8D" w:rsidP="00B02523">
      <w:pPr>
        <w:rPr>
          <w:lang w:val="nl-NL"/>
        </w:rPr>
      </w:pPr>
      <w:r w:rsidRPr="001C1E8D">
        <w:rPr>
          <w:lang w:val="nl-NL"/>
        </w:rPr>
        <w:t>“Elke feedback op een leerling zou moeten gaan over de specifieke kwaliteiten van zijn of haar werk, met advies over wat hij of zij zou kunnen verbeteren, en zou de vergelijking met andere leerlingen moeten voorkomen.”</w:t>
      </w:r>
    </w:p>
    <w:p w14:paraId="1BC7B74F" w14:textId="77777777" w:rsidR="001C1E8D" w:rsidRPr="003C5B14" w:rsidRDefault="001C1E8D" w:rsidP="00B02523">
      <w:pPr>
        <w:rPr>
          <w:lang w:val="nl-NL"/>
        </w:rPr>
      </w:pPr>
    </w:p>
    <w:p w14:paraId="57D02192" w14:textId="77777777" w:rsidR="00B02523" w:rsidRPr="003C5B14" w:rsidRDefault="00B02523" w:rsidP="00B02523">
      <w:pPr>
        <w:rPr>
          <w:lang w:val="nl-NL"/>
        </w:rPr>
      </w:pPr>
    </w:p>
    <w:p w14:paraId="66A4D001" w14:textId="77777777" w:rsidR="00B02523" w:rsidRPr="003C5B14" w:rsidRDefault="00B02523" w:rsidP="00B02523">
      <w:pPr>
        <w:rPr>
          <w:lang w:val="nl-NL"/>
        </w:rPr>
      </w:pPr>
    </w:p>
    <w:p w14:paraId="5BCC9AC4" w14:textId="77777777" w:rsidR="00B02523" w:rsidRPr="003C5B14" w:rsidRDefault="00B02523" w:rsidP="00B02523">
      <w:pPr>
        <w:rPr>
          <w:lang w:val="nl-NL"/>
        </w:rPr>
      </w:pPr>
      <w:r w:rsidRPr="003C5B14">
        <w:rPr>
          <w:lang w:val="nl-NL"/>
        </w:rPr>
        <w:t>•</w:t>
      </w:r>
      <w:r w:rsidRPr="003C5B14">
        <w:rPr>
          <w:lang w:val="nl-NL"/>
        </w:rPr>
        <w:tab/>
      </w:r>
      <w:r w:rsidR="001C1E8D" w:rsidRPr="001C1E8D">
        <w:rPr>
          <w:lang w:val="nl-NL"/>
        </w:rPr>
        <w:t>Wat voor gevolg heeft dit voor uw lespraktijk?</w:t>
      </w:r>
    </w:p>
    <w:p w14:paraId="535A3A54" w14:textId="77777777" w:rsidR="00B02523" w:rsidRPr="003C5B14" w:rsidRDefault="00B02523" w:rsidP="00B02523">
      <w:pPr>
        <w:rPr>
          <w:lang w:val="nl-NL"/>
        </w:rPr>
      </w:pPr>
      <w:r w:rsidRPr="003C5B14">
        <w:rPr>
          <w:lang w:val="nl-NL"/>
        </w:rPr>
        <w:t>•</w:t>
      </w:r>
      <w:r w:rsidRPr="003C5B14">
        <w:rPr>
          <w:lang w:val="nl-NL"/>
        </w:rPr>
        <w:tab/>
      </w:r>
      <w:r w:rsidR="001C1E8D" w:rsidRPr="001C1E8D">
        <w:rPr>
          <w:lang w:val="nl-NL"/>
        </w:rPr>
        <w:t>Neemt deze vorm van feedback per definitie meer tijd in beslag?</w:t>
      </w:r>
      <w:r w:rsidRPr="003C5B14">
        <w:rPr>
          <w:lang w:val="nl-NL"/>
        </w:rPr>
        <w:t xml:space="preserve">  </w:t>
      </w:r>
    </w:p>
    <w:p w14:paraId="477C7C49" w14:textId="77777777" w:rsidR="00B02523" w:rsidRPr="003C5B14" w:rsidRDefault="00B02523" w:rsidP="00B02523">
      <w:pPr>
        <w:rPr>
          <w:lang w:val="nl-NL"/>
        </w:rPr>
      </w:pPr>
    </w:p>
    <w:p w14:paraId="0DB8D936" w14:textId="77777777" w:rsidR="00B02523" w:rsidRPr="003C5B14" w:rsidRDefault="00B02523" w:rsidP="00B02523">
      <w:pPr>
        <w:rPr>
          <w:lang w:val="nl-NL"/>
        </w:rPr>
      </w:pPr>
    </w:p>
    <w:p w14:paraId="0771942F" w14:textId="77777777" w:rsidR="00B02523" w:rsidRPr="0031221D" w:rsidRDefault="001C1E8D" w:rsidP="00B02523">
      <w:pPr>
        <w:rPr>
          <w:i/>
        </w:rPr>
      </w:pPr>
      <w:r w:rsidRPr="003C5B14">
        <w:rPr>
          <w:i/>
          <w:lang w:val="en-US"/>
        </w:rPr>
        <w:t>Black, P., &amp; Wiliam, D. (1998). Inside the black box :</w:t>
      </w:r>
      <w:r w:rsidR="00B02523" w:rsidRPr="0031221D">
        <w:rPr>
          <w:i/>
        </w:rPr>
        <w:t xml:space="preserve"> </w:t>
      </w:r>
      <w:r w:rsidRPr="003C5B14">
        <w:rPr>
          <w:i/>
          <w:lang w:val="en-US"/>
        </w:rPr>
        <w:t>raising standards through classroom assessment.</w:t>
      </w:r>
      <w:r w:rsidR="00B02523" w:rsidRPr="0031221D">
        <w:rPr>
          <w:i/>
        </w:rPr>
        <w:t xml:space="preserve"> </w:t>
      </w:r>
      <w:r w:rsidRPr="001C1E8D">
        <w:rPr>
          <w:i/>
          <w:lang w:val="nl-NL"/>
        </w:rPr>
        <w:t>Londen:</w:t>
      </w:r>
      <w:r w:rsidR="00B02523" w:rsidRPr="0031221D">
        <w:rPr>
          <w:i/>
        </w:rPr>
        <w:t xml:space="preserve"> </w:t>
      </w:r>
      <w:r w:rsidRPr="001C1E8D">
        <w:rPr>
          <w:i/>
          <w:lang w:val="nl-NL"/>
        </w:rPr>
        <w:t>King's College London School of Education 1998.</w:t>
      </w:r>
    </w:p>
    <w:bookmarkEnd w:id="1"/>
    <w:bookmarkEnd w:id="2"/>
    <w:bookmarkEnd w:id="3"/>
    <w:bookmarkEnd w:id="4"/>
    <w:p w14:paraId="2B4E7EF4" w14:textId="77777777" w:rsidR="00B02523" w:rsidRPr="00A13434" w:rsidRDefault="00B02523" w:rsidP="007C32EB">
      <w:pPr>
        <w:pStyle w:val="TeacherTalk"/>
      </w:pPr>
    </w:p>
    <w:sectPr w:rsidR="00B02523" w:rsidRPr="00A13434" w:rsidSect="00457CDF">
      <w:headerReference w:type="even" r:id="rId39"/>
      <w:headerReference w:type="default" r:id="rId40"/>
      <w:footerReference w:type="even" r:id="rId41"/>
      <w:footerReference w:type="default" r:id="rId42"/>
      <w:headerReference w:type="first" r:id="rId43"/>
      <w:footerReference w:type="first" r:id="rId44"/>
      <w:pgSz w:w="11901" w:h="16840"/>
      <w:pgMar w:top="1440" w:right="1412" w:bottom="1440" w:left="1622"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A3941" w14:textId="77777777" w:rsidR="001705F3" w:rsidRDefault="001705F3">
      <w:r>
        <w:separator/>
      </w:r>
    </w:p>
  </w:endnote>
  <w:endnote w:type="continuationSeparator" w:id="0">
    <w:p w14:paraId="2CFF41D9" w14:textId="77777777" w:rsidR="001705F3" w:rsidRDefault="00170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pitch w:val="variable"/>
    <w:sig w:usb0="A00002FF" w:usb1="7800205A" w:usb2="14600000" w:usb3="00000000" w:csb0="00000193" w:csb1="00000000"/>
  </w:font>
  <w:font w:name="Arial Bold">
    <w:altName w:val="Arial"/>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swiss"/>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CD0EF" w14:textId="77777777" w:rsidR="0040553F" w:rsidRDefault="0040553F">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868DE" w14:textId="77777777" w:rsidR="00DB5EB9" w:rsidRDefault="00DB5EB9" w:rsidP="00B02523">
    <w:pPr>
      <w:pStyle w:val="Voettekst"/>
    </w:pPr>
    <w:r>
      <w:t>© 2010 Centre for Research In Mathematics Education University of Nottingham</w:t>
    </w:r>
    <w:r>
      <w:tab/>
      <w:t xml:space="preserve">Page </w:t>
    </w:r>
    <w:r>
      <w:rPr>
        <w:rStyle w:val="Paginanummer"/>
      </w:rPr>
      <w:fldChar w:fldCharType="begin"/>
    </w:r>
    <w:r>
      <w:rPr>
        <w:rStyle w:val="Paginanummer"/>
      </w:rPr>
      <w:instrText xml:space="preserve"> PAGE </w:instrText>
    </w:r>
    <w:r>
      <w:rPr>
        <w:rStyle w:val="Paginanummer"/>
      </w:rPr>
      <w:fldChar w:fldCharType="separate"/>
    </w:r>
    <w:r w:rsidR="00001DD8">
      <w:rPr>
        <w:rStyle w:val="Paginanummer"/>
        <w:noProof/>
      </w:rPr>
      <w:t>1</w:t>
    </w:r>
    <w:r>
      <w:rPr>
        <w:rStyle w:val="Paginanummer"/>
      </w:rPr>
      <w:fldChar w:fldCharType="end"/>
    </w:r>
    <w:r>
      <w:t xml:space="preserve"> of </w:t>
    </w:r>
    <w:r>
      <w:rPr>
        <w:rStyle w:val="Paginanummer"/>
      </w:rPr>
      <w:fldChar w:fldCharType="begin"/>
    </w:r>
    <w:r>
      <w:rPr>
        <w:rStyle w:val="Paginanummer"/>
      </w:rPr>
      <w:instrText xml:space="preserve"> NUMPAGES </w:instrText>
    </w:r>
    <w:r>
      <w:rPr>
        <w:rStyle w:val="Paginanummer"/>
      </w:rPr>
      <w:fldChar w:fldCharType="separate"/>
    </w:r>
    <w:r w:rsidR="00001DD8">
      <w:rPr>
        <w:rStyle w:val="Paginanummer"/>
        <w:noProof/>
      </w:rPr>
      <w:t>31</w:t>
    </w:r>
    <w:r>
      <w:rPr>
        <w:rStyle w:val="Paginanumm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EAAA9" w14:textId="77777777" w:rsidR="00DB5EB9" w:rsidRDefault="00DB5EB9">
    <w:pPr>
      <w:pStyle w:val="Voettekst"/>
    </w:pPr>
    <w:r>
      <w:tab/>
      <w:t>© 2008 Bowland Charitable Trust</w:t>
    </w:r>
    <w:r>
      <w:tab/>
      <w:t>I-</w:t>
    </w:r>
    <w:r>
      <w:rPr>
        <w:rStyle w:val="Paginanummer"/>
      </w:rPr>
      <w:fldChar w:fldCharType="begin"/>
    </w:r>
    <w:r>
      <w:rPr>
        <w:rStyle w:val="Paginanummer"/>
      </w:rPr>
      <w:instrText xml:space="preserve"> PAGE </w:instrText>
    </w:r>
    <w:r>
      <w:rPr>
        <w:rStyle w:val="Paginanummer"/>
      </w:rPr>
      <w:fldChar w:fldCharType="separate"/>
    </w:r>
    <w:r>
      <w:rPr>
        <w:rStyle w:val="Paginanummer"/>
      </w:rPr>
      <w:t>1</w:t>
    </w:r>
    <w:r>
      <w:rPr>
        <w:rStyle w:val="Paginanumm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CC68C" w14:textId="77777777" w:rsidR="001705F3" w:rsidRDefault="001705F3">
      <w:r>
        <w:separator/>
      </w:r>
    </w:p>
  </w:footnote>
  <w:footnote w:type="continuationSeparator" w:id="0">
    <w:p w14:paraId="3DF4ACDB" w14:textId="77777777" w:rsidR="001705F3" w:rsidRDefault="001705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A0327" w14:textId="77777777" w:rsidR="0040553F" w:rsidRDefault="0040553F">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D912D" w14:textId="780FF9C3" w:rsidR="00DB5EB9" w:rsidRPr="00A13434" w:rsidRDefault="00BD3D94" w:rsidP="00B02523">
    <w:pPr>
      <w:pStyle w:val="Koptekst"/>
      <w:tabs>
        <w:tab w:val="right" w:pos="9020"/>
      </w:tabs>
    </w:pPr>
    <w:r w:rsidRPr="00683A44">
      <w:rPr>
        <w:noProof/>
        <w:sz w:val="24"/>
        <w:lang w:val="nl-NL" w:eastAsia="nl-NL"/>
      </w:rPr>
      <w:drawing>
        <wp:inline distT="0" distB="0" distL="0" distR="0" wp14:anchorId="5A0C7399" wp14:editId="00D4A022">
          <wp:extent cx="736600" cy="279400"/>
          <wp:effectExtent l="0" t="0" r="0" b="0"/>
          <wp:docPr id="1" name="Picture 2" descr="Description: 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279400"/>
                  </a:xfrm>
                  <a:prstGeom prst="rect">
                    <a:avLst/>
                  </a:prstGeom>
                  <a:noFill/>
                  <a:ln>
                    <a:noFill/>
                  </a:ln>
                </pic:spPr>
              </pic:pic>
            </a:graphicData>
          </a:graphic>
        </wp:inline>
      </w:drawing>
    </w:r>
    <w:r w:rsidR="00DB5EB9">
      <w:rPr>
        <w:sz w:val="24"/>
      </w:rPr>
      <w:t xml:space="preserve"> </w:t>
    </w:r>
    <w:r w:rsidR="00DB5EB9" w:rsidRPr="00AC25A4">
      <w:rPr>
        <w:sz w:val="24"/>
      </w:rPr>
      <w:tab/>
    </w:r>
    <w:r w:rsidR="00DB5EB9">
      <w:rPr>
        <w:sz w:val="24"/>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F0128" w14:textId="77777777" w:rsidR="0040553F" w:rsidRDefault="0040553F">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025E"/>
    <w:multiLevelType w:val="hybridMultilevel"/>
    <w:tmpl w:val="F5BE349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EEF1513"/>
    <w:multiLevelType w:val="hybridMultilevel"/>
    <w:tmpl w:val="39AA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F87229"/>
    <w:multiLevelType w:val="hybridMultilevel"/>
    <w:tmpl w:val="AFC2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62CCC"/>
    <w:multiLevelType w:val="hybridMultilevel"/>
    <w:tmpl w:val="9FD2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4B6E76"/>
    <w:multiLevelType w:val="hybridMultilevel"/>
    <w:tmpl w:val="F2E61A2A"/>
    <w:lvl w:ilvl="0" w:tplc="FFFFFFFF">
      <w:start w:val="1"/>
      <w:numFmt w:val="bullet"/>
      <w:pStyle w:val="Body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2D75782"/>
    <w:multiLevelType w:val="hybridMultilevel"/>
    <w:tmpl w:val="B63CBA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A5E19C3"/>
    <w:multiLevelType w:val="hybridMultilevel"/>
    <w:tmpl w:val="EEB8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216A44"/>
    <w:multiLevelType w:val="hybridMultilevel"/>
    <w:tmpl w:val="40AA0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DFA6564"/>
    <w:multiLevelType w:val="hybridMultilevel"/>
    <w:tmpl w:val="0838C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E78357B"/>
    <w:multiLevelType w:val="hybridMultilevel"/>
    <w:tmpl w:val="CB38A5C4"/>
    <w:lvl w:ilvl="0" w:tplc="D04C755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76C4518"/>
    <w:multiLevelType w:val="hybridMultilevel"/>
    <w:tmpl w:val="515A4838"/>
    <w:lvl w:ilvl="0" w:tplc="0409000F">
      <w:start w:val="1"/>
      <w:numFmt w:val="decimal"/>
      <w:lvlText w:val="%1."/>
      <w:lvlJc w:val="left"/>
      <w:pPr>
        <w:ind w:left="720" w:hanging="360"/>
      </w:pPr>
      <w:rPr>
        <w:rFonts w:hint="default"/>
      </w:rPr>
    </w:lvl>
    <w:lvl w:ilvl="1" w:tplc="1F72BC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276626"/>
    <w:multiLevelType w:val="hybridMultilevel"/>
    <w:tmpl w:val="84EA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6A4538"/>
    <w:multiLevelType w:val="hybridMultilevel"/>
    <w:tmpl w:val="5A08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210049"/>
    <w:multiLevelType w:val="hybridMultilevel"/>
    <w:tmpl w:val="6D6419E8"/>
    <w:lvl w:ilvl="0" w:tplc="531CD966">
      <w:start w:val="1"/>
      <w:numFmt w:val="bullet"/>
      <w:pStyle w:val="bullets0"/>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Lucida Grande"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Lucida Grande"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Lucida Grande"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6356D37"/>
    <w:multiLevelType w:val="hybridMultilevel"/>
    <w:tmpl w:val="96141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5CB83D81"/>
    <w:multiLevelType w:val="hybridMultilevel"/>
    <w:tmpl w:val="1DC0B5D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8">
    <w:nsid w:val="5E2E4A77"/>
    <w:multiLevelType w:val="hybridMultilevel"/>
    <w:tmpl w:val="D3EA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8950D4"/>
    <w:multiLevelType w:val="hybridMultilevel"/>
    <w:tmpl w:val="138A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927BB6"/>
    <w:multiLevelType w:val="hybridMultilevel"/>
    <w:tmpl w:val="95823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A33191"/>
    <w:multiLevelType w:val="hybridMultilevel"/>
    <w:tmpl w:val="904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E42BD5"/>
    <w:multiLevelType w:val="hybridMultilevel"/>
    <w:tmpl w:val="0738724E"/>
    <w:lvl w:ilvl="0" w:tplc="35ACAC44">
      <w:start w:val="1"/>
      <w:numFmt w:val="bullet"/>
      <w:pStyle w:val="flow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16"/>
  </w:num>
  <w:num w:numId="4">
    <w:abstractNumId w:val="22"/>
  </w:num>
  <w:num w:numId="5">
    <w:abstractNumId w:val="11"/>
  </w:num>
  <w:num w:numId="6">
    <w:abstractNumId w:val="15"/>
  </w:num>
  <w:num w:numId="7">
    <w:abstractNumId w:val="14"/>
  </w:num>
  <w:num w:numId="8">
    <w:abstractNumId w:val="12"/>
  </w:num>
  <w:num w:numId="9">
    <w:abstractNumId w:val="13"/>
  </w:num>
  <w:num w:numId="10">
    <w:abstractNumId w:val="5"/>
  </w:num>
  <w:num w:numId="11">
    <w:abstractNumId w:val="8"/>
  </w:num>
  <w:num w:numId="12">
    <w:abstractNumId w:val="19"/>
  </w:num>
  <w:num w:numId="13">
    <w:abstractNumId w:val="4"/>
  </w:num>
  <w:num w:numId="14">
    <w:abstractNumId w:val="3"/>
  </w:num>
  <w:num w:numId="15">
    <w:abstractNumId w:val="21"/>
  </w:num>
  <w:num w:numId="16">
    <w:abstractNumId w:val="0"/>
  </w:num>
  <w:num w:numId="17">
    <w:abstractNumId w:val="17"/>
  </w:num>
  <w:num w:numId="18">
    <w:abstractNumId w:val="1"/>
  </w:num>
  <w:num w:numId="19">
    <w:abstractNumId w:val="20"/>
  </w:num>
  <w:num w:numId="20">
    <w:abstractNumId w:val="7"/>
  </w:num>
  <w:num w:numId="21">
    <w:abstractNumId w:val="18"/>
  </w:num>
  <w:num w:numId="22">
    <w:abstractNumId w:val="10"/>
  </w:num>
  <w:num w:numId="23">
    <w:abstractNumId w:val="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GB" w:vendorID="6" w:dllVersion="2" w:checkStyle="1"/>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ACA"/>
    <w:rsid w:val="000004A6"/>
    <w:rsid w:val="00001DD8"/>
    <w:rsid w:val="000242F7"/>
    <w:rsid w:val="00046F27"/>
    <w:rsid w:val="0005011C"/>
    <w:rsid w:val="00052986"/>
    <w:rsid w:val="00092C07"/>
    <w:rsid w:val="000D3AA8"/>
    <w:rsid w:val="0011455F"/>
    <w:rsid w:val="001159D4"/>
    <w:rsid w:val="00161074"/>
    <w:rsid w:val="001705F3"/>
    <w:rsid w:val="00172344"/>
    <w:rsid w:val="0019368A"/>
    <w:rsid w:val="001B20CB"/>
    <w:rsid w:val="001B64BC"/>
    <w:rsid w:val="001C1E8D"/>
    <w:rsid w:val="001C22F4"/>
    <w:rsid w:val="001D1488"/>
    <w:rsid w:val="001E5DE7"/>
    <w:rsid w:val="001E6FB7"/>
    <w:rsid w:val="002011AF"/>
    <w:rsid w:val="0021048C"/>
    <w:rsid w:val="00212136"/>
    <w:rsid w:val="00243DA6"/>
    <w:rsid w:val="00250EF1"/>
    <w:rsid w:val="00270563"/>
    <w:rsid w:val="00270B04"/>
    <w:rsid w:val="002754B5"/>
    <w:rsid w:val="002A1980"/>
    <w:rsid w:val="002A5179"/>
    <w:rsid w:val="002A6DB2"/>
    <w:rsid w:val="002B4BED"/>
    <w:rsid w:val="002C73C5"/>
    <w:rsid w:val="00311819"/>
    <w:rsid w:val="00315D07"/>
    <w:rsid w:val="0032433E"/>
    <w:rsid w:val="00324364"/>
    <w:rsid w:val="0034556C"/>
    <w:rsid w:val="00381F0D"/>
    <w:rsid w:val="00387ACA"/>
    <w:rsid w:val="003924C7"/>
    <w:rsid w:val="00392776"/>
    <w:rsid w:val="00397253"/>
    <w:rsid w:val="003A1133"/>
    <w:rsid w:val="003C5B14"/>
    <w:rsid w:val="003D4DDE"/>
    <w:rsid w:val="00402A7C"/>
    <w:rsid w:val="0040553F"/>
    <w:rsid w:val="00406ACB"/>
    <w:rsid w:val="0041534E"/>
    <w:rsid w:val="0042166D"/>
    <w:rsid w:val="00457CDF"/>
    <w:rsid w:val="004A1EBF"/>
    <w:rsid w:val="004A27CA"/>
    <w:rsid w:val="004B29B1"/>
    <w:rsid w:val="004C01C5"/>
    <w:rsid w:val="00514EE1"/>
    <w:rsid w:val="0051619C"/>
    <w:rsid w:val="005241FE"/>
    <w:rsid w:val="00527B16"/>
    <w:rsid w:val="00566958"/>
    <w:rsid w:val="00573C7D"/>
    <w:rsid w:val="00575B08"/>
    <w:rsid w:val="005B2A24"/>
    <w:rsid w:val="005C7D9F"/>
    <w:rsid w:val="005D0EB1"/>
    <w:rsid w:val="006139CA"/>
    <w:rsid w:val="00615E4E"/>
    <w:rsid w:val="0061631C"/>
    <w:rsid w:val="00624CF3"/>
    <w:rsid w:val="00634C03"/>
    <w:rsid w:val="0065389D"/>
    <w:rsid w:val="006812E2"/>
    <w:rsid w:val="00683A44"/>
    <w:rsid w:val="006A0865"/>
    <w:rsid w:val="006A2117"/>
    <w:rsid w:val="006D1B8B"/>
    <w:rsid w:val="006D68AE"/>
    <w:rsid w:val="006F7ADF"/>
    <w:rsid w:val="0070468A"/>
    <w:rsid w:val="00712B8D"/>
    <w:rsid w:val="007150D3"/>
    <w:rsid w:val="00721FA7"/>
    <w:rsid w:val="007220FB"/>
    <w:rsid w:val="00755658"/>
    <w:rsid w:val="007860C9"/>
    <w:rsid w:val="007928DA"/>
    <w:rsid w:val="007A13F1"/>
    <w:rsid w:val="007B3683"/>
    <w:rsid w:val="007C32EB"/>
    <w:rsid w:val="007D063F"/>
    <w:rsid w:val="00806BD2"/>
    <w:rsid w:val="0084732A"/>
    <w:rsid w:val="00857B48"/>
    <w:rsid w:val="0086486A"/>
    <w:rsid w:val="0089555E"/>
    <w:rsid w:val="008C5DD1"/>
    <w:rsid w:val="008C7B17"/>
    <w:rsid w:val="008D133C"/>
    <w:rsid w:val="008E308D"/>
    <w:rsid w:val="009020F1"/>
    <w:rsid w:val="00936310"/>
    <w:rsid w:val="00942213"/>
    <w:rsid w:val="00942C63"/>
    <w:rsid w:val="0095568F"/>
    <w:rsid w:val="00956884"/>
    <w:rsid w:val="009626E2"/>
    <w:rsid w:val="009820C9"/>
    <w:rsid w:val="009A621F"/>
    <w:rsid w:val="009C22F9"/>
    <w:rsid w:val="009D0596"/>
    <w:rsid w:val="00A13FEA"/>
    <w:rsid w:val="00A17489"/>
    <w:rsid w:val="00A32373"/>
    <w:rsid w:val="00A53C71"/>
    <w:rsid w:val="00A66F63"/>
    <w:rsid w:val="00AC4FE5"/>
    <w:rsid w:val="00AD491D"/>
    <w:rsid w:val="00AF5143"/>
    <w:rsid w:val="00AF7C4F"/>
    <w:rsid w:val="00B00F73"/>
    <w:rsid w:val="00B02523"/>
    <w:rsid w:val="00B02541"/>
    <w:rsid w:val="00B12977"/>
    <w:rsid w:val="00B34805"/>
    <w:rsid w:val="00B4318F"/>
    <w:rsid w:val="00B5553C"/>
    <w:rsid w:val="00B86A63"/>
    <w:rsid w:val="00BD3D94"/>
    <w:rsid w:val="00BF0A44"/>
    <w:rsid w:val="00BF0BFD"/>
    <w:rsid w:val="00C01A91"/>
    <w:rsid w:val="00C12CA9"/>
    <w:rsid w:val="00C51194"/>
    <w:rsid w:val="00C62F9C"/>
    <w:rsid w:val="00C7225C"/>
    <w:rsid w:val="00C81A0C"/>
    <w:rsid w:val="00C94013"/>
    <w:rsid w:val="00CA5E79"/>
    <w:rsid w:val="00CB21B1"/>
    <w:rsid w:val="00CC207D"/>
    <w:rsid w:val="00CD0A4E"/>
    <w:rsid w:val="00CD7E99"/>
    <w:rsid w:val="00D216EA"/>
    <w:rsid w:val="00D23818"/>
    <w:rsid w:val="00D23B75"/>
    <w:rsid w:val="00D25825"/>
    <w:rsid w:val="00D27884"/>
    <w:rsid w:val="00D33B06"/>
    <w:rsid w:val="00D34677"/>
    <w:rsid w:val="00D348F2"/>
    <w:rsid w:val="00D523C5"/>
    <w:rsid w:val="00D718B5"/>
    <w:rsid w:val="00D82FE5"/>
    <w:rsid w:val="00D964EE"/>
    <w:rsid w:val="00DA6FA6"/>
    <w:rsid w:val="00DB5EB9"/>
    <w:rsid w:val="00DF4013"/>
    <w:rsid w:val="00E01FD7"/>
    <w:rsid w:val="00E121A8"/>
    <w:rsid w:val="00E26EC9"/>
    <w:rsid w:val="00E4717D"/>
    <w:rsid w:val="00E556DC"/>
    <w:rsid w:val="00E8261C"/>
    <w:rsid w:val="00E977EF"/>
    <w:rsid w:val="00EC7F58"/>
    <w:rsid w:val="00F93579"/>
    <w:rsid w:val="00F93A50"/>
    <w:rsid w:val="00F94CEA"/>
    <w:rsid w:val="00FA7700"/>
    <w:rsid w:val="00FB03AC"/>
    <w:rsid w:val="00FB78C9"/>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03AE38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2" w:uiPriority="39"/>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A13434"/>
    <w:rPr>
      <w:rFonts w:ascii="Calibri" w:hAnsi="Calibri"/>
      <w:sz w:val="22"/>
      <w:lang w:val="en-GB" w:eastAsia="en-US"/>
    </w:rPr>
  </w:style>
  <w:style w:type="paragraph" w:styleId="Kop1">
    <w:name w:val="heading 1"/>
    <w:basedOn w:val="Kop4"/>
    <w:next w:val="Standaard"/>
    <w:qFormat/>
    <w:rsid w:val="00A13434"/>
    <w:pPr>
      <w:shd w:val="clear" w:color="auto" w:fill="003366"/>
      <w:jc w:val="center"/>
      <w:outlineLvl w:val="0"/>
    </w:pPr>
    <w:rPr>
      <w:rFonts w:eastAsia="Times New Roman"/>
      <w:b/>
      <w:caps/>
      <w:color w:val="FFFFFF"/>
      <w:kern w:val="32"/>
      <w:sz w:val="28"/>
      <w:shd w:val="clear" w:color="auto" w:fill="003366"/>
      <w:lang w:val="en-US"/>
    </w:rPr>
  </w:style>
  <w:style w:type="paragraph" w:styleId="Kop2">
    <w:name w:val="heading 2"/>
    <w:basedOn w:val="Standaard"/>
    <w:next w:val="Standaard"/>
    <w:qFormat/>
    <w:rsid w:val="00A13434"/>
    <w:pPr>
      <w:pageBreakBefore/>
      <w:shd w:val="clear" w:color="auto" w:fill="E3F3FF"/>
      <w:spacing w:before="240" w:after="240"/>
      <w:outlineLvl w:val="1"/>
    </w:pPr>
    <w:rPr>
      <w:b/>
      <w:sz w:val="32"/>
    </w:rPr>
  </w:style>
  <w:style w:type="paragraph" w:styleId="Kop3">
    <w:name w:val="heading 3"/>
    <w:aliases w:val="h3"/>
    <w:basedOn w:val="Standaard"/>
    <w:next w:val="Standaard"/>
    <w:link w:val="Kop3Teken"/>
    <w:qFormat/>
    <w:rsid w:val="00A13434"/>
    <w:pPr>
      <w:outlineLvl w:val="2"/>
    </w:pPr>
    <w:rPr>
      <w:b/>
      <w:color w:val="000000"/>
      <w:sz w:val="24"/>
    </w:rPr>
  </w:style>
  <w:style w:type="paragraph" w:styleId="Kop4">
    <w:name w:val="heading 4"/>
    <w:basedOn w:val="Standaard"/>
    <w:next w:val="Standaard"/>
    <w:qFormat/>
    <w:rsid w:val="00A13434"/>
    <w:pPr>
      <w:outlineLvl w:val="3"/>
    </w:pPr>
  </w:style>
  <w:style w:type="paragraph" w:styleId="Kop5">
    <w:name w:val="heading 5"/>
    <w:basedOn w:val="Standaard"/>
    <w:next w:val="Standaard"/>
    <w:link w:val="Kop5Teken"/>
    <w:qFormat/>
    <w:pPr>
      <w:keepNext/>
      <w:outlineLvl w:val="4"/>
    </w:pPr>
    <w:rPr>
      <w:rFonts w:ascii="Gill Sans" w:hAnsi="Gill Sans"/>
      <w:sz w:val="40"/>
      <w:lang w:val="x-none" w:eastAsia="x-none"/>
    </w:rPr>
  </w:style>
  <w:style w:type="paragraph" w:styleId="Kop6">
    <w:name w:val="heading 6"/>
    <w:basedOn w:val="Standaard"/>
    <w:next w:val="Standaard"/>
    <w:qFormat/>
    <w:pPr>
      <w:keepNext/>
      <w:outlineLvl w:val="5"/>
    </w:pPr>
    <w:rPr>
      <w:rFonts w:ascii="Gill Sans" w:hAnsi="Gill Sans"/>
      <w:sz w:val="38"/>
    </w:rPr>
  </w:style>
  <w:style w:type="paragraph" w:styleId="Kop7">
    <w:name w:val="heading 7"/>
    <w:basedOn w:val="Standaard"/>
    <w:next w:val="Standaard"/>
    <w:qFormat/>
    <w:pPr>
      <w:keepNext/>
      <w:outlineLvl w:val="6"/>
    </w:pPr>
    <w:rPr>
      <w:rFonts w:ascii="Gill Sans" w:hAnsi="Gill Sans"/>
      <w:color w:val="FFFFFF"/>
      <w:sz w:val="3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 Char"/>
    <w:basedOn w:val="Standaard"/>
    <w:link w:val="KoptekstTeken"/>
    <w:pPr>
      <w:tabs>
        <w:tab w:val="center" w:pos="4320"/>
        <w:tab w:val="right" w:pos="8861"/>
      </w:tabs>
    </w:pPr>
    <w:rPr>
      <w:sz w:val="18"/>
      <w:lang w:val="x-none" w:eastAsia="x-none"/>
    </w:rPr>
  </w:style>
  <w:style w:type="paragraph" w:customStyle="1" w:styleId="flowbullet">
    <w:name w:val="flow_bullet"/>
    <w:basedOn w:val="Standaard"/>
    <w:rsid w:val="00D67ADA"/>
    <w:pPr>
      <w:numPr>
        <w:numId w:val="4"/>
      </w:numPr>
      <w:tabs>
        <w:tab w:val="clear" w:pos="720"/>
        <w:tab w:val="num" w:pos="142"/>
      </w:tabs>
      <w:ind w:left="154" w:hanging="154"/>
    </w:pPr>
    <w:rPr>
      <w:rFonts w:ascii="Arial" w:eastAsia="Times New Roman" w:hAnsi="Arial"/>
      <w:sz w:val="20"/>
    </w:rPr>
  </w:style>
  <w:style w:type="paragraph" w:styleId="Voettekst">
    <w:name w:val="footer"/>
    <w:basedOn w:val="Standaard"/>
    <w:pPr>
      <w:tabs>
        <w:tab w:val="center" w:pos="4320"/>
        <w:tab w:val="right" w:pos="8903"/>
      </w:tabs>
    </w:pPr>
    <w:rPr>
      <w:sz w:val="18"/>
    </w:rPr>
  </w:style>
  <w:style w:type="character" w:styleId="Paginanummer">
    <w:name w:val="page number"/>
    <w:basedOn w:val="Standaardalinea-lettertype"/>
  </w:style>
  <w:style w:type="paragraph" w:customStyle="1" w:styleId="TeacherTalk">
    <w:name w:val="TeacherTalk"/>
    <w:basedOn w:val="Standaard"/>
    <w:rsid w:val="00A13434"/>
    <w:pPr>
      <w:ind w:left="540"/>
    </w:pPr>
    <w:rPr>
      <w:i/>
      <w:color w:val="293C4C"/>
    </w:rPr>
  </w:style>
  <w:style w:type="paragraph" w:customStyle="1" w:styleId="Bullets">
    <w:name w:val="Bullets"/>
    <w:basedOn w:val="Standaard"/>
    <w:pPr>
      <w:numPr>
        <w:numId w:val="2"/>
      </w:numPr>
      <w:tabs>
        <w:tab w:val="left" w:pos="318"/>
      </w:tabs>
    </w:pPr>
  </w:style>
  <w:style w:type="paragraph" w:styleId="Inhopg1">
    <w:name w:val="toc 1"/>
    <w:basedOn w:val="Standaard"/>
    <w:next w:val="Standaard"/>
    <w:autoRedefine/>
    <w:semiHidden/>
    <w:rsid w:val="00A13434"/>
  </w:style>
  <w:style w:type="paragraph" w:styleId="Voetnoottekst">
    <w:name w:val="footnote text"/>
    <w:basedOn w:val="Standaard"/>
    <w:rsid w:val="00387ACA"/>
    <w:pPr>
      <w:spacing w:before="80"/>
      <w:ind w:left="260" w:hanging="280"/>
    </w:pPr>
    <w:rPr>
      <w:rFonts w:ascii="Palatino" w:eastAsia="Times New Roman" w:hAnsi="Palatino"/>
      <w:sz w:val="20"/>
      <w:lang w:val="en-US"/>
    </w:rPr>
  </w:style>
  <w:style w:type="character" w:styleId="Voetnootmarkering">
    <w:name w:val="footnote reference"/>
    <w:rsid w:val="00387ACA"/>
    <w:rPr>
      <w:position w:val="6"/>
      <w:sz w:val="16"/>
    </w:rPr>
  </w:style>
  <w:style w:type="paragraph" w:styleId="Inhopg2">
    <w:name w:val="toc 2"/>
    <w:basedOn w:val="Standaard"/>
    <w:next w:val="Standaard"/>
    <w:autoRedefine/>
    <w:uiPriority w:val="39"/>
    <w:rsid w:val="00A13434"/>
    <w:pPr>
      <w:ind w:left="220"/>
    </w:pPr>
  </w:style>
  <w:style w:type="paragraph" w:customStyle="1" w:styleId="para">
    <w:name w:val="para"/>
    <w:basedOn w:val="Standaard"/>
    <w:rsid w:val="00A13434"/>
    <w:pPr>
      <w:spacing w:before="200"/>
    </w:pPr>
    <w:rPr>
      <w:rFonts w:eastAsia="Times New Roman"/>
      <w:lang w:val="en-US"/>
    </w:rPr>
  </w:style>
  <w:style w:type="character" w:customStyle="1" w:styleId="Handout">
    <w:name w:val="Handout"/>
    <w:rsid w:val="00A13434"/>
    <w:rPr>
      <w:b/>
      <w:color w:val="3B93E4"/>
      <w:u w:val="single"/>
    </w:rPr>
  </w:style>
  <w:style w:type="paragraph" w:styleId="Inhopg3">
    <w:name w:val="toc 3"/>
    <w:basedOn w:val="Standaard"/>
    <w:next w:val="Standaard"/>
    <w:autoRedefine/>
    <w:semiHidden/>
    <w:rsid w:val="00A13434"/>
    <w:pPr>
      <w:ind w:left="440"/>
    </w:pPr>
  </w:style>
  <w:style w:type="paragraph" w:styleId="Inhopg4">
    <w:name w:val="toc 4"/>
    <w:basedOn w:val="Standaard"/>
    <w:next w:val="Standaard"/>
    <w:autoRedefine/>
    <w:semiHidden/>
    <w:rsid w:val="00A13434"/>
    <w:pPr>
      <w:ind w:left="660"/>
    </w:pPr>
  </w:style>
  <w:style w:type="paragraph" w:styleId="Inhopg5">
    <w:name w:val="toc 5"/>
    <w:basedOn w:val="Standaard"/>
    <w:next w:val="Standaard"/>
    <w:autoRedefine/>
    <w:semiHidden/>
    <w:rsid w:val="00A13434"/>
    <w:pPr>
      <w:ind w:left="880"/>
    </w:pPr>
  </w:style>
  <w:style w:type="paragraph" w:styleId="Inhopg6">
    <w:name w:val="toc 6"/>
    <w:basedOn w:val="Standaard"/>
    <w:next w:val="Standaard"/>
    <w:autoRedefine/>
    <w:semiHidden/>
    <w:rsid w:val="00A13434"/>
    <w:pPr>
      <w:ind w:left="1100"/>
    </w:pPr>
  </w:style>
  <w:style w:type="paragraph" w:styleId="Inhopg7">
    <w:name w:val="toc 7"/>
    <w:basedOn w:val="Standaard"/>
    <w:next w:val="Standaard"/>
    <w:autoRedefine/>
    <w:semiHidden/>
    <w:rsid w:val="00A13434"/>
    <w:pPr>
      <w:ind w:left="1320"/>
    </w:pPr>
  </w:style>
  <w:style w:type="paragraph" w:styleId="Inhopg8">
    <w:name w:val="toc 8"/>
    <w:basedOn w:val="Standaard"/>
    <w:next w:val="Standaard"/>
    <w:autoRedefine/>
    <w:semiHidden/>
    <w:rsid w:val="00A13434"/>
    <w:pPr>
      <w:ind w:left="1540"/>
    </w:pPr>
  </w:style>
  <w:style w:type="paragraph" w:styleId="Inhopg9">
    <w:name w:val="toc 9"/>
    <w:basedOn w:val="Standaard"/>
    <w:next w:val="Standaard"/>
    <w:autoRedefine/>
    <w:semiHidden/>
    <w:rsid w:val="00A13434"/>
    <w:pPr>
      <w:ind w:left="1760"/>
    </w:pPr>
  </w:style>
  <w:style w:type="paragraph" w:customStyle="1" w:styleId="flowheader">
    <w:name w:val="flow_header"/>
    <w:basedOn w:val="Standaard"/>
    <w:rsid w:val="00D67ADA"/>
    <w:pPr>
      <w:spacing w:after="80"/>
    </w:pPr>
    <w:rPr>
      <w:rFonts w:ascii="Arial" w:eastAsia="Times New Roman" w:hAnsi="Arial"/>
      <w:b/>
      <w:sz w:val="20"/>
    </w:rPr>
  </w:style>
  <w:style w:type="table" w:styleId="Tabelraster">
    <w:name w:val="Table Grid"/>
    <w:basedOn w:val="Standaardtabel"/>
    <w:rsid w:val="00A05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0">
    <w:name w:val="Teacher talk"/>
    <w:basedOn w:val="Standaard"/>
    <w:rsid w:val="00D9579A"/>
    <w:pPr>
      <w:ind w:left="567"/>
    </w:pPr>
    <w:rPr>
      <w:rFonts w:ascii="Arial" w:hAnsi="Arial"/>
      <w:i/>
      <w:color w:val="293C4C"/>
    </w:rPr>
  </w:style>
  <w:style w:type="paragraph" w:customStyle="1" w:styleId="Paragraph">
    <w:name w:val="Paragraph"/>
    <w:basedOn w:val="Standaard"/>
    <w:rsid w:val="00C8681B"/>
    <w:pPr>
      <w:spacing w:before="220" w:after="220"/>
    </w:pPr>
    <w:rPr>
      <w:rFonts w:ascii="Arial" w:hAnsi="Arial"/>
    </w:rPr>
  </w:style>
  <w:style w:type="paragraph" w:customStyle="1" w:styleId="body">
    <w:name w:val="*body"/>
    <w:basedOn w:val="Standaard"/>
    <w:rsid w:val="001D0FDE"/>
    <w:rPr>
      <w:rFonts w:ascii="Arial" w:eastAsia="Times New Roman" w:hAnsi="Arial"/>
      <w:sz w:val="24"/>
      <w:lang w:val="en-US"/>
    </w:rPr>
  </w:style>
  <w:style w:type="paragraph" w:styleId="Bloktekst">
    <w:name w:val="Block Text"/>
    <w:basedOn w:val="Standaard"/>
    <w:rsid w:val="001D0FDE"/>
    <w:pPr>
      <w:spacing w:after="120"/>
      <w:ind w:left="1440" w:right="1440"/>
    </w:pPr>
    <w:rPr>
      <w:rFonts w:ascii="Arial" w:eastAsia="Times New Roman" w:hAnsi="Arial"/>
      <w:sz w:val="24"/>
      <w:lang w:val="en-US"/>
    </w:rPr>
  </w:style>
  <w:style w:type="character" w:customStyle="1" w:styleId="KoptekstTeken">
    <w:name w:val="Koptekst Teken"/>
    <w:aliases w:val=" Char Teken"/>
    <w:link w:val="Koptekst"/>
    <w:rsid w:val="001D0FDE"/>
    <w:rPr>
      <w:rFonts w:ascii="Calibri" w:hAnsi="Calibri"/>
      <w:sz w:val="18"/>
    </w:rPr>
  </w:style>
  <w:style w:type="character" w:styleId="Hyperlink">
    <w:name w:val="Hyperlink"/>
    <w:rsid w:val="001D0FDE"/>
    <w:rPr>
      <w:color w:val="0000FF"/>
      <w:u w:val="single"/>
    </w:rPr>
  </w:style>
  <w:style w:type="paragraph" w:customStyle="1" w:styleId="Bowlandbanner">
    <w:name w:val="Bowland banner"/>
    <w:basedOn w:val="Standaard"/>
    <w:rsid w:val="003455E3"/>
    <w:rPr>
      <w:rFonts w:ascii="Gill Sans" w:hAnsi="Gill Sans"/>
      <w:sz w:val="38"/>
    </w:rPr>
  </w:style>
  <w:style w:type="paragraph" w:customStyle="1" w:styleId="bullets0">
    <w:name w:val="bullets"/>
    <w:basedOn w:val="Standaard"/>
    <w:rsid w:val="003455E3"/>
    <w:pPr>
      <w:numPr>
        <w:numId w:val="7"/>
      </w:numPr>
      <w:tabs>
        <w:tab w:val="clear" w:pos="720"/>
        <w:tab w:val="num" w:pos="142"/>
      </w:tabs>
      <w:spacing w:after="140" w:line="281" w:lineRule="auto"/>
      <w:ind w:left="142" w:hanging="142"/>
    </w:pPr>
    <w:rPr>
      <w:rFonts w:ascii="Arial" w:eastAsia="Times New Roman" w:hAnsi="Arial"/>
      <w:lang w:eastAsia="en-GB"/>
    </w:rPr>
  </w:style>
  <w:style w:type="character" w:customStyle="1" w:styleId="Kop5Teken">
    <w:name w:val="Kop 5 Teken"/>
    <w:link w:val="Kop5"/>
    <w:rsid w:val="003455E3"/>
    <w:rPr>
      <w:rFonts w:ascii="Gill Sans" w:hAnsi="Gill Sans"/>
      <w:sz w:val="40"/>
    </w:rPr>
  </w:style>
  <w:style w:type="paragraph" w:customStyle="1" w:styleId="Bodytext">
    <w:name w:val="Body text"/>
    <w:basedOn w:val="Standaard"/>
    <w:rsid w:val="00426855"/>
    <w:pPr>
      <w:numPr>
        <w:numId w:val="10"/>
      </w:numPr>
    </w:pPr>
    <w:rPr>
      <w:rFonts w:ascii="Times New Roman" w:eastAsia="Times New Roman" w:hAnsi="Times New Roman"/>
      <w:sz w:val="24"/>
      <w:lang w:val="en-US" w:eastAsia="zh-CN"/>
    </w:rPr>
  </w:style>
  <w:style w:type="paragraph" w:styleId="Ballontekst">
    <w:name w:val="Balloon Text"/>
    <w:basedOn w:val="Standaard"/>
    <w:link w:val="BallontekstTeken"/>
    <w:rsid w:val="003A64C0"/>
    <w:rPr>
      <w:rFonts w:ascii="Lucida Grande" w:hAnsi="Lucida Grande"/>
      <w:sz w:val="18"/>
      <w:szCs w:val="18"/>
      <w:lang w:val="x-none" w:eastAsia="x-none"/>
    </w:rPr>
  </w:style>
  <w:style w:type="character" w:customStyle="1" w:styleId="BallontekstTeken">
    <w:name w:val="Ballontekst Teken"/>
    <w:link w:val="Ballontekst"/>
    <w:rsid w:val="003A64C0"/>
    <w:rPr>
      <w:rFonts w:ascii="Lucida Grande" w:hAnsi="Lucida Grande"/>
      <w:sz w:val="18"/>
      <w:szCs w:val="18"/>
    </w:rPr>
  </w:style>
  <w:style w:type="paragraph" w:customStyle="1" w:styleId="TaskHeading">
    <w:name w:val="Task Heading"/>
    <w:basedOn w:val="Standaard"/>
    <w:rsid w:val="008B739D"/>
    <w:pPr>
      <w:jc w:val="center"/>
    </w:pPr>
    <w:rPr>
      <w:rFonts w:ascii="Arial Bold" w:eastAsia="Times New Roman" w:hAnsi="Arial Bold"/>
      <w:sz w:val="36"/>
      <w:szCs w:val="24"/>
      <w:lang w:val="en-US"/>
    </w:rPr>
  </w:style>
  <w:style w:type="paragraph" w:customStyle="1" w:styleId="Body0">
    <w:name w:val="Body"/>
    <w:basedOn w:val="Standaard"/>
    <w:link w:val="BodyChar"/>
    <w:autoRedefine/>
    <w:uiPriority w:val="99"/>
    <w:rsid w:val="00001B8C"/>
    <w:rPr>
      <w:rFonts w:ascii="Times New Roman" w:eastAsia="Times New Roman" w:hAnsi="Times New Roman"/>
      <w:sz w:val="24"/>
      <w:szCs w:val="24"/>
      <w:lang w:val="en-US" w:eastAsia="x-none"/>
    </w:rPr>
  </w:style>
  <w:style w:type="character" w:customStyle="1" w:styleId="BodyChar">
    <w:name w:val="Body Char"/>
    <w:link w:val="Body0"/>
    <w:uiPriority w:val="99"/>
    <w:locked/>
    <w:rsid w:val="00001B8C"/>
    <w:rPr>
      <w:rFonts w:ascii="Times New Roman" w:eastAsia="Times New Roman" w:hAnsi="Times New Roman"/>
      <w:sz w:val="24"/>
      <w:szCs w:val="24"/>
      <w:lang w:val="en-US"/>
    </w:rPr>
  </w:style>
  <w:style w:type="paragraph" w:styleId="Plattetekst">
    <w:name w:val="Body Text"/>
    <w:basedOn w:val="Standaard"/>
    <w:link w:val="PlattetekstTeken"/>
    <w:rsid w:val="00DE38C4"/>
    <w:rPr>
      <w:rFonts w:ascii="Times New Roman" w:eastAsia="Times New Roman" w:hAnsi="Times New Roman"/>
      <w:color w:val="000000"/>
      <w:sz w:val="24"/>
      <w:lang w:val="en-US" w:eastAsia="x-none"/>
    </w:rPr>
  </w:style>
  <w:style w:type="character" w:customStyle="1" w:styleId="PlattetekstTeken">
    <w:name w:val="Platte tekst Teken"/>
    <w:link w:val="Plattetekst"/>
    <w:rsid w:val="00DE38C4"/>
    <w:rPr>
      <w:rFonts w:ascii="Times New Roman" w:eastAsia="Times New Roman" w:hAnsi="Times New Roman"/>
      <w:color w:val="000000"/>
      <w:sz w:val="24"/>
      <w:lang w:val="en-US"/>
    </w:rPr>
  </w:style>
  <w:style w:type="paragraph" w:customStyle="1" w:styleId="OmniPage10">
    <w:name w:val="OmniPage #10"/>
    <w:basedOn w:val="Standaard"/>
    <w:rsid w:val="00DE38C4"/>
    <w:rPr>
      <w:rFonts w:ascii="Times New Roman" w:eastAsia="Times New Roman" w:hAnsi="Times New Roman"/>
      <w:color w:val="000000"/>
      <w:sz w:val="20"/>
    </w:rPr>
  </w:style>
  <w:style w:type="character" w:customStyle="1" w:styleId="Kop3Teken">
    <w:name w:val="Kop 3 Teken"/>
    <w:aliases w:val="h3 Teken"/>
    <w:basedOn w:val="Standaardalinea-lettertype"/>
    <w:link w:val="Kop3"/>
    <w:rsid w:val="008C5DD1"/>
    <w:rPr>
      <w:rFonts w:ascii="Calibri" w:hAnsi="Calibri"/>
      <w:b/>
      <w:color w:val="000000"/>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macintosh"/>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emf"/><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image" Target="media/image9.png"/><Relationship Id="rId17" Type="http://schemas.openxmlformats.org/officeDocument/2006/relationships/image" Target="media/image10.emf"/><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header" Target="header3.xml"/><Relationship Id="rId44" Type="http://schemas.openxmlformats.org/officeDocument/2006/relationships/footer" Target="footer3.xml"/><Relationship Id="rId4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CheeseGrater:Applications:Microsoft%20Office%20X:Templates:My%20Templates:pd%20handbook%20template1.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A0C43-F213-F448-A68D-47018E58B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CheeseGrater:Applications:Microsoft Office X:Templates:My Templates:pd handbook template1.dot</Template>
  <TotalTime>0</TotalTime>
  <Pages>31</Pages>
  <Words>5222</Words>
  <Characters>28725</Characters>
  <Application>Microsoft Macintosh Word</Application>
  <DocSecurity>0</DocSecurity>
  <Lines>239</Lines>
  <Paragraphs>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BOWLAND</vt:lpstr>
      <vt:lpstr>BOWLAND</vt:lpstr>
    </vt:vector>
  </TitlesOfParts>
  <Company>University of Nottingham</Company>
  <LinksUpToDate>false</LinksUpToDate>
  <CharactersWithSpaces>33880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BOWLAND</dc:title>
  <dc:subject/>
  <dc:creator>Daniel Pead</dc:creator>
  <cp:keywords/>
  <cp:lastModifiedBy>Jonker, V.H. (Vincent)</cp:lastModifiedBy>
  <cp:revision>3</cp:revision>
  <cp:lastPrinted>2017-11-18T10:58:00Z</cp:lastPrinted>
  <dcterms:created xsi:type="dcterms:W3CDTF">2017-11-18T10:58:00Z</dcterms:created>
  <dcterms:modified xsi:type="dcterms:W3CDTF">2017-11-18T10:58:00Z</dcterms:modified>
</cp:coreProperties>
</file>