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41" w:rightFromText="141" w:vertAnchor="text" w:horzAnchor="margin" w:tblpXSpec="right" w:tblpY="106"/>
        <w:tblW w:w="0" w:type="auto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1026"/>
        <w:gridCol w:w="3670"/>
      </w:tblGrid>
      <w:tr w:rsidR="00F86C77" w14:paraId="2EF33DF3" w14:textId="77777777" w:rsidTr="00F86C77">
        <w:trPr>
          <w:trHeight w:val="336"/>
        </w:trPr>
        <w:tc>
          <w:tcPr>
            <w:tcW w:w="1016" w:type="dxa"/>
          </w:tcPr>
          <w:p w14:paraId="5297A01E" w14:textId="77777777" w:rsidR="00F86C77" w:rsidRDefault="00F86C77" w:rsidP="00F86C77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49C7103" wp14:editId="40A862D8">
                  <wp:extent cx="507076" cy="500657"/>
                  <wp:effectExtent l="0" t="0" r="762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qr_code.pn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0" cy="50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0" w:type="dxa"/>
          </w:tcPr>
          <w:p w14:paraId="1DE68118" w14:textId="77777777" w:rsidR="00F86C77" w:rsidRDefault="00F86C77" w:rsidP="00F86C77"/>
        </w:tc>
      </w:tr>
    </w:tbl>
    <w:p w14:paraId="0CE69EFA" w14:textId="4FC4F969" w:rsidR="00CB6457" w:rsidRDefault="00771431" w:rsidP="00CB6457">
      <w:pPr>
        <w:rPr>
          <w:b/>
          <w:color w:val="000000" w:themeColor="text1"/>
          <w:sz w:val="32"/>
        </w:rPr>
      </w:pPr>
      <w:r>
        <w:rPr>
          <w:b/>
          <w:color w:val="000000" w:themeColor="text1"/>
          <w:sz w:val="32"/>
        </w:rPr>
        <w:t>Road safety</w:t>
      </w:r>
    </w:p>
    <w:p w14:paraId="066D9911" w14:textId="5B638772" w:rsidR="00CB6457" w:rsidRDefault="00F20997" w:rsidP="00CB6457">
      <w:pPr>
        <w:pStyle w:val="Heading1"/>
      </w:pPr>
      <w:r>
        <w:t>Abstract</w:t>
      </w:r>
    </w:p>
    <w:p w14:paraId="09EDDA92" w14:textId="1CE68899" w:rsidR="00046C00" w:rsidRPr="00667957" w:rsidRDefault="00C474D0" w:rsidP="00C474D0">
      <w:pPr>
        <w:pStyle w:val="Standarddunkelblau"/>
        <w:spacing w:after="240"/>
        <w:ind w:right="-46"/>
      </w:pPr>
      <w:r>
        <w:t xml:space="preserve">In an article </w:t>
      </w:r>
      <w:r w:rsidR="00A916BC">
        <w:t xml:space="preserve">from 2006 </w:t>
      </w:r>
      <w:r>
        <w:t xml:space="preserve">based on findings by the </w:t>
      </w:r>
      <w:proofErr w:type="spellStart"/>
      <w:r>
        <w:t>Worlth</w:t>
      </w:r>
      <w:proofErr w:type="spellEnd"/>
      <w:r>
        <w:t xml:space="preserve"> Health Organization Heidi Worley states</w:t>
      </w:r>
      <w:r w:rsidR="00A916BC">
        <w:t>:</w:t>
      </w:r>
      <w:r>
        <w:t xml:space="preserve"> </w:t>
      </w:r>
      <w:r w:rsidR="00D27C48">
        <w:t>“</w:t>
      </w:r>
      <w:r w:rsidR="00961F10" w:rsidRPr="00125F1B">
        <w:rPr>
          <w:i/>
        </w:rPr>
        <w:t>Road traffic accidents—the leading cause of death by injury and the tenth-leading cause of all deaths globally—now make up a surprisingly significant portion of the worldwide burden of ill-health.</w:t>
      </w:r>
      <w:r w:rsidR="00961F10">
        <w:rPr>
          <w:i/>
        </w:rPr>
        <w:t xml:space="preserve"> </w:t>
      </w:r>
      <w:r w:rsidR="00125F1B" w:rsidRPr="00125F1B">
        <w:rPr>
          <w:i/>
        </w:rPr>
        <w:t>An estimated 1.2 million people are killed in road crashes each year</w:t>
      </w:r>
      <w:r w:rsidR="00961F10">
        <w:rPr>
          <w:i/>
        </w:rPr>
        <w:t xml:space="preserve"> (…).”</w:t>
      </w:r>
      <w:r w:rsidR="007426A5">
        <w:rPr>
          <w:rStyle w:val="FootnoteReference"/>
          <w:i/>
        </w:rPr>
        <w:footnoteReference w:id="2"/>
      </w:r>
      <w:r w:rsidR="00667957">
        <w:t xml:space="preserve"> </w:t>
      </w:r>
      <w:r w:rsidR="00440CC5">
        <w:t>Road usage increases every year, m</w:t>
      </w:r>
      <w:r w:rsidR="00667957">
        <w:t>aking road safety one of the leading social scientific issues of the</w:t>
      </w:r>
      <w:r w:rsidR="00440CC5">
        <w:t xml:space="preserve"> present and the future.</w:t>
      </w:r>
    </w:p>
    <w:p w14:paraId="5E6EB85C" w14:textId="422E8448" w:rsidR="00A44AE0" w:rsidRDefault="00590CE3" w:rsidP="00C474D0">
      <w:pPr>
        <w:pStyle w:val="Standarddunkelblau"/>
        <w:spacing w:after="240"/>
        <w:ind w:right="-46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4EC8182" wp14:editId="031A201F">
            <wp:simplePos x="0" y="0"/>
            <wp:positionH relativeFrom="column">
              <wp:posOffset>3026410</wp:posOffset>
            </wp:positionH>
            <wp:positionV relativeFrom="paragraph">
              <wp:posOffset>847090</wp:posOffset>
            </wp:positionV>
            <wp:extent cx="2700020" cy="2004695"/>
            <wp:effectExtent l="0" t="0" r="5080" b="0"/>
            <wp:wrapSquare wrapText="bothSides"/>
            <wp:docPr id="16" name="Picture 16" descr="Nairobi, Kenya, Streets, Matatu, Urban, City,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irobi, Kenya, Streets, Matatu, Urban, City, Afr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E09E6F" wp14:editId="50C153E7">
            <wp:simplePos x="0" y="0"/>
            <wp:positionH relativeFrom="column">
              <wp:posOffset>0</wp:posOffset>
            </wp:positionH>
            <wp:positionV relativeFrom="paragraph">
              <wp:posOffset>845185</wp:posOffset>
            </wp:positionV>
            <wp:extent cx="2999105" cy="2000250"/>
            <wp:effectExtent l="0" t="0" r="0" b="0"/>
            <wp:wrapSquare wrapText="bothSides"/>
            <wp:docPr id="15" name="Picture 15" descr="Snelweg, Road, Vrachtwagen, Voertuigen, Mobilit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elweg, Road, Vrachtwagen, Voertuigen, Mobilite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CEB">
        <w:t xml:space="preserve">Students are daily users of our roads, both passive and active. </w:t>
      </w:r>
      <w:r w:rsidR="0027399C">
        <w:t>Therefore</w:t>
      </w:r>
      <w:r w:rsidR="004B0EC0">
        <w:t>, i</w:t>
      </w:r>
      <w:r w:rsidR="00E56CEB">
        <w:t xml:space="preserve">nvestigation of </w:t>
      </w:r>
      <w:r w:rsidR="00706E24">
        <w:t xml:space="preserve">road safety is </w:t>
      </w:r>
      <w:r w:rsidR="004B0EC0">
        <w:t xml:space="preserve">both </w:t>
      </w:r>
      <w:r w:rsidR="00706E24">
        <w:t xml:space="preserve">relevant and </w:t>
      </w:r>
      <w:r w:rsidR="00D72381">
        <w:t>part of their citizenship</w:t>
      </w:r>
      <w:r w:rsidR="007B5139">
        <w:t xml:space="preserve"> </w:t>
      </w:r>
      <w:r w:rsidR="00D72381">
        <w:t xml:space="preserve">development. </w:t>
      </w:r>
      <w:r w:rsidR="007B5139">
        <w:t>The</w:t>
      </w:r>
      <w:r w:rsidR="003B7AB9">
        <w:t xml:space="preserve"> topic is multicultural </w:t>
      </w:r>
      <w:r w:rsidR="00016675">
        <w:t>because of the</w:t>
      </w:r>
      <w:r w:rsidR="007B5139">
        <w:t xml:space="preserve"> differences between ro</w:t>
      </w:r>
      <w:r w:rsidR="002A0775">
        <w:t>ad construction and usage between countries</w:t>
      </w:r>
      <w:r w:rsidR="00016675">
        <w:t>.</w:t>
      </w:r>
    </w:p>
    <w:p w14:paraId="72017C99" w14:textId="77777777" w:rsidR="00590CE3" w:rsidRDefault="00590CE3" w:rsidP="00590CE3">
      <w:pPr>
        <w:pStyle w:val="Standarddunkelblau"/>
        <w:spacing w:before="240"/>
        <w:ind w:right="-46"/>
      </w:pPr>
    </w:p>
    <w:p w14:paraId="38FFC21B" w14:textId="5B042147" w:rsidR="00016675" w:rsidRDefault="00016675" w:rsidP="00590CE3">
      <w:pPr>
        <w:pStyle w:val="Standarddunkelblau"/>
        <w:spacing w:after="240"/>
        <w:ind w:right="-46"/>
      </w:pPr>
      <w:r>
        <w:t xml:space="preserve">In this lesson activity </w:t>
      </w:r>
      <w:r w:rsidR="00255226">
        <w:t xml:space="preserve">the physics of car crashes </w:t>
      </w:r>
      <w:r w:rsidR="007C4858">
        <w:t>are</w:t>
      </w:r>
      <w:r w:rsidR="00255226">
        <w:t xml:space="preserve"> investigated using </w:t>
      </w:r>
      <w:r w:rsidR="007C4858">
        <w:t xml:space="preserve">a self-built simulation and </w:t>
      </w:r>
      <w:r w:rsidR="00255226">
        <w:t>Newton’s laws</w:t>
      </w:r>
      <w:r w:rsidR="00A22C08">
        <w:t xml:space="preserve">. </w:t>
      </w:r>
      <w:r w:rsidR="00764F09">
        <w:t xml:space="preserve">This knowledge on car crashes is then used to </w:t>
      </w:r>
      <w:r w:rsidR="00AB6AC2">
        <w:t xml:space="preserve">explore the issues around road safety </w:t>
      </w:r>
      <w:r w:rsidR="0044099A">
        <w:t>with a</w:t>
      </w:r>
      <w:r w:rsidR="00AB6AC2">
        <w:t xml:space="preserve"> social scientific and multicultural scale. </w:t>
      </w:r>
    </w:p>
    <w:p w14:paraId="4BD81EEB" w14:textId="2F57AEF4" w:rsidR="00CB6457" w:rsidRDefault="605BE009" w:rsidP="00CB6457">
      <w:pPr>
        <w:pStyle w:val="Heading1"/>
      </w:pPr>
      <w:proofErr w:type="spellStart"/>
      <w:r>
        <w:t>Lesson</w:t>
      </w:r>
      <w:proofErr w:type="spellEnd"/>
      <w:r>
        <w:t xml:space="preserve"> </w:t>
      </w:r>
      <w:proofErr w:type="spellStart"/>
      <w:r w:rsidR="00461932">
        <w:t>implementation</w:t>
      </w:r>
      <w:proofErr w:type="spellEnd"/>
    </w:p>
    <w:p w14:paraId="3D26EF6B" w14:textId="2F88D12A" w:rsidR="00CB6457" w:rsidRPr="00856C84" w:rsidRDefault="00CB6457" w:rsidP="00856C84">
      <w:pPr>
        <w:pStyle w:val="Standarddunkelblau"/>
        <w:rPr>
          <w:rStyle w:val="StandarddunkelblauZchn"/>
        </w:rPr>
      </w:pPr>
      <w:r w:rsidRPr="00856C84">
        <w:t>T</w:t>
      </w:r>
      <w:r w:rsidRPr="00856C84">
        <w:rPr>
          <w:rStyle w:val="StandarddunkelblauZchn"/>
        </w:rPr>
        <w:t xml:space="preserve">exts or videos about </w:t>
      </w:r>
      <w:r w:rsidR="00856C84" w:rsidRPr="00856C84">
        <w:rPr>
          <w:rStyle w:val="StandarddunkelblauZchn"/>
        </w:rPr>
        <w:t>road safety</w:t>
      </w:r>
      <w:r w:rsidRPr="00856C84">
        <w:rPr>
          <w:rStyle w:val="StandarddunkelblauZchn"/>
        </w:rPr>
        <w:t xml:space="preserve"> </w:t>
      </w:r>
      <w:r w:rsidR="00856C84" w:rsidRPr="00856C84">
        <w:rPr>
          <w:rStyle w:val="StandarddunkelblauZchn"/>
        </w:rPr>
        <w:t xml:space="preserve">and car crashes </w:t>
      </w:r>
      <w:r w:rsidRPr="00856C84">
        <w:rPr>
          <w:rStyle w:val="StandarddunkelblauZchn"/>
        </w:rPr>
        <w:t>are provided as an appetizer at the start to get the students thinking about the topic.</w:t>
      </w:r>
    </w:p>
    <w:p w14:paraId="757B001B" w14:textId="4187AABE" w:rsidR="00CB6457" w:rsidRDefault="00AC6639" w:rsidP="00A37C76">
      <w:pPr>
        <w:pStyle w:val="Standarddunkelblau"/>
        <w:spacing w:before="240"/>
        <w:rPr>
          <w:color w:val="FF0000"/>
        </w:rPr>
      </w:pPr>
      <w:r>
        <w:t>Road safety</w:t>
      </w:r>
      <w:r w:rsidR="00461932" w:rsidRPr="00771431">
        <w:t xml:space="preserve"> can lead to numerous discussions and </w:t>
      </w:r>
      <w:r>
        <w:t xml:space="preserve">(practical) </w:t>
      </w:r>
      <w:r w:rsidR="00461932" w:rsidRPr="00771431">
        <w:t xml:space="preserve">assignments. </w:t>
      </w:r>
      <w:r>
        <w:t xml:space="preserve">The examples below focus on </w:t>
      </w:r>
      <w:r w:rsidR="00A37C76">
        <w:t xml:space="preserve">the </w:t>
      </w:r>
      <w:r>
        <w:t>physics</w:t>
      </w:r>
      <w:r w:rsidR="00A37C76">
        <w:t xml:space="preserve"> of car crashes</w:t>
      </w:r>
      <w:r>
        <w:t xml:space="preserve"> </w:t>
      </w:r>
      <w:r w:rsidR="00C1494A">
        <w:t xml:space="preserve">and the related social and multicultural </w:t>
      </w:r>
      <w:r w:rsidR="00F10EDD">
        <w:t>issues</w:t>
      </w:r>
      <w:r w:rsidR="00461932" w:rsidRPr="00771431">
        <w:t>:</w:t>
      </w:r>
      <w:r w:rsidR="00CB6457" w:rsidRPr="00771431">
        <w:rPr>
          <w:color w:val="FF0000"/>
        </w:rPr>
        <w:t xml:space="preserve"> </w:t>
      </w:r>
    </w:p>
    <w:p w14:paraId="39101110" w14:textId="21E10177" w:rsidR="00307D4D" w:rsidRDefault="00C72719" w:rsidP="00EF79CA">
      <w:pPr>
        <w:pStyle w:val="Standarddunkelblau"/>
        <w:numPr>
          <w:ilvl w:val="0"/>
          <w:numId w:val="22"/>
        </w:numPr>
        <w:spacing w:before="240"/>
        <w:ind w:left="360"/>
      </w:pPr>
      <w:r>
        <w:t xml:space="preserve">Build a simulation </w:t>
      </w:r>
      <w:r w:rsidR="00A6624C">
        <w:t xml:space="preserve">of a car </w:t>
      </w:r>
      <w:r w:rsidR="008C3E1E">
        <w:t>crash using</w:t>
      </w:r>
      <w:r w:rsidR="00784E44">
        <w:t xml:space="preserve"> the slope, the toy car, the road obstacle and the doll provided by the teacher.</w:t>
      </w:r>
      <w:r w:rsidR="00545278">
        <w:t xml:space="preserve"> </w:t>
      </w:r>
    </w:p>
    <w:p w14:paraId="5001F6A4" w14:textId="79FABE6B" w:rsidR="00545278" w:rsidRDefault="00545278" w:rsidP="00EF79CA">
      <w:pPr>
        <w:pStyle w:val="Standarddunkelblau"/>
        <w:numPr>
          <w:ilvl w:val="0"/>
          <w:numId w:val="22"/>
        </w:numPr>
        <w:spacing w:before="240"/>
        <w:ind w:left="360"/>
      </w:pPr>
      <w:r>
        <w:t xml:space="preserve">Make a plan for the execution and recording of the simulation. </w:t>
      </w:r>
    </w:p>
    <w:p w14:paraId="06FE6EBB" w14:textId="06B3E791" w:rsidR="00723604" w:rsidRDefault="00E304A6" w:rsidP="00EF79CA">
      <w:pPr>
        <w:pStyle w:val="Standarddunkelblau"/>
        <w:numPr>
          <w:ilvl w:val="0"/>
          <w:numId w:val="22"/>
        </w:numPr>
        <w:spacing w:before="240"/>
        <w:ind w:left="360"/>
      </w:pPr>
      <w:r>
        <w:lastRenderedPageBreak/>
        <w:t xml:space="preserve">Execute your simulation and record your results. Can your results be explained </w:t>
      </w:r>
      <w:r w:rsidR="00723604">
        <w:t>by</w:t>
      </w:r>
      <w:r>
        <w:t xml:space="preserve"> Newton’s laws? </w:t>
      </w:r>
      <w:r w:rsidR="00723604">
        <w:t>What are the limitations of your simulation?</w:t>
      </w:r>
    </w:p>
    <w:p w14:paraId="3EC74CDD" w14:textId="2A03CE81" w:rsidR="00723604" w:rsidRDefault="00EF79CA" w:rsidP="00EF79CA">
      <w:pPr>
        <w:pStyle w:val="Standarddunkelblau"/>
        <w:numPr>
          <w:ilvl w:val="0"/>
          <w:numId w:val="22"/>
        </w:numPr>
        <w:spacing w:before="240"/>
        <w:ind w:left="360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987A09D" wp14:editId="5DFEE6A3">
            <wp:simplePos x="0" y="0"/>
            <wp:positionH relativeFrom="column">
              <wp:posOffset>208915</wp:posOffset>
            </wp:positionH>
            <wp:positionV relativeFrom="paragraph">
              <wp:posOffset>626745</wp:posOffset>
            </wp:positionV>
            <wp:extent cx="5528945" cy="3686175"/>
            <wp:effectExtent l="0" t="0" r="0" b="9525"/>
            <wp:wrapSquare wrapText="bothSides"/>
            <wp:docPr id="17" name="Picture 17" descr="Auto, Accident, Vehicle, Insurance, Da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o, Accident, Vehicle, Insurance, Da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604">
        <w:t xml:space="preserve">Class discussion: what </w:t>
      </w:r>
      <w:r w:rsidR="00AF3640">
        <w:t>ar</w:t>
      </w:r>
      <w:r w:rsidR="004055F9">
        <w:t>e the key characteristics of a good simulation? How can results be explained by Newton’s laws? What are the limitations?</w:t>
      </w:r>
    </w:p>
    <w:p w14:paraId="170EF978" w14:textId="038C2376" w:rsidR="000B4224" w:rsidRDefault="0042787E" w:rsidP="00EF79CA">
      <w:pPr>
        <w:pStyle w:val="Standarddunkelblau"/>
        <w:numPr>
          <w:ilvl w:val="0"/>
          <w:numId w:val="27"/>
        </w:numPr>
        <w:spacing w:before="240"/>
        <w:ind w:left="360"/>
      </w:pPr>
      <w:r>
        <w:t>H</w:t>
      </w:r>
      <w:r w:rsidR="000B4224">
        <w:t>ow does the simulation you just built</w:t>
      </w:r>
      <w:r w:rsidR="000B4224">
        <w:t xml:space="preserve"> relate to</w:t>
      </w:r>
      <w:r w:rsidR="00130974">
        <w:t xml:space="preserve"> road safety? </w:t>
      </w:r>
      <w:r w:rsidR="001F56CD">
        <w:t>Read</w:t>
      </w:r>
      <w:r w:rsidR="00130974">
        <w:t>:</w:t>
      </w:r>
      <w:r w:rsidR="001F56CD">
        <w:t xml:space="preserve"> </w:t>
      </w:r>
      <w:hyperlink r:id="rId12" w:history="1">
        <w:r w:rsidR="001F56CD">
          <w:rPr>
            <w:rStyle w:val="Hyperlink"/>
          </w:rPr>
          <w:t>https://www.prb.org/roadtrafficaccidentsincreasedramaticallyworldwide/</w:t>
        </w:r>
      </w:hyperlink>
      <w:r w:rsidR="001F56CD">
        <w:t xml:space="preserve">. </w:t>
      </w:r>
      <w:r w:rsidR="00CE47F6">
        <w:t>And discuss with your group.</w:t>
      </w:r>
    </w:p>
    <w:p w14:paraId="014449DD" w14:textId="022E1194" w:rsidR="00CE47F6" w:rsidRDefault="00BD263F" w:rsidP="00EF79CA">
      <w:pPr>
        <w:pStyle w:val="Standarddunkelblau"/>
        <w:numPr>
          <w:ilvl w:val="0"/>
          <w:numId w:val="22"/>
        </w:numPr>
        <w:spacing w:before="240"/>
        <w:ind w:left="360"/>
      </w:pPr>
      <w:r>
        <w:t xml:space="preserve">Investigate </w:t>
      </w:r>
      <w:r w:rsidR="00683B17">
        <w:t>laws for road</w:t>
      </w:r>
      <w:r w:rsidR="00A756BC">
        <w:t>s and road</w:t>
      </w:r>
      <w:r w:rsidR="00683B17">
        <w:t xml:space="preserve"> usage in different countries</w:t>
      </w:r>
      <w:r w:rsidR="00CD54B3">
        <w:t>, such as</w:t>
      </w:r>
      <w:r w:rsidR="004A79CC">
        <w:t xml:space="preserve"> road design, </w:t>
      </w:r>
      <w:r w:rsidR="00AD3F31">
        <w:t>helmets,</w:t>
      </w:r>
      <w:r w:rsidR="00CD54B3">
        <w:t xml:space="preserve"> maximum speed, </w:t>
      </w:r>
      <w:r w:rsidR="00340D32">
        <w:t>overtaking, airbags and seatbelts</w:t>
      </w:r>
      <w:r w:rsidR="00683B17">
        <w:t xml:space="preserve">. Make an overview of the differences </w:t>
      </w:r>
      <w:r w:rsidR="00340D32">
        <w:t>that are most likely to impact road safety.</w:t>
      </w:r>
      <w:r w:rsidR="008826AC">
        <w:t xml:space="preserve"> </w:t>
      </w:r>
    </w:p>
    <w:p w14:paraId="313EA54D" w14:textId="26F6203C" w:rsidR="008826AC" w:rsidRDefault="008826AC" w:rsidP="00EF79CA">
      <w:pPr>
        <w:pStyle w:val="Standarddunkelblau"/>
        <w:numPr>
          <w:ilvl w:val="0"/>
          <w:numId w:val="22"/>
        </w:numPr>
        <w:spacing w:before="240"/>
        <w:ind w:left="360"/>
      </w:pPr>
      <w:r>
        <w:t xml:space="preserve">Choose one of the </w:t>
      </w:r>
      <w:r w:rsidR="00980FA5">
        <w:t>road safety factors</w:t>
      </w:r>
      <w:r w:rsidR="00A756BC">
        <w:t xml:space="preserve"> from your overview</w:t>
      </w:r>
      <w:r w:rsidR="00980FA5">
        <w:t xml:space="preserve"> to investigate further using Newton’s laws. Make a poster and share your findings with your class mates.</w:t>
      </w:r>
    </w:p>
    <w:p w14:paraId="766273DF" w14:textId="6B94C06F" w:rsidR="000E7B7F" w:rsidRDefault="001F322E" w:rsidP="00EF79CA">
      <w:pPr>
        <w:pStyle w:val="Standarddunkelblau"/>
        <w:numPr>
          <w:ilvl w:val="0"/>
          <w:numId w:val="22"/>
        </w:numPr>
        <w:spacing w:before="240"/>
        <w:ind w:left="360"/>
      </w:pPr>
      <w:r>
        <w:t>Role-play debate</w:t>
      </w:r>
      <w:r w:rsidR="00924FAA">
        <w:t xml:space="preserve">: </w:t>
      </w:r>
      <w:r w:rsidR="0013737C">
        <w:t>suppose</w:t>
      </w:r>
      <w:bookmarkStart w:id="0" w:name="_GoBack"/>
      <w:bookmarkEnd w:id="0"/>
      <w:r w:rsidR="0013737C">
        <w:t xml:space="preserve"> </w:t>
      </w:r>
      <w:r w:rsidR="00E538C5">
        <w:t xml:space="preserve">part </w:t>
      </w:r>
      <w:r w:rsidR="00C72370">
        <w:t xml:space="preserve">of </w:t>
      </w:r>
      <w:r w:rsidR="0013737C">
        <w:t>your class is the governing body of a country trying to decide if a road</w:t>
      </w:r>
      <w:r w:rsidR="00825976">
        <w:t xml:space="preserve">’s maximum speed limit should be raised from 120 km/h to 130 km/h. </w:t>
      </w:r>
      <w:r w:rsidR="00C72370">
        <w:t xml:space="preserve">The other half can take on </w:t>
      </w:r>
      <w:r w:rsidR="00C10307">
        <w:t>roles</w:t>
      </w:r>
      <w:r w:rsidR="000E7B7F">
        <w:t xml:space="preserve"> as </w:t>
      </w:r>
      <w:r w:rsidR="00E538C5">
        <w:t>-</w:t>
      </w:r>
      <w:r w:rsidR="000E7B7F">
        <w:t>for example</w:t>
      </w:r>
      <w:r w:rsidR="00E538C5">
        <w:t>-</w:t>
      </w:r>
      <w:r w:rsidR="000E7B7F">
        <w:t xml:space="preserve"> </w:t>
      </w:r>
      <w:r w:rsidR="00C72370">
        <w:t>scientist, civilian</w:t>
      </w:r>
      <w:r w:rsidR="000E7B7F">
        <w:t xml:space="preserve"> and</w:t>
      </w:r>
      <w:r w:rsidR="00C72370">
        <w:t xml:space="preserve"> </w:t>
      </w:r>
      <w:r w:rsidR="00C10307">
        <w:t>environmental</w:t>
      </w:r>
      <w:r w:rsidR="00C72370">
        <w:t xml:space="preserve"> activist</w:t>
      </w:r>
      <w:r w:rsidR="000E7B7F">
        <w:t xml:space="preserve">. </w:t>
      </w:r>
      <w:r w:rsidR="00495B0F">
        <w:t>Debate the decision using arguments that are grounded and just.</w:t>
      </w:r>
    </w:p>
    <w:p w14:paraId="0AC002E0" w14:textId="2C0CACA7" w:rsidR="00E02464" w:rsidRPr="00CB6457" w:rsidRDefault="006529B5" w:rsidP="00CB6457"/>
    <w:sectPr w:rsidR="00E02464" w:rsidRPr="00CB6457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8A9ED" w14:textId="77777777" w:rsidR="006529B5" w:rsidRDefault="006529B5" w:rsidP="00CB6457">
      <w:pPr>
        <w:spacing w:after="0" w:line="240" w:lineRule="auto"/>
      </w:pPr>
      <w:r>
        <w:separator/>
      </w:r>
    </w:p>
  </w:endnote>
  <w:endnote w:type="continuationSeparator" w:id="0">
    <w:p w14:paraId="14FFDF5F" w14:textId="77777777" w:rsidR="006529B5" w:rsidRDefault="006529B5" w:rsidP="00CB6457">
      <w:pPr>
        <w:spacing w:after="0" w:line="240" w:lineRule="auto"/>
      </w:pPr>
      <w:r>
        <w:continuationSeparator/>
      </w:r>
    </w:p>
  </w:endnote>
  <w:endnote w:type="continuationNotice" w:id="1">
    <w:p w14:paraId="397FFFC3" w14:textId="77777777" w:rsidR="006529B5" w:rsidRDefault="006529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BDC6E" w14:textId="77777777" w:rsidR="000D3168" w:rsidRDefault="006529B5">
    <w:pPr>
      <w:pStyle w:val="Footer"/>
    </w:pPr>
  </w:p>
  <w:p w14:paraId="21144D91" w14:textId="77777777" w:rsidR="000D3168" w:rsidRDefault="006529B5" w:rsidP="000D3168"/>
  <w:p w14:paraId="22F072D8" w14:textId="77777777" w:rsidR="000D3168" w:rsidRDefault="00CB6457" w:rsidP="000D3168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8243" behindDoc="0" locked="0" layoutInCell="1" allowOverlap="1" wp14:anchorId="0A7F53FA" wp14:editId="51C54768">
          <wp:simplePos x="0" y="0"/>
          <wp:positionH relativeFrom="column">
            <wp:posOffset>1555170</wp:posOffset>
          </wp:positionH>
          <wp:positionV relativeFrom="paragraph">
            <wp:posOffset>4184</wp:posOffset>
          </wp:positionV>
          <wp:extent cx="1408450" cy="324939"/>
          <wp:effectExtent l="0" t="0" r="1270" b="0"/>
          <wp:wrapNone/>
          <wp:docPr id="4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454" cy="324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1851335B" wp14:editId="7E2BE3FA">
          <wp:simplePos x="0" y="0"/>
          <wp:positionH relativeFrom="column">
            <wp:posOffset>3024505</wp:posOffset>
          </wp:positionH>
          <wp:positionV relativeFrom="paragraph">
            <wp:posOffset>77470</wp:posOffset>
          </wp:positionV>
          <wp:extent cx="1807845" cy="193675"/>
          <wp:effectExtent l="0" t="0" r="1905" b="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Bild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845" cy="193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4D5D751" wp14:editId="4AB23509">
              <wp:simplePos x="0" y="0"/>
              <wp:positionH relativeFrom="column">
                <wp:posOffset>2986405</wp:posOffset>
              </wp:positionH>
              <wp:positionV relativeFrom="paragraph">
                <wp:posOffset>378460</wp:posOffset>
              </wp:positionV>
              <wp:extent cx="1907540" cy="45085"/>
              <wp:effectExtent l="0" t="0" r="0" b="0"/>
              <wp:wrapNone/>
              <wp:docPr id="3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7540" cy="45085"/>
                      </a:xfrm>
                      <a:prstGeom prst="rect">
                        <a:avLst/>
                      </a:prstGeom>
                      <a:solidFill>
                        <a:srgbClr val="002369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9ABC892" id="Rechteck 10" o:spid="_x0000_s1026" style="position:absolute;margin-left:235.15pt;margin-top:29.8pt;width:150.2pt;height:3.5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" fillcolor="#002369" stroked="f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31A988CA" wp14:editId="4FF18426">
          <wp:simplePos x="0" y="0"/>
          <wp:positionH relativeFrom="column">
            <wp:posOffset>4948555</wp:posOffset>
          </wp:positionH>
          <wp:positionV relativeFrom="paragraph">
            <wp:posOffset>-208915</wp:posOffset>
          </wp:positionV>
          <wp:extent cx="1227455" cy="633095"/>
          <wp:effectExtent l="0" t="0" r="0" b="0"/>
          <wp:wrapNone/>
          <wp:docPr id="6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2745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4" behindDoc="0" locked="0" layoutInCell="1" allowOverlap="1" wp14:anchorId="7F678CAD" wp14:editId="428CD81C">
          <wp:simplePos x="0" y="0"/>
          <wp:positionH relativeFrom="column">
            <wp:posOffset>-300769</wp:posOffset>
          </wp:positionH>
          <wp:positionV relativeFrom="paragraph">
            <wp:posOffset>-170815</wp:posOffset>
          </wp:positionV>
          <wp:extent cx="1440180" cy="514985"/>
          <wp:effectExtent l="0" t="0" r="762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7280A9" w14:textId="77777777" w:rsidR="000D3168" w:rsidRDefault="00CB6457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04B8F67" wp14:editId="5DC9251A">
              <wp:simplePos x="0" y="0"/>
              <wp:positionH relativeFrom="column">
                <wp:posOffset>-295275</wp:posOffset>
              </wp:positionH>
              <wp:positionV relativeFrom="paragraph">
                <wp:posOffset>206789</wp:posOffset>
              </wp:positionV>
              <wp:extent cx="3269615" cy="45085"/>
              <wp:effectExtent l="0" t="0" r="6985" b="0"/>
              <wp:wrapNone/>
              <wp:docPr id="2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69615" cy="45085"/>
                      </a:xfrm>
                      <a:prstGeom prst="rect">
                        <a:avLst/>
                      </a:prstGeom>
                      <a:solidFill>
                        <a:srgbClr val="B4CB4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73814DF" id="Rechteck 8" o:spid="_x0000_s1026" style="position:absolute;margin-left:-23.25pt;margin-top:16.3pt;width:257.45pt;height:3.5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" fillcolor="#b4cb4d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4C4BB2" w14:textId="77777777" w:rsidR="006529B5" w:rsidRDefault="006529B5" w:rsidP="00CB6457">
      <w:pPr>
        <w:spacing w:after="0" w:line="240" w:lineRule="auto"/>
      </w:pPr>
      <w:r>
        <w:separator/>
      </w:r>
    </w:p>
  </w:footnote>
  <w:footnote w:type="continuationSeparator" w:id="0">
    <w:p w14:paraId="078C2FB9" w14:textId="77777777" w:rsidR="006529B5" w:rsidRDefault="006529B5" w:rsidP="00CB6457">
      <w:pPr>
        <w:spacing w:after="0" w:line="240" w:lineRule="auto"/>
      </w:pPr>
      <w:r>
        <w:continuationSeparator/>
      </w:r>
    </w:p>
  </w:footnote>
  <w:footnote w:type="continuationNotice" w:id="1">
    <w:p w14:paraId="76124933" w14:textId="77777777" w:rsidR="006529B5" w:rsidRDefault="006529B5">
      <w:pPr>
        <w:spacing w:after="0" w:line="240" w:lineRule="auto"/>
      </w:pPr>
    </w:p>
  </w:footnote>
  <w:footnote w:id="2">
    <w:p w14:paraId="21297EE7" w14:textId="69809D9E" w:rsidR="007426A5" w:rsidRDefault="007426A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https://www.prb.org/roadtrafficaccidentsincreasedramaticallyworldwide/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3DD6A" w14:textId="77777777" w:rsidR="000D3168" w:rsidRDefault="006529B5">
    <w:pPr>
      <w:pStyle w:val="Header"/>
    </w:pPr>
  </w:p>
  <w:p w14:paraId="7111F948" w14:textId="77777777" w:rsidR="000D3168" w:rsidRDefault="006529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AF9"/>
    <w:multiLevelType w:val="multilevel"/>
    <w:tmpl w:val="28E67E3C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010C72"/>
    <w:multiLevelType w:val="hybridMultilevel"/>
    <w:tmpl w:val="67C8CB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341F2"/>
    <w:multiLevelType w:val="hybridMultilevel"/>
    <w:tmpl w:val="5E4E67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4C37"/>
    <w:multiLevelType w:val="hybridMultilevel"/>
    <w:tmpl w:val="8A1253BA"/>
    <w:lvl w:ilvl="0" w:tplc="AEB4AA5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2201F"/>
    <w:multiLevelType w:val="hybridMultilevel"/>
    <w:tmpl w:val="EEEED452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257F8F"/>
    <w:multiLevelType w:val="hybridMultilevel"/>
    <w:tmpl w:val="C2ACE1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852AB"/>
    <w:multiLevelType w:val="hybridMultilevel"/>
    <w:tmpl w:val="3C20123E"/>
    <w:lvl w:ilvl="0" w:tplc="FA5A097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1A7EFB"/>
    <w:multiLevelType w:val="hybridMultilevel"/>
    <w:tmpl w:val="6F8487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C4176"/>
    <w:multiLevelType w:val="hybridMultilevel"/>
    <w:tmpl w:val="573C0D9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9531AC"/>
    <w:multiLevelType w:val="hybridMultilevel"/>
    <w:tmpl w:val="AD4CBC6E"/>
    <w:lvl w:ilvl="0" w:tplc="C194D9E4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D5F7F"/>
    <w:multiLevelType w:val="hybridMultilevel"/>
    <w:tmpl w:val="8F0C2E9E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5D116B"/>
    <w:multiLevelType w:val="hybridMultilevel"/>
    <w:tmpl w:val="224C18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9018A9"/>
    <w:multiLevelType w:val="hybridMultilevel"/>
    <w:tmpl w:val="8E76BF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2D28D0"/>
    <w:multiLevelType w:val="hybridMultilevel"/>
    <w:tmpl w:val="F084ACD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812109E"/>
    <w:multiLevelType w:val="hybridMultilevel"/>
    <w:tmpl w:val="7128A7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12"/>
  </w:num>
  <w:num w:numId="16">
    <w:abstractNumId w:val="9"/>
  </w:num>
  <w:num w:numId="17">
    <w:abstractNumId w:val="5"/>
  </w:num>
  <w:num w:numId="18">
    <w:abstractNumId w:val="3"/>
  </w:num>
  <w:num w:numId="19">
    <w:abstractNumId w:val="8"/>
  </w:num>
  <w:num w:numId="20">
    <w:abstractNumId w:val="11"/>
  </w:num>
  <w:num w:numId="21">
    <w:abstractNumId w:val="1"/>
  </w:num>
  <w:num w:numId="22">
    <w:abstractNumId w:val="14"/>
  </w:num>
  <w:num w:numId="23">
    <w:abstractNumId w:val="2"/>
  </w:num>
  <w:num w:numId="24">
    <w:abstractNumId w:val="4"/>
  </w:num>
  <w:num w:numId="25">
    <w:abstractNumId w:val="13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B6457"/>
    <w:rsid w:val="000058CA"/>
    <w:rsid w:val="00016675"/>
    <w:rsid w:val="00046C00"/>
    <w:rsid w:val="000752E4"/>
    <w:rsid w:val="000B4224"/>
    <w:rsid w:val="000E7B7F"/>
    <w:rsid w:val="00125F1B"/>
    <w:rsid w:val="001275AF"/>
    <w:rsid w:val="00130974"/>
    <w:rsid w:val="0013737C"/>
    <w:rsid w:val="001A0502"/>
    <w:rsid w:val="001F322E"/>
    <w:rsid w:val="001F56CD"/>
    <w:rsid w:val="002048FE"/>
    <w:rsid w:val="00215C78"/>
    <w:rsid w:val="00223D34"/>
    <w:rsid w:val="00255226"/>
    <w:rsid w:val="00272DFA"/>
    <w:rsid w:val="0027399C"/>
    <w:rsid w:val="002964F8"/>
    <w:rsid w:val="002A0775"/>
    <w:rsid w:val="002B3E5C"/>
    <w:rsid w:val="00307D4D"/>
    <w:rsid w:val="0033133B"/>
    <w:rsid w:val="00335515"/>
    <w:rsid w:val="00340D32"/>
    <w:rsid w:val="00362469"/>
    <w:rsid w:val="003B7AB9"/>
    <w:rsid w:val="003C0064"/>
    <w:rsid w:val="003E7167"/>
    <w:rsid w:val="003F2C61"/>
    <w:rsid w:val="004055F9"/>
    <w:rsid w:val="0042787E"/>
    <w:rsid w:val="004346E6"/>
    <w:rsid w:val="0043605F"/>
    <w:rsid w:val="0044099A"/>
    <w:rsid w:val="00440CC5"/>
    <w:rsid w:val="004453B6"/>
    <w:rsid w:val="00461932"/>
    <w:rsid w:val="00495B0F"/>
    <w:rsid w:val="004A295D"/>
    <w:rsid w:val="004A79CC"/>
    <w:rsid w:val="004B0EC0"/>
    <w:rsid w:val="004B1005"/>
    <w:rsid w:val="004C6D07"/>
    <w:rsid w:val="004D42A8"/>
    <w:rsid w:val="005344AF"/>
    <w:rsid w:val="00544D97"/>
    <w:rsid w:val="00545278"/>
    <w:rsid w:val="005511AB"/>
    <w:rsid w:val="00581022"/>
    <w:rsid w:val="00590CE3"/>
    <w:rsid w:val="005D2D67"/>
    <w:rsid w:val="00641EC5"/>
    <w:rsid w:val="006529B5"/>
    <w:rsid w:val="00667957"/>
    <w:rsid w:val="00683B17"/>
    <w:rsid w:val="00706E24"/>
    <w:rsid w:val="00723604"/>
    <w:rsid w:val="007426A5"/>
    <w:rsid w:val="00764F09"/>
    <w:rsid w:val="00771431"/>
    <w:rsid w:val="00776B23"/>
    <w:rsid w:val="00784E44"/>
    <w:rsid w:val="007A6BA9"/>
    <w:rsid w:val="007B5139"/>
    <w:rsid w:val="007C4858"/>
    <w:rsid w:val="00806F68"/>
    <w:rsid w:val="00825976"/>
    <w:rsid w:val="00856C84"/>
    <w:rsid w:val="008826AC"/>
    <w:rsid w:val="008902D4"/>
    <w:rsid w:val="008C01DA"/>
    <w:rsid w:val="008C3E1E"/>
    <w:rsid w:val="00924FAA"/>
    <w:rsid w:val="00941E79"/>
    <w:rsid w:val="00961F10"/>
    <w:rsid w:val="00980FA5"/>
    <w:rsid w:val="009A619A"/>
    <w:rsid w:val="00A22C08"/>
    <w:rsid w:val="00A37C76"/>
    <w:rsid w:val="00A44AE0"/>
    <w:rsid w:val="00A6624C"/>
    <w:rsid w:val="00A7088D"/>
    <w:rsid w:val="00A756BC"/>
    <w:rsid w:val="00A916BC"/>
    <w:rsid w:val="00AB6AC2"/>
    <w:rsid w:val="00AC6639"/>
    <w:rsid w:val="00AD3F31"/>
    <w:rsid w:val="00AF3640"/>
    <w:rsid w:val="00AF5723"/>
    <w:rsid w:val="00B251E5"/>
    <w:rsid w:val="00B43DD1"/>
    <w:rsid w:val="00B44EDA"/>
    <w:rsid w:val="00B80DB4"/>
    <w:rsid w:val="00BB028C"/>
    <w:rsid w:val="00BB5A9F"/>
    <w:rsid w:val="00BB5B23"/>
    <w:rsid w:val="00BC4C31"/>
    <w:rsid w:val="00BD263F"/>
    <w:rsid w:val="00C10307"/>
    <w:rsid w:val="00C1494A"/>
    <w:rsid w:val="00C31A0D"/>
    <w:rsid w:val="00C474D0"/>
    <w:rsid w:val="00C72370"/>
    <w:rsid w:val="00C72719"/>
    <w:rsid w:val="00C75104"/>
    <w:rsid w:val="00CB6457"/>
    <w:rsid w:val="00CD54B3"/>
    <w:rsid w:val="00CE47F6"/>
    <w:rsid w:val="00D04C54"/>
    <w:rsid w:val="00D20870"/>
    <w:rsid w:val="00D27C48"/>
    <w:rsid w:val="00D535B1"/>
    <w:rsid w:val="00D72381"/>
    <w:rsid w:val="00DD3C87"/>
    <w:rsid w:val="00E304A6"/>
    <w:rsid w:val="00E36C07"/>
    <w:rsid w:val="00E538C5"/>
    <w:rsid w:val="00E56CEB"/>
    <w:rsid w:val="00EF79CA"/>
    <w:rsid w:val="00F10EDD"/>
    <w:rsid w:val="00F20997"/>
    <w:rsid w:val="00F86C77"/>
    <w:rsid w:val="00FA6DEC"/>
    <w:rsid w:val="00FC7180"/>
    <w:rsid w:val="605BE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6A9CE"/>
  <w15:chartTrackingRefBased/>
  <w15:docId w15:val="{0EDA9BEC-2614-45EB-8912-C7D56231C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6457"/>
    <w:rPr>
      <w:sz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0DB4"/>
    <w:pPr>
      <w:keepNext/>
      <w:numPr>
        <w:numId w:val="14"/>
      </w:numPr>
      <w:tabs>
        <w:tab w:val="left" w:pos="680"/>
        <w:tab w:val="left" w:pos="7371"/>
      </w:tabs>
      <w:spacing w:after="120" w:line="240" w:lineRule="atLeast"/>
      <w:outlineLvl w:val="0"/>
    </w:pPr>
    <w:rPr>
      <w:rFonts w:asciiTheme="majorHAnsi" w:eastAsia="Times" w:hAnsiTheme="majorHAnsi" w:cs="Times New Roman"/>
      <w:b/>
      <w:kern w:val="28"/>
      <w:sz w:val="26"/>
      <w:szCs w:val="20"/>
      <w:lang w:val="nl-NL" w:eastAsia="nl-NL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 w:val="22"/>
      <w:szCs w:val="20"/>
      <w:lang w:val="nl-NL" w:eastAsia="nl-NL"/>
    </w:rPr>
  </w:style>
  <w:style w:type="paragraph" w:styleId="Heading3">
    <w:name w:val="heading 3"/>
    <w:basedOn w:val="Normal"/>
    <w:next w:val="Normal"/>
    <w:link w:val="Heading3Char"/>
    <w:uiPriority w:val="1"/>
    <w:qFormat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Heading2Char">
    <w:name w:val="Heading 2 Char"/>
    <w:basedOn w:val="DefaultParagraphFont"/>
    <w:link w:val="Heading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Heading3Char">
    <w:name w:val="Heading 3 Char"/>
    <w:basedOn w:val="DefaultParagraphFont"/>
    <w:link w:val="Heading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Normal"/>
    <w:next w:val="Normal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stParagraph">
    <w:name w:val="List Paragraph"/>
    <w:basedOn w:val="Normal"/>
    <w:uiPriority w:val="5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paragraph" w:styleId="Subtitle">
    <w:name w:val="Subtitle"/>
    <w:basedOn w:val="Normal"/>
    <w:next w:val="Normal"/>
    <w:link w:val="SubtitleChar"/>
    <w:uiPriority w:val="3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1"/>
    </w:pPr>
    <w:rPr>
      <w:rFonts w:asciiTheme="majorHAnsi" w:eastAsia="Times" w:hAnsiTheme="majorHAnsi" w:cs="Times New Roman"/>
      <w:b/>
      <w:szCs w:val="20"/>
      <w:lang w:val="nl-NL"/>
    </w:rPr>
  </w:style>
  <w:style w:type="character" w:customStyle="1" w:styleId="SubtitleChar">
    <w:name w:val="Subtitle Char"/>
    <w:basedOn w:val="DefaultParagraphFont"/>
    <w:link w:val="Subtitle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le">
    <w:name w:val="Title"/>
    <w:basedOn w:val="Normal"/>
    <w:next w:val="Normal"/>
    <w:link w:val="TitleChar"/>
    <w:uiPriority w:val="2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  <w:lang w:val="nl-NL"/>
    </w:rPr>
  </w:style>
  <w:style w:type="character" w:customStyle="1" w:styleId="TitleChar">
    <w:name w:val="Title Char"/>
    <w:basedOn w:val="DefaultParagraphFont"/>
    <w:link w:val="Title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  <w:style w:type="paragraph" w:customStyle="1" w:styleId="Citaat1">
    <w:name w:val="Citaat1"/>
    <w:basedOn w:val="Normal"/>
    <w:link w:val="CitaatChar"/>
    <w:qFormat/>
    <w:rsid w:val="00BB028C"/>
    <w:pPr>
      <w:spacing w:line="240" w:lineRule="auto"/>
      <w:ind w:left="708"/>
      <w:jc w:val="both"/>
    </w:pPr>
    <w:rPr>
      <w:i/>
      <w:szCs w:val="20"/>
      <w:lang w:val="nl-NL"/>
    </w:rPr>
  </w:style>
  <w:style w:type="character" w:customStyle="1" w:styleId="CitaatChar">
    <w:name w:val="Citaat Char"/>
    <w:basedOn w:val="DefaultParagraphFont"/>
    <w:link w:val="Citaat1"/>
    <w:rsid w:val="00BB028C"/>
    <w:rPr>
      <w:i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CB6457"/>
    <w:pPr>
      <w:tabs>
        <w:tab w:val="center" w:pos="4536"/>
        <w:tab w:val="right" w:pos="9072"/>
      </w:tabs>
      <w:spacing w:after="0" w:line="240" w:lineRule="auto"/>
    </w:pPr>
    <w:rPr>
      <w:sz w:val="22"/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CB6457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CB6457"/>
    <w:pPr>
      <w:tabs>
        <w:tab w:val="center" w:pos="4536"/>
        <w:tab w:val="right" w:pos="9072"/>
      </w:tabs>
      <w:spacing w:after="0" w:line="240" w:lineRule="auto"/>
    </w:pPr>
    <w:rPr>
      <w:sz w:val="22"/>
      <w:lang w:val="de-DE"/>
    </w:rPr>
  </w:style>
  <w:style w:type="character" w:customStyle="1" w:styleId="FooterChar">
    <w:name w:val="Footer Char"/>
    <w:basedOn w:val="DefaultParagraphFont"/>
    <w:link w:val="Footer"/>
    <w:uiPriority w:val="99"/>
    <w:rsid w:val="00CB6457"/>
    <w:rPr>
      <w:lang w:val="de-DE"/>
    </w:rPr>
  </w:style>
  <w:style w:type="paragraph" w:customStyle="1" w:styleId="Standarddunkelblau">
    <w:name w:val="Standard dunkelblau"/>
    <w:basedOn w:val="Normal"/>
    <w:link w:val="StandarddunkelblauZchn"/>
    <w:qFormat/>
    <w:rsid w:val="00CB6457"/>
    <w:pPr>
      <w:spacing w:after="0" w:line="240" w:lineRule="auto"/>
      <w:jc w:val="both"/>
    </w:pPr>
    <w:rPr>
      <w:color w:val="25487B"/>
      <w:sz w:val="22"/>
      <w:lang w:val="en-GB"/>
    </w:rPr>
  </w:style>
  <w:style w:type="character" w:customStyle="1" w:styleId="StandarddunkelblauZchn">
    <w:name w:val="Standard dunkelblau Zchn"/>
    <w:basedOn w:val="DefaultParagraphFont"/>
    <w:link w:val="Standarddunkelblau"/>
    <w:rsid w:val="00CB6457"/>
    <w:rPr>
      <w:color w:val="25487B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CB6457"/>
    <w:pPr>
      <w:spacing w:line="240" w:lineRule="auto"/>
    </w:pPr>
    <w:rPr>
      <w:i/>
      <w:iCs/>
      <w:color w:val="1F497D" w:themeColor="text2"/>
      <w:szCs w:val="18"/>
    </w:rPr>
  </w:style>
  <w:style w:type="character" w:styleId="Hyperlink">
    <w:name w:val="Hyperlink"/>
    <w:basedOn w:val="DefaultParagraphFont"/>
    <w:uiPriority w:val="99"/>
    <w:unhideWhenUsed/>
    <w:rsid w:val="00CB645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B645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6457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B6457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CB645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34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46E6"/>
    <w:pPr>
      <w:spacing w:after="0"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6E6"/>
    <w:rPr>
      <w:rFonts w:ascii="Times New Roman" w:hAnsi="Times New Roman" w:cs="Times New Roman"/>
      <w:sz w:val="18"/>
      <w:szCs w:val="18"/>
      <w:lang w:val="en-US"/>
    </w:rPr>
  </w:style>
  <w:style w:type="paragraph" w:styleId="NoSpacing">
    <w:name w:val="No Spacing"/>
    <w:uiPriority w:val="1"/>
    <w:qFormat/>
    <w:rsid w:val="00A37C76"/>
    <w:pPr>
      <w:spacing w:after="0" w:line="240" w:lineRule="auto"/>
    </w:pPr>
    <w:rPr>
      <w:sz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B5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A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A9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A9F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rb.org/roadtrafficaccidentsincreasedramaticallyworldwid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b.org/roadtrafficaccidentsincreasedramaticallyworldwid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U Huisstij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8F457-B06D-4E37-93E9-C5CB722B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FB738BDA</Template>
  <TotalTime>0</TotalTime>
  <Pages>2</Pages>
  <Words>437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Mol, A. (Amy)</dc:creator>
  <cp:keywords/>
  <dc:description/>
  <cp:lastModifiedBy>Mol, A. (Amy)</cp:lastModifiedBy>
  <cp:revision>101</cp:revision>
  <dcterms:created xsi:type="dcterms:W3CDTF">2019-07-05T08:59:00Z</dcterms:created>
  <dcterms:modified xsi:type="dcterms:W3CDTF">2019-07-12T11:25:00Z</dcterms:modified>
</cp:coreProperties>
</file>