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80"/>
      </w:tblGrid>
      <w:tr w:rsidR="00A278D9" w:rsidRPr="00987DF0" w14:paraId="30C23495" w14:textId="77777777" w:rsidTr="00A278D9">
        <w:trPr>
          <w:trHeight w:val="10065"/>
          <w:jc w:val="center"/>
        </w:trPr>
        <w:tc>
          <w:tcPr>
            <w:tcW w:w="10422" w:type="dxa"/>
          </w:tcPr>
          <w:p w14:paraId="052F3889" w14:textId="77777777" w:rsidR="00A278D9" w:rsidRPr="00970398" w:rsidRDefault="005A5A79" w:rsidP="00970398">
            <w:pPr>
              <w:pStyle w:val="Heading2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Kantoor</w:t>
            </w:r>
          </w:p>
          <w:p w14:paraId="7F988C46" w14:textId="77777777" w:rsidR="00970398" w:rsidRDefault="00970398" w:rsidP="00970398"/>
          <w:p w14:paraId="1A4A5597" w14:textId="77777777" w:rsidR="00A278D9" w:rsidRPr="00987DF0" w:rsidRDefault="00A15391" w:rsidP="00970398">
            <w:r>
              <w:rPr>
                <w:noProof/>
                <w:lang w:eastAsia="nl-NL"/>
              </w:rPr>
              <w:drawing>
                <wp:anchor distT="0" distB="0" distL="114300" distR="114300" simplePos="0" relativeHeight="251644928" behindDoc="0" locked="0" layoutInCell="1" allowOverlap="1" wp14:anchorId="3CDF7E07" wp14:editId="64F2B8BE">
                  <wp:simplePos x="0" y="0"/>
                  <wp:positionH relativeFrom="margin">
                    <wp:posOffset>604520</wp:posOffset>
                  </wp:positionH>
                  <wp:positionV relativeFrom="margin">
                    <wp:posOffset>1045845</wp:posOffset>
                  </wp:positionV>
                  <wp:extent cx="1695450" cy="1695450"/>
                  <wp:effectExtent l="0" t="0" r="6350" b="6350"/>
                  <wp:wrapSquare wrapText="bothSides"/>
                  <wp:docPr id="148" name="Afbeelding 148" descr="GroenRijk fold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GroenRijk fold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A647EF" wp14:editId="5C227FC7">
                      <wp:simplePos x="0" y="0"/>
                      <wp:positionH relativeFrom="column">
                        <wp:posOffset>3890645</wp:posOffset>
                      </wp:positionH>
                      <wp:positionV relativeFrom="paragraph">
                        <wp:posOffset>2185670</wp:posOffset>
                      </wp:positionV>
                      <wp:extent cx="1476375" cy="1257300"/>
                      <wp:effectExtent l="4445" t="1270" r="5080" b="0"/>
                      <wp:wrapNone/>
                      <wp:docPr id="85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D5C614" w14:textId="77777777" w:rsidR="00343703" w:rsidRDefault="00343703" w:rsidP="00A278D9"/>
                                <w:p w14:paraId="6A1CD8DC" w14:textId="77777777" w:rsidR="00343703" w:rsidRDefault="00343703" w:rsidP="00A278D9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F49A8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Magazijn</w:t>
                                  </w:r>
                                </w:p>
                                <w:p w14:paraId="6FB869D4" w14:textId="77777777" w:rsidR="00343703" w:rsidRPr="00EF49A8" w:rsidRDefault="00343703" w:rsidP="00A278D9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voorraden</w:t>
                                  </w:r>
                                </w:p>
                                <w:p w14:paraId="10C0D82A" w14:textId="77777777" w:rsidR="00343703" w:rsidRPr="00EF49A8" w:rsidRDefault="00343703" w:rsidP="00A278D9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2" o:spid="_x0000_s1026" type="#_x0000_t202" style="position:absolute;margin-left:306.35pt;margin-top:172.1pt;width:116.25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/DuQIAAL0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9jjATtoEePbG/QndyjcBLZAg29TsHvoQdPswcDNNolq/t7WX7XSMhlQ8WG3Solh4bRCgiG9qZ/&#10;cXXE0RZkPXySFQSiWyMd0L5Wna0e1AMBOjTq6dQcS6a0IclsOpkByRJsYRTPJoFrn0/T4/VeafOB&#10;yQ7ZRYYVdN/B0929NpYOTY8uNpqQBW9bp4BWvDgAx/EEgsNVa7M0XEOfkyBZzVdz4pFouvJIkOfe&#10;bbEk3rQIZ3E+yZfLPPxl44YkbXhVMWHDHMUVkj9r3kHmoyxO8tKy5ZWFs5S02qyXrUI7CuIu3OeK&#10;Dpazm/+ShisC5PIqpTAiwV2UeMV0PvNIQWIvmQVzLwiTu2QakITkxcuU7rlg/54SGjKcxFE8qulM&#10;+lVugfve5kbTjhsYHy3vQL8nJ5paDa5E5VprKG/H9UUpLP1zKaDdx0Y7xVqRjnI1+/UeUKyM17J6&#10;Au0qCcoCgcLMg0Uj1U+MBpgfGdY/tlQxjNqPAvSfhITYgeM2JJ5FsFGXlvWlhYoSoDJsMBqXSzMO&#10;qW2v+KaBSOOLE/IW3kzNnZrPrA4vDWaES+owz+wQutw7r/PUXfwGAAD//wMAUEsDBBQABgAIAAAA&#10;IQA8ilE/3wAAAAsBAAAPAAAAZHJzL2Rvd25yZXYueG1sTI9NT8MwDIbvSPyHyEjcWLLQjlHqTgjE&#10;FbTxIXHLmqytaJyqydby7zEnuNnyo9fPW25m34uTG2MXCGG5UCAc1cF21CC8vT5drUHEZMiaPpBD&#10;+HYRNtX5WWkKGybautMuNYJDKBYGoU1pKKSMdeu8iYswOOLbIYzeJF7HRtrRTBzue6mVWklvOuIP&#10;rRncQ+vqr93RI7w/Hz4/MvXSPPp8mMKsJPlbiXh5Md/fgUhuTn8w/OqzOlTstA9HslH0CKulvmEU&#10;4TrLNAgm1lnOwx4hz7QGWZXyf4fqBwAA//8DAFBLAQItABQABgAIAAAAIQC2gziS/gAAAOEBAAAT&#10;AAAAAAAAAAAAAAAAAAAAAABbQ29udGVudF9UeXBlc10ueG1sUEsBAi0AFAAGAAgAAAAhADj9If/W&#10;AAAAlAEAAAsAAAAAAAAAAAAAAAAALwEAAF9yZWxzLy5yZWxzUEsBAi0AFAAGAAgAAAAhAOjJj8O5&#10;AgAAvQUAAA4AAAAAAAAAAAAAAAAALgIAAGRycy9lMm9Eb2MueG1sUEsBAi0AFAAGAAgAAAAhADyK&#10;UT/fAAAACwEAAA8AAAAAAAAAAAAAAAAAEwUAAGRycy9kb3ducmV2LnhtbFBLBQYAAAAABAAEAPMA&#10;AAAfBgAAAAA=&#10;" filled="f" stroked="f">
                      <v:textbox>
                        <w:txbxContent>
                          <w:p w14:paraId="7ED5C614" w14:textId="77777777" w:rsidR="00343703" w:rsidRDefault="00343703" w:rsidP="00A278D9"/>
                          <w:p w14:paraId="6A1CD8DC" w14:textId="77777777" w:rsidR="00343703" w:rsidRDefault="00343703" w:rsidP="00A278D9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49A8">
                              <w:rPr>
                                <w:color w:val="FF0000"/>
                                <w:sz w:val="28"/>
                                <w:szCs w:val="28"/>
                              </w:rPr>
                              <w:t>Magazijn</w:t>
                            </w:r>
                          </w:p>
                          <w:p w14:paraId="6FB869D4" w14:textId="77777777" w:rsidR="00343703" w:rsidRPr="00EF49A8" w:rsidRDefault="00343703" w:rsidP="00A278D9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voorraden</w:t>
                            </w:r>
                          </w:p>
                          <w:p w14:paraId="10C0D82A" w14:textId="77777777" w:rsidR="00343703" w:rsidRPr="00EF49A8" w:rsidRDefault="00343703" w:rsidP="00A278D9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8CDAF9" wp14:editId="58E1D4D2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1928495</wp:posOffset>
                      </wp:positionV>
                      <wp:extent cx="1400175" cy="1400175"/>
                      <wp:effectExtent l="57150" t="38100" r="104775" b="123825"/>
                      <wp:wrapNone/>
                      <wp:docPr id="84" name="Oval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40017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B101317" w14:textId="77777777" w:rsidR="00343703" w:rsidRDefault="00343703" w:rsidP="00E826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1" o:spid="_x0000_s1027" style="position:absolute;margin-left:312.35pt;margin-top:151.85pt;width:110.25pt;height:11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SvCuAIAAIYFAAAOAAAAZHJzL2Uyb0RvYy54bWysVEuP0zAQviPxHyzf2TyabNto09U+EdLC&#10;rlgQZ8dxEgvHNrbTdPfXM3bakgInRA6Rx/P65pvxXFzueoG2zFiuZImTsxgjJqmquWxL/PXL/bsV&#10;RtYRWROhJCvxC7P4cvP2zcWoC5aqTomaGQRBpC1GXeLOOV1EkaUd64k9U5pJUDbK9MSBaNqoNmSE&#10;6L2I0jg+j0Zlam0UZdbC7e2kxJsQv2kYdY9NY5lDosSAzYW/Cf/K/6PNBSlaQ3TH6R4G+QcUPeES&#10;kh5D3RJH0GD4H6F6To2yqnFnVPWRahpOWagBqkni36p57ohmoRYgx+ojTfb/haWftk8G8brEqwwj&#10;SXro0eOWCJQsEk/OqG0BNs/6yfjyrH5Q9LtFUt10RLbsyhg1dozUACnYRycOXrDgiqrxo6ohNBmc&#10;CjztGtP7gMAA2oV2vBzbwXYOUbhMsjhOljlGFHQHATBFpDi4a2Pde6Z65A8lZkJwbT1lpCDbB+sm&#10;64PVvkH1PRcCGeW+cdcFjn3qoLTgMx2QVlDTdG1NW90Ig4CXEt+Hz3MDOFo7t05i/4VIJy53+fXq&#10;ejlzCZ77VIJLBFSWOIdyvTuylAgGHZkIDTMVIPtUQqIRNOnykEcJflSeJL1dr/N1tk9q52ZGDbIG&#10;/KTwnbvbnx3hYjoDOiG9moUHtMepBsfMc1ePqBKD+UwA4Pki93hr7rlP18vVwgvwuharVZ6v4ekT&#10;0cJaoM7gv/J9Avg8TbN0MfVO6I5MdEMGyDGxvTcPzB/hBGmGNEygH7ppeN2u2oX5Po5zpeoXGEno&#10;v++vX15w6JR5xWiERVBi+2MghmEkPkgYgXWSZX5zBCHLlykIZq6p5hoiKYQqsYPaw/HGTdtm0Ia3&#10;HWRKQoVSXcFTaHiYUP9MJlRQjBfgsU/jNS0mv03mcrD6tT43PwEAAP//AwBQSwMEFAAGAAgAAAAh&#10;AIhrRSfeAAAACwEAAA8AAABkcnMvZG93bnJldi54bWxMj8FOwzAMhu9IvENkJG4sJevGVJpOE4IT&#10;JwrinDZpU61xqiRru7fHnOBmy59+f395XN3IZhPi4FHC4yYDZrD1esBewtfn28MBWEwKtRo9GglX&#10;E+FY3d6UqtB+wQ8z16lnFIKxUBJsSlPBeWytcSpu/GSQbp0PTiVaQ891UAuFu5GLLNtzpwakD1ZN&#10;5sWa9lxfnITaLTO252t3ek1DtF1o/Pd7kPL+bj09A0tmTX8w/OqTOlTk1PgL6shGCXuRPxEqYZtt&#10;aSDikO8EsEbCTuQCeFXy/x2qHwAAAP//AwBQSwECLQAUAAYACAAAACEAtoM4kv4AAADhAQAAEwAA&#10;AAAAAAAAAAAAAAAAAAAAW0NvbnRlbnRfVHlwZXNdLnhtbFBLAQItABQABgAIAAAAIQA4/SH/1gAA&#10;AJQBAAALAAAAAAAAAAAAAAAAAC8BAABfcmVscy8ucmVsc1BLAQItABQABgAIAAAAIQDV0SvCuAIA&#10;AIYFAAAOAAAAAAAAAAAAAAAAAC4CAABkcnMvZTJvRG9jLnhtbFBLAQItABQABgAIAAAAIQCIa0Un&#10;3gAAAAsBAAAPAAAAAAAAAAAAAAAAABIFAABkcnMvZG93bnJldi54bWxQSwUGAAAAAAQABADzAAAA&#10;HQYAAAAA&#10;" strokecolor="#d99594" strokeweight="1pt">
                      <v:fill color2="#e5b8b7" focus="100%" type="gradient"/>
                      <v:shadow on="t" color="#622423" opacity=".5" offset="1pt,.74833mm"/>
                      <v:textbox>
                        <w:txbxContent>
                          <w:p w14:paraId="4B101317" w14:textId="77777777" w:rsidR="00343703" w:rsidRDefault="00343703" w:rsidP="00E8266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22A34B" wp14:editId="2EDF574D">
                      <wp:simplePos x="0" y="0"/>
                      <wp:positionH relativeFrom="column">
                        <wp:posOffset>3300095</wp:posOffset>
                      </wp:positionH>
                      <wp:positionV relativeFrom="paragraph">
                        <wp:posOffset>1014095</wp:posOffset>
                      </wp:positionV>
                      <wp:extent cx="1476375" cy="914400"/>
                      <wp:effectExtent l="0" t="0" r="0" b="1905"/>
                      <wp:wrapNone/>
                      <wp:docPr id="83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E0C5F7" w14:textId="77777777" w:rsidR="00343703" w:rsidRDefault="00343703" w:rsidP="00A278D9"/>
                                <w:p w14:paraId="4A17517F" w14:textId="77777777" w:rsidR="00343703" w:rsidRPr="006A3A86" w:rsidRDefault="00343703" w:rsidP="00A278D9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A3A86">
                                    <w:rPr>
                                      <w:rFonts w:ascii="Cambria" w:hAnsi="Cambria"/>
                                      <w:color w:val="FF0000"/>
                                      <w:sz w:val="28"/>
                                      <w:szCs w:val="28"/>
                                    </w:rPr>
                                    <w:t>Postverzorging.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" o:spid="_x0000_s1028" type="#_x0000_t202" style="position:absolute;margin-left:259.85pt;margin-top:79.85pt;width:116.2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fsuwIAAMMFAAAOAAAAZHJzL2Uyb0RvYy54bWysVNtunDAQfa/Uf7D8Tris9wIKGyXLUlVK&#10;L1LSD/CCWayCTW3vQhr13zs2e0vyUrXlARlmfObMzJm5vhnaBu2Z0lyKFIdXAUZMFLLkYpvib4+5&#10;t8BIGypK2kjBUvzENL5Zvn933XcJi2Qtm5IpBCBCJ32X4tqYLvF9XdSspfpKdkyAsZKqpQY+1dYv&#10;Fe0BvW38KAhmfi9V2SlZMK3hbzYa8dLhVxUrzJeq0sygJsXAzbi3cu+NffvLa5psFe1qXhxo0L9g&#10;0VIuIOgJKqOGop3ib6BaXiipZWWuCtn6sqp4wVwOkE0YvMrmoaYdc7lAcXR3KpP+f7DF5/1XhXiZ&#10;4sUEI0Fb6NEjGwy6kwMKJ3NboL7TCfg9dOBpBjBAo12yuruXxXeNhFzVVGzZrVKyrxktgWBob/oX&#10;V0ccbUE2/SdZQiC6M9IBDZVqbfWgHgjQoVFPp+ZYMoUNSeazyXyKUQG2OCQkcN3zaXK83SltPjDZ&#10;IntIsYLmO3S6v9fGsqHJ0cUGEzLnTeME0IgXP8Bx/AOx4aq1WRaun89xEK8X6wXxSDRbeyTIMu82&#10;XxFvlofzaTbJVqss/GXjhiSpeVkyYcMctRWSP+vdQeWjKk7q0rLhpYWzlLTablaNQnsK2s7d42oO&#10;lrOb/5KGKwLk8iqlMCLBXRR7+Wwx90hOpl48DxZeEMZ38SwgMcnylyndc8H+PSXUQyen0XQU05n0&#10;q9wC97zNjSYtN7A9Gt6CfE9ONLESXIvStdZQ3ozni1JY+udSQLuPjXaCtRod1WqGzeCGIzrOwUaW&#10;T6BgJUFgIFPYfHCopfqJUQ9bJMX6x44qhlHzUcAUOJ3C2nEfZDqP4I66tGwuLVQUAJVig9F4XJlx&#10;Ve06xbc1RBrnTshbmJyKO1HbERtZHeYNNoXL7bDV7Cq6/HZe5927/A0AAP//AwBQSwMEFAAGAAgA&#10;AAAhAHn7id3eAAAACwEAAA8AAABkcnMvZG93bnJldi54bWxMj8FOwzAMhu9IvENkJG4sWUdX1jWd&#10;EIgriA2Qdssar61onKrJ1vL2eCe42fo//f5cbCbXiTMOofWkYT5TIJAqb1uqNXzsXu4eQIRoyJrO&#10;E2r4wQCb8vqqMLn1I73jeRtrwSUUcqOhibHPpQxVg86Eme+RODv6wZnI61BLO5iRy10nE6WW0pmW&#10;+EJjenxqsPrenpyGz9fj/utevdXPLu1HPylJbiW1vr2ZHtcgIk7xD4aLPqtDyU4HfyIbRKchna8y&#10;RjlILwMTWZokIA4aFmqRgSwL+f+H8hcAAP//AwBQSwECLQAUAAYACAAAACEAtoM4kv4AAADhAQAA&#10;EwAAAAAAAAAAAAAAAAAAAAAAW0NvbnRlbnRfVHlwZXNdLnhtbFBLAQItABQABgAIAAAAIQA4/SH/&#10;1gAAAJQBAAALAAAAAAAAAAAAAAAAAC8BAABfcmVscy8ucmVsc1BLAQItABQABgAIAAAAIQDd6Qfs&#10;uwIAAMMFAAAOAAAAAAAAAAAAAAAAAC4CAABkcnMvZTJvRG9jLnhtbFBLAQItABQABgAIAAAAIQB5&#10;+4nd3gAAAAsBAAAPAAAAAAAAAAAAAAAAABUFAABkcnMvZG93bnJldi54bWxQSwUGAAAAAAQABADz&#10;AAAAIAYAAAAA&#10;" filled="f" stroked="f">
                      <v:textbox>
                        <w:txbxContent>
                          <w:p w14:paraId="00E0C5F7" w14:textId="77777777" w:rsidR="00343703" w:rsidRDefault="00343703" w:rsidP="00A278D9"/>
                          <w:p w14:paraId="4A17517F" w14:textId="77777777" w:rsidR="00343703" w:rsidRPr="006A3A86" w:rsidRDefault="00343703" w:rsidP="00A278D9">
                            <w:pPr>
                              <w:jc w:val="center"/>
                              <w:rPr>
                                <w:rFonts w:ascii="Cambria" w:hAnsi="Cambri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A3A86">
                              <w:rPr>
                                <w:rFonts w:ascii="Cambria" w:hAnsi="Cambria"/>
                                <w:color w:val="FF0000"/>
                                <w:sz w:val="28"/>
                                <w:szCs w:val="28"/>
                              </w:rPr>
                              <w:t>Postverzorging.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2503C2" wp14:editId="7E001F0D">
                      <wp:simplePos x="0" y="0"/>
                      <wp:positionH relativeFrom="column">
                        <wp:posOffset>3300095</wp:posOffset>
                      </wp:positionH>
                      <wp:positionV relativeFrom="paragraph">
                        <wp:posOffset>596900</wp:posOffset>
                      </wp:positionV>
                      <wp:extent cx="1400175" cy="1400175"/>
                      <wp:effectExtent l="57150" t="38100" r="104775" b="123825"/>
                      <wp:wrapNone/>
                      <wp:docPr id="82" name="Oval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40017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923222F" w14:textId="77777777" w:rsidR="00343703" w:rsidRDefault="00343703" w:rsidP="00E826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29" style="position:absolute;margin-left:259.85pt;margin-top:47pt;width:110.25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A/twIAAIYFAAAOAAAAZHJzL2Uyb0RvYy54bWysVEuP0zAQviPxHyzf2TRp00e06WqfCGlh&#10;VyyIs+M4iYVjG9tpWn49YyftpsAJkUM043l/87i82rcC7ZixXMkcxxczjJikquSyzvHXLw/v1hhZ&#10;R2RJhJIsxwdm8dX27ZvLXmcsUY0SJTMInEib9TrHjXM6iyJLG9YSe6E0kyCslGmJA9bUUWlID95b&#10;ESWz2TLqlSm1UZRZC693gxBvg/+qYtQ9VZVlDokcQ24u/E34F/4fbS9JVhuiG07HNMg/ZNESLiHo&#10;ydUdcQR1hv/hquXUKKsqd0FVG6mq4pSFGqCaePZbNS8N0SzUAuBYfYLJ/j+39NPu2SBe5nidYCRJ&#10;Cz162hGB4vnSg9Nrm4HOi342vjyrHxX9bpFUtw2RNbs2RvUNIyWkFHv96MzAMxZMUdF/VCW4Jp1T&#10;Aad9ZVrvEBBA+9COw6kdbO8Qhcd4MZvFqxQjCrIj42OQ7GiujXXvmWqRJ3LMhODaeshIRnaP1g3a&#10;R62xQeUDFwIZ5b5x1wSMfeggtGAzEEgrqGl4tqYuboVBgEuOH8IXaoV226l2PPNf8HRmcp/erG9W&#10;ExOooD6GElwigDLHKZTrzZGlRDDoyABomKmQsg8lJOpBkqyOcZTgJ+FZ0LvNJt0sxqB2qmZUJ0tA&#10;hmS+c/cj7QgXAw3ZCenFLCzQCInqHDMvTdmjQnTmM4EEl/PU51tyj32yWa3nnoHtmq/XabqB1Sei&#10;hrNAncF/xfss4WWSLJL50DuhGzLADREgxtDHUT1MwCmdwE0yDRPoh24YXrcv9mG+596JH8hClQcY&#10;Sei/768/XkA0yvzEqIdDkGP7oyOGYSQ+SBiBTbxY+MsRmEW6SoAxU0kxlRBJwVWOHdQeyFs3XJtO&#10;G143ECkOFUp1DatQ8TChr1mNCwTLHsoaD5O/JlM+aL2ez+0vAAAA//8DAFBLAwQUAAYACAAAACEA&#10;vGqEW94AAAAKAQAADwAAAGRycy9kb3ducmV2LnhtbEyPwU7DMBBE70j8g7WVuFEnJaU0jVNVCE6c&#10;SBFnJ97EUeN1ZLtJ+veYExxX+zTzpjguZmATOt9bEpCuE2BIjVU9dQK+zu+PL8B8kKTkYAkF3NDD&#10;sby/K2Su7EyfOFWhYzGEfC4F6BDGnHPfaDTSr+2IFH+tdUaGeLqOKyfnGG4GvkmSZ25kT7FByxFf&#10;NTaX6moEVGaeqLnc2tNb6L1uXW2/P5wQD6vldAAWcAl/MPzqR3Uoo1Ntr6Q8GwRs0/0uogL2WdwU&#10;gV2WbIDVAp7SbAu8LPj/CeUPAAAA//8DAFBLAQItABQABgAIAAAAIQC2gziS/gAAAOEBAAATAAAA&#10;AAAAAAAAAAAAAAAAAABbQ29udGVudF9UeXBlc10ueG1sUEsBAi0AFAAGAAgAAAAhADj9If/WAAAA&#10;lAEAAAsAAAAAAAAAAAAAAAAALwEAAF9yZWxzLy5yZWxzUEsBAi0AFAAGAAgAAAAhAG0xkD+3AgAA&#10;hgUAAA4AAAAAAAAAAAAAAAAALgIAAGRycy9lMm9Eb2MueG1sUEsBAi0AFAAGAAgAAAAhALxqhFve&#10;AAAACgEAAA8AAAAAAAAAAAAAAAAAEQUAAGRycy9kb3ducmV2LnhtbFBLBQYAAAAABAAEAPMAAAAc&#10;BgAAAAA=&#10;" strokecolor="#d99594" strokeweight="1pt">
                      <v:fill color2="#e5b8b7" focus="100%" type="gradient"/>
                      <v:shadow on="t" color="#622423" opacity=".5" offset="1pt,.74833mm"/>
                      <v:textbox>
                        <w:txbxContent>
                          <w:p w14:paraId="2923222F" w14:textId="77777777" w:rsidR="00343703" w:rsidRDefault="00343703" w:rsidP="00E8266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77AF9" wp14:editId="4A15630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4311650</wp:posOffset>
                      </wp:positionV>
                      <wp:extent cx="1724025" cy="914400"/>
                      <wp:effectExtent l="1270" t="6350" r="1905" b="6350"/>
                      <wp:wrapNone/>
                      <wp:docPr id="81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58E637" w14:textId="77777777" w:rsidR="00343703" w:rsidRDefault="00343703" w:rsidP="00A278D9"/>
                                <w:p w14:paraId="0C848754" w14:textId="77777777" w:rsidR="00343703" w:rsidRPr="00EF49A8" w:rsidRDefault="00343703" w:rsidP="00A278D9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F49A8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Reclamefolder</w:t>
                                  </w: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  <w:p w14:paraId="53484F98" w14:textId="77777777" w:rsidR="00343703" w:rsidRDefault="00343703" w:rsidP="00A278D9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030" type="#_x0000_t202" style="position:absolute;margin-left:10.1pt;margin-top:339.5pt;width:135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UluQIAAMMFAAAOAAAAZHJzL2Uyb0RvYy54bWysVNuOmzAQfa/Uf7D8TrjUuYCWrDYhVJW2&#10;F2m3H+CACVbBprYT2Fb9945Nbrv7UrXlARlmfObMzJm5uR3aBh2Y0lyKFIeTACMmCllysUvx18fc&#10;W2CkDRUlbaRgKX5iGt8u37656buERbKWTckUAhChk75LcW1Ml/i+LmrWUj2RHRNgrKRqqYFPtfNL&#10;RXtAbxs/CoKZ30tVdkoWTGv4m41GvHT4VcUK87mqNDOoSTFwM+6t3Htr3/7yhiY7RbuaF0ca9C9Y&#10;tJQLCHqGyqihaK/4K6iWF0pqWZlJIVtfVhUvmMsBsgmDF9k81LRjLhcoju7OZdL/D7b4dPiiEC9T&#10;vAgxErSFHj2ywaCVHFAYTW2B+k4n4PfQgacZwACNdsnq7l4W3zQScl1TsWN3Ssm+ZrQEgqG96V9d&#10;HXG0Bdn2H2UJgejeSAc0VKq11YN6IECHRj2dm2PJFDbkPCIBEEIF2OKQkMB1z6fJ6XantHnPZIvs&#10;IcUKmu/Q6eFeG8uGJicXG0zInDeNE0Ajnv0Ax/EPxIar1mZZuH7+jIN4s9gsiEei2cYjQZZ5d/ma&#10;eLM8nE+zd9l6nYW/bNyQJDUvSyZsmJO2QvJnvTuqfFTFWV1aNry0cJaSVrvtulHoQEHbuXtczcFy&#10;cfOf03BFgFxepBRCaVdR7OWzxdwjOZl68TxYeEEYr+JZQGKS5c9TuueC/XtKqIdOTqGnLp0L6Re5&#10;Be55nRtNWm5gezS8BfmenWhiJbgRpWutobwZz1elsPQvpYB2nxrtBGs1OqrVDNvBDQc5zcFWlk+g&#10;YCVBYCBT2HxwqKX6gVEPWyTF+vueKoZR80HAFDidwtpxH2Q6j+COurZsry1UFACVYoPReFybcVXt&#10;O8V3NUQa507IO5icijtR2xEbWR3nDTaFy+241ewquv52Xpfdu/wNAAD//wMAUEsDBBQABgAIAAAA&#10;IQDc038R3gAAAAoBAAAPAAAAZHJzL2Rvd25yZXYueG1sTI/BTsMwEETvSPyDtUjcqF0DbROyqRCI&#10;K6gFKvXmxtskIl5HsduEv8ec4Ljap5k3xXpynTjTEFrPCPOZAkFcedtyjfDx/nKzAhGiYWs6z4Tw&#10;TQHW5eVFYXLrR97QeRtrkUI45AahibHPpQxVQ86Eme+J0+/oB2diOoda2sGMKdx1Uiu1kM60nBoa&#10;09NTQ9XX9uQQPl+P+92dequf3X0/+klJdplEvL6aHh9ARJriHwy/+kkdyuR08Ce2QXQIWulEIiyW&#10;WdqUAJ3NlyAOCCt9q0CWhfw/ofwBAAD//wMAUEsBAi0AFAAGAAgAAAAhALaDOJL+AAAA4QEAABMA&#10;AAAAAAAAAAAAAAAAAAAAAFtDb250ZW50X1R5cGVzXS54bWxQSwECLQAUAAYACAAAACEAOP0h/9YA&#10;AACUAQAACwAAAAAAAAAAAAAAAAAvAQAAX3JlbHMvLnJlbHNQSwECLQAUAAYACAAAACEAB5JlJbkC&#10;AADDBQAADgAAAAAAAAAAAAAAAAAuAgAAZHJzL2Uyb0RvYy54bWxQSwECLQAUAAYACAAAACEA3NN/&#10;Ed4AAAAKAQAADwAAAAAAAAAAAAAAAAATBQAAZHJzL2Rvd25yZXYueG1sUEsFBgAAAAAEAAQA8wAA&#10;AB4GAAAAAA==&#10;" filled="f" stroked="f">
                      <v:textbox>
                        <w:txbxContent>
                          <w:p w14:paraId="2B58E637" w14:textId="77777777" w:rsidR="00343703" w:rsidRDefault="00343703" w:rsidP="00A278D9"/>
                          <w:p w14:paraId="0C848754" w14:textId="77777777" w:rsidR="00343703" w:rsidRPr="00EF49A8" w:rsidRDefault="00343703" w:rsidP="00A278D9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49A8">
                              <w:rPr>
                                <w:color w:val="FF0000"/>
                                <w:sz w:val="28"/>
                                <w:szCs w:val="28"/>
                              </w:rPr>
                              <w:t>Reclamefolder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3484F98" w14:textId="77777777" w:rsidR="00343703" w:rsidRDefault="00343703" w:rsidP="00A278D9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858CDE" wp14:editId="2DCF7407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3978275</wp:posOffset>
                      </wp:positionV>
                      <wp:extent cx="1400175" cy="1400175"/>
                      <wp:effectExtent l="57150" t="38100" r="104775" b="123825"/>
                      <wp:wrapNone/>
                      <wp:docPr id="80" name="Oval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40017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CFACAA3" w14:textId="77777777" w:rsidR="00343703" w:rsidRDefault="00343703" w:rsidP="00E826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4" o:spid="_x0000_s1031" style="position:absolute;margin-left:23.6pt;margin-top:313.25pt;width:110.25pt;height:11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fctwIAAIYFAAAOAAAAZHJzL2Uyb0RvYy54bWysVFtv0zAUfkfiP1h+Z7m0Wdto6bQrQhps&#10;YiCeHcdJLBzb2E7T8es5dtIuBZ4QeYjO8bl/53Jxue8E2jFjuZIFTs5ijJikquKyKfDXL/fv1hhZ&#10;R2RFhJKswC/M4svt2zcXg85ZqlolKmYQOJE2H3SBW+d0HkWWtqwj9kxpJkFYK9MRB6xposqQAbx3&#10;Ikrj+DwalKm0UZRZC6+3oxBvg/+6ZtQ91rVlDokCQ24u/E34l/4fbS9I3hiiW06nNMg/ZNERLiHo&#10;0dUtcQT1hv/hquPUKKtqd0ZVF6m65pSFGqCaJP6tmueWaBZqAXCsPsJk/59b+mn3ZBCvCrwGeCTp&#10;oEePOyJQki49OIO2Oeg86yfjy7P6QdHvFkl10xLZsCtj1NAyUkFKidePTgw8Y8EUlcNHVYFr0jsV&#10;cNrXpvMOAQG0D+14ObaD7R2i8Jgs4zhZZRhRkB0YH4PkB3NtrHvPVIc8UWAmBNfWQ0ZysnuwbtQ+&#10;aE0Nqu65EMgo9427NmDsQwehBZuRQFpBTeOzNU15IwwCXAp8H75QK7TbzrWT2H/B04nJXXa9vl7N&#10;TKCC5hBKcIkAygJnUK43R5YSwaAjI6BhpkLKPpSQaABJujrEUYIfhSdBbzebbBN6CNHsXM2oXlaA&#10;DMl95+4m2hEuRhr0hfRiFhZogkT1jpnnthpQKXrzmUCC54vM51txj326Wa0XnoHtWqzXWbaB1Sei&#10;gbNAncF/xfsk4fM0XaaLsXdCt2SEGyJAjLGPk3qYgGM6gZtlGibQD904vG5f7sN8Z96JH8hSVS8w&#10;ktB/319/vIBolfmJ0QCHoMD2R08Mw0h8kDACm2S5BDUXmGW2SoExc0k5lxBJwVWBHdQeyBs3Xpte&#10;G960ECkJFUp1BatQ8zChr1lNCwTLHsqaDpO/JnM+aL2ez+0vAAAA//8DAFBLAwQUAAYACAAAACEA&#10;BGzSBd0AAAAKAQAADwAAAGRycy9kb3ducmV2LnhtbEyPy07DMBBF90j8gzVI7KhDVJIqZFJVCFas&#10;CIi1E08eajyObDdJ/x6zguXoHt17pjxuZhILOT9aRnjcJSCIW6tH7hG+Pt8eDiB8UKzVZJkQruTh&#10;WN3elKrQduUPWurQi1jCvlAIQwhzIaVvBzLK7+xMHLPOOqNCPF0vtVNrLDeTTJMkk0aNHBcGNdPL&#10;QO25vhiE2qwLt+drd3oNox8619jvd4d4f7ednkEE2sIfDL/6UR2q6NTYC2svJoR9nkYSIUuzJxAR&#10;SLM8B9EgHPZ5ArIq5f8Xqh8AAAD//wMAUEsBAi0AFAAGAAgAAAAhALaDOJL+AAAA4QEAABMAAAAA&#10;AAAAAAAAAAAAAAAAAFtDb250ZW50X1R5cGVzXS54bWxQSwECLQAUAAYACAAAACEAOP0h/9YAAACU&#10;AQAACwAAAAAAAAAAAAAAAAAvAQAAX3JlbHMvLnJlbHNQSwECLQAUAAYACAAAACEA2A833LcCAACG&#10;BQAADgAAAAAAAAAAAAAAAAAuAgAAZHJzL2Uyb0RvYy54bWxQSwECLQAUAAYACAAAACEABGzSBd0A&#10;AAAKAQAADwAAAAAAAAAAAAAAAAARBQAAZHJzL2Rvd25yZXYueG1sUEsFBgAAAAAEAAQA8wAAABsG&#10;AAAAAA==&#10;" strokecolor="#d99594" strokeweight="1pt">
                      <v:fill color2="#e5b8b7" focus="100%" type="gradient"/>
                      <v:shadow on="t" color="#622423" opacity=".5" offset="1pt,.74833mm"/>
                      <v:textbox>
                        <w:txbxContent>
                          <w:p w14:paraId="2CFACAA3" w14:textId="77777777" w:rsidR="00343703" w:rsidRDefault="00343703" w:rsidP="00E8266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E274C1" wp14:editId="56A5D978">
                      <wp:simplePos x="0" y="0"/>
                      <wp:positionH relativeFrom="column">
                        <wp:posOffset>3700145</wp:posOffset>
                      </wp:positionH>
                      <wp:positionV relativeFrom="paragraph">
                        <wp:posOffset>3890645</wp:posOffset>
                      </wp:positionV>
                      <wp:extent cx="1476375" cy="914400"/>
                      <wp:effectExtent l="4445" t="4445" r="5080" b="0"/>
                      <wp:wrapNone/>
                      <wp:docPr id="79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A7E545" w14:textId="77777777" w:rsidR="00343703" w:rsidRDefault="00343703" w:rsidP="00A278D9"/>
                                <w:p w14:paraId="2D139070" w14:textId="77777777" w:rsidR="00343703" w:rsidRDefault="00343703" w:rsidP="00A278D9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Klantenservice</w:t>
                                  </w:r>
                                </w:p>
                                <w:p w14:paraId="6298E2A4" w14:textId="77777777" w:rsidR="00343703" w:rsidRDefault="00343703" w:rsidP="00A278D9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32" type="#_x0000_t202" style="position:absolute;margin-left:291.35pt;margin-top:306.35pt;width:116.2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W7uwIAAMM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3GCkaAd9OiRjQbdyRGFxBVo6HUKfg89eJoRDNBol6zu72X5TSMhVw0VW3arlBwaRisgGNrS+hdX&#10;bUt0qi3IZvgoKwhEd0Y6oLFWna0e1AMBOjTq6dQcS6a0IUkcvYvnGJVgS0JCAkfOp+nxdq+0ec9k&#10;h+wiwwqa79Dp/l4by4amRxcbTMiCt60TQCueHYDjdAKx4aq1WRaunz+TIFkv1gvikVm09kiQ595t&#10;sSJeVITxPH+Xr1Z5+MvGDUna8KpiwoY5aiskf9a7g8onVZzUpWXLKwtnKWm13axahfYUtF24z9Uc&#10;LGc3/zkNVwTI5UVK4YwEd7PEK6JF7JGCzL0kDhZeECZ3SRSQhOTF85TuuWD/nhIaoJPz2XwS05n0&#10;i9wC973OjaYdNzA9Wt5leHFyoqmV4FpUrrWG8nZaX5TC0j+XAtp9bLQTrNXopFYzbkb3OCIb3ep3&#10;I6snULCSIDCQKUw+WDRS/cBogCmSYf19RxXDqP0g4BU4ncLYcRsyj2dwR11aNpcWKkqAyrDBaFqu&#10;zDSqdr3i2wYiTe9OyFt4OTV3oj6zOrw3mBQut8NUs6Pocu+8zrN3+RsAAP//AwBQSwMEFAAGAAgA&#10;AAAhAFqB49ffAAAACwEAAA8AAABkcnMvZG93bnJldi54bWxMj8tOwzAQRfdI/IM1SOyonYg8GjKp&#10;EIgtiPKQunOTaRIRj6PYbcLf467obkZzdOfccrOYQZxocr1lhGilQBDXtum5Rfj8eLnLQTivudGD&#10;ZUL4JQeb6vqq1EVjZ36n09a3IoSwKzRC5/1YSOnqjox2KzsSh9vBTkb7sE6tbCY9h3AzyFipVBrd&#10;c/jQ6ZGeOqp/tkeD8PV62H3fq7f22STjbBcl2awl4u3N8vgAwtPi/2E46wd1qILT3h65cWJASPI4&#10;CyhCGp2HQORREoPYI2RJmoGsSnnZofoDAAD//wMAUEsBAi0AFAAGAAgAAAAhALaDOJL+AAAA4QEA&#10;ABMAAAAAAAAAAAAAAAAAAAAAAFtDb250ZW50X1R5cGVzXS54bWxQSwECLQAUAAYACAAAACEAOP0h&#10;/9YAAACUAQAACwAAAAAAAAAAAAAAAAAvAQAAX3JlbHMvLnJlbHNQSwECLQAUAAYACAAAACEA9qiF&#10;u7sCAADDBQAADgAAAAAAAAAAAAAAAAAuAgAAZHJzL2Uyb0RvYy54bWxQSwECLQAUAAYACAAAACEA&#10;WoHj198AAAALAQAADwAAAAAAAAAAAAAAAAAVBQAAZHJzL2Rvd25yZXYueG1sUEsFBgAAAAAEAAQA&#10;8wAAACEGAAAAAA==&#10;" filled="f" stroked="f">
                      <v:textbox>
                        <w:txbxContent>
                          <w:p w14:paraId="7DA7E545" w14:textId="77777777" w:rsidR="00343703" w:rsidRDefault="00343703" w:rsidP="00A278D9"/>
                          <w:p w14:paraId="2D139070" w14:textId="77777777" w:rsidR="00343703" w:rsidRDefault="00343703" w:rsidP="00A278D9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Klantenservice</w:t>
                            </w:r>
                          </w:p>
                          <w:p w14:paraId="6298E2A4" w14:textId="77777777" w:rsidR="00343703" w:rsidRDefault="00343703" w:rsidP="00A278D9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94A3C4" wp14:editId="6C425F83">
                      <wp:simplePos x="0" y="0"/>
                      <wp:positionH relativeFrom="column">
                        <wp:posOffset>3700145</wp:posOffset>
                      </wp:positionH>
                      <wp:positionV relativeFrom="paragraph">
                        <wp:posOffset>3442970</wp:posOffset>
                      </wp:positionV>
                      <wp:extent cx="1400175" cy="1400175"/>
                      <wp:effectExtent l="57150" t="38100" r="104775" b="123825"/>
                      <wp:wrapNone/>
                      <wp:docPr id="78" name="Oval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40017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931A50A" w14:textId="77777777" w:rsidR="00343703" w:rsidRDefault="00343703" w:rsidP="00E826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9" o:spid="_x0000_s1033" style="position:absolute;margin-left:291.35pt;margin-top:271.1pt;width:110.2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WHuAIAAIYFAAAOAAAAZHJzL2Uyb0RvYy54bWysVEuP0zAQviPxHyzf2TRps22iTVf7REgL&#10;u2JBnB3HSSwc29hO0+XXM3bSbgqcEDlEHs/rm2/Gc3G57wTaMWO5kgWOzxYYMUlVxWVT4K9f7t9t&#10;MLKOyIoIJVmBX5jFl9u3by4GnbNEtUpUzCAIIm0+6AK3zuk8iixtWUfsmdJMgrJWpiMORNNElSED&#10;RO9ElCwW59GgTKWNosxauL0dlXgb4tc1o+6xri1zSBQYsLnwN+Ff+n+0vSB5Y4huOZ1gkH9A0REu&#10;Iekx1C1xBPWG/xGq49Qoq2p3RlUXqbrmlIUaoJp48Vs1zy3RLNQC5Fh9pMn+v7D00+7JIF4VeA2d&#10;kqSDHj3uiEDxMvPkDNrmYPOsn4wvz+oHRb9bJNVNS2TDroxRQ8tIBZBibx+dOHjBgisqh4+qgtCk&#10;dyrwtK9N5wMCA2gf2vFybAfbO0ThMl4tFvE6xYiC7iD4HCQ/uGtj3XumOuQPBWZCcG09ZSQnuwfr&#10;RuuD1dSg6p4LgYxy37hrA8c+dVBa8BkPSCuoaby2pilvhEHAS4HvwxdqhXbbuXW88F+IdOJyl15v&#10;rtczF6igOaQSXCKgssAplOvdkaVEMOjISGiYqQDZpxISDaBJ1oc8SvCj8iTpbZal2WpKaudmRvWy&#10;AmZI7jt3N50d4WI8AzohvZqFBzRRonrHzHNbDagUvflMAOD5MvV4K+65T7L1ZukFeF3LzSZNMxgo&#10;IhpYC9QZ/Fe+TwCfJ8kqWY69E7olI92QAXKMfZzMwwQc4QRphjRMoB+6cXjdvtyP8+2D+IEsVfUC&#10;Iwn99/31ywsOrTI/MRpgERTY/uiJYRiJDxJGIItXK785grBK1wkIZq4p5xoiKYQqsIPaw/HGjdum&#10;14Y3LWSKQ4VSXcFTqHmY0FdU0wOCxx7KmhaT3yZzOVi9rs/tLwAAAP//AwBQSwMEFAAGAAgAAAAh&#10;AKDsw73cAAAACwEAAA8AAABkcnMvZG93bnJldi54bWxMj81OwzAQhO9IvIO1lbhRpwHaKMSpKgQn&#10;TgTE2Yk3P2q8jmw3Sd+e5QS3Wc2n2ZniuNpRzOjD4EjBbpuAQGqcGahT8PX5dp+BCFGT0aMjVHDF&#10;AMfy9qbQuXELfeBcxU5wCIVcK+hjnHIpQ9Oj1WHrJiT2Wuetjnz6ThqvFw63o0yTZC+tHog/9HrC&#10;lx6bc3WxCiq7zNScr+3pNQ6hb33tvt+9Uneb9fQMIuIa/2D4rc/VoeROtbuQCWJU8JSlB0ZZPKYp&#10;CCay5IFFreCwZ0uWhfy/ofwBAAD//wMAUEsBAi0AFAAGAAgAAAAhALaDOJL+AAAA4QEAABMAAAAA&#10;AAAAAAAAAAAAAAAAAFtDb250ZW50X1R5cGVzXS54bWxQSwECLQAUAAYACAAAACEAOP0h/9YAAACU&#10;AQAACwAAAAAAAAAAAAAAAAAvAQAAX3JlbHMvLnJlbHNQSwECLQAUAAYACAAAACEAxPTFh7gCAACG&#10;BQAADgAAAAAAAAAAAAAAAAAuAgAAZHJzL2Uyb0RvYy54bWxQSwECLQAUAAYACAAAACEAoOzDvdwA&#10;AAALAQAADwAAAAAAAAAAAAAAAAASBQAAZHJzL2Rvd25yZXYueG1sUEsFBgAAAAAEAAQA8wAAABsG&#10;AAAAAA==&#10;" strokecolor="#d99594" strokeweight="1pt">
                      <v:fill color2="#e5b8b7" focus="100%" type="gradient"/>
                      <v:shadow on="t" color="#622423" opacity=".5" offset="1pt,.74833mm"/>
                      <v:textbox>
                        <w:txbxContent>
                          <w:p w14:paraId="6931A50A" w14:textId="77777777" w:rsidR="00343703" w:rsidRDefault="00343703" w:rsidP="00E8266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B880C3" wp14:editId="053065BA">
                      <wp:simplePos x="0" y="0"/>
                      <wp:positionH relativeFrom="column">
                        <wp:posOffset>1899920</wp:posOffset>
                      </wp:positionH>
                      <wp:positionV relativeFrom="paragraph">
                        <wp:posOffset>3930650</wp:posOffset>
                      </wp:positionV>
                      <wp:extent cx="1724025" cy="914400"/>
                      <wp:effectExtent l="0" t="6350" r="0" b="6350"/>
                      <wp:wrapNone/>
                      <wp:docPr id="77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11B566" w14:textId="77777777" w:rsidR="00343703" w:rsidRDefault="00343703" w:rsidP="00A278D9"/>
                                <w:p w14:paraId="1368B225" w14:textId="77777777" w:rsidR="00343703" w:rsidRDefault="00343703" w:rsidP="00A278D9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404F4C">
                                    <w:rPr>
                                      <w:rFonts w:ascii="Trebuchet MS" w:hAnsi="Trebuchet MS"/>
                                      <w:color w:val="FF0000"/>
                                      <w:sz w:val="24"/>
                                      <w:szCs w:val="24"/>
                                    </w:rPr>
                                    <w:t>Kantoor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FF0000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04F4C">
                                    <w:rPr>
                                      <w:rFonts w:ascii="Trebuchet MS" w:hAnsi="Trebuchet MS"/>
                                      <w:color w:val="FF0000"/>
                                      <w:sz w:val="24"/>
                                      <w:szCs w:val="24"/>
                                    </w:rPr>
                                    <w:t>benodigdheden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" o:spid="_x0000_s1034" type="#_x0000_t202" style="position:absolute;margin-left:149.6pt;margin-top:309.5pt;width:135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OJugIAAMMFAAAOAAAAZHJzL2Uyb0RvYy54bWysVNtunDAQfa/Uf7D8TrjUuwsobJQsS1Up&#10;vUhJP8ALZrEKNrW9C2nVf+/Y7C3JS9WWB2SY8Zk5M2fm+mbsWrRnSnMpMhxeBRgxUcqKi22Gvz4W&#10;XoyRNlRUtJWCZfiJaXyzfPvmeuhTFslGthVTCECEToc+w40xfer7umxYR/WV7JkAYy1VRw18qq1f&#10;KToAetf6URDM/UGqqleyZFrD33wy4qXDr2tWms91rZlBbYYhN+Peyr039u0vr2m6VbRveHlIg/5F&#10;Fh3lAoKeoHJqKNop/gqq46WSWtbmqpSdL+ual8xxADZh8ILNQ0N75rhAcXR/KpP+f7Dlp/0XhXiV&#10;4cUCI0E76NEjGw26kyMKo9gWaOh1Cn4PPXiaEQzQaEdW9/ey/KaRkKuGii27VUoODaMVJBjam/7F&#10;1QlHW5DN8FFWEIjujHRAY606Wz2oBwJ0aNTTqTk2mdKGXEQkiGYYlWBLQkIC1z2fpsfbvdLmPZMd&#10;socMK2i+Q6f7e21sNjQ9uthgQha8bZ0AWvHsBzhOfyA2XLU2m4Xr588kSNbxOiYeieZrjwR57t0W&#10;K+LNi3Axy9/lq1Ue/rJxQ5I2vKqYsGGO2grJn/XuoPJJFSd1adnyysLZlLTablatQnsK2i7c42oO&#10;lrOb/zwNVwTg8oJSCKW9ixKvmMcLjxRk5iWLIPaCMLlL5gFJSF48p3TPBft3SmiATs6gp47OOekX&#10;3AL3vOZG044b2B4t7zIcn5xoaiW4FpVrraG8nc4XpbDpn0sB7T422gnWanRSqxk3oxuO0xxsZPUE&#10;ClYSBAYyhc0Hh0aqHxgNsEUyrL/vqGIYtR8ETIHTKawd90FmiwjuqEvL5tJCRQlQGTYYTceVmVbV&#10;rld820Ckae6EvIXJqbkTtR2xKavDvMGmcNwOW82uostv53XevcvfAAAA//8DAFBLAwQUAAYACAAA&#10;ACEAzqoYwd8AAAALAQAADwAAAGRycy9kb3ducmV2LnhtbEyPwU7DMBBE70j8g7VI3KjdQJMmZFMh&#10;EFdQC1Ti5sbbJCJeR7HbhL/HnOC42qeZN+Vmtr040+g7xwjLhQJBXDvTcYPw/vZ8swbhg2aje8eE&#10;8E0eNtXlRakL4ybe0nkXGhFD2BcaoQ1hKKT0dUtW+4UbiOPv6EarQzzHRppRTzHc9jJRKpVWdxwb&#10;Wj3QY0v11+5kET5ejp/7O/XaPNnVMLlZSba5RLy+mh/uQQSawx8Mv/pRHarodHAnNl70CEmeJxFF&#10;SJd5HBWJVaYyEAeELL1VIKtS/t9Q/QAAAP//AwBQSwECLQAUAAYACAAAACEAtoM4kv4AAADhAQAA&#10;EwAAAAAAAAAAAAAAAAAAAAAAW0NvbnRlbnRfVHlwZXNdLnhtbFBLAQItABQABgAIAAAAIQA4/SH/&#10;1gAAAJQBAAALAAAAAAAAAAAAAAAAAC8BAABfcmVscy8ucmVsc1BLAQItABQABgAIAAAAIQDnPEOJ&#10;ugIAAMMFAAAOAAAAAAAAAAAAAAAAAC4CAABkcnMvZTJvRG9jLnhtbFBLAQItABQABgAIAAAAIQDO&#10;qhjB3wAAAAsBAAAPAAAAAAAAAAAAAAAAABQFAABkcnMvZG93bnJldi54bWxQSwUGAAAAAAQABADz&#10;AAAAIAYAAAAA&#10;" filled="f" stroked="f">
                      <v:textbox>
                        <w:txbxContent>
                          <w:p w14:paraId="0511B566" w14:textId="77777777" w:rsidR="00343703" w:rsidRDefault="00343703" w:rsidP="00A278D9"/>
                          <w:p w14:paraId="1368B225" w14:textId="77777777" w:rsidR="00343703" w:rsidRDefault="00343703" w:rsidP="00A278D9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04F4C">
                              <w:rPr>
                                <w:rFonts w:ascii="Trebuchet MS" w:hAnsi="Trebuchet MS"/>
                                <w:color w:val="FF0000"/>
                                <w:sz w:val="24"/>
                                <w:szCs w:val="24"/>
                              </w:rPr>
                              <w:t>Kantoor</w:t>
                            </w:r>
                            <w:r>
                              <w:rPr>
                                <w:rFonts w:ascii="Trebuchet MS" w:hAnsi="Trebuchet MS"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 w:rsidRPr="00404F4C">
                              <w:rPr>
                                <w:rFonts w:ascii="Trebuchet MS" w:hAnsi="Trebuchet MS"/>
                                <w:color w:val="FF0000"/>
                                <w:sz w:val="24"/>
                                <w:szCs w:val="24"/>
                              </w:rPr>
                              <w:t>benodigdheden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BB3C7B" wp14:editId="7F27577B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3540125</wp:posOffset>
                      </wp:positionV>
                      <wp:extent cx="1400175" cy="1400175"/>
                      <wp:effectExtent l="57150" t="38100" r="104775" b="123825"/>
                      <wp:wrapNone/>
                      <wp:docPr id="76" name="Oval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40017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116ADC3" w14:textId="77777777" w:rsidR="00343703" w:rsidRDefault="00343703" w:rsidP="00E826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7" o:spid="_x0000_s1035" style="position:absolute;margin-left:157.85pt;margin-top:278.75pt;width:110.25pt;height:1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p4uwIAAIYFAAAOAAAAZHJzL2Uyb0RvYy54bWysVEuP0zAQviPxHyzf2TzatE206WqfCGlh&#10;VyyIs+M4iYVjG9tpWn49Y6fttsAJkUPiyby++WY8l1fbXqANM5YrWeLkIsaISapqLtsSf/3y8G6F&#10;kXVE1kQoyUq8YxZfrd++uRx1wVLVKVEzgyCItMWoS9w5p4sosrRjPbEXSjMJykaZnjgQTRvVhowQ&#10;vRdRGseLaFSm1kZRZi38vZuUeB3iNw2j7qlpLHNIlBiwufA24V35d7S+JEVriO443cMg/4CiJ1xC&#10;0mOoO+IIGgz/I1TPqVFWNe6Cqj5STcMpCzVANUn8WzUvHdEs1ALkWH2kyf6/sPTT5tkgXpd4ucBI&#10;kh569LQhAiXp0pMzaluAzYt+Nr48qx8V/W6RVLcdkS27NkaNHSM1QEq8fXTm4AULrqgaP6oaQpPB&#10;qcDTtjG9DwgMoG1ox+7YDrZ1iMLPZB7HyTLDiILuIPgcpDi4a2Pde6Z65A8lZkJwbT1lpCCbR+sm&#10;64PVvkH1AxcCGeW+cdcFjn3qoLTgMx2QVlDT9NuatroVBgEvJX4IT6gV2m1PrZPYPyHSmct9drO6&#10;CXQCdO8SPvtUgksEVJY4g3K9O7KUCAYdmQgNMxUg+1RCohE06fKQRwl+VJ4lvcvzLJ/vcdpTM6MG&#10;WQMzpPCdu9+fHeFiOgM6Ib2ahQu0x6kGx8xLV4+oEoP5TADgYpZ5vDX33Kf5cjXzAtyu2WqVZTlc&#10;fSJaWAvUGfxXvs8AL9J0ns6m3gndkYluyAA5pj7uzQN/RzhBOkEaJtAP3TS8blttw3znPogfyErV&#10;OxhJ6L/vr19ecOiU+YnRCIugxPbHQAzDSHyQMAJ5Mp/7zRGEebZMQTCnmupUQySFUCV2UHs43rpp&#10;2wza8LaDTEmoUKpruAoNDxP6igqK8QJc9mlIpsXkt8mpHKxe1+f6FwAAAP//AwBQSwMEFAAGAAgA&#10;AAAhAIvhXfreAAAACwEAAA8AAABkcnMvZG93bnJldi54bWxMj8FOwzAQRO9I/IO1SNyo01ZuqhCn&#10;qhCcOBEQZyfexFHjdWS7Sfr3mBMcV/M087Y8rXZkM/owOJKw3WTAkFqnB+olfH2+PR2BhahIq9ER&#10;SrhhgFN1f1eqQruFPnCuY89SCYVCSTAxTgXnoTVoVdi4CSllnfNWxXT6nmuvllRuR77LsgO3aqC0&#10;YNSELwbbS321Emq7zNRebt35NQ7BdL5x3+9eyseH9fwMLOIa/2D41U/qUCWnxl1JBzZK2G9FnlAJ&#10;QuQCWCLE/rAD1kjI82MGvCr5/x+qHwAAAP//AwBQSwECLQAUAAYACAAAACEAtoM4kv4AAADhAQAA&#10;EwAAAAAAAAAAAAAAAAAAAAAAW0NvbnRlbnRfVHlwZXNdLnhtbFBLAQItABQABgAIAAAAIQA4/SH/&#10;1gAAAJQBAAALAAAAAAAAAAAAAAAAAC8BAABfcmVscy8ucmVsc1BLAQItABQABgAIAAAAIQDrmip4&#10;uwIAAIYFAAAOAAAAAAAAAAAAAAAAAC4CAABkcnMvZTJvRG9jLnhtbFBLAQItABQABgAIAAAAIQCL&#10;4V363gAAAAsBAAAPAAAAAAAAAAAAAAAAABUFAABkcnMvZG93bnJldi54bWxQSwUGAAAAAAQABADz&#10;AAAAIAYAAAAA&#10;" strokecolor="#d99594" strokeweight="1pt">
                      <v:fill color2="#e5b8b7" focus="100%" type="gradient"/>
                      <v:shadow on="t" color="#622423" opacity=".5" offset="1pt,.74833mm"/>
                      <v:textbox>
                        <w:txbxContent>
                          <w:p w14:paraId="2116ADC3" w14:textId="77777777" w:rsidR="00343703" w:rsidRDefault="00343703" w:rsidP="00E8266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5460F57" wp14:editId="5BC74B5B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2528570</wp:posOffset>
                      </wp:positionV>
                      <wp:extent cx="2371725" cy="201930"/>
                      <wp:effectExtent l="29845" t="26670" r="36830" b="38100"/>
                      <wp:wrapNone/>
                      <wp:docPr id="75" name="AutoShap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1725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92CDD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147" o:spid="_x0000_s1026" type="#_x0000_t32" style="position:absolute;margin-left:183.35pt;margin-top:199.1pt;width:186.75pt;height:15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Mw7CkCAABEBAAADgAAAGRycy9lMm9Eb2MueG1srFNNj9sgEL1X6n9A3BPbiXeTWHFWKzvpZdtG&#10;2u0PIIBtVAwISJyo6n/vQD6UbS9V1QsePDNv3sw8lk/HXqIDt05oVeJsnGLEFdVMqLbE3942ozlG&#10;zhPFiNSKl/jEHX5affywHEzBJ7rTknGLAES5YjAl7rw3RZI42vGeuLE2XIGz0bYnHq62TZglA6D3&#10;Mpmk6WMyaMuM1ZQ7B3/rsxOvIn7TcOq/No3jHskSAzcfTxvPXTiT1ZIUrSWmE/RCg/wDi54IBUVv&#10;UDXxBO2t+AOqF9Rqpxs/prpPdNMIymMP0E2W/tbNa0cMj73AcJy5jcn9P1j65bC1SLASzx4wUqSH&#10;HT3vvY6lUZbPwoQG4woIrNTWhh7pUb2aF02/O6R01RHV8hj+djKQnYWM5F1KuDgDdXbDZ80ghkCF&#10;OK5jY/sACYNAx7iV020r/OgRhZ+T6SybTYAdBR9MaTGNa0tIcc021vlPXPcoGCV23hLRdr7SSoEA&#10;tM1iLXJ4cT5wI8U1IZRWeiOkjDqQCg0lnmazhzRmOC0FC94Q52y7q6RFBwJSWkyquq5ip+C5D7N6&#10;r1hE6zhh64vtiZBnG6pLFfCgPeBzsc5a+bFIF+v5ep6P8snjepSnjI2eN1U+etwAp3paV1Wd/QzU&#10;srzoBGNcBXZX3Wb53+ni8oLOirsp9zaH5D16HBiQvX4j6bjfsNKzOHaanbb2uneQagy+PKvwFu7v&#10;YN8//tUvAAAA//8DAFBLAwQUAAYACAAAACEAgBwe898AAAALAQAADwAAAGRycy9kb3ducmV2Lnht&#10;bEyPTU/DMAyG70j8h8hIXBBL9kE3StNpmsQRNAYS4pY1pq1o7KrJtvLvMSe4vZYfvX5crMfQqRMO&#10;sWWyMJ0YUEgV+5ZqC2+vj7crUDE58q5jQgvfGGFdXl4ULvd8phc87VOtpIRi7iw0KfW51rFqMLg4&#10;4R5Jdp88BJdkHGrtB3eW8tDpmTGZDq4ludC4HrcNVl/7Y7CwwV07Zb7hp1RjpF34eN6+31l7fTVu&#10;HkAlHNMfDL/6og6lOB34SD6qzsI8y5aCSrhfzUAJsVwYCQcLi7kxoMtC//+h/AEAAP//AwBQSwEC&#10;LQAUAAYACAAAACEA5JnDwPsAAADhAQAAEwAAAAAAAAAAAAAAAAAAAAAAW0NvbnRlbnRfVHlwZXNd&#10;LnhtbFBLAQItABQABgAIAAAAIQAjsmrh1wAAAJQBAAALAAAAAAAAAAAAAAAAACwBAABfcmVscy8u&#10;cmVsc1BLAQItABQABgAIAAAAIQCu4zDsKQIAAEQEAAAOAAAAAAAAAAAAAAAAACwCAABkcnMvZTJv&#10;RG9jLnhtbFBLAQItABQABgAIAAAAIQCAHB7z3wAAAAsBAAAPAAAAAAAAAAAAAAAAAIEEAABkcnMv&#10;ZG93bnJldi54bWxQSwUGAAAAAAQABADzAAAAjQUAAAAA&#10;" strokecolor="#92cddc" strokeweight="2.5pt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7A2B83B" wp14:editId="08825E91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2730500</wp:posOffset>
                      </wp:positionV>
                      <wp:extent cx="2124075" cy="1390650"/>
                      <wp:effectExtent l="29845" t="25400" r="43180" b="31750"/>
                      <wp:wrapNone/>
                      <wp:docPr id="74" name="AutoShap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1390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92CDD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146" o:spid="_x0000_s1026" type="#_x0000_t32" style="position:absolute;margin-left:183.35pt;margin-top:215pt;width:167.25pt;height:10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yJICgCAABFBAAADgAAAGRycy9lMm9Eb2MueG1srFNNb9swDL0P2H8QdE9sJ26aGHGKwk526dYA&#10;7X6AIsm2MFkSJCVOMOy/j1I+0HaXYdhFpkzy8ZF8Wj4ce4kO3DqhVYmzcYoRV1QzodoSf3/djOYY&#10;OU8UI1IrXuITd/hh9fnTcjAFn+hOS8YtAhDlisGUuPPeFEniaMd74sbacAXORtueeLjaNmGWDIDe&#10;y2SSprNk0JYZqyl3Dv7WZydeRfym4dQ/N43jHskSAzcfTxvPXTiT1ZIUrSWmE/RCg/wDi54IBUVv&#10;UDXxBO2t+AOqF9Rqpxs/prpPdNMIymMP0E2WfujmpSOGx15gOM7cxuT+Hyz9dthaJFiJ73OMFOlh&#10;R497r2NplOWzMKHBuAICK7W1oUd6VC/mSdMfDilddUS1PIa/ngxkZyEjeZcSLs5And3wVTOIIVAh&#10;juvY2D5AwiDQMW7ldNsKP3pE4eckm+Tp/R1GFHzZdJHO7uLeElJc0411/gvXPQpGiZ23RLSdr7RS&#10;oABts1iMHJ6cD+RIcU0ItZXeCCmjEKRCQ4mn2T1UCC6npWDBGy+23VXSogMBLS0mVV1XsdUPYVbv&#10;FYtoHSdsfbE9EfJsQ3WpAh70B3wu1lksPxfpYj1fz/NRPpmtR3nK2OhxU+Wj2QY41dO6qursV6CW&#10;5UUnGOMqsLsKN8v/ThiXJ3SW3E26tzkk79HjwIDs9RtJxwWHnZ7VsdPstLXXxYNWY/DlXYXH8PYO&#10;9tvXv/oNAAD//wMAUEsDBBQABgAIAAAAIQDPipXN4AAAAAsBAAAPAAAAZHJzL2Rvd25yZXYueG1s&#10;TI9BS8NAEIXvgv9hGcGL2N20NdWYSSkFj0qtheJtm4xJMDsbsts2/nvHUz0O8/He9/Ll6Dp1oiG0&#10;nhGSiQFFXPqq5Rph9/Fy/wgqRMuV7TwTwg8FWBbXV7nNKn/mdzptY60khENmEZoY+0zrUDbkbJj4&#10;nlh+X35wNso51Loa7FnCXaenxqTa2ZalobE9rRsqv7dHh7CiTZt4f+dfY02BN+7zbb1/QLy9GVfP&#10;oCKN8QLDn76oQyFOB3/kKqgOYZamC0ER5jMjo4RYmGQK6oCQzp8M6CLX/zcUvwAAAP//AwBQSwEC&#10;LQAUAAYACAAAACEA5JnDwPsAAADhAQAAEwAAAAAAAAAAAAAAAAAAAAAAW0NvbnRlbnRfVHlwZXNd&#10;LnhtbFBLAQItABQABgAIAAAAIQAjsmrh1wAAAJQBAAALAAAAAAAAAAAAAAAAACwBAABfcmVscy8u&#10;cmVsc1BLAQItABQABgAIAAAAIQACfIkgKAIAAEUEAAAOAAAAAAAAAAAAAAAAACwCAABkcnMvZTJv&#10;RG9jLnhtbFBLAQItABQABgAIAAAAIQDPipXN4AAAAAsBAAAPAAAAAAAAAAAAAAAAAIAEAABkcnMv&#10;ZG93bnJldi54bWxQSwUGAAAAAAQABADzAAAAjQUAAAAA&#10;" strokecolor="#92cddc" strokeweight="2.5pt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C729DD2" wp14:editId="241D3D29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2730500</wp:posOffset>
                      </wp:positionV>
                      <wp:extent cx="533400" cy="1695450"/>
                      <wp:effectExtent l="29845" t="25400" r="33655" b="31750"/>
                      <wp:wrapNone/>
                      <wp:docPr id="73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1695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92CDD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145" o:spid="_x0000_s1026" type="#_x0000_t32" style="position:absolute;margin-left:183.35pt;margin-top:215pt;width:42pt;height:13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b4eicCAABEBAAADgAAAGRycy9lMm9Eb2MueG1srFNNb9swDL0P2H8QdE9tJ06aGHGKwk526dYA&#10;7X6AIsm2MFkSJCVOMOy/j1I+0HaXYdhFpkzy8ZF8Wj4ce4kO3DqhVYmzuxQjrqhmQrUl/v66Gc0x&#10;cp4oRqRWvMQn7vDD6vOn5WAKPtadloxbBCDKFYMpcee9KZLE0Y73xN1pwxU4G2174uFq24RZMgB6&#10;L5Nxms6SQVtmrKbcOfhbn514FfGbhlP/3DSOeyRLDNx8PG08d+FMVktStJaYTtALDfIPLHoiFBS9&#10;QdXEE7S34g+oXlCrnW78HdV9optGUB57gG6y9EM3Lx0xPPYCw3HmNib3/2Dpt8PWIsFKfD/BSJEe&#10;dvS49zqWRlk+DRMajCsgsFJbG3qkR/VinjT94ZDSVUdUy2P468lAdhYykncp4eIM1NkNXzWDGAIV&#10;4riOje0DJAwCHeNWTret8KNHFH5OJ5M8hd1RcGWzxTSfxrUlpLhmG+v8F657FIwSO2+JaDtfaaVA&#10;ANpmsRY5PDkfuJHimhBKK70RUkYdSIWGEk+ye6gQXE5LwYI3Xmy7q6RFBwJSWoyruq5ipx/CrN4r&#10;FtE6Ttj6Ynsi5NmG6lIFPGgP+Fyss1Z+LtLFer6e56N8PFuP8pSx0eOmykezDXCqJ3VV1dmvQC3L&#10;i04wxlVgd9Vtlv+dLi4v6Ky4m3Jvc0jeo8eBAdnrN5KO+w0rPYtjp9lpa697B6nG4MuzCm/h7R3s&#10;t49/9RsAAP//AwBQSwMEFAAGAAgAAAAhAO3JEsbfAAAACwEAAA8AAABkcnMvZG93bnJldi54bWxM&#10;j8FOwzAMhu9IvENkJC6IJWNbB6XuNE3iCBoDCXHLGtNWNE7VZFt5e8xpHG1/+v39xWr0nTrSENvA&#10;CNOJAUVcBddyjfD+9nR7Dyomy852gQnhhyKsysuLwuYunPiVjrtUKwnhmFuEJqU+1zpWDXkbJ6En&#10;lttXGLxNMg61doM9Sbjv9J0xmfa2ZfnQ2J42DVXfu4NHWNO2nYZwE55TTZG3/vNl87FAvL4a14+g&#10;Eo3pDMOfvqhDKU77cGAXVYcwy7KloAjzmZFSQswXRjZ7hOxhaUCXhf7fofwFAAD//wMAUEsBAi0A&#10;FAAGAAgAAAAhAOSZw8D7AAAA4QEAABMAAAAAAAAAAAAAAAAAAAAAAFtDb250ZW50X1R5cGVzXS54&#10;bWxQSwECLQAUAAYACAAAACEAI7Jq4dcAAACUAQAACwAAAAAAAAAAAAAAAAAsAQAAX3JlbHMvLnJl&#10;bHNQSwECLQAUAAYACAAAACEAr3b4eicCAABEBAAADgAAAAAAAAAAAAAAAAAsAgAAZHJzL2Uyb0Rv&#10;Yy54bWxQSwECLQAUAAYACAAAACEA7ckSxt8AAAALAQAADwAAAAAAAAAAAAAAAAB/BAAAZHJzL2Rv&#10;d25yZXYueG1sUEsFBgAAAAAEAAQA8wAAAIsFAAAAAA==&#10;" strokecolor="#92cddc" strokeweight="2.5pt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0C00665" wp14:editId="31C20285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2578100</wp:posOffset>
                      </wp:positionV>
                      <wp:extent cx="1181100" cy="1988820"/>
                      <wp:effectExtent l="29845" t="25400" r="33655" b="43180"/>
                      <wp:wrapNone/>
                      <wp:docPr id="72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1100" cy="1988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92CDD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144" o:spid="_x0000_s1026" type="#_x0000_t32" style="position:absolute;margin-left:78.35pt;margin-top:203pt;width:93pt;height:156.6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nLHjECAABPBAAADgAAAGRycy9lMm9Eb2MueG1srFTBbtswDL0P2D8Iuie2Uq91jDpFYSfboesC&#10;tPsARZJjYbIkSEqcYNi/j1LSrN0uw7CLQpnk4yP5lNu7w6DQXjgvja4xmeYYCc0Ml3pb46/Pq0mJ&#10;kQ9Uc6qMFjU+Co/vFu/f3Y62EjPTG8WFQwCifTXaGvch2CrLPOvFQP3UWKHB2Rk30ABXt824oyOg&#10;Dyqb5fl1NhrHrTNMeA9f25MTLxJ+1wkWvnSdFwGpGgO3kE6Xzk08s8UtrbaO2l6yMw36DywGKjUU&#10;vUC1NFC0c/IPqEEyZ7zpwpSZITNdJ5lIPUA3JP+tm6eeWpF6geF4exmT/3+w7HG/dkjyGt/MMNJ0&#10;gB3d74JJpREpijih0foKAhu9drFHdtBP9sGwbx5p0/RUb0UKfz5ayCYxI3uTEi/eQp3N+NlwiKFQ&#10;IY3r0LkBdUraTzExgsNI0CHt53jZjzgExOAjISUhOayRgY/My7KcpQ1mtIpAMd06Hz4KM6Bo1NgH&#10;R+W2D43RGrRg3KkI3T/4EGn+SojJ2qykUkkSSqOxxlfk5kOeaHmjJI/eGOfddtMoh/YUVDWfNW3b&#10;pKbB8zrMmZ3mCa0XlC/PdqBSnWyornTEg/6Az9k6yeb7PJ8vy2VZTIrZ9XJS5JxP7ldNMbleAaf2&#10;qm2alvyI1EhR9ZJzoSO7FwmT4u8kcn5MJ/FdRHyZQ/YWPQ0MyL78JtJp1XG7J51sDD+u3YsEQLUp&#10;+PzC4rN4fQf79f/A4icAAAD//wMAUEsDBBQABgAIAAAAIQB856iJ3gAAAAsBAAAPAAAAZHJzL2Rv&#10;d25yZXYueG1sTI/NTsMwEITvSLyDtUjcqN3QpiWNUyGkcgRReIBN7CYR/gm2m6Rvz3Kix5n9NDtT&#10;7mdr2KhD7L2TsFwIYNo1XvWulfD1eXjYAosJnULjnZZw0RH21e1NiYXyk/vQ4zG1jEJcLFBCl9JQ&#10;cB6bTluMCz9oR7eTDxYTydByFXCicGt4JkTOLfaOPnQ46JdON9/Hs5Xgf97XWzuPl8mI6S1/FQEP&#10;qZby/m5+3gFLek7/MPzVp+pQUafan52KzJBe5xtCJaxETqOIeFxl5NQSNsunDHhV8usN1S8AAAD/&#10;/wMAUEsBAi0AFAAGAAgAAAAhAOSZw8D7AAAA4QEAABMAAAAAAAAAAAAAAAAAAAAAAFtDb250ZW50&#10;X1R5cGVzXS54bWxQSwECLQAUAAYACAAAACEAI7Jq4dcAAACUAQAACwAAAAAAAAAAAAAAAAAsAQAA&#10;X3JlbHMvLnJlbHNQSwECLQAUAAYACAAAACEAWlnLHjECAABPBAAADgAAAAAAAAAAAAAAAAAsAgAA&#10;ZHJzL2Uyb0RvYy54bWxQSwECLQAUAAYACAAAACEAfOeoid4AAAALAQAADwAAAAAAAAAAAAAAAACJ&#10;BAAAZHJzL2Rvd25yZXYueG1sUEsFBgAAAAAEAAQA8wAAAJQFAAAAAA==&#10;" strokecolor="#92cddc" strokeweight="2.5pt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AE77A23" wp14:editId="1D45780B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1358900</wp:posOffset>
                      </wp:positionV>
                      <wp:extent cx="1666875" cy="1095375"/>
                      <wp:effectExtent l="26670" t="25400" r="33655" b="34925"/>
                      <wp:wrapNone/>
                      <wp:docPr id="71" name="AutoShap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66875" cy="1095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92CDD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143" o:spid="_x0000_s1026" type="#_x0000_t32" style="position:absolute;margin-left:181.1pt;margin-top:107pt;width:131.25pt;height:86.2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/VbjMCAABPBAAADgAAAGRycy9lMm9Eb2MueG1srFTBjtsgEL1X6j8g7lnbiddJrHVWKztpD9tt&#10;pN1+AAEco2JAQOJEVf+9A86m3fZSVb1gYGbevJl5+O7+1Et05NYJrSqc3aQYcUU1E2pf4S8vm8kC&#10;I+eJYkRqxSt85g7fr96/uxtMyae605JxiwBEuXIwFe68N2WSONrxnrgbbbgCY6ttTzwc7T5hlgyA&#10;3stkmqZFMmjLjNWUOwe3zWjEq4jftpz6z23ruEeywsDNx9XGdRfWZHVHyr0lphP0QoP8A4ueCAVJ&#10;r1AN8QQdrPgDqhfUaqdbf0N1n+i2FZTHGqCaLP2tmueOGB5rgeY4c22T+3+w9Om4tUiwCs8zjBTp&#10;YUYPB69japTls9ChwbgSHGu1taFGelLP5lHTrw4pXXdE7Xl0fzkbiM5CRPImJBycgTy74ZNm4EMg&#10;Q2zXqbU9aqUwH0NgAIeWoFOcz/k6H37yiMJlVhTFYn6LEQVbli5vZ3AI2UgZgEK4sc5/4LpHYVNh&#10;5y0R+87XWinQgrZjEnJ8dH4MfA0IwUpvhJRwT0qp0FDhWTa/TSMtp6VgwRqMzu53tbToSEBVy2nd&#10;NPWFxhs3qw+KRbSOE7a+7D0RctwDbakCHtQHfC67UTbflulyvVgv8kk+LdaTPGVs8rCp80mxAU7N&#10;rKnrJvseqGV52QnGuArsXiWc5X8nkctjGsV3FfG1D8lb9NhpIPv6jaTjqMN0R53sNDtvbehtmDqo&#10;NjpfXlh4Fr+eo9fP/8DqBwAAAP//AwBQSwMEFAAGAAgAAAAhALb2UwneAAAACwEAAA8AAABkcnMv&#10;ZG93bnJldi54bWxMj8tOwzAQRfdI/IM1SOyoXdOaKI1TIaSyBNHyAU7sJhF+BNtN0r9nWMFydI/u&#10;nFvtF2fJZGIagpewXjEgxrdBD76T8Hk6PBRAUlZeKxu8kXA1Cfb17U2lSh1m/2GmY+4IlvhUKgl9&#10;zmNJaWp741RahdF4zM4hOpXxjB3VUc1Y7izljAnq1ODxQ69G89Kb9ut4cRLC9/u2cMt0nS2b38Qr&#10;i+qQGynv75bnHZBslvwHw68+qkONTk24eJ2IlfAoOEdUAl9vcBQSgm+egDQYFWILtK7o/w31DwAA&#10;AP//AwBQSwECLQAUAAYACAAAACEA5JnDwPsAAADhAQAAEwAAAAAAAAAAAAAAAAAAAAAAW0NvbnRl&#10;bnRfVHlwZXNdLnhtbFBLAQItABQABgAIAAAAIQAjsmrh1wAAAJQBAAALAAAAAAAAAAAAAAAAACwB&#10;AABfcmVscy8ucmVsc1BLAQItABQABgAIAAAAIQC8X9VuMwIAAE8EAAAOAAAAAAAAAAAAAAAAACwC&#10;AABkcnMvZTJvRG9jLnhtbFBLAQItABQABgAIAAAAIQC29lMJ3gAAAAsBAAAPAAAAAAAAAAAAAAAA&#10;AIsEAABkcnMvZG93bnJldi54bWxQSwUGAAAAAAQABADzAAAAlgUAAAAA&#10;" strokecolor="#92cddc" strokeweight="2.5pt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D1B040F" wp14:editId="6077608E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2578100</wp:posOffset>
                      </wp:positionV>
                      <wp:extent cx="1323975" cy="607695"/>
                      <wp:effectExtent l="26670" t="25400" r="33655" b="40005"/>
                      <wp:wrapNone/>
                      <wp:docPr id="70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23975" cy="607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92CDD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141" o:spid="_x0000_s1026" type="#_x0000_t32" style="position:absolute;margin-left:67.1pt;margin-top:203pt;width:104.25pt;height:47.8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VAiDECAABOBAAADgAAAGRycy9lMm9Eb2MueG1srFRNj9sgEL1X6n9A3BPbiTcf1jqrlZ20h+12&#10;pd3+AAI4RsWAgMSJqv73DtibdttLVfVCwMy8efPmkdu7cyfRiVsntCpxNk0x4opqJtShxF9edpMV&#10;Rs4TxYjUipf4wh2+27x/d9ubgs90qyXjFgGIckVvStx6b4okcbTlHXFTbbiCy0bbjng42kPCLOkB&#10;vZPJLE0XSa8tM1ZT7hx8rYdLvIn4TcOp/9w0jnskSwzcfFxtXPdhTTa3pDhYYlpBRxrkH1h0RCgo&#10;eoWqiSfoaMUfUJ2gVjvd+CnVXaKbRlAee4BusvS3bp5bYnjsBcRx5iqT+3+w9PH0ZJFgJV6CPIp0&#10;MKP7o9exNMryLCjUG1dAYKWebOiRntWzedD0q0NKVy1RBx7DXy4GsmNG8iYlHJyBOvv+k2YQQ6BC&#10;lOvc2A41UpiPITGAgyToHOdzuc6Hnz2i8DGbz+br5Q1GFO4W6XKxvgn0ElIEnJBtrPMfuO5Q2JTY&#10;eUvEofWVVgqsoO1Qg5wenB8SXxNCstI7IWV0hFSoL/E8W96kkZXTUrBwG+KcPewradGJgKnWs6qu&#10;q5HGmzCrj4pFtJYTth33ngg57IG2VAEP2gM+425wzbd1ut6utqt8ks8W20meMja531X5ZLEDTvW8&#10;rqo6+x6oZXnRCsa4CuxeHZzlf+eQ8S0N3rt6+KpD8hY9Kg1kX38j6TjpMNzBJnvNLk82aBuGDqaN&#10;weMDC6/i13OM+vk3sPkBAAD//wMAUEsDBBQABgAIAAAAIQD2ebuf3QAAAAsBAAAPAAAAZHJzL2Rv&#10;d25yZXYueG1sTI/BTsMwEETvSPyDtUjcqN3SplUap0JI5Qii8AFOvE0i4nWw3ST9e5YTHGf2aXam&#10;OMyuFyOG2HnSsFwoEEi1tx01Gj4/jg87EDEZsqb3hBquGOFQ3t4UJrd+onccT6kRHEIxNxralIZc&#10;yli36Exc+AGJb2cfnEksQyNtMBOHu16ulMqkMx3xh9YM+Nxi/XW6OA3++22zc/N4nXo1vWYvKphj&#10;qrS+v5uf9iASzukPht/6XB1K7lT5C9koetaP6xWjGtYq41FMsLEFUWnYqOUWZFnI/xvKHwAAAP//&#10;AwBQSwECLQAUAAYACAAAACEA5JnDwPsAAADhAQAAEwAAAAAAAAAAAAAAAAAAAAAAW0NvbnRlbnRf&#10;VHlwZXNdLnhtbFBLAQItABQABgAIAAAAIQAjsmrh1wAAAJQBAAALAAAAAAAAAAAAAAAAACwBAABf&#10;cmVscy8ucmVsc1BLAQItABQABgAIAAAAIQCIRUCIMQIAAE4EAAAOAAAAAAAAAAAAAAAAACwCAABk&#10;cnMvZTJvRG9jLnhtbFBLAQItABQABgAIAAAAIQD2ebuf3QAAAAsBAAAPAAAAAAAAAAAAAAAAAIkE&#10;AABkcnMvZG93bnJldi54bWxQSwUGAAAAAAQABADzAAAAkwUAAAAA&#10;" strokecolor="#92cddc" strokeweight="2.5pt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EC00EC3" wp14:editId="09032D41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1928495</wp:posOffset>
                      </wp:positionV>
                      <wp:extent cx="1066800" cy="914400"/>
                      <wp:effectExtent l="0" t="0" r="1905" b="1905"/>
                      <wp:wrapNone/>
                      <wp:docPr id="69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BBDAEE" w14:textId="77777777" w:rsidR="00343703" w:rsidRDefault="00343703" w:rsidP="00A278D9"/>
                                <w:p w14:paraId="4ECAE19C" w14:textId="77777777" w:rsidR="00343703" w:rsidRDefault="00343703" w:rsidP="00A278D9">
                                  <w:pPr>
                                    <w:pStyle w:val="Heading2"/>
                                  </w:pPr>
                                  <w:r>
                                    <w:t>Kantoor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" o:spid="_x0000_s1036" type="#_x0000_t202" style="position:absolute;margin-left:133.85pt;margin-top:151.85pt;width:84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26uQIAAMQFAAAOAAAAZHJzL2Uyb0RvYy54bWysVFtv2yAUfp+0/4B4d30ZcWKrTtXG8TSp&#10;u0jtfgCxcYxmgwckdlftv++AkzRtNWnaxgMCzuE7t++cy6uxa9GeKc2lyHB4EWDERCkrLrYZ/npf&#10;eAuMtKGioq0ULMMPTOOr5ds3l0Ofskg2sq2YQgAidDr0GW6M6VPf12XDOqovZM8ECGupOmrgqrZ+&#10;pegA6F3rR0EQ+4NUVa9kybSG13wS4qXDr2tWms91rZlBbYbBN+N25faN3f3lJU23ivYNLw9u0L/w&#10;oqNcgNETVE4NRTvFX0F1vFRSy9pclLLzZV3zkrkYIJoweBHNXUN75mKB5Oj+lCb9/2DLT/svCvEq&#10;w3GCkaAd1OiejQbdyBGFkUvQ0OsU9O560DQjCKDQLljd38rym0ZCrhoqtuxaKTk0jFbgYGhT6599&#10;tSXRqbYgm+GjrMAQ3RnpgMZadTZ7kA8E6FCoh1NxrDOlNRnE8SIAUQmyJCQEztYETY+/e6XNeyY7&#10;ZA8ZVlB8h073t9pMqkcVa0zIgretI0Arnj0A5vQCtuGrlVkvXD0fkyBZL9YL4pEoXnskyHPvulgR&#10;Ly7C+Sx/l69WefjT2g1J2vCqYsKaOXIrJH9WuwPLJ1ac2KVlyysLZ13SartZtQrtKXC7cOuQkDM1&#10;/7kbLl8Qy4uQwogEN1HiFfFi7pGCzLxkHiy8IExukjggCcmL5yHdcsH+PSQ0QCVn0Wwi029jC9x6&#10;HRtNO25gerS8yzBQA5ZVoqml4FpU7mwob6fzWSqs+0+pgHIfC+0Iazk6sdWMm9E1R3hqhI2sHoDC&#10;SgLDgIww+uDQSPUDowHGSIb19x1VDKP2g4A2cESFueMuZDaHjkLqXLI5l1BRAlSGDUbTcWWmWbXr&#10;Fd82YGlqPCGvoXVq7lht22ry6tBwMCpccIexZmfR+d1pPQ3f5S8AAAD//wMAUEsDBBQABgAIAAAA&#10;IQCGcj0t3QAAAAsBAAAPAAAAZHJzL2Rvd25yZXYueG1sTI/NTsMwEITvSLyDtUjcqE2T/oU4FQJx&#10;BbVApd7ceJtExOsodpvw9t2e4Dar+TQ7k69H14oz9qHxpOFxokAgld42VGn4+nx7WIII0ZA1rSfU&#10;8IsB1sXtTW4y6wfa4HkbK8EhFDKjoY6xy6QMZY3OhInvkNg7+t6ZyGdfSdubgcNdK6dKzaUzDfGH&#10;2nT4UmP5sz05Dd/vx/0uVR/Vq5t1gx+VJLeSWt/fjc9PICKO8Q+Ga32uDgV3OvgT2SBaDdP5YsGo&#10;hkQlLJhIkxmLA4uULVnk8v+G4gIAAP//AwBQSwECLQAUAAYACAAAACEAtoM4kv4AAADhAQAAEwAA&#10;AAAAAAAAAAAAAAAAAAAAW0NvbnRlbnRfVHlwZXNdLnhtbFBLAQItABQABgAIAAAAIQA4/SH/1gAA&#10;AJQBAAALAAAAAAAAAAAAAAAAAC8BAABfcmVscy8ucmVsc1BLAQItABQABgAIAAAAIQDSDs26uQIA&#10;AMQFAAAOAAAAAAAAAAAAAAAAAC4CAABkcnMvZTJvRG9jLnhtbFBLAQItABQABgAIAAAAIQCGcj0t&#10;3QAAAAsBAAAPAAAAAAAAAAAAAAAAABMFAABkcnMvZG93bnJldi54bWxQSwUGAAAAAAQABADzAAAA&#10;HQYAAAAA&#10;" filled="f" stroked="f">
                      <v:textbox>
                        <w:txbxContent>
                          <w:p w14:paraId="71BBDAEE" w14:textId="77777777" w:rsidR="00343703" w:rsidRDefault="00343703" w:rsidP="00A278D9"/>
                          <w:p w14:paraId="4ECAE19C" w14:textId="77777777" w:rsidR="00343703" w:rsidRDefault="00343703" w:rsidP="00A278D9">
                            <w:pPr>
                              <w:pStyle w:val="Heading2"/>
                            </w:pPr>
                            <w:r>
                              <w:t>Kantoor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9EBC4FE" wp14:editId="729409A9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1785620</wp:posOffset>
                      </wp:positionV>
                      <wp:extent cx="1400175" cy="1400175"/>
                      <wp:effectExtent l="57150" t="38100" r="104775" b="123825"/>
                      <wp:wrapNone/>
                      <wp:docPr id="68" name="Oval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40017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11DBE3E" w14:textId="77777777" w:rsidR="00343703" w:rsidRDefault="00343703" w:rsidP="00E826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9" o:spid="_x0000_s1037" style="position:absolute;margin-left:120.5pt;margin-top:140.6pt;width:110.25pt;height:11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EstwIAAIcFAAAOAAAAZHJzL2Uyb0RvYy54bWysVFtv0zAUfkfiP1h+Z7n0Hi2dtnZDSINN&#10;DMSz4ziJhWMb221afj3HTtqlwBMiD5GPz/07n8/1zaEVaM+M5UrmOLmKMWKSqpLLOsdfvzy8W2Jk&#10;HZElEUqyHB+ZxTfrt2+uO52xVDVKlMwgCCJt1ukcN87pLIosbVhL7JXSTIKyUqYlDkRTR6UhHURv&#10;RZTG8TzqlCm1UZRZC7fbXonXIX5VMeqeqsoyh0SOoTYX/ib8C/+P1tckqw3RDadDGeQfqmgJl5D0&#10;HGpLHEE7w/8I1XJqlFWVu6KqjVRVccpCD9BNEv/WzUtDNAu9ADhWn2Gy/y8s/bR/NoiXOZ7DpCRp&#10;YUZPeyJQkqw8OJ22Gdi86Gfj27P6UdHvFkm1aYis2a0xqmsYKaGkxNtHFw5esOCKiu6jKiE02TkV&#10;cDpUpvUBAQF0COM4nsfBDg5RuEymcZwsZhhR0J0En4NkJ3dtrHvPVIv8IcdMCK6th4xkZP9oXW99&#10;shoGVD5wIZBR7ht3TcDYpw5KCz79AWkFPfXX1tTFRhgEuOT4IXyhVxi3HVsnsf9CpAuX7fx+crcZ&#10;uUAH9SmV4BIBlDmeQbveHVlKBIOJ9IAGToWSfSohUQeadHHKowQ/Ky+SbtLtfHU3JLVjM6N2sgRk&#10;SOYndz+cHeGiP0N1Qno1Cw9ogETtHDMvTdmhQuzMZ+IpM5n5ekvusU9Xi+XEC/C6JsvlbLYCQhFR&#10;w1qgzuC/4n1R8PR+nqTLfnZCN6SHGzJAjn6Og3lgwLmcII0qDQz0pOvJ6w7FIfA7CXB6RhaqPAIn&#10;gQB+wH57waFR5idGHWyCHNsfO2IYRuKDBA6skunUr44gTGeLFAQz1hRjDZEUQuXYQfPhuHH9utlp&#10;w+sGMiWhRalu4S1UPFD0tarhBcFrD30Nm8mvk7EcrF735/oXAAAA//8DAFBLAwQUAAYACAAAACEA&#10;J8ZMIuEAAAALAQAADwAAAGRycy9kb3ducmV2LnhtbEyPQU+DQBCF7yb+h82YeLMLpKWILA3R9Gpi&#10;1ai3LTsFIjtL2KWgv97xpLeZzHtvvlfsFtuLM46+c6QgXkUgkGpnOmoUvDzvbzIQPmgyuneECr7Q&#10;w668vCh0btxMT3g+hEZwCPlcK2hDGHIpfd2i1X7lBiS+ndxodeB1bKQZ9czhtpdJFKXS6o74Q6sH&#10;vG+x/jxMljHe9lM2VdXHe2pu5/lx+/B6Sr+Vur5aqjsQAZfwJ4ZffPZAyUxHN5HxoleQrGPuEnjI&#10;4gQEK9ZpvAFxVLCJ4i3IspD/O5Q/AAAA//8DAFBLAQItABQABgAIAAAAIQC2gziS/gAAAOEBAAAT&#10;AAAAAAAAAAAAAAAAAAAAAABbQ29udGVudF9UeXBlc10ueG1sUEsBAi0AFAAGAAgAAAAhADj9If/W&#10;AAAAlAEAAAsAAAAAAAAAAAAAAAAALwEAAF9yZWxzLy5yZWxzUEsBAi0AFAAGAAgAAAAhAPXr0Sy3&#10;AgAAhwUAAA4AAAAAAAAAAAAAAAAALgIAAGRycy9lMm9Eb2MueG1sUEsBAi0AFAAGAAgAAAAhACfG&#10;TCLhAAAACwEAAA8AAAAAAAAAAAAAAAAAEQUAAGRycy9kb3ducmV2LnhtbFBLBQYAAAAABAAEAPMA&#10;AAAfBgAAAAA=&#10;" strokecolor="#c2d69b" strokeweight="1pt">
                      <v:fill color2="#d6e3bc" focus="100%" type="gradient"/>
                      <v:shadow on="t" color="#4e6128" opacity=".5" offset="1pt,.74833mm"/>
                      <v:textbox>
                        <w:txbxContent>
                          <w:p w14:paraId="211DBE3E" w14:textId="77777777" w:rsidR="00343703" w:rsidRDefault="00343703" w:rsidP="00E8266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39E135D" wp14:editId="1259D844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2528570</wp:posOffset>
                      </wp:positionV>
                      <wp:extent cx="1476375" cy="914400"/>
                      <wp:effectExtent l="1270" t="1270" r="0" b="0"/>
                      <wp:wrapNone/>
                      <wp:docPr id="67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057D01" w14:textId="77777777" w:rsidR="00343703" w:rsidRDefault="00343703" w:rsidP="00A278D9"/>
                                <w:p w14:paraId="7C997231" w14:textId="77777777" w:rsidR="00343703" w:rsidRDefault="00343703" w:rsidP="00A3499C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F49A8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Facturen</w:t>
                                  </w:r>
                                </w:p>
                                <w:p w14:paraId="25BEB20C" w14:textId="77777777" w:rsidR="00343703" w:rsidRDefault="00343703" w:rsidP="00A3499C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En</w:t>
                                  </w:r>
                                </w:p>
                                <w:p w14:paraId="1FC12DBC" w14:textId="77777777" w:rsidR="00343703" w:rsidRPr="00A3499C" w:rsidRDefault="00343703" w:rsidP="00A3499C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offertes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38" type="#_x0000_t202" style="position:absolute;margin-left:4.1pt;margin-top:199.1pt;width:116.25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2YuwIAAMQFAAAOAAAAZHJzL2Uyb0RvYy54bWysVNtunDAQfa/Uf7D8TrjUyy4obJQsS1Up&#10;vUhJP8ALZrEKNrW9C2nVf+/Y7C3JS9WWB2SY8ZkzM2fm+mbsWrRnSnMpMhxeBRgxUcqKi22Gvz4W&#10;3gIjbaioaCsFy/AT0/hm+fbN9dCnLJKNbCumEIAInQ59hhtj+tT3ddmwjuor2TMBxlqqjhr4VFu/&#10;UnQA9K71oyCI/UGqqleyZFrD33wy4qXDr2tWms91rZlBbYaBm3Fv5d4b+/aX1zTdKto3vDzQoH/B&#10;oqNcQNATVE4NRTvFX0F1vFRSy9pclbLzZV3zkrkcIJsweJHNQ0N75nKB4uj+VCb9/2DLT/svCvEq&#10;w/EcI0E76NEjGw26kyMKo8gWaOh1Cn4PPXiaEQzQaJes7u9l+U0jIVcNFVt2q5QcGkYrIBjam/7F&#10;1QlHW5DN8FFWEIjujHRAY606Wz2oBwJ0aNTTqTmWTGlDknn8bj7DqARbEhISuO75ND3e7pU275ns&#10;kD1kWEHzHTrd32tj2dD06GKDCVnwtnUCaMWzH+A4/YHYcNXaLAvXz59JkKwX6wXxSBSvPRLkuXdb&#10;rIgXF+F8lr/LV6s8/GXjhiRteFUxYcMctRWSP+vdQeWTKk7q0rLllYWzlLTablatQnsK2i7c42oO&#10;lrOb/5yGKwLk8iKlMCLBXZR4RbyYe6QgMy+ZBwsvCJO7JA5IQvLieUr3XLB/TwkN0MlZNJvEdCb9&#10;IrfAPa9zo2nHDWyPlncZXpycaGoluBaVa62hvJ3OF6Ww9M+lgHYfG+0EazU6qdWMm9ENR3gahI2s&#10;nkDCSoLCQKew+uDQSPUDowHWSIb19x1VDKP2g4AxcEKFveM+yGwewR11adlcWqgoASrDBqPpuDLT&#10;rtr1im8biDQNnpC3MDo1d6q2MzaxOgwcrAqX3GGt2V10+e28zst3+RsAAP//AwBQSwMEFAAGAAgA&#10;AAAhAD1oCEbdAAAACQEAAA8AAABkcnMvZG93bnJldi54bWxMj8FOwzAQRO9I/IO1SNyojUlpG7Kp&#10;EIgrqIUicXPjbRIRr6PYbcLf457gNqsZzbwt1pPrxImG0HpGuJ0pEMSVty3XCB/vLzdLECEatqbz&#10;TAg/FGBdXl4UJrd+5A2dtrEWqYRDbhCaGPtcylA15EyY+Z44eQc/OBPTOdTSDmZM5a6TWql76UzL&#10;aaExPT01VH1vjw5h93r4+szUW/3s5v3oJyXZrSTi9dX0+AAi0hT/wnDGT+hQJqa9P7INokNY6hRE&#10;uFudRfJ1phYg9gjzTGuQZSH/f1D+AgAA//8DAFBLAQItABQABgAIAAAAIQC2gziS/gAAAOEBAAAT&#10;AAAAAAAAAAAAAAAAAAAAAABbQ29udGVudF9UeXBlc10ueG1sUEsBAi0AFAAGAAgAAAAhADj9If/W&#10;AAAAlAEAAAsAAAAAAAAAAAAAAAAALwEAAF9yZWxzLy5yZWxzUEsBAi0AFAAGAAgAAAAhAHg+TZi7&#10;AgAAxAUAAA4AAAAAAAAAAAAAAAAALgIAAGRycy9lMm9Eb2MueG1sUEsBAi0AFAAGAAgAAAAhAD1o&#10;CEbdAAAACQEAAA8AAAAAAAAAAAAAAAAAFQUAAGRycy9kb3ducmV2LnhtbFBLBQYAAAAABAAEAPMA&#10;AAAfBgAAAAA=&#10;" filled="f" stroked="f">
                      <v:textbox>
                        <w:txbxContent>
                          <w:p w14:paraId="5B057D01" w14:textId="77777777" w:rsidR="00343703" w:rsidRDefault="00343703" w:rsidP="00A278D9"/>
                          <w:p w14:paraId="7C997231" w14:textId="77777777" w:rsidR="00343703" w:rsidRDefault="00343703" w:rsidP="00A3499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49A8">
                              <w:rPr>
                                <w:color w:val="FF0000"/>
                                <w:sz w:val="28"/>
                                <w:szCs w:val="28"/>
                              </w:rPr>
                              <w:t>Facturen</w:t>
                            </w:r>
                          </w:p>
                          <w:p w14:paraId="25BEB20C" w14:textId="77777777" w:rsidR="00343703" w:rsidRDefault="00343703" w:rsidP="00A3499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En</w:t>
                            </w:r>
                          </w:p>
                          <w:p w14:paraId="1FC12DBC" w14:textId="77777777" w:rsidR="00343703" w:rsidRPr="00A3499C" w:rsidRDefault="00343703" w:rsidP="00A3499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offertes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BCA5763" wp14:editId="56431DD9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2454275</wp:posOffset>
                      </wp:positionV>
                      <wp:extent cx="1400175" cy="1400175"/>
                      <wp:effectExtent l="57150" t="38100" r="104775" b="123825"/>
                      <wp:wrapNone/>
                      <wp:docPr id="66" name="Oval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40017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92EB901" w14:textId="77777777" w:rsidR="00343703" w:rsidRDefault="00343703" w:rsidP="00E826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7" o:spid="_x0000_s1039" style="position:absolute;margin-left:4.1pt;margin-top:193.25pt;width:110.25pt;height:11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pVuwIAAIcFAAAOAAAAZHJzL2Uyb0RvYy54bWysVEuP0zAQviPxHyzf2Tza9BFtutonQlrY&#10;FQvi7DhOYuHYxnaall/P2Em7LXBC5JB4Mq9vvhnP5dWuE2jLjOVKFji5iDFikqqKy6bAX788vFth&#10;ZB2RFRFKsgLvmcVXm7dvLgeds1S1SlTMIAgibT7oArfO6TyKLG1ZR+yF0kyCslamIw5E00SVIQNE&#10;70SUxvEiGpSptFGUWQt/70Yl3oT4dc2oe6pryxwSBQZsLrxNeJf+HW0uSd4YoltOJxjkH1B0hEtI&#10;egx1RxxBveF/hOo4Ncqq2l1Q1UWqrjlloQaoJol/q+alJZqFWoAcq4802f8Xln7aPhvEqwIvFhhJ&#10;0kGPnrZEoCRZenIGbXOwedHPxpdn9aOi3y2S6rYlsmHXxqihZaQCSIm3j84cvGDBFZXDR1VBaNI7&#10;FXja1abzAYEBtAvt2B/bwXYOUfiZzOM4WWYYUdAdBJ+D5Ad3bax7z1SH/KHATAiuraeM5GT7aN1o&#10;fbCaGlQ9cCGQUe4bd23g2KcOSgs+4wFpBTWNv61pylthEPBS4IfwhFqh3fbUOon9EyKdudxnN6ub&#10;QCdA9y7hM6USXCKgssAZlOvdkaVEMOjISGiYqQDZpxISDaBJl4c8SvCj8izp3XqdrecTTntqZlQv&#10;K2CG5L5z99PZES7GM6AT0qtZuEATTtU7Zl7aakCl6M1n4kdmlnm8Fffcp+vlauYFuF2z1SrL1nD1&#10;iWhgLVBn8F/5PgO8SNN5Oht7J3RLRrohA+QY+ziZB/6OcIJ0gjRMoB+6cXjdrtyF+U5mPoqfyFJV&#10;e5hJGADfYL+94NAq8xOjATZBge2PnhiGkfggYQbWyXzuV0cQ5tkyBcGcaspTDZEUQhXYQfHheOvG&#10;ddNrw5sWMiWhRKmu4S7UPIzoKyqoxgtw28cpGTeTXyencrB63Z+bXwAAAP//AwBQSwMEFAAGAAgA&#10;AAAhAEN0a0DbAAAACQEAAA8AAABkcnMvZG93bnJldi54bWxMj0FPhDAUhO8m/ofmmXhzWzGyBCmb&#10;jdGTJ3HjudAHJUtfSdsF9t9bT3qczGTmm+qw2Ykt6MPoSMLjTgBD6pweaZBw+np/KICFqEiryRFK&#10;uGKAQ317U6lSu5U+cWniwFIJhVJJMDHOJeehM2hV2LkZKXm981bFJP3AtVdrKrcTz4TIuVUjpQWj&#10;Znw12J2bi5XQ2HWh7nztj29xDKb3rfv+8FLe323HF2ARt/gXhl/8hA51YmrdhXRgk4QiS0EJT0X+&#10;DCz5WVbsgbUScrEXwOuK/39Q/wAAAP//AwBQSwECLQAUAAYACAAAACEAtoM4kv4AAADhAQAAEwAA&#10;AAAAAAAAAAAAAAAAAAAAW0NvbnRlbnRfVHlwZXNdLnhtbFBLAQItABQABgAIAAAAIQA4/SH/1gAA&#10;AJQBAAALAAAAAAAAAAAAAAAAAC8BAABfcmVscy8ucmVsc1BLAQItABQABgAIAAAAIQAGegpVuwIA&#10;AIcFAAAOAAAAAAAAAAAAAAAAAC4CAABkcnMvZTJvRG9jLnhtbFBLAQItABQABgAIAAAAIQBDdGtA&#10;2wAAAAkBAAAPAAAAAAAAAAAAAAAAABUFAABkcnMvZG93bnJldi54bWxQSwUGAAAAAAQABADzAAAA&#10;HQYAAAAA&#10;" strokecolor="#d99594" strokeweight="1pt">
                      <v:fill color2="#e5b8b7" focus="100%" type="gradient"/>
                      <v:shadow on="t" color="#622423" opacity=".5" offset="1pt,.74833mm"/>
                      <v:textbox>
                        <w:txbxContent>
                          <w:p w14:paraId="492EB901" w14:textId="77777777" w:rsidR="00343703" w:rsidRDefault="00343703" w:rsidP="00E8266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256810D9" w14:textId="77777777" w:rsidR="00A278D9" w:rsidRDefault="00A278D9" w:rsidP="00A278D9"/>
    <w:p w14:paraId="245B0AB5" w14:textId="77777777" w:rsidR="00A278D9" w:rsidRDefault="00A278D9" w:rsidP="00A278D9">
      <w:r>
        <w:t xml:space="preserve">Module Reken VOort - vmbo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4253"/>
      </w:tblGrid>
      <w:tr w:rsidR="00A278D9" w:rsidRPr="00700E0C" w14:paraId="211923A2" w14:textId="77777777" w:rsidTr="00ED317F">
        <w:tc>
          <w:tcPr>
            <w:tcW w:w="1951" w:type="dxa"/>
          </w:tcPr>
          <w:p w14:paraId="53B68C3B" w14:textId="77777777" w:rsidR="00A278D9" w:rsidRPr="00700E0C" w:rsidRDefault="00A278D9" w:rsidP="00ED317F">
            <w:r>
              <w:t>Titel</w:t>
            </w:r>
          </w:p>
        </w:tc>
        <w:tc>
          <w:tcPr>
            <w:tcW w:w="4253" w:type="dxa"/>
          </w:tcPr>
          <w:p w14:paraId="1D2EA268" w14:textId="77777777" w:rsidR="00A278D9" w:rsidRPr="00700E0C" w:rsidRDefault="00A278D9" w:rsidP="00ED317F">
            <w:r>
              <w:t>Kantoor</w:t>
            </w:r>
          </w:p>
        </w:tc>
      </w:tr>
      <w:tr w:rsidR="00A278D9" w:rsidRPr="00700E0C" w14:paraId="571A0CE7" w14:textId="77777777" w:rsidTr="00ED317F">
        <w:tc>
          <w:tcPr>
            <w:tcW w:w="1951" w:type="dxa"/>
          </w:tcPr>
          <w:p w14:paraId="5C78CC00" w14:textId="77777777" w:rsidR="00A278D9" w:rsidRPr="00700E0C" w:rsidRDefault="00A278D9" w:rsidP="00ED317F">
            <w:r w:rsidRPr="00700E0C">
              <w:t>Sector</w:t>
            </w:r>
          </w:p>
        </w:tc>
        <w:tc>
          <w:tcPr>
            <w:tcW w:w="4253" w:type="dxa"/>
          </w:tcPr>
          <w:p w14:paraId="21370726" w14:textId="77777777" w:rsidR="00A278D9" w:rsidRPr="00700E0C" w:rsidRDefault="00A278D9" w:rsidP="00ED317F">
            <w:r>
              <w:t>Consumptief breed - economie</w:t>
            </w:r>
          </w:p>
        </w:tc>
      </w:tr>
      <w:tr w:rsidR="00A278D9" w:rsidRPr="00700E0C" w14:paraId="249EDA77" w14:textId="77777777" w:rsidTr="00ED317F">
        <w:tc>
          <w:tcPr>
            <w:tcW w:w="1951" w:type="dxa"/>
          </w:tcPr>
          <w:p w14:paraId="1D6DDA6E" w14:textId="77777777" w:rsidR="00A278D9" w:rsidRPr="00700E0C" w:rsidRDefault="00A278D9" w:rsidP="00ED317F">
            <w:r w:rsidRPr="00700E0C">
              <w:t>Versie</w:t>
            </w:r>
          </w:p>
        </w:tc>
        <w:tc>
          <w:tcPr>
            <w:tcW w:w="4253" w:type="dxa"/>
          </w:tcPr>
          <w:p w14:paraId="1A615FA4" w14:textId="77777777" w:rsidR="00A278D9" w:rsidRPr="00700E0C" w:rsidRDefault="00970398" w:rsidP="00ED317F">
            <w:r>
              <w:t>16</w:t>
            </w:r>
            <w:r w:rsidR="00A278D9">
              <w:t>-12-2010</w:t>
            </w:r>
            <w:r w:rsidR="005A5A79">
              <w:t xml:space="preserve"> (update 18-8-2014)</w:t>
            </w:r>
          </w:p>
        </w:tc>
      </w:tr>
      <w:tr w:rsidR="00A278D9" w:rsidRPr="00700E0C" w14:paraId="1EF4BA48" w14:textId="77777777" w:rsidTr="00ED317F">
        <w:tc>
          <w:tcPr>
            <w:tcW w:w="1951" w:type="dxa"/>
          </w:tcPr>
          <w:p w14:paraId="7D2FD06F" w14:textId="77777777" w:rsidR="00A278D9" w:rsidRPr="00700E0C" w:rsidRDefault="00A278D9" w:rsidP="00ED317F">
            <w:r w:rsidRPr="00700E0C">
              <w:t>Nummer</w:t>
            </w:r>
          </w:p>
        </w:tc>
        <w:tc>
          <w:tcPr>
            <w:tcW w:w="4253" w:type="dxa"/>
          </w:tcPr>
          <w:p w14:paraId="2E5C1DEC" w14:textId="77777777" w:rsidR="00A278D9" w:rsidRPr="00700E0C" w:rsidRDefault="005A5A79" w:rsidP="00ED317F">
            <w:r>
              <w:t>00417</w:t>
            </w:r>
          </w:p>
        </w:tc>
      </w:tr>
    </w:tbl>
    <w:p w14:paraId="2D9B23F0" w14:textId="77777777" w:rsidR="00BF7AA7" w:rsidRPr="002B2B17" w:rsidRDefault="00BF7AA7"/>
    <w:p w14:paraId="33BE887A" w14:textId="77777777" w:rsidR="00BF7AA7" w:rsidRPr="002B2B17" w:rsidRDefault="00585DE2" w:rsidP="003F1588">
      <w:pPr>
        <w:pStyle w:val="Heading1"/>
      </w:pPr>
      <w:r>
        <w:br w:type="page"/>
      </w:r>
      <w:r w:rsidR="00BF7AA7" w:rsidRPr="002B2B17">
        <w:lastRenderedPageBreak/>
        <w:t>Colofon</w:t>
      </w:r>
    </w:p>
    <w:p w14:paraId="2F868571" w14:textId="77777777" w:rsidR="00BF7AA7" w:rsidRPr="002B2B17" w:rsidRDefault="005A5A79">
      <w:r>
        <w:t>Kantoor</w:t>
      </w:r>
      <w:r w:rsidR="00BF7AA7" w:rsidRPr="002B2B17">
        <w:t xml:space="preserve"> (Consumptief breed – economie)</w:t>
      </w:r>
    </w:p>
    <w:p w14:paraId="56BA00B6" w14:textId="77777777" w:rsidR="0080655C" w:rsidRPr="002B2B17" w:rsidRDefault="00BF7AA7">
      <w:r w:rsidRPr="002B2B17">
        <w:t>Auteurs: Wim Kuipers</w:t>
      </w:r>
      <w:r w:rsidR="005A5A79">
        <w:t xml:space="preserve"> / Monica Wijers / Vincent Jonker</w:t>
      </w:r>
    </w:p>
    <w:p w14:paraId="38BA3CF4" w14:textId="77777777" w:rsidR="00BF7AA7" w:rsidRPr="002B2B17" w:rsidRDefault="005A5A79">
      <w:r>
        <w:t>Les</w:t>
      </w:r>
      <w:r w:rsidR="00BF7AA7" w:rsidRPr="002B2B17">
        <w:t xml:space="preserve">materiaal - vmbo: </w:t>
      </w:r>
      <w:hyperlink r:id="rId11" w:history="1">
        <w:r>
          <w:rPr>
            <w:rStyle w:val="Hyperlink"/>
          </w:rPr>
          <w:t>www.fisme.</w:t>
        </w:r>
      </w:hyperlink>
      <w:r>
        <w:t>science.uu.nl/publicaties/subsets/rekenvoort</w:t>
      </w:r>
    </w:p>
    <w:p w14:paraId="5BC139A0" w14:textId="77777777" w:rsidR="00BF7AA7" w:rsidRPr="00E82666" w:rsidRDefault="00BF7AA7">
      <w:pPr>
        <w:rPr>
          <w:lang w:val="en-US"/>
        </w:rPr>
      </w:pPr>
      <w:r w:rsidRPr="00E82666">
        <w:rPr>
          <w:lang w:val="en-US"/>
        </w:rPr>
        <w:t>Copyright 20</w:t>
      </w:r>
      <w:r w:rsidR="0080655C" w:rsidRPr="00E82666">
        <w:rPr>
          <w:lang w:val="en-US"/>
        </w:rPr>
        <w:t>11</w:t>
      </w:r>
      <w:r w:rsidR="005A5A79" w:rsidRPr="00E82666">
        <w:rPr>
          <w:lang w:val="en-US"/>
        </w:rPr>
        <w:t>/2014</w:t>
      </w:r>
      <w:r w:rsidRPr="00E82666">
        <w:rPr>
          <w:lang w:val="en-US"/>
        </w:rPr>
        <w:t>. NVvW / Freudenthal instituut</w:t>
      </w:r>
    </w:p>
    <w:p w14:paraId="1ECC98ED" w14:textId="77777777" w:rsidR="00BF7AA7" w:rsidRPr="00E82666" w:rsidRDefault="005A5A79">
      <w:pPr>
        <w:rPr>
          <w:lang w:val="en-US"/>
        </w:rPr>
      </w:pPr>
      <w:r w:rsidRPr="00E82666">
        <w:rPr>
          <w:lang w:val="en-US"/>
        </w:rPr>
        <w:t>www.fisme.science.uu.nl/toepassingen/00417</w:t>
      </w:r>
    </w:p>
    <w:p w14:paraId="2A1381DC" w14:textId="77777777" w:rsidR="00BF7AA7" w:rsidRPr="00E82666" w:rsidRDefault="0080655C">
      <w:pPr>
        <w:pStyle w:val="Heading2"/>
        <w:rPr>
          <w:lang w:val="en-US"/>
        </w:rPr>
      </w:pPr>
      <w:r w:rsidRPr="00E82666">
        <w:rPr>
          <w:lang w:val="en-US"/>
        </w:rPr>
        <w:t>De module</w:t>
      </w:r>
    </w:p>
    <w:p w14:paraId="49698C85" w14:textId="77777777" w:rsidR="00BF7AA7" w:rsidRPr="002B2B17" w:rsidRDefault="00BF7AA7">
      <w:r w:rsidRPr="002B2B17">
        <w:t xml:space="preserve">Bij de module </w:t>
      </w:r>
      <w:r w:rsidR="005A5A79">
        <w:t>Kantoor</w:t>
      </w:r>
      <w:r w:rsidRPr="002B2B17">
        <w:t xml:space="preserve"> hebben we gekozen voor een aantal herkenbare onderwerpen rondom </w:t>
      </w:r>
      <w:r w:rsidR="0080655C" w:rsidRPr="002B2B17">
        <w:t>handel en verkoop</w:t>
      </w:r>
      <w:r w:rsidRPr="002B2B17">
        <w:t xml:space="preserve">. </w:t>
      </w:r>
    </w:p>
    <w:p w14:paraId="71409B9C" w14:textId="77777777" w:rsidR="00970398" w:rsidRDefault="00970398" w:rsidP="003618F1">
      <w:pPr>
        <w:numPr>
          <w:ilvl w:val="0"/>
          <w:numId w:val="15"/>
        </w:numPr>
      </w:pPr>
      <w:r>
        <w:t xml:space="preserve">Inleiding: </w:t>
      </w:r>
      <w:r w:rsidR="0080655C" w:rsidRPr="002B2B17">
        <w:t>Werken op een kantoor</w:t>
      </w:r>
    </w:p>
    <w:p w14:paraId="569EB2F2" w14:textId="77777777" w:rsidR="00BF7AA7" w:rsidRPr="002B2B17" w:rsidRDefault="00970398" w:rsidP="003618F1">
      <w:pPr>
        <w:numPr>
          <w:ilvl w:val="0"/>
          <w:numId w:val="15"/>
        </w:numPr>
      </w:pPr>
      <w:r>
        <w:t>K</w:t>
      </w:r>
      <w:r w:rsidR="0080655C" w:rsidRPr="002B2B17">
        <w:t>lantenservice</w:t>
      </w:r>
      <w:r w:rsidR="00BF7AA7" w:rsidRPr="002B2B17">
        <w:t xml:space="preserve"> </w:t>
      </w:r>
    </w:p>
    <w:p w14:paraId="2143D0BF" w14:textId="77777777" w:rsidR="00BF7AA7" w:rsidRPr="002B2B17" w:rsidRDefault="0080655C" w:rsidP="003618F1">
      <w:pPr>
        <w:numPr>
          <w:ilvl w:val="0"/>
          <w:numId w:val="15"/>
        </w:numPr>
      </w:pPr>
      <w:r w:rsidRPr="002B2B17">
        <w:t>Facturen</w:t>
      </w:r>
      <w:r w:rsidR="00970398">
        <w:t xml:space="preserve"> en offertes</w:t>
      </w:r>
      <w:r w:rsidR="00BF7AA7" w:rsidRPr="002B2B17">
        <w:t xml:space="preserve"> </w:t>
      </w:r>
    </w:p>
    <w:p w14:paraId="41ABF944" w14:textId="77777777" w:rsidR="00BF7AA7" w:rsidRPr="002B2B17" w:rsidRDefault="00970398" w:rsidP="003618F1">
      <w:pPr>
        <w:numPr>
          <w:ilvl w:val="0"/>
          <w:numId w:val="15"/>
        </w:numPr>
      </w:pPr>
      <w:r>
        <w:t>Magazijn</w:t>
      </w:r>
      <w:r w:rsidR="0080655C" w:rsidRPr="002B2B17">
        <w:t>voorraden</w:t>
      </w:r>
      <w:r>
        <w:t xml:space="preserve"> </w:t>
      </w:r>
    </w:p>
    <w:p w14:paraId="7D868349" w14:textId="77777777" w:rsidR="00BF7AA7" w:rsidRPr="002B2B17" w:rsidRDefault="00970398" w:rsidP="003618F1">
      <w:pPr>
        <w:numPr>
          <w:ilvl w:val="0"/>
          <w:numId w:val="15"/>
        </w:numPr>
      </w:pPr>
      <w:r>
        <w:t>Reclame</w:t>
      </w:r>
      <w:r w:rsidR="008967A2" w:rsidRPr="002B2B17">
        <w:t>folders</w:t>
      </w:r>
      <w:r w:rsidR="00BF7AA7" w:rsidRPr="002B2B17">
        <w:t xml:space="preserve"> </w:t>
      </w:r>
    </w:p>
    <w:p w14:paraId="2C6782B4" w14:textId="77777777" w:rsidR="00970398" w:rsidRDefault="00970398" w:rsidP="003618F1">
      <w:pPr>
        <w:numPr>
          <w:ilvl w:val="0"/>
          <w:numId w:val="15"/>
        </w:numPr>
      </w:pPr>
      <w:r>
        <w:t>Postverzorging</w:t>
      </w:r>
    </w:p>
    <w:p w14:paraId="1A0DFE8C" w14:textId="77777777" w:rsidR="008967A2" w:rsidRPr="002B2B17" w:rsidRDefault="008967A2" w:rsidP="003618F1">
      <w:pPr>
        <w:numPr>
          <w:ilvl w:val="0"/>
          <w:numId w:val="15"/>
        </w:numPr>
      </w:pPr>
      <w:r w:rsidRPr="002B2B17">
        <w:t xml:space="preserve">Kantoorbenodigdheden </w:t>
      </w:r>
    </w:p>
    <w:p w14:paraId="25EAFB75" w14:textId="77777777" w:rsidR="008967A2" w:rsidRPr="002B2B17" w:rsidRDefault="00970398" w:rsidP="003618F1">
      <w:pPr>
        <w:numPr>
          <w:ilvl w:val="0"/>
          <w:numId w:val="15"/>
        </w:numPr>
      </w:pPr>
      <w:r>
        <w:t>Extra</w:t>
      </w:r>
      <w:r w:rsidR="008967A2" w:rsidRPr="002B2B17">
        <w:t xml:space="preserve"> </w:t>
      </w:r>
    </w:p>
    <w:p w14:paraId="42BD6CA1" w14:textId="77777777" w:rsidR="00BF7AA7" w:rsidRPr="002B2B17" w:rsidRDefault="00BF7AA7">
      <w:pPr>
        <w:pStyle w:val="Heading2"/>
      </w:pPr>
      <w:r w:rsidRPr="002B2B17">
        <w:t>Project</w:t>
      </w:r>
    </w:p>
    <w:p w14:paraId="77FD2E02" w14:textId="77777777" w:rsidR="00BF7AA7" w:rsidRPr="002B2B17" w:rsidRDefault="00BF7AA7">
      <w:r w:rsidRPr="002B2B17">
        <w:t>Het ministerie van OCW heeft in november 2008 een subsidie verstrekt aan de NVvW voor het ontwikkelen van rekenprogramma's voor:</w:t>
      </w:r>
    </w:p>
    <w:p w14:paraId="46DAF48B" w14:textId="77777777" w:rsidR="00BF7AA7" w:rsidRPr="002B2B17" w:rsidRDefault="00BF7AA7">
      <w:pPr>
        <w:numPr>
          <w:ilvl w:val="0"/>
          <w:numId w:val="1"/>
        </w:numPr>
      </w:pPr>
      <w:r w:rsidRPr="002B2B17">
        <w:t xml:space="preserve">havo 4/5 profiel C&amp;M </w:t>
      </w:r>
    </w:p>
    <w:p w14:paraId="58E44F09" w14:textId="77777777" w:rsidR="00BF7AA7" w:rsidRPr="002B2B17" w:rsidRDefault="00BF7AA7">
      <w:pPr>
        <w:numPr>
          <w:ilvl w:val="0"/>
          <w:numId w:val="1"/>
        </w:numPr>
      </w:pPr>
      <w:r w:rsidRPr="002B2B17">
        <w:t xml:space="preserve">vmbo 3/4 voor de sectoren Zorg &amp; Welzijn en Economie </w:t>
      </w:r>
    </w:p>
    <w:p w14:paraId="49B9049B" w14:textId="77777777" w:rsidR="00BF7AA7" w:rsidRPr="002B2B17" w:rsidRDefault="00BF7AA7">
      <w:r w:rsidRPr="002B2B17">
        <w:t>Deze programma's worden door de NVvW, in samenwerking met het Freudenthal Instituut en in overleg met andere belanghebbenden, ontwikkeld en getest in de schoolpraktijk tussen januari 2009 en juni 2010.</w:t>
      </w:r>
    </w:p>
    <w:p w14:paraId="59F27D35" w14:textId="77777777" w:rsidR="00BF7AA7" w:rsidRPr="002B2B17" w:rsidRDefault="00BF7AA7">
      <w:r w:rsidRPr="002B2B17">
        <w:br/>
        <w:t>Vmbo 3/4</w:t>
      </w:r>
    </w:p>
    <w:p w14:paraId="46BA3E5C" w14:textId="77777777" w:rsidR="00BF7AA7" w:rsidRPr="002B2B17" w:rsidRDefault="00BF7AA7">
      <w:r w:rsidRPr="002B2B17">
        <w:t>In twee sectoren van het vmbo (Zorg en Welzijn en Economie) is er geen verplichting om het vak wiskunde te volgen in de leerjaren 3 en 4. Reken VOort vmbo stelt zich ten doel een zinvol rekenprogramma te ontwikkelen voor de leerjaren 3 en 4 vmbo van de genoemde sectoren. Binding met de beroepsgerichte sectorvakken is gewenst (wel aangeduid met functioneel rekenen).</w:t>
      </w:r>
    </w:p>
    <w:p w14:paraId="71F71CAC" w14:textId="77777777" w:rsidR="00BF7AA7" w:rsidRPr="002B2B17" w:rsidRDefault="00BF7AA7"/>
    <w:p w14:paraId="3013D6BD" w14:textId="77777777" w:rsidR="00BF7AA7" w:rsidRPr="002B2B17" w:rsidRDefault="00BF7AA7">
      <w:r w:rsidRPr="002B2B17">
        <w:t>Projectteam vmbo: Petra Font Freide, Reyndert Guiljam, Dede de Haan, Vincent Jonker, Gert de Kleuver, Wim Kuipers, Monica Wijers</w:t>
      </w:r>
    </w:p>
    <w:p w14:paraId="0421EC00" w14:textId="77777777" w:rsidR="00BF7AA7" w:rsidRPr="002B2B17" w:rsidRDefault="00BF7AA7"/>
    <w:p w14:paraId="24677F96" w14:textId="77777777" w:rsidR="003F1588" w:rsidRPr="002B2B17" w:rsidRDefault="00BF7AA7">
      <w:r w:rsidRPr="002B2B17">
        <w:t>Projectscholen: Calvijn met Junior, Amsterdam; CC De Populier, Den Haag; Da Vinci College, Roosendaal; Trias VMBO, Zaanstreek; Tabor, locatie d'Ampte, Hoorn; Tabor, locatie Oscar Romero, Hoorn</w:t>
      </w:r>
    </w:p>
    <w:p w14:paraId="31967130" w14:textId="77777777" w:rsidR="00330062" w:rsidRPr="002B2B17" w:rsidRDefault="003F1588" w:rsidP="003F1588">
      <w:pPr>
        <w:pStyle w:val="Heading1"/>
      </w:pPr>
      <w:r w:rsidRPr="002B2B17">
        <w:br w:type="page"/>
      </w:r>
      <w:r w:rsidR="00330062" w:rsidRPr="002B2B17">
        <w:lastRenderedPageBreak/>
        <w:t xml:space="preserve">Opzet van de module: </w:t>
      </w:r>
      <w:r w:rsidR="005A5A79">
        <w:t>Kantoor</w:t>
      </w:r>
    </w:p>
    <w:p w14:paraId="73811427" w14:textId="77777777" w:rsidR="00330062" w:rsidRPr="002B2B17" w:rsidRDefault="00330062" w:rsidP="00330062">
      <w:pPr>
        <w:pStyle w:val="Heading3"/>
      </w:pPr>
      <w:r w:rsidRPr="002B2B17">
        <w:t>Centrale thema: werken op een kantoor van een tuincentrum.</w:t>
      </w:r>
    </w:p>
    <w:p w14:paraId="39EF1494" w14:textId="77777777" w:rsidR="00330062" w:rsidRPr="002B2B17" w:rsidRDefault="00330062" w:rsidP="00330062"/>
    <w:p w14:paraId="23F547B6" w14:textId="77777777" w:rsidR="00330062" w:rsidRPr="002B2B17" w:rsidRDefault="00330062" w:rsidP="00330062">
      <w:r w:rsidRPr="002B2B17">
        <w:t>Waar hebben de werkzaamheden op een kantoor van een tuincentrum betrekking op?</w:t>
      </w:r>
    </w:p>
    <w:p w14:paraId="13CCD1B5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leest een inkoopfactuur</w:t>
      </w:r>
    </w:p>
    <w:p w14:paraId="3395D642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leest een verkoop factuur.</w:t>
      </w:r>
    </w:p>
    <w:p w14:paraId="16498316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leest een bankafschrift</w:t>
      </w:r>
    </w:p>
    <w:p w14:paraId="1D36A60E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berekent aan het eind van de maand de winst</w:t>
      </w:r>
    </w:p>
    <w:p w14:paraId="548D305D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leest en maakt een bestelformulier</w:t>
      </w:r>
    </w:p>
    <w:p w14:paraId="4785525A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maakt een werkrooster voor het personeel: magazijn, hovenier</w:t>
      </w:r>
    </w:p>
    <w:p w14:paraId="60B5161E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berekent wat Piet aan het ei</w:t>
      </w:r>
      <w:r w:rsidR="00136018" w:rsidRPr="002B2B17">
        <w:t>nd van de maand heeft  verdiend</w:t>
      </w:r>
    </w:p>
    <w:p w14:paraId="1E1E6B6C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maakt een reclame folder</w:t>
      </w:r>
    </w:p>
    <w:p w14:paraId="100BBEA4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regelt betaling in termijnen</w:t>
      </w:r>
    </w:p>
    <w:p w14:paraId="2D9D5A18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leest een offerte voor de aanleg van een tuin</w:t>
      </w:r>
    </w:p>
    <w:p w14:paraId="08960D42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berekent bezorgkosten</w:t>
      </w:r>
    </w:p>
    <w:p w14:paraId="7F875BD6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doet de nodige betalingen.</w:t>
      </w:r>
    </w:p>
    <w:p w14:paraId="06DB3029" w14:textId="77777777" w:rsidR="00330062" w:rsidRPr="002B2B17" w:rsidRDefault="00330062" w:rsidP="003618F1">
      <w:pPr>
        <w:numPr>
          <w:ilvl w:val="0"/>
          <w:numId w:val="3"/>
        </w:numPr>
      </w:pPr>
      <w:r w:rsidRPr="002B2B17">
        <w:t>Je hebt kennis van de materialen.</w:t>
      </w:r>
    </w:p>
    <w:p w14:paraId="21D33B7C" w14:textId="77777777" w:rsidR="00330062" w:rsidRPr="002B2B17" w:rsidRDefault="00330062" w:rsidP="00330062"/>
    <w:p w14:paraId="3F9DCC6E" w14:textId="77777777" w:rsidR="00B75969" w:rsidRPr="002B2B17" w:rsidRDefault="00330062">
      <w:r w:rsidRPr="002B2B17">
        <w:t>Wat betreft de aard van de opgaven wordt sterk aandacht geschonken aan de opdrachten zoals we ze tegenkomen in de examens: handel e n verkoop, handel en administratie BB/KB</w:t>
      </w:r>
    </w:p>
    <w:p w14:paraId="23B85D46" w14:textId="77777777" w:rsidR="00BF7AA7" w:rsidRPr="002B2B17" w:rsidRDefault="00B75969" w:rsidP="00B75969">
      <w:pPr>
        <w:pStyle w:val="Heading1"/>
      </w:pPr>
      <w:r w:rsidRPr="002B2B17">
        <w:br w:type="page"/>
      </w:r>
      <w:r w:rsidR="00A82302">
        <w:lastRenderedPageBreak/>
        <w:t>Inle</w:t>
      </w:r>
      <w:r w:rsidR="00970398">
        <w:t>i</w:t>
      </w:r>
      <w:r w:rsidR="00A82302">
        <w:t>ding</w:t>
      </w:r>
      <w:r w:rsidR="003F1588" w:rsidRPr="002B2B17">
        <w:t xml:space="preserve"> – </w:t>
      </w:r>
      <w:r w:rsidR="00BF7AA7" w:rsidRPr="002B2B17">
        <w:t>W</w:t>
      </w:r>
      <w:r w:rsidR="00330062" w:rsidRPr="002B2B17">
        <w:t>erken op een kantoor</w:t>
      </w:r>
    </w:p>
    <w:p w14:paraId="72DEFA94" w14:textId="77777777" w:rsidR="00BF7AA7" w:rsidRPr="002B2B17" w:rsidRDefault="00BF7AA7"/>
    <w:tbl>
      <w:tblPr>
        <w:tblW w:w="0" w:type="auto"/>
        <w:jc w:val="center"/>
        <w:tblInd w:w="152" w:type="dxa"/>
        <w:tblLayout w:type="fixed"/>
        <w:tblLook w:val="04A0" w:firstRow="1" w:lastRow="0" w:firstColumn="1" w:lastColumn="0" w:noHBand="0" w:noVBand="1"/>
      </w:tblPr>
      <w:tblGrid>
        <w:gridCol w:w="8956"/>
      </w:tblGrid>
      <w:tr w:rsidR="00BF7AA7" w:rsidRPr="002B2B17" w14:paraId="01F8C520" w14:textId="77777777">
        <w:trPr>
          <w:jc w:val="center"/>
        </w:trPr>
        <w:tc>
          <w:tcPr>
            <w:tcW w:w="8956" w:type="dxa"/>
          </w:tcPr>
          <w:p w14:paraId="6F3FE9C9" w14:textId="77777777" w:rsidR="00BF7AA7" w:rsidRPr="002B2B17" w:rsidRDefault="00A15391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287C69FE" wp14:editId="47FAEB85">
                  <wp:extent cx="3581400" cy="2679700"/>
                  <wp:effectExtent l="0" t="0" r="0" b="12700"/>
                  <wp:docPr id="1" name="il_fi" descr="TuincentrumLindenholt_bi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TuincentrumLindenholt_bin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F0EE7" w14:textId="77777777" w:rsidR="00BF7AA7" w:rsidRPr="002B2B17" w:rsidRDefault="00BF7AA7"/>
    <w:tbl>
      <w:tblPr>
        <w:tblW w:w="0" w:type="auto"/>
        <w:jc w:val="center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128"/>
      </w:tblGrid>
      <w:tr w:rsidR="00BF7AA7" w:rsidRPr="002B2B17" w14:paraId="7818FE98" w14:textId="77777777">
        <w:trPr>
          <w:trHeight w:val="2058"/>
          <w:jc w:val="center"/>
        </w:trPr>
        <w:tc>
          <w:tcPr>
            <w:tcW w:w="912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39DB8930" w14:textId="77777777" w:rsidR="001B0ADC" w:rsidRPr="002B2B17" w:rsidRDefault="001B0ADC" w:rsidP="00CF123D">
            <w:r w:rsidRPr="002B2B17">
              <w:t>Jij werkt op een kantoor administratief medewerk</w:t>
            </w:r>
            <w:r w:rsidR="00136018" w:rsidRPr="002B2B17">
              <w:t>(st)</w:t>
            </w:r>
            <w:r w:rsidRPr="002B2B17">
              <w:t>er</w:t>
            </w:r>
            <w:r w:rsidRPr="002B2B17">
              <w:tab/>
            </w:r>
            <w:r w:rsidRPr="002B2B17">
              <w:tab/>
            </w:r>
          </w:p>
          <w:p w14:paraId="362ADC0B" w14:textId="77777777" w:rsidR="001B0ADC" w:rsidRPr="002B2B17" w:rsidRDefault="001B0ADC" w:rsidP="00CF123D">
            <w:r w:rsidRPr="002B2B17">
              <w:t>Niet zomaar op een kantoor.</w:t>
            </w:r>
          </w:p>
          <w:p w14:paraId="2548512A" w14:textId="77777777" w:rsidR="001B0ADC" w:rsidRPr="002B2B17" w:rsidRDefault="001B0ADC" w:rsidP="00CF123D">
            <w:r w:rsidRPr="002B2B17">
              <w:t xml:space="preserve">Een kantoor </w:t>
            </w:r>
            <w:r w:rsidR="00CF123D" w:rsidRPr="002B2B17">
              <w:t>van</w:t>
            </w:r>
            <w:r w:rsidRPr="002B2B17">
              <w:t xml:space="preserve"> een tuincentrum.</w:t>
            </w:r>
          </w:p>
          <w:p w14:paraId="625E7074" w14:textId="77777777" w:rsidR="001B0ADC" w:rsidRPr="002B2B17" w:rsidRDefault="001B0ADC" w:rsidP="00CF123D">
            <w:r w:rsidRPr="002B2B17">
              <w:t>Bij een tuincentrum koop je alles wat je voor de tuin nodig hebt.</w:t>
            </w:r>
          </w:p>
          <w:p w14:paraId="5C0CF4D2" w14:textId="77777777" w:rsidR="00BF7AA7" w:rsidRPr="002B2B17" w:rsidRDefault="001B0ADC">
            <w:r w:rsidRPr="002B2B17">
              <w:t>Grasmaaier, omheining, speelwerktuig, tuinmeubels, planten, sierbestrating en nog veel meer.</w:t>
            </w:r>
          </w:p>
        </w:tc>
      </w:tr>
    </w:tbl>
    <w:p w14:paraId="71EBF30B" w14:textId="77777777" w:rsidR="00BF7AA7" w:rsidRPr="002B2B17" w:rsidRDefault="00BF7AA7"/>
    <w:tbl>
      <w:tblPr>
        <w:tblW w:w="9302" w:type="dxa"/>
        <w:tblLayout w:type="fixed"/>
        <w:tblLook w:val="04A0" w:firstRow="1" w:lastRow="0" w:firstColumn="1" w:lastColumn="0" w:noHBand="0" w:noVBand="1"/>
      </w:tblPr>
      <w:tblGrid>
        <w:gridCol w:w="495"/>
        <w:gridCol w:w="8807"/>
      </w:tblGrid>
      <w:tr w:rsidR="00BF7AA7" w:rsidRPr="002B2B17" w14:paraId="3778DA92" w14:textId="77777777">
        <w:trPr>
          <w:trHeight w:val="332"/>
        </w:trPr>
        <w:tc>
          <w:tcPr>
            <w:tcW w:w="495" w:type="dxa"/>
          </w:tcPr>
          <w:p w14:paraId="03D7E782" w14:textId="77777777" w:rsidR="00BF7AA7" w:rsidRPr="002B2B17" w:rsidRDefault="00BF7AA7">
            <w:pPr>
              <w:pStyle w:val="Opgave"/>
            </w:pPr>
          </w:p>
        </w:tc>
        <w:tc>
          <w:tcPr>
            <w:tcW w:w="8807" w:type="dxa"/>
          </w:tcPr>
          <w:p w14:paraId="0CD9191B" w14:textId="77777777" w:rsidR="00CF123D" w:rsidRPr="002B2B17" w:rsidRDefault="00CF123D" w:rsidP="00CF123D">
            <w:r w:rsidRPr="002B2B17">
              <w:t>Op een kantoor gebeuren allerlei werkzaamheden.</w:t>
            </w:r>
          </w:p>
          <w:p w14:paraId="7FA4E118" w14:textId="77777777" w:rsidR="00CF123D" w:rsidRPr="002B2B17" w:rsidRDefault="00CF123D" w:rsidP="00CF123D">
            <w:r w:rsidRPr="002B2B17">
              <w:t>Kruis hieronder de werkzaamheden aan die op een kantoor van een tuincentrum plaatsvinden.</w:t>
            </w:r>
          </w:p>
          <w:p w14:paraId="735C5013" w14:textId="77777777" w:rsidR="00BF7AA7" w:rsidRPr="002B2B17" w:rsidRDefault="00BF7AA7">
            <w:pPr>
              <w:rPr>
                <w:b/>
              </w:rPr>
            </w:pPr>
          </w:p>
        </w:tc>
      </w:tr>
      <w:tr w:rsidR="00BF7AA7" w:rsidRPr="002B2B17" w14:paraId="10131EA8" w14:textId="77777777">
        <w:trPr>
          <w:trHeight w:val="2009"/>
        </w:trPr>
        <w:tc>
          <w:tcPr>
            <w:tcW w:w="495" w:type="dxa"/>
          </w:tcPr>
          <w:p w14:paraId="3265DBA5" w14:textId="77777777" w:rsidR="00BF7AA7" w:rsidRPr="002B2B17" w:rsidRDefault="00BF7AA7"/>
        </w:tc>
        <w:tc>
          <w:tcPr>
            <w:tcW w:w="8807" w:type="dxa"/>
          </w:tcPr>
          <w:p w14:paraId="08A82329" w14:textId="77777777" w:rsidR="00CF123D" w:rsidRPr="002B2B17" w:rsidRDefault="00A15391" w:rsidP="003618F1">
            <w:pPr>
              <w:numPr>
                <w:ilvl w:val="0"/>
                <w:numId w:val="4"/>
              </w:num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3120" behindDoc="0" locked="0" layoutInCell="1" allowOverlap="1" wp14:anchorId="002A3AA4" wp14:editId="6F185993">
                  <wp:simplePos x="0" y="0"/>
                  <wp:positionH relativeFrom="column">
                    <wp:posOffset>4370070</wp:posOffset>
                  </wp:positionH>
                  <wp:positionV relativeFrom="paragraph">
                    <wp:posOffset>-4445</wp:posOffset>
                  </wp:positionV>
                  <wp:extent cx="1133475" cy="1133475"/>
                  <wp:effectExtent l="0" t="0" r="9525" b="9525"/>
                  <wp:wrapSquare wrapText="bothSides"/>
                  <wp:docPr id="115" name="Afbeelding 115" descr="Bescherming en bemesting van de t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Bescherming en bemesting van de t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123D" w:rsidRPr="002B2B17">
              <w:t>repareren van grasmaaiers</w:t>
            </w:r>
          </w:p>
          <w:p w14:paraId="355983AF" w14:textId="77777777" w:rsidR="00CF123D" w:rsidRPr="002B2B17" w:rsidRDefault="00CF123D" w:rsidP="003618F1">
            <w:pPr>
              <w:numPr>
                <w:ilvl w:val="0"/>
                <w:numId w:val="4"/>
              </w:numPr>
            </w:pPr>
            <w:r w:rsidRPr="002B2B17">
              <w:t>post verzorgen</w:t>
            </w:r>
          </w:p>
          <w:p w14:paraId="461D955C" w14:textId="77777777" w:rsidR="00CF123D" w:rsidRPr="002B2B17" w:rsidRDefault="00CF123D" w:rsidP="003618F1">
            <w:pPr>
              <w:numPr>
                <w:ilvl w:val="0"/>
                <w:numId w:val="4"/>
              </w:numPr>
            </w:pPr>
            <w:r w:rsidRPr="002B2B17">
              <w:t>catering</w:t>
            </w:r>
          </w:p>
          <w:p w14:paraId="77F7BA84" w14:textId="77777777" w:rsidR="00CF123D" w:rsidRPr="002B2B17" w:rsidRDefault="00CF123D" w:rsidP="003618F1">
            <w:pPr>
              <w:numPr>
                <w:ilvl w:val="0"/>
                <w:numId w:val="4"/>
              </w:numPr>
            </w:pPr>
            <w:r w:rsidRPr="002B2B17">
              <w:t>verkoop van tuinharken</w:t>
            </w:r>
          </w:p>
          <w:p w14:paraId="75BB60D2" w14:textId="77777777" w:rsidR="00CF123D" w:rsidRPr="002B2B17" w:rsidRDefault="00CF123D" w:rsidP="003618F1">
            <w:pPr>
              <w:numPr>
                <w:ilvl w:val="0"/>
                <w:numId w:val="4"/>
              </w:numPr>
            </w:pPr>
            <w:r w:rsidRPr="002B2B17">
              <w:t>bestellen van bloembollen</w:t>
            </w:r>
          </w:p>
          <w:p w14:paraId="307E56B2" w14:textId="77777777" w:rsidR="00CF123D" w:rsidRPr="002B2B17" w:rsidRDefault="00CF123D" w:rsidP="003618F1">
            <w:pPr>
              <w:numPr>
                <w:ilvl w:val="0"/>
                <w:numId w:val="4"/>
              </w:numPr>
            </w:pPr>
            <w:r w:rsidRPr="002B2B17">
              <w:t>energiekosten betalen</w:t>
            </w:r>
          </w:p>
          <w:p w14:paraId="79D0AE9F" w14:textId="77777777" w:rsidR="00CF123D" w:rsidRPr="002B2B17" w:rsidRDefault="00CF123D" w:rsidP="003618F1">
            <w:pPr>
              <w:numPr>
                <w:ilvl w:val="0"/>
                <w:numId w:val="4"/>
              </w:numPr>
            </w:pPr>
            <w:r w:rsidRPr="002B2B17">
              <w:t>opleiding personeel</w:t>
            </w:r>
          </w:p>
          <w:p w14:paraId="55C8004C" w14:textId="77777777" w:rsidR="00CF123D" w:rsidRPr="002B2B17" w:rsidRDefault="00CF123D" w:rsidP="003618F1">
            <w:pPr>
              <w:numPr>
                <w:ilvl w:val="0"/>
                <w:numId w:val="4"/>
              </w:numPr>
            </w:pPr>
            <w:r w:rsidRPr="002B2B17">
              <w:t>bezorgkosten vaststellen</w:t>
            </w:r>
          </w:p>
          <w:p w14:paraId="74C04B3B" w14:textId="77777777" w:rsidR="00BF7AA7" w:rsidRPr="002B2B17" w:rsidRDefault="00CF123D" w:rsidP="003618F1">
            <w:pPr>
              <w:numPr>
                <w:ilvl w:val="0"/>
                <w:numId w:val="4"/>
              </w:numPr>
            </w:pPr>
            <w:r w:rsidRPr="002B2B17">
              <w:t>voorraden bijhouden.</w:t>
            </w:r>
          </w:p>
        </w:tc>
      </w:tr>
    </w:tbl>
    <w:p w14:paraId="488BCF33" w14:textId="77777777" w:rsidR="00BF7AA7" w:rsidRPr="002B2B17" w:rsidRDefault="00BF7AA7"/>
    <w:p w14:paraId="3698ABE6" w14:textId="77777777" w:rsidR="00BF7AA7" w:rsidRPr="002B2B17" w:rsidRDefault="00BF7AA7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BF7AA7" w:rsidRPr="002B2B17" w14:paraId="6D70B6EA" w14:textId="77777777">
        <w:tc>
          <w:tcPr>
            <w:tcW w:w="534" w:type="dxa"/>
          </w:tcPr>
          <w:p w14:paraId="1A075E44" w14:textId="77777777" w:rsidR="00BF7AA7" w:rsidRPr="002B2B17" w:rsidRDefault="00BF7AA7">
            <w:pPr>
              <w:pStyle w:val="Opgave"/>
            </w:pPr>
          </w:p>
        </w:tc>
        <w:tc>
          <w:tcPr>
            <w:tcW w:w="8754" w:type="dxa"/>
          </w:tcPr>
          <w:p w14:paraId="27B803A9" w14:textId="77777777" w:rsidR="00B03238" w:rsidRPr="002B2B17" w:rsidRDefault="00A15391" w:rsidP="00B03238">
            <w:r>
              <w:rPr>
                <w:noProof/>
                <w:lang w:eastAsia="nl-NL"/>
              </w:rPr>
              <w:drawing>
                <wp:inline distT="0" distB="0" distL="0" distR="0" wp14:anchorId="14315EDB" wp14:editId="4510C290">
                  <wp:extent cx="4978400" cy="1714500"/>
                  <wp:effectExtent l="0" t="0" r="0" b="12700"/>
                  <wp:docPr id="2" name="Afbeelding 2" descr="ingang_522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gang_522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143A2" w14:textId="77777777" w:rsidR="00B03238" w:rsidRPr="002B2B17" w:rsidRDefault="00B03238" w:rsidP="00B03238">
            <w:r w:rsidRPr="002B2B17">
              <w:t>Dit is het tuincentrum waar je gaat werken, op het kantoor.</w:t>
            </w:r>
            <w:r w:rsidRPr="002B2B17">
              <w:tab/>
            </w:r>
          </w:p>
          <w:p w14:paraId="693C8480" w14:textId="77777777" w:rsidR="00B03238" w:rsidRPr="002B2B17" w:rsidRDefault="00B03238" w:rsidP="00B03238"/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41"/>
            </w:tblGrid>
            <w:tr w:rsidR="00B03238" w:rsidRPr="002B2B17" w14:paraId="79CE1FC6" w14:textId="77777777" w:rsidTr="00ED317F">
              <w:trPr>
                <w:jc w:val="center"/>
              </w:trPr>
              <w:tc>
                <w:tcPr>
                  <w:tcW w:w="2341" w:type="dxa"/>
                  <w:shd w:val="clear" w:color="auto" w:fill="E6E6E6"/>
                </w:tcPr>
                <w:p w14:paraId="51B41CDB" w14:textId="77777777" w:rsidR="00740B3A" w:rsidRPr="00ED317F" w:rsidRDefault="00740B3A" w:rsidP="00B03238">
                  <w:pPr>
                    <w:rPr>
                      <w:rFonts w:ascii="Eras Light ITC" w:hAnsi="Eras Light ITC"/>
                      <w:b/>
                    </w:rPr>
                  </w:pPr>
                  <w:r w:rsidRPr="00ED317F">
                    <w:rPr>
                      <w:rFonts w:ascii="Eras Light ITC" w:hAnsi="Eras Light ITC"/>
                      <w:b/>
                    </w:rPr>
                    <w:t>Openingstijden:</w:t>
                  </w:r>
                </w:p>
                <w:p w14:paraId="05C3EF27" w14:textId="77777777" w:rsidR="00740B3A" w:rsidRPr="00ED317F" w:rsidRDefault="00740B3A" w:rsidP="00B03238">
                  <w:pPr>
                    <w:rPr>
                      <w:rFonts w:ascii="Eras Light ITC" w:hAnsi="Eras Light ITC"/>
                      <w:b/>
                    </w:rPr>
                  </w:pPr>
                </w:p>
                <w:p w14:paraId="48BA6CBB" w14:textId="77777777" w:rsidR="00B03238" w:rsidRPr="00ED317F" w:rsidRDefault="00B03238" w:rsidP="00B03238">
                  <w:pPr>
                    <w:rPr>
                      <w:rFonts w:ascii="Eras Light ITC" w:hAnsi="Eras Light ITC"/>
                      <w:b/>
                    </w:rPr>
                  </w:pPr>
                  <w:r w:rsidRPr="00ED317F">
                    <w:rPr>
                      <w:rFonts w:ascii="Eras Light ITC" w:hAnsi="Eras Light ITC"/>
                      <w:b/>
                    </w:rPr>
                    <w:t xml:space="preserve">Ma t/m do: </w:t>
                  </w:r>
                  <w:r w:rsidRPr="00ED317F">
                    <w:rPr>
                      <w:rFonts w:ascii="Eras Light ITC" w:hAnsi="Eras Light ITC"/>
                      <w:b/>
                    </w:rPr>
                    <w:br/>
                    <w:t>9.00 - 18.00 uur</w:t>
                  </w:r>
                </w:p>
                <w:p w14:paraId="32EA194D" w14:textId="77777777" w:rsidR="00B03238" w:rsidRPr="00ED317F" w:rsidRDefault="00B03238" w:rsidP="00B03238">
                  <w:pPr>
                    <w:rPr>
                      <w:rFonts w:ascii="Eras Light ITC" w:hAnsi="Eras Light ITC"/>
                      <w:b/>
                    </w:rPr>
                  </w:pPr>
                  <w:r w:rsidRPr="00ED317F">
                    <w:rPr>
                      <w:rFonts w:ascii="Eras Light ITC" w:hAnsi="Eras Light ITC"/>
                      <w:b/>
                    </w:rPr>
                    <w:br/>
                    <w:t xml:space="preserve">Vrijdag: </w:t>
                  </w:r>
                  <w:r w:rsidRPr="00ED317F">
                    <w:rPr>
                      <w:rFonts w:ascii="Eras Light ITC" w:hAnsi="Eras Light ITC"/>
                      <w:b/>
                    </w:rPr>
                    <w:br/>
                    <w:t>9.00 - 21.00 uur</w:t>
                  </w:r>
                </w:p>
                <w:p w14:paraId="59D970DE" w14:textId="77777777" w:rsidR="00B03238" w:rsidRPr="00ED317F" w:rsidRDefault="00B03238" w:rsidP="00B03238">
                  <w:pPr>
                    <w:rPr>
                      <w:rFonts w:ascii="Eras Light ITC" w:hAnsi="Eras Light ITC"/>
                      <w:b/>
                    </w:rPr>
                  </w:pPr>
                  <w:r w:rsidRPr="00ED317F">
                    <w:rPr>
                      <w:rFonts w:ascii="Eras Light ITC" w:hAnsi="Eras Light ITC"/>
                      <w:b/>
                    </w:rPr>
                    <w:br/>
                    <w:t xml:space="preserve">Zaterdag: </w:t>
                  </w:r>
                  <w:r w:rsidRPr="00ED317F">
                    <w:rPr>
                      <w:rFonts w:ascii="Eras Light ITC" w:hAnsi="Eras Light ITC"/>
                      <w:b/>
                    </w:rPr>
                    <w:br/>
                    <w:t>9.00 - 17.00 uur</w:t>
                  </w:r>
                </w:p>
                <w:p w14:paraId="05CBE2F2" w14:textId="77777777" w:rsidR="00B03238" w:rsidRPr="002B2B17" w:rsidRDefault="00B03238" w:rsidP="00B03238"/>
              </w:tc>
            </w:tr>
          </w:tbl>
          <w:p w14:paraId="73A5E22B" w14:textId="77777777" w:rsidR="00B03238" w:rsidRPr="002B2B17" w:rsidRDefault="00B03238" w:rsidP="00B03238"/>
          <w:p w14:paraId="3DE2738C" w14:textId="77777777" w:rsidR="00740B3A" w:rsidRPr="002B2B17" w:rsidRDefault="00740B3A" w:rsidP="00740B3A">
            <w:r w:rsidRPr="002B2B17">
              <w:t xml:space="preserve">Je werkt tijdens de openingstijden. Op woensdag heb je een vrije dag. </w:t>
            </w:r>
          </w:p>
          <w:p w14:paraId="3377994D" w14:textId="77777777" w:rsidR="00740B3A" w:rsidRPr="002B2B17" w:rsidRDefault="00740B3A" w:rsidP="00740B3A">
            <w:r w:rsidRPr="002B2B17">
              <w:t>Hoeveel uren per week werk je?</w:t>
            </w:r>
          </w:p>
          <w:p w14:paraId="0E40F7D7" w14:textId="77777777" w:rsidR="00BF7AA7" w:rsidRPr="002B2B17" w:rsidRDefault="00BF7AA7">
            <w:pPr>
              <w:rPr>
                <w:b/>
              </w:rPr>
            </w:pPr>
          </w:p>
        </w:tc>
      </w:tr>
      <w:tr w:rsidR="00BF7AA7" w:rsidRPr="002B2B17" w14:paraId="7A40FE77" w14:textId="77777777">
        <w:tc>
          <w:tcPr>
            <w:tcW w:w="534" w:type="dxa"/>
          </w:tcPr>
          <w:p w14:paraId="1826179C" w14:textId="77777777" w:rsidR="00BF7AA7" w:rsidRPr="002B2B17" w:rsidRDefault="00BF7AA7"/>
        </w:tc>
        <w:tc>
          <w:tcPr>
            <w:tcW w:w="8754" w:type="dxa"/>
          </w:tcPr>
          <w:p w14:paraId="08648508" w14:textId="77777777" w:rsidR="00BF7AA7" w:rsidRPr="002B2B17" w:rsidRDefault="00BF7AA7"/>
          <w:p w14:paraId="135030B7" w14:textId="77777777" w:rsidR="00BF7AA7" w:rsidRPr="002B2B17" w:rsidRDefault="00BF7AA7">
            <w:r w:rsidRPr="002B2B17">
              <w:t>…………………………………………………………………</w:t>
            </w:r>
            <w:r w:rsidR="00330062" w:rsidRPr="002B2B17">
              <w:t>…………………………………………………………</w:t>
            </w:r>
          </w:p>
          <w:p w14:paraId="0669A7CA" w14:textId="77777777" w:rsidR="00BF7AA7" w:rsidRPr="002B2B17" w:rsidRDefault="00BF7AA7"/>
          <w:p w14:paraId="1E56928D" w14:textId="77777777" w:rsidR="00BF7AA7" w:rsidRPr="002B2B17" w:rsidRDefault="00BF7AA7">
            <w:r w:rsidRPr="002B2B17">
              <w:t>……………………………………………………………………………………………………………………………</w:t>
            </w:r>
          </w:p>
        </w:tc>
      </w:tr>
    </w:tbl>
    <w:p w14:paraId="2A6F13DE" w14:textId="77777777" w:rsidR="00BF7AA7" w:rsidRPr="002B2B17" w:rsidRDefault="00BF7AA7"/>
    <w:p w14:paraId="0259F036" w14:textId="77777777" w:rsidR="00BF7AA7" w:rsidRPr="002B2B17" w:rsidRDefault="00BF7AA7">
      <w:pPr>
        <w:rPr>
          <w:b/>
        </w:rPr>
      </w:pPr>
    </w:p>
    <w:p w14:paraId="4F6102CF" w14:textId="77777777" w:rsidR="00BF7AA7" w:rsidRPr="002B2B17" w:rsidRDefault="00BF7AA7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BF7AA7" w:rsidRPr="002B2B17" w14:paraId="6A88E393" w14:textId="77777777">
        <w:tc>
          <w:tcPr>
            <w:tcW w:w="534" w:type="dxa"/>
          </w:tcPr>
          <w:p w14:paraId="57B5AC12" w14:textId="77777777" w:rsidR="00BF7AA7" w:rsidRPr="002B2B17" w:rsidRDefault="00BF7AA7">
            <w:pPr>
              <w:pStyle w:val="Opgave"/>
            </w:pPr>
          </w:p>
        </w:tc>
        <w:tc>
          <w:tcPr>
            <w:tcW w:w="8754" w:type="dxa"/>
          </w:tcPr>
          <w:p w14:paraId="6F971C75" w14:textId="32087549" w:rsidR="00740B3A" w:rsidRPr="002B2B17" w:rsidRDefault="00740B3A" w:rsidP="00740B3A">
            <w:r w:rsidRPr="002B2B17">
              <w:t xml:space="preserve">Je verdient € </w:t>
            </w:r>
            <w:r w:rsidR="00E82666">
              <w:t xml:space="preserve">11,- </w:t>
            </w:r>
            <w:r w:rsidRPr="002B2B17">
              <w:t xml:space="preserve"> </w:t>
            </w:r>
            <w:r w:rsidR="00E82666">
              <w:t xml:space="preserve">bruto </w:t>
            </w:r>
            <w:r w:rsidRPr="002B2B17">
              <w:t>per uur. Wat verdien je dan per week?</w:t>
            </w:r>
          </w:p>
          <w:p w14:paraId="132BA041" w14:textId="77777777" w:rsidR="00740B3A" w:rsidRPr="002B2B17" w:rsidRDefault="00740B3A" w:rsidP="00740B3A">
            <w:r w:rsidRPr="002B2B17">
              <w:t>Kruis het goede antwoord aan.</w:t>
            </w:r>
          </w:p>
          <w:p w14:paraId="0BAF98E3" w14:textId="77777777" w:rsidR="00BF7AA7" w:rsidRPr="002B2B17" w:rsidRDefault="00BF7AA7" w:rsidP="00740B3A"/>
        </w:tc>
      </w:tr>
      <w:tr w:rsidR="00BF7AA7" w:rsidRPr="002B2B17" w14:paraId="099FA6BD" w14:textId="77777777">
        <w:tc>
          <w:tcPr>
            <w:tcW w:w="534" w:type="dxa"/>
          </w:tcPr>
          <w:p w14:paraId="208F7790" w14:textId="77777777" w:rsidR="00BF7AA7" w:rsidRPr="002B2B17" w:rsidRDefault="00BF7AA7"/>
        </w:tc>
        <w:tc>
          <w:tcPr>
            <w:tcW w:w="8754" w:type="dxa"/>
          </w:tcPr>
          <w:p w14:paraId="3AEA9E23" w14:textId="2A64E74C" w:rsidR="00740B3A" w:rsidRPr="002B2B17" w:rsidRDefault="00740B3A" w:rsidP="003618F1">
            <w:pPr>
              <w:numPr>
                <w:ilvl w:val="0"/>
                <w:numId w:val="5"/>
              </w:numPr>
            </w:pPr>
            <w:r w:rsidRPr="002B2B17">
              <w:t xml:space="preserve">€ </w:t>
            </w:r>
            <w:r w:rsidR="00E82666">
              <w:t>440</w:t>
            </w:r>
          </w:p>
          <w:p w14:paraId="55C181DA" w14:textId="7C0A23A6" w:rsidR="00740B3A" w:rsidRPr="002B2B17" w:rsidRDefault="00740B3A" w:rsidP="003618F1">
            <w:pPr>
              <w:numPr>
                <w:ilvl w:val="0"/>
                <w:numId w:val="5"/>
              </w:numPr>
            </w:pPr>
            <w:r w:rsidRPr="002B2B17">
              <w:t xml:space="preserve">€ </w:t>
            </w:r>
            <w:r w:rsidR="00E82666">
              <w:t>484</w:t>
            </w:r>
          </w:p>
          <w:p w14:paraId="7B9F5990" w14:textId="2C069DBA" w:rsidR="00740B3A" w:rsidRPr="002B2B17" w:rsidRDefault="00740B3A" w:rsidP="003618F1">
            <w:pPr>
              <w:numPr>
                <w:ilvl w:val="0"/>
                <w:numId w:val="5"/>
              </w:numPr>
            </w:pPr>
            <w:r w:rsidRPr="002B2B17">
              <w:t xml:space="preserve">€ </w:t>
            </w:r>
            <w:r w:rsidR="00E82666">
              <w:t>517</w:t>
            </w:r>
          </w:p>
          <w:p w14:paraId="35FB6D5F" w14:textId="14DDBD51" w:rsidR="00BF7AA7" w:rsidRPr="002B2B17" w:rsidRDefault="00740B3A" w:rsidP="003618F1">
            <w:pPr>
              <w:numPr>
                <w:ilvl w:val="0"/>
                <w:numId w:val="5"/>
              </w:numPr>
            </w:pPr>
            <w:r w:rsidRPr="002B2B17">
              <w:t xml:space="preserve">€ </w:t>
            </w:r>
            <w:r w:rsidR="00E82666">
              <w:t>616</w:t>
            </w:r>
          </w:p>
        </w:tc>
      </w:tr>
    </w:tbl>
    <w:p w14:paraId="4CCC503D" w14:textId="77777777" w:rsidR="00BF7AA7" w:rsidRPr="002B2B17" w:rsidRDefault="00BF7AA7"/>
    <w:p w14:paraId="552F1B1C" w14:textId="77777777" w:rsidR="00740B3A" w:rsidRPr="002B2B17" w:rsidRDefault="00A82302" w:rsidP="00740B3A">
      <w:pPr>
        <w:pStyle w:val="Heading1"/>
      </w:pPr>
      <w:r>
        <w:lastRenderedPageBreak/>
        <w:t>1</w:t>
      </w:r>
      <w:r w:rsidR="003F1588" w:rsidRPr="002B2B17">
        <w:t xml:space="preserve"> – </w:t>
      </w:r>
      <w:r w:rsidR="00740B3A" w:rsidRPr="002B2B17">
        <w:t>Klantenservice</w:t>
      </w:r>
    </w:p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</w:tblBorders>
        <w:tblLook w:val="01E0" w:firstRow="1" w:lastRow="1" w:firstColumn="1" w:lastColumn="1" w:noHBand="0" w:noVBand="0"/>
      </w:tblPr>
      <w:tblGrid>
        <w:gridCol w:w="9304"/>
      </w:tblGrid>
      <w:tr w:rsidR="006C5ACF" w:rsidRPr="002B2B17" w14:paraId="0E335516" w14:textId="77777777" w:rsidTr="00ED317F">
        <w:tc>
          <w:tcPr>
            <w:tcW w:w="9304" w:type="dxa"/>
          </w:tcPr>
          <w:p w14:paraId="0B2FF10B" w14:textId="77777777" w:rsidR="006C5ACF" w:rsidRPr="002B2B17" w:rsidRDefault="006C5ACF" w:rsidP="006C5ACF">
            <w:r w:rsidRPr="002B2B17">
              <w:t>Als administratief medewerk(st)er bedien je de telefoon en sta je de mensen te w</w:t>
            </w:r>
            <w:r w:rsidR="00136018" w:rsidRPr="002B2B17">
              <w:t>o</w:t>
            </w:r>
            <w:r w:rsidRPr="002B2B17">
              <w:t>ord aan de balie. Je moet va</w:t>
            </w:r>
            <w:r w:rsidR="009A30B4">
              <w:t>ak allerlei vragen beantwoorden, s</w:t>
            </w:r>
            <w:r w:rsidRPr="002B2B17">
              <w:t xml:space="preserve">oms moet je </w:t>
            </w:r>
            <w:r w:rsidR="009A30B4">
              <w:t xml:space="preserve">een </w:t>
            </w:r>
            <w:r w:rsidRPr="002B2B17">
              <w:t>advies geven.</w:t>
            </w:r>
          </w:p>
          <w:p w14:paraId="493EEDBD" w14:textId="77777777" w:rsidR="006C5ACF" w:rsidRPr="002B2B17" w:rsidRDefault="006C5ACF" w:rsidP="00740B3A"/>
        </w:tc>
      </w:tr>
    </w:tbl>
    <w:p w14:paraId="6253F645" w14:textId="77777777" w:rsidR="00740B3A" w:rsidRPr="002B2B17" w:rsidRDefault="00740B3A" w:rsidP="00740B3A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740B3A" w:rsidRPr="002B2B17" w14:paraId="13E82FE0" w14:textId="77777777">
        <w:tc>
          <w:tcPr>
            <w:tcW w:w="534" w:type="dxa"/>
          </w:tcPr>
          <w:p w14:paraId="4A1BA7A2" w14:textId="77777777" w:rsidR="00740B3A" w:rsidRPr="002B2B17" w:rsidRDefault="00740B3A" w:rsidP="00472B0A">
            <w:pPr>
              <w:pStyle w:val="Opgave"/>
            </w:pPr>
          </w:p>
        </w:tc>
        <w:tc>
          <w:tcPr>
            <w:tcW w:w="8754" w:type="dxa"/>
          </w:tcPr>
          <w:p w14:paraId="21FAC147" w14:textId="77777777" w:rsidR="006C5ACF" w:rsidRPr="002B2B17" w:rsidRDefault="006C5ACF" w:rsidP="006C5ACF">
            <w:r w:rsidRPr="002B2B17">
              <w:t xml:space="preserve">De hovenier is bezig met het uitvoeren van een tuinontwerp. </w:t>
            </w:r>
          </w:p>
          <w:p w14:paraId="2BD588F3" w14:textId="77777777" w:rsidR="006C5ACF" w:rsidRPr="002B2B17" w:rsidRDefault="006C5ACF" w:rsidP="006C5ACF">
            <w:r w:rsidRPr="002B2B17">
              <w:t xml:space="preserve">Op het ontwerp is de volgende indeling te zien: </w:t>
            </w:r>
          </w:p>
          <w:p w14:paraId="39F3A90C" w14:textId="77777777" w:rsidR="006C5ACF" w:rsidRPr="002B2B17" w:rsidRDefault="00C74295" w:rsidP="006C5ACF">
            <w:r w:rsidRPr="002B2B17">
              <w:t xml:space="preserve">Een vierde </w:t>
            </w:r>
            <w:r w:rsidR="006C5ACF" w:rsidRPr="002B2B17">
              <w:t xml:space="preserve">deel gras, </w:t>
            </w:r>
            <w:r w:rsidRPr="002B2B17">
              <w:t>een achtste</w:t>
            </w:r>
            <w:r w:rsidR="006C5ACF" w:rsidRPr="002B2B17">
              <w:t xml:space="preserve"> deel planten, </w:t>
            </w:r>
            <w:r w:rsidRPr="002B2B17">
              <w:t xml:space="preserve">een achtste </w:t>
            </w:r>
            <w:r w:rsidR="006C5ACF" w:rsidRPr="002B2B17">
              <w:t xml:space="preserve">deel terras en </w:t>
            </w:r>
            <w:r w:rsidRPr="002B2B17">
              <w:t xml:space="preserve">een vierde </w:t>
            </w:r>
            <w:r w:rsidR="006C5ACF" w:rsidRPr="002B2B17">
              <w:t xml:space="preserve">deel voor de paden. </w:t>
            </w:r>
          </w:p>
          <w:p w14:paraId="53A8F1DF" w14:textId="77777777" w:rsidR="006C5ACF" w:rsidRPr="002B2B17" w:rsidRDefault="006C5ACF" w:rsidP="006C5ACF">
            <w:r w:rsidRPr="002B2B17">
              <w:t xml:space="preserve">De klant belt en vraagt jou: welk deel van de tuin blijft over voor de vijver? </w:t>
            </w:r>
          </w:p>
          <w:p w14:paraId="1353E0EA" w14:textId="77777777" w:rsidR="00740B3A" w:rsidRPr="002B2B17" w:rsidRDefault="006C5ACF" w:rsidP="006C5ACF">
            <w:r w:rsidRPr="002B2B17">
              <w:t>Jouw antwoord is:</w:t>
            </w:r>
          </w:p>
        </w:tc>
      </w:tr>
      <w:tr w:rsidR="00740B3A" w:rsidRPr="002B2B17" w14:paraId="0B1085A9" w14:textId="77777777">
        <w:tc>
          <w:tcPr>
            <w:tcW w:w="534" w:type="dxa"/>
          </w:tcPr>
          <w:p w14:paraId="4D816710" w14:textId="77777777" w:rsidR="00740B3A" w:rsidRPr="002B2B17" w:rsidRDefault="00740B3A" w:rsidP="00472B0A"/>
        </w:tc>
        <w:tc>
          <w:tcPr>
            <w:tcW w:w="8754" w:type="dxa"/>
          </w:tcPr>
          <w:p w14:paraId="785B9D9C" w14:textId="77777777" w:rsidR="00740B3A" w:rsidRPr="002B2B17" w:rsidRDefault="00740B3A" w:rsidP="00472B0A"/>
          <w:p w14:paraId="6DBA70D7" w14:textId="77777777" w:rsidR="00740B3A" w:rsidRPr="002B2B17" w:rsidRDefault="00740B3A" w:rsidP="00472B0A">
            <w:r w:rsidRPr="002B2B17">
              <w:t>…………………………………………………</w:t>
            </w:r>
            <w:r w:rsidR="006C5ACF" w:rsidRPr="002B2B17">
              <w:t>…………………………………………………………………………</w:t>
            </w:r>
          </w:p>
          <w:p w14:paraId="2487DC06" w14:textId="77777777" w:rsidR="00740B3A" w:rsidRPr="002B2B17" w:rsidRDefault="00740B3A" w:rsidP="00472B0A"/>
        </w:tc>
      </w:tr>
    </w:tbl>
    <w:p w14:paraId="13E44FB5" w14:textId="77777777" w:rsidR="00740B3A" w:rsidRPr="002B2B17" w:rsidRDefault="00740B3A" w:rsidP="00740B3A"/>
    <w:p w14:paraId="38D285C8" w14:textId="77777777" w:rsidR="00A17FF3" w:rsidRPr="002B2B17" w:rsidRDefault="00A17FF3"/>
    <w:tbl>
      <w:tblPr>
        <w:tblW w:w="0" w:type="auto"/>
        <w:jc w:val="center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9288"/>
      </w:tblGrid>
      <w:tr w:rsidR="006C5ACF" w:rsidRPr="002B2B17" w14:paraId="3B081738" w14:textId="77777777">
        <w:trPr>
          <w:jc w:val="center"/>
        </w:trPr>
        <w:tc>
          <w:tcPr>
            <w:tcW w:w="9288" w:type="dxa"/>
          </w:tcPr>
          <w:p w14:paraId="7F6317E1" w14:textId="77777777" w:rsidR="006C5ACF" w:rsidRPr="002B2B17" w:rsidRDefault="006C5ACF" w:rsidP="006C5ACF">
            <w:r w:rsidRPr="002B2B17">
              <w:t xml:space="preserve">Voor de bestrating van </w:t>
            </w:r>
            <w:r w:rsidR="00472B0A" w:rsidRPr="002B2B17">
              <w:t>het terras</w:t>
            </w:r>
            <w:r w:rsidRPr="002B2B17">
              <w:t xml:space="preserve"> heeft de hovenier </w:t>
            </w:r>
            <w:r w:rsidR="004B58CC" w:rsidRPr="002B2B17">
              <w:t>stenen</w:t>
            </w:r>
            <w:r w:rsidRPr="002B2B17">
              <w:t xml:space="preserve"> nodig.</w:t>
            </w:r>
          </w:p>
          <w:p w14:paraId="179804DB" w14:textId="77777777" w:rsidR="006C5ACF" w:rsidRPr="002B2B17" w:rsidRDefault="006C5ACF" w:rsidP="006C5ACF">
            <w:r w:rsidRPr="002B2B17">
              <w:t>Op het kantoor ligt een prijslijst:</w:t>
            </w:r>
          </w:p>
          <w:p w14:paraId="3DFF119C" w14:textId="77777777" w:rsidR="006C5ACF" w:rsidRPr="002B2B17" w:rsidRDefault="006C5ACF" w:rsidP="006C5ACF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8"/>
              <w:gridCol w:w="93"/>
              <w:gridCol w:w="2197"/>
              <w:gridCol w:w="93"/>
              <w:gridCol w:w="2199"/>
              <w:gridCol w:w="93"/>
              <w:gridCol w:w="2199"/>
            </w:tblGrid>
            <w:tr w:rsidR="006C5ACF" w:rsidRPr="002B2B17" w14:paraId="534E3D32" w14:textId="77777777">
              <w:trPr>
                <w:tblCellSpacing w:w="0" w:type="dxa"/>
              </w:trPr>
              <w:tc>
                <w:tcPr>
                  <w:tcW w:w="1211" w:type="pct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98"/>
                  </w:tblGrid>
                  <w:tr w:rsidR="006C5ACF" w:rsidRPr="002B2B17" w14:paraId="05D06615" w14:textId="77777777">
                    <w:trPr>
                      <w:trHeight w:val="600"/>
                      <w:tblCellSpacing w:w="0" w:type="dxa"/>
                    </w:trPr>
                    <w:tc>
                      <w:tcPr>
                        <w:tcW w:w="1200" w:type="pct"/>
                      </w:tcPr>
                      <w:p w14:paraId="7D537585" w14:textId="77777777" w:rsidR="006C5ACF" w:rsidRPr="002B2B17" w:rsidRDefault="006C5ACF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 w:rsidRPr="00433477"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  <w:t xml:space="preserve">Abbeystone Avondzon nuance </w:t>
                        </w:r>
                      </w:p>
                    </w:tc>
                  </w:tr>
                  <w:tr w:rsidR="006C5ACF" w:rsidRPr="002B2B17" w14:paraId="4F670EF2" w14:textId="77777777">
                    <w:trPr>
                      <w:trHeight w:val="300"/>
                      <w:tblCellSpacing w:w="0" w:type="dxa"/>
                    </w:trPr>
                    <w:tc>
                      <w:tcPr>
                        <w:tcW w:w="0" w:type="auto"/>
                      </w:tcPr>
                      <w:p w14:paraId="26E8E35C" w14:textId="77777777" w:rsidR="006C5ACF" w:rsidRPr="002B2B17" w:rsidRDefault="006C5ACF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 w:rsidRPr="002B2B17">
                          <w:rPr>
                            <w:rFonts w:ascii="Verdana" w:hAnsi="Verdana"/>
                            <w:b/>
                            <w:bCs/>
                            <w:color w:val="1F1F1F"/>
                            <w:sz w:val="17"/>
                            <w:szCs w:val="17"/>
                          </w:rPr>
                          <w:t xml:space="preserve">20x30x6 </w:t>
                        </w:r>
                      </w:p>
                    </w:tc>
                  </w:tr>
                </w:tbl>
                <w:p w14:paraId="3FB5418A" w14:textId="77777777" w:rsidR="006C5ACF" w:rsidRPr="002B2B17" w:rsidRDefault="006C5ACF" w:rsidP="00472B0A">
                  <w:pPr>
                    <w:rPr>
                      <w:rFonts w:ascii="Verdana" w:hAnsi="Verdana"/>
                      <w:vanish/>
                      <w:color w:val="1F1F1F"/>
                      <w:sz w:val="17"/>
                      <w:szCs w:val="17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98"/>
                  </w:tblGrid>
                  <w:tr w:rsidR="006C5ACF" w:rsidRPr="002B2B17" w14:paraId="46EAC84A" w14:textId="77777777">
                    <w:trPr>
                      <w:trHeight w:val="1500"/>
                      <w:tblCellSpacing w:w="0" w:type="dxa"/>
                    </w:trPr>
                    <w:tc>
                      <w:tcPr>
                        <w:tcW w:w="0" w:type="auto"/>
                        <w:noWrap/>
                      </w:tcPr>
                      <w:p w14:paraId="27A02CFE" w14:textId="77777777" w:rsidR="006C5ACF" w:rsidRPr="002B2B17" w:rsidRDefault="00A15391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color w:val="330000"/>
                            <w:sz w:val="17"/>
                            <w:szCs w:val="17"/>
                            <w:lang w:eastAsia="nl-NL"/>
                          </w:rPr>
                          <w:drawing>
                            <wp:inline distT="0" distB="0" distL="0" distR="0" wp14:anchorId="2F04E156" wp14:editId="69455D9B">
                              <wp:extent cx="711200" cy="711200"/>
                              <wp:effectExtent l="0" t="0" r="0" b="0"/>
                              <wp:docPr id="3" name="Afbeelding 3" descr="Abbeystone Avondzon nuance  ">
                                <a:hlinkClick xmlns:a="http://schemas.openxmlformats.org/drawingml/2006/main" r:id="rId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Abbeystone Avondzon nuance 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r:link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200" cy="71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812ABAE" w14:textId="77777777" w:rsidR="006C5ACF" w:rsidRPr="002B2B17" w:rsidRDefault="006C5ACF" w:rsidP="00472B0A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t> </w:t>
                  </w:r>
                </w:p>
                <w:p w14:paraId="3F510229" w14:textId="77777777" w:rsidR="006C5ACF" w:rsidRPr="002B2B17" w:rsidRDefault="006C5ACF" w:rsidP="00472B0A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t xml:space="preserve">€18,50 </w:t>
                  </w:r>
                  <w:r w:rsidRPr="002B2B17">
                    <w:rPr>
                      <w:rStyle w:val="btw"/>
                      <w:rFonts w:ascii="Verdana" w:hAnsi="Verdana"/>
                      <w:color w:val="1F1F1F"/>
                      <w:sz w:val="17"/>
                      <w:szCs w:val="17"/>
                    </w:rPr>
                    <w:t>(incl. btw)</w:t>
                  </w: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br/>
                    <w:t xml:space="preserve">per m2 </w:t>
                  </w:r>
                </w:p>
                <w:p w14:paraId="21CCB178" w14:textId="77777777" w:rsidR="006C5ACF" w:rsidRPr="002B2B17" w:rsidRDefault="006C5ACF" w:rsidP="00433477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</w:p>
              </w:tc>
              <w:tc>
                <w:tcPr>
                  <w:tcW w:w="51" w:type="pct"/>
                </w:tcPr>
                <w:p w14:paraId="44C10283" w14:textId="77777777" w:rsidR="006C5ACF" w:rsidRPr="002B2B17" w:rsidRDefault="006C5ACF" w:rsidP="00472B0A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</w:p>
              </w:tc>
              <w:tc>
                <w:tcPr>
                  <w:tcW w:w="1211" w:type="pct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97"/>
                  </w:tblGrid>
                  <w:tr w:rsidR="006C5ACF" w:rsidRPr="002B2B17" w14:paraId="4289539B" w14:textId="77777777">
                    <w:trPr>
                      <w:trHeight w:val="600"/>
                      <w:tblCellSpacing w:w="0" w:type="dxa"/>
                    </w:trPr>
                    <w:tc>
                      <w:tcPr>
                        <w:tcW w:w="1200" w:type="pct"/>
                      </w:tcPr>
                      <w:p w14:paraId="3B8A4517" w14:textId="77777777" w:rsidR="006C5ACF" w:rsidRPr="002B2B17" w:rsidRDefault="006C5ACF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 w:rsidRPr="00433477"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  <w:t>Puras Zwart Strak</w:t>
                        </w:r>
                        <w:r w:rsidRPr="002B2B17"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c>
                  </w:tr>
                  <w:tr w:rsidR="006C5ACF" w:rsidRPr="002B2B17" w14:paraId="5C95B120" w14:textId="77777777">
                    <w:trPr>
                      <w:trHeight w:val="300"/>
                      <w:tblCellSpacing w:w="0" w:type="dxa"/>
                    </w:trPr>
                    <w:tc>
                      <w:tcPr>
                        <w:tcW w:w="0" w:type="auto"/>
                      </w:tcPr>
                      <w:p w14:paraId="29592964" w14:textId="77777777" w:rsidR="006C5ACF" w:rsidRPr="002B2B17" w:rsidRDefault="006C5ACF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 w:rsidRPr="002B2B17">
                          <w:rPr>
                            <w:rFonts w:ascii="Verdana" w:hAnsi="Verdana"/>
                            <w:b/>
                            <w:bCs/>
                            <w:color w:val="1F1F1F"/>
                            <w:sz w:val="17"/>
                            <w:szCs w:val="17"/>
                          </w:rPr>
                          <w:t xml:space="preserve">30x40x6 </w:t>
                        </w:r>
                      </w:p>
                    </w:tc>
                  </w:tr>
                </w:tbl>
                <w:p w14:paraId="75B9039F" w14:textId="77777777" w:rsidR="006C5ACF" w:rsidRPr="002B2B17" w:rsidRDefault="006C5ACF" w:rsidP="00472B0A">
                  <w:pPr>
                    <w:rPr>
                      <w:rFonts w:ascii="Verdana" w:hAnsi="Verdana"/>
                      <w:vanish/>
                      <w:color w:val="1F1F1F"/>
                      <w:sz w:val="17"/>
                      <w:szCs w:val="17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97"/>
                  </w:tblGrid>
                  <w:tr w:rsidR="006C5ACF" w:rsidRPr="002B2B17" w14:paraId="2DD28058" w14:textId="77777777">
                    <w:trPr>
                      <w:trHeight w:val="1500"/>
                      <w:tblCellSpacing w:w="0" w:type="dxa"/>
                    </w:trPr>
                    <w:tc>
                      <w:tcPr>
                        <w:tcW w:w="0" w:type="auto"/>
                        <w:noWrap/>
                      </w:tcPr>
                      <w:p w14:paraId="55CCD349" w14:textId="77777777" w:rsidR="006C5ACF" w:rsidRPr="002B2B17" w:rsidRDefault="00A15391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color w:val="1E4579"/>
                            <w:sz w:val="18"/>
                            <w:szCs w:val="18"/>
                            <w:lang w:eastAsia="nl-NL"/>
                          </w:rPr>
                          <w:drawing>
                            <wp:inline distT="0" distB="0" distL="0" distR="0" wp14:anchorId="2524FA72" wp14:editId="16A8B9EA">
                              <wp:extent cx="952500" cy="673100"/>
                              <wp:effectExtent l="0" t="0" r="12700" b="12700"/>
                              <wp:docPr id="4" name="Afbeelding 4" descr="Puras Zwart laag 3,6 m²">
                                <a:hlinkClick xmlns:a="http://schemas.openxmlformats.org/drawingml/2006/main" r:id="rId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Puras Zwart laag 3,6 m²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673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F928E3A" w14:textId="77777777" w:rsidR="006C5ACF" w:rsidRPr="002B2B17" w:rsidRDefault="006C5ACF" w:rsidP="00472B0A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t> </w:t>
                  </w:r>
                </w:p>
                <w:p w14:paraId="3467343E" w14:textId="77777777" w:rsidR="006C5ACF" w:rsidRPr="002B2B17" w:rsidRDefault="006C5ACF" w:rsidP="00433477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t xml:space="preserve">€12,25 </w:t>
                  </w:r>
                  <w:r w:rsidRPr="002B2B17">
                    <w:rPr>
                      <w:rStyle w:val="btw"/>
                      <w:rFonts w:ascii="Verdana" w:hAnsi="Verdana"/>
                      <w:color w:val="1F1F1F"/>
                      <w:sz w:val="17"/>
                      <w:szCs w:val="17"/>
                    </w:rPr>
                    <w:t>(incl. btw)</w:t>
                  </w: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br/>
                    <w:t xml:space="preserve">per m2 </w:t>
                  </w:r>
                </w:p>
              </w:tc>
              <w:tc>
                <w:tcPr>
                  <w:tcW w:w="51" w:type="pct"/>
                </w:tcPr>
                <w:p w14:paraId="764BFB06" w14:textId="77777777" w:rsidR="006C5ACF" w:rsidRPr="002B2B17" w:rsidRDefault="006C5ACF" w:rsidP="00472B0A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</w:p>
              </w:tc>
              <w:tc>
                <w:tcPr>
                  <w:tcW w:w="1212" w:type="pct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99"/>
                  </w:tblGrid>
                  <w:tr w:rsidR="006C5ACF" w:rsidRPr="002B2B17" w14:paraId="3B21265B" w14:textId="77777777">
                    <w:trPr>
                      <w:trHeight w:val="600"/>
                      <w:tblCellSpacing w:w="0" w:type="dxa"/>
                    </w:trPr>
                    <w:tc>
                      <w:tcPr>
                        <w:tcW w:w="1200" w:type="pct"/>
                      </w:tcPr>
                      <w:p w14:paraId="5BEA007A" w14:textId="77777777" w:rsidR="006C5ACF" w:rsidRPr="002B2B17" w:rsidRDefault="006C5ACF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 w:rsidRPr="00433477"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  <w:t>Uiverstones rood genuanceerd getrommeld</w:t>
                        </w:r>
                        <w:r w:rsidRPr="002B2B17"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c>
                  </w:tr>
                  <w:tr w:rsidR="006C5ACF" w:rsidRPr="002B2B17" w14:paraId="220ECDF2" w14:textId="77777777">
                    <w:trPr>
                      <w:trHeight w:val="300"/>
                      <w:tblCellSpacing w:w="0" w:type="dxa"/>
                    </w:trPr>
                    <w:tc>
                      <w:tcPr>
                        <w:tcW w:w="0" w:type="auto"/>
                      </w:tcPr>
                      <w:p w14:paraId="01C94954" w14:textId="77777777" w:rsidR="006C5ACF" w:rsidRPr="002B2B17" w:rsidRDefault="006C5ACF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 w:rsidRPr="002B2B17">
                          <w:rPr>
                            <w:rFonts w:ascii="Verdana" w:hAnsi="Verdana"/>
                            <w:b/>
                            <w:bCs/>
                            <w:color w:val="1F1F1F"/>
                            <w:sz w:val="17"/>
                            <w:szCs w:val="17"/>
                          </w:rPr>
                          <w:t xml:space="preserve">15x5x7,5 </w:t>
                        </w:r>
                      </w:p>
                    </w:tc>
                  </w:tr>
                </w:tbl>
                <w:p w14:paraId="2CFF79C2" w14:textId="77777777" w:rsidR="006C5ACF" w:rsidRPr="002B2B17" w:rsidRDefault="006C5ACF" w:rsidP="00472B0A">
                  <w:pPr>
                    <w:rPr>
                      <w:rFonts w:ascii="Verdana" w:hAnsi="Verdana"/>
                      <w:vanish/>
                      <w:color w:val="1F1F1F"/>
                      <w:sz w:val="17"/>
                      <w:szCs w:val="17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99"/>
                  </w:tblGrid>
                  <w:tr w:rsidR="006C5ACF" w:rsidRPr="002B2B17" w14:paraId="6ACDCC04" w14:textId="77777777">
                    <w:trPr>
                      <w:trHeight w:val="1500"/>
                      <w:tblCellSpacing w:w="0" w:type="dxa"/>
                    </w:trPr>
                    <w:tc>
                      <w:tcPr>
                        <w:tcW w:w="0" w:type="auto"/>
                        <w:noWrap/>
                      </w:tcPr>
                      <w:p w14:paraId="5FEEE4D6" w14:textId="77777777" w:rsidR="006C5ACF" w:rsidRPr="002B2B17" w:rsidRDefault="00A15391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color w:val="330000"/>
                            <w:sz w:val="17"/>
                            <w:szCs w:val="17"/>
                            <w:lang w:eastAsia="nl-NL"/>
                          </w:rPr>
                          <w:drawing>
                            <wp:inline distT="0" distB="0" distL="0" distR="0" wp14:anchorId="61F0F8F5" wp14:editId="748BBC9F">
                              <wp:extent cx="711200" cy="711200"/>
                              <wp:effectExtent l="0" t="0" r="0" b="0"/>
                              <wp:docPr id="5" name="Afbeelding 5" descr="Uiverstones rood genuanceerd getrommeld">
                                <a:hlinkClick xmlns:a="http://schemas.openxmlformats.org/drawingml/2006/main" r:id="rId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Uiverstones rood genuanceerd getrommel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r:link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200" cy="71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418B354" w14:textId="77777777" w:rsidR="006C5ACF" w:rsidRPr="002B2B17" w:rsidRDefault="006C5ACF" w:rsidP="00472B0A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t> </w:t>
                  </w:r>
                </w:p>
                <w:p w14:paraId="72A4A3B6" w14:textId="77777777" w:rsidR="006C5ACF" w:rsidRPr="002B2B17" w:rsidRDefault="006C5ACF" w:rsidP="00472B0A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t xml:space="preserve">€18,50 </w:t>
                  </w:r>
                  <w:r w:rsidRPr="002B2B17">
                    <w:rPr>
                      <w:rStyle w:val="btw"/>
                      <w:rFonts w:ascii="Verdana" w:hAnsi="Verdana"/>
                      <w:color w:val="1F1F1F"/>
                      <w:sz w:val="17"/>
                      <w:szCs w:val="17"/>
                    </w:rPr>
                    <w:t>(incl. btw)</w:t>
                  </w: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br/>
                    <w:t xml:space="preserve">per m2 </w:t>
                  </w:r>
                </w:p>
              </w:tc>
              <w:tc>
                <w:tcPr>
                  <w:tcW w:w="51" w:type="pct"/>
                </w:tcPr>
                <w:p w14:paraId="3129633F" w14:textId="77777777" w:rsidR="006C5ACF" w:rsidRPr="002B2B17" w:rsidRDefault="006C5ACF" w:rsidP="00472B0A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</w:p>
              </w:tc>
              <w:tc>
                <w:tcPr>
                  <w:tcW w:w="1212" w:type="pct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99"/>
                  </w:tblGrid>
                  <w:tr w:rsidR="006C5ACF" w:rsidRPr="002B2B17" w14:paraId="43666A2D" w14:textId="77777777">
                    <w:trPr>
                      <w:trHeight w:val="600"/>
                      <w:tblCellSpacing w:w="0" w:type="dxa"/>
                    </w:trPr>
                    <w:tc>
                      <w:tcPr>
                        <w:tcW w:w="1200" w:type="pct"/>
                      </w:tcPr>
                      <w:p w14:paraId="1BD1318B" w14:textId="77777777" w:rsidR="006C5ACF" w:rsidRPr="002B2B17" w:rsidRDefault="006C5ACF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 w:rsidRPr="00433477"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  <w:t>Koppelstones Toscaans genuanceerd getrommeld</w:t>
                        </w:r>
                        <w:r w:rsidRPr="002B2B17"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c>
                  </w:tr>
                  <w:tr w:rsidR="006C5ACF" w:rsidRPr="002B2B17" w14:paraId="7887286F" w14:textId="77777777">
                    <w:trPr>
                      <w:trHeight w:val="300"/>
                      <w:tblCellSpacing w:w="0" w:type="dxa"/>
                    </w:trPr>
                    <w:tc>
                      <w:tcPr>
                        <w:tcW w:w="0" w:type="auto"/>
                      </w:tcPr>
                      <w:p w14:paraId="4B042188" w14:textId="77777777" w:rsidR="006C5ACF" w:rsidRPr="002B2B17" w:rsidRDefault="006C5ACF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 w:rsidRPr="002B2B17">
                          <w:rPr>
                            <w:rFonts w:ascii="Verdana" w:hAnsi="Verdana"/>
                            <w:b/>
                            <w:bCs/>
                            <w:color w:val="1F1F1F"/>
                            <w:sz w:val="17"/>
                            <w:szCs w:val="17"/>
                          </w:rPr>
                          <w:t xml:space="preserve">10x10x6 </w:t>
                        </w:r>
                      </w:p>
                    </w:tc>
                  </w:tr>
                </w:tbl>
                <w:p w14:paraId="742715D8" w14:textId="77777777" w:rsidR="006C5ACF" w:rsidRPr="002B2B17" w:rsidRDefault="006C5ACF" w:rsidP="00472B0A">
                  <w:pPr>
                    <w:rPr>
                      <w:rFonts w:ascii="Verdana" w:hAnsi="Verdana"/>
                      <w:vanish/>
                      <w:color w:val="1F1F1F"/>
                      <w:sz w:val="17"/>
                      <w:szCs w:val="17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99"/>
                  </w:tblGrid>
                  <w:tr w:rsidR="006C5ACF" w:rsidRPr="002B2B17" w14:paraId="6CCC51FD" w14:textId="77777777">
                    <w:trPr>
                      <w:trHeight w:val="1500"/>
                      <w:tblCellSpacing w:w="0" w:type="dxa"/>
                    </w:trPr>
                    <w:tc>
                      <w:tcPr>
                        <w:tcW w:w="0" w:type="auto"/>
                        <w:noWrap/>
                      </w:tcPr>
                      <w:p w14:paraId="1A7DF27C" w14:textId="77777777" w:rsidR="006C5ACF" w:rsidRPr="002B2B17" w:rsidRDefault="00A15391" w:rsidP="00472B0A">
                        <w:pPr>
                          <w:rPr>
                            <w:rFonts w:ascii="Verdana" w:hAnsi="Verdana"/>
                            <w:color w:val="1F1F1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Verdana" w:hAnsi="Verdana"/>
                            <w:noProof/>
                            <w:color w:val="330000"/>
                            <w:sz w:val="17"/>
                            <w:szCs w:val="17"/>
                            <w:lang w:eastAsia="nl-NL"/>
                          </w:rPr>
                          <w:drawing>
                            <wp:inline distT="0" distB="0" distL="0" distR="0" wp14:anchorId="2FD01600" wp14:editId="5CE8C9C0">
                              <wp:extent cx="711200" cy="711200"/>
                              <wp:effectExtent l="0" t="0" r="0" b="0"/>
                              <wp:docPr id="6" name="Afbeelding 6" descr="Koppelstones Toscaans genuanceerd getrommeld">
                                <a:hlinkClick xmlns:a="http://schemas.openxmlformats.org/drawingml/2006/main" r:id="rId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Koppelstones Toscaans genuanceerd getrommel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r:link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200" cy="71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5725A08" w14:textId="77777777" w:rsidR="006C5ACF" w:rsidRPr="002B2B17" w:rsidRDefault="006C5ACF" w:rsidP="00472B0A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t> </w:t>
                  </w:r>
                </w:p>
                <w:p w14:paraId="3EF4E050" w14:textId="77777777" w:rsidR="006C5ACF" w:rsidRPr="002B2B17" w:rsidRDefault="006C5ACF" w:rsidP="00433477">
                  <w:pPr>
                    <w:rPr>
                      <w:rFonts w:ascii="Verdana" w:hAnsi="Verdana"/>
                      <w:color w:val="1F1F1F"/>
                      <w:sz w:val="17"/>
                      <w:szCs w:val="17"/>
                    </w:rPr>
                  </w:pP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t xml:space="preserve">€18,50 </w:t>
                  </w:r>
                  <w:r w:rsidRPr="002B2B17">
                    <w:rPr>
                      <w:rStyle w:val="btw"/>
                      <w:rFonts w:ascii="Verdana" w:hAnsi="Verdana"/>
                      <w:color w:val="1F1F1F"/>
                      <w:sz w:val="17"/>
                      <w:szCs w:val="17"/>
                    </w:rPr>
                    <w:t>(incl. btw)</w:t>
                  </w:r>
                  <w:r w:rsidRPr="002B2B17">
                    <w:rPr>
                      <w:rFonts w:ascii="Verdana" w:hAnsi="Verdana"/>
                      <w:color w:val="1F1F1F"/>
                      <w:sz w:val="17"/>
                      <w:szCs w:val="17"/>
                    </w:rPr>
                    <w:br/>
                    <w:t xml:space="preserve">per m2 </w:t>
                  </w:r>
                </w:p>
              </w:tc>
            </w:tr>
          </w:tbl>
          <w:p w14:paraId="7B8E82B9" w14:textId="77777777" w:rsidR="006C5ACF" w:rsidRPr="002B2B17" w:rsidRDefault="006C5ACF" w:rsidP="006C5ACF">
            <w:r w:rsidRPr="002B2B17">
              <w:rPr>
                <w:rFonts w:ascii="Verdana" w:hAnsi="Verdana"/>
                <w:color w:val="1F1F1F"/>
                <w:sz w:val="17"/>
                <w:szCs w:val="17"/>
              </w:rPr>
              <w:t xml:space="preserve">Orders worden binnen 7 werkdagen (mits voorradig) in Nederland (m.u.v. de Waddeneilanden) geleverd. </w:t>
            </w:r>
            <w:r w:rsidRPr="002B2B17">
              <w:rPr>
                <w:rStyle w:val="Strong"/>
                <w:rFonts w:ascii="Verdana" w:hAnsi="Verdana"/>
                <w:color w:val="1F1F1F"/>
                <w:sz w:val="17"/>
                <w:szCs w:val="17"/>
              </w:rPr>
              <w:t xml:space="preserve">Gratis verzending bij orders vanaf € 1.000,-! </w:t>
            </w:r>
            <w:r w:rsidRPr="002B2B17">
              <w:rPr>
                <w:rFonts w:ascii="Verdana" w:hAnsi="Verdana"/>
                <w:color w:val="1F1F1F"/>
                <w:sz w:val="17"/>
                <w:szCs w:val="17"/>
              </w:rPr>
              <w:t>Voor orders onder EUR 1.000,- betaald u slechts € 75,- vrachtkosten.</w:t>
            </w:r>
          </w:p>
          <w:p w14:paraId="2539F210" w14:textId="77777777" w:rsidR="006C5ACF" w:rsidRPr="002B2B17" w:rsidRDefault="006C5ACF" w:rsidP="00472B0A"/>
        </w:tc>
      </w:tr>
    </w:tbl>
    <w:p w14:paraId="406F9D27" w14:textId="77777777" w:rsidR="00A17FF3" w:rsidRPr="002B2B17" w:rsidRDefault="00A17FF3" w:rsidP="00A17FF3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17FF3" w:rsidRPr="002B2B17" w14:paraId="6C918C43" w14:textId="77777777">
        <w:tc>
          <w:tcPr>
            <w:tcW w:w="534" w:type="dxa"/>
          </w:tcPr>
          <w:p w14:paraId="14ECCAE5" w14:textId="77777777" w:rsidR="00A17FF3" w:rsidRPr="002B2B17" w:rsidRDefault="00A17FF3" w:rsidP="00472B0A">
            <w:pPr>
              <w:pStyle w:val="Opgave"/>
            </w:pPr>
          </w:p>
        </w:tc>
        <w:tc>
          <w:tcPr>
            <w:tcW w:w="8754" w:type="dxa"/>
          </w:tcPr>
          <w:p w14:paraId="5B3071FB" w14:textId="77777777" w:rsidR="00A17FF3" w:rsidRPr="002B2B17" w:rsidRDefault="00A17FF3" w:rsidP="00472B0A">
            <w:r w:rsidRPr="002B2B17">
              <w:t xml:space="preserve">Kies uit de prijslijst de steen die zou jij zou willen adviseren voor </w:t>
            </w:r>
            <w:r w:rsidR="00472B0A" w:rsidRPr="002B2B17">
              <w:t>het terras.</w:t>
            </w:r>
            <w:r w:rsidRPr="002B2B17">
              <w:t xml:space="preserve"> </w:t>
            </w:r>
          </w:p>
        </w:tc>
      </w:tr>
      <w:tr w:rsidR="00A17FF3" w:rsidRPr="002B2B17" w14:paraId="1B0C6D46" w14:textId="77777777">
        <w:tc>
          <w:tcPr>
            <w:tcW w:w="534" w:type="dxa"/>
          </w:tcPr>
          <w:p w14:paraId="26BEDDA1" w14:textId="77777777" w:rsidR="00A17FF3" w:rsidRPr="002B2B17" w:rsidRDefault="00A17FF3" w:rsidP="00472B0A"/>
        </w:tc>
        <w:tc>
          <w:tcPr>
            <w:tcW w:w="8754" w:type="dxa"/>
          </w:tcPr>
          <w:p w14:paraId="03492390" w14:textId="77777777" w:rsidR="00A17FF3" w:rsidRPr="002B2B17" w:rsidRDefault="00A17FF3" w:rsidP="00472B0A"/>
          <w:p w14:paraId="27E5F606" w14:textId="77777777" w:rsidR="00A17FF3" w:rsidRPr="002B2B17" w:rsidRDefault="00A17FF3" w:rsidP="00472B0A">
            <w:r w:rsidRPr="002B2B17">
              <w:t>……………………………………………………………………………………………………………………………</w:t>
            </w:r>
          </w:p>
          <w:p w14:paraId="3C1C0C30" w14:textId="77777777" w:rsidR="00A17FF3" w:rsidRPr="002B2B17" w:rsidRDefault="00A17FF3" w:rsidP="00472B0A"/>
        </w:tc>
      </w:tr>
    </w:tbl>
    <w:p w14:paraId="46C8D61E" w14:textId="77777777" w:rsidR="00A17FF3" w:rsidRDefault="00A17FF3" w:rsidP="00A17FF3"/>
    <w:p w14:paraId="21CB25E0" w14:textId="77777777" w:rsidR="00433477" w:rsidRPr="002B2B17" w:rsidRDefault="00433477" w:rsidP="00A17FF3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17FF3" w:rsidRPr="002B2B17" w14:paraId="1651DAB0" w14:textId="77777777">
        <w:tc>
          <w:tcPr>
            <w:tcW w:w="534" w:type="dxa"/>
          </w:tcPr>
          <w:p w14:paraId="0978C836" w14:textId="77777777" w:rsidR="00A17FF3" w:rsidRPr="002B2B17" w:rsidRDefault="00A17FF3" w:rsidP="00472B0A">
            <w:pPr>
              <w:pStyle w:val="Opgave"/>
            </w:pPr>
          </w:p>
        </w:tc>
        <w:tc>
          <w:tcPr>
            <w:tcW w:w="8754" w:type="dxa"/>
          </w:tcPr>
          <w:p w14:paraId="79A57E2E" w14:textId="77777777" w:rsidR="00472B0A" w:rsidRPr="002B2B17" w:rsidRDefault="00472B0A" w:rsidP="00472B0A">
            <w:r w:rsidRPr="002B2B17">
              <w:t>De tuin is totaal 120 m</w:t>
            </w:r>
            <w:r w:rsidRPr="002B2B17">
              <w:rPr>
                <w:vertAlign w:val="superscript"/>
              </w:rPr>
              <w:t>2</w:t>
            </w:r>
            <w:r w:rsidRPr="002B2B17">
              <w:t xml:space="preserve">. </w:t>
            </w:r>
          </w:p>
          <w:p w14:paraId="5CE69E40" w14:textId="77777777" w:rsidR="00A17FF3" w:rsidRPr="002B2B17" w:rsidRDefault="00C74295" w:rsidP="009A30B4">
            <w:r w:rsidRPr="002B2B17">
              <w:t>Bereken</w:t>
            </w:r>
            <w:r w:rsidR="00A17FF3" w:rsidRPr="002B2B17">
              <w:t xml:space="preserve"> </w:t>
            </w:r>
            <w:r w:rsidR="00433477">
              <w:t xml:space="preserve">hieronder </w:t>
            </w:r>
            <w:r w:rsidR="00A17FF3" w:rsidRPr="002B2B17">
              <w:t xml:space="preserve">hoeveel </w:t>
            </w:r>
            <w:r w:rsidRPr="002B2B17">
              <w:t xml:space="preserve">vierkante meter </w:t>
            </w:r>
            <w:r w:rsidR="00A17FF3" w:rsidRPr="002B2B17">
              <w:t xml:space="preserve">stenen </w:t>
            </w:r>
            <w:r w:rsidR="009A30B4">
              <w:t>de hovenier</w:t>
            </w:r>
            <w:r w:rsidR="00A17FF3" w:rsidRPr="002B2B17">
              <w:t xml:space="preserve"> ongeveer nodig </w:t>
            </w:r>
            <w:r w:rsidR="009A30B4">
              <w:t>heeft</w:t>
            </w:r>
            <w:r w:rsidRPr="002B2B17">
              <w:t xml:space="preserve"> voor het terras</w:t>
            </w:r>
            <w:r w:rsidR="00A17FF3" w:rsidRPr="002B2B17">
              <w:t xml:space="preserve"> en bereken </w:t>
            </w:r>
            <w:r w:rsidR="00433477">
              <w:t xml:space="preserve">ook </w:t>
            </w:r>
            <w:r w:rsidR="00A17FF3" w:rsidRPr="002B2B17">
              <w:t>de totale kosten.</w:t>
            </w:r>
          </w:p>
        </w:tc>
      </w:tr>
      <w:tr w:rsidR="00A17FF3" w:rsidRPr="002B2B17" w14:paraId="505D6DE7" w14:textId="77777777">
        <w:tc>
          <w:tcPr>
            <w:tcW w:w="534" w:type="dxa"/>
          </w:tcPr>
          <w:p w14:paraId="5D3F58D1" w14:textId="77777777" w:rsidR="00A17FF3" w:rsidRPr="002B2B17" w:rsidRDefault="00A17FF3" w:rsidP="00472B0A"/>
        </w:tc>
        <w:tc>
          <w:tcPr>
            <w:tcW w:w="8754" w:type="dxa"/>
          </w:tcPr>
          <w:p w14:paraId="623F43AF" w14:textId="77777777" w:rsidR="00A17FF3" w:rsidRPr="002B2B17" w:rsidRDefault="00A17FF3" w:rsidP="00472B0A"/>
          <w:p w14:paraId="301470C9" w14:textId="77777777" w:rsidR="00A17FF3" w:rsidRPr="002B2B17" w:rsidRDefault="00A17FF3" w:rsidP="00472B0A">
            <w:r w:rsidRPr="002B2B17">
              <w:t>Nodig ongeveer: …………………………………………………………………………………………………</w:t>
            </w:r>
          </w:p>
          <w:p w14:paraId="1B378B31" w14:textId="77777777" w:rsidR="00C74295" w:rsidRPr="002B2B17" w:rsidRDefault="00C74295" w:rsidP="00472B0A"/>
          <w:p w14:paraId="3CE384CF" w14:textId="77777777" w:rsidR="00A17FF3" w:rsidRPr="002B2B17" w:rsidRDefault="00A17FF3" w:rsidP="00472B0A">
            <w:r w:rsidRPr="002B2B17">
              <w:t xml:space="preserve">Totale kosten: </w:t>
            </w:r>
          </w:p>
          <w:p w14:paraId="7F6AC0E7" w14:textId="77777777" w:rsidR="00A17FF3" w:rsidRPr="002B2B17" w:rsidRDefault="00A17FF3" w:rsidP="00A17FF3">
            <w:r w:rsidRPr="002B2B17">
              <w:t>……………………………………………………………………………………………………………………………</w:t>
            </w:r>
          </w:p>
          <w:p w14:paraId="3D77579A" w14:textId="77777777" w:rsidR="00A17FF3" w:rsidRPr="002B2B17" w:rsidRDefault="00A17FF3" w:rsidP="00A17FF3"/>
          <w:p w14:paraId="26688830" w14:textId="77777777" w:rsidR="00A17FF3" w:rsidRPr="002B2B17" w:rsidRDefault="00A17FF3" w:rsidP="00A17FF3">
            <w:r w:rsidRPr="002B2B17">
              <w:t>……………………………………………………………………………………………………………………………</w:t>
            </w:r>
          </w:p>
          <w:p w14:paraId="133D59BB" w14:textId="77777777" w:rsidR="00A17FF3" w:rsidRPr="002B2B17" w:rsidRDefault="00A17FF3" w:rsidP="00472B0A"/>
          <w:p w14:paraId="33A80891" w14:textId="77777777" w:rsidR="00A17FF3" w:rsidRPr="002B2B17" w:rsidRDefault="00A17FF3" w:rsidP="00472B0A"/>
        </w:tc>
      </w:tr>
    </w:tbl>
    <w:p w14:paraId="2B4E1ED8" w14:textId="77777777" w:rsidR="00A17FF3" w:rsidRPr="002B2B17" w:rsidRDefault="00A17FF3" w:rsidP="00A17FF3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3F3F3"/>
        <w:tblLook w:val="01E0" w:firstRow="1" w:lastRow="1" w:firstColumn="1" w:lastColumn="1" w:noHBand="0" w:noVBand="0"/>
      </w:tblPr>
      <w:tblGrid>
        <w:gridCol w:w="9288"/>
      </w:tblGrid>
      <w:tr w:rsidR="00472B0A" w:rsidRPr="002B2B17" w14:paraId="06755F83" w14:textId="77777777">
        <w:trPr>
          <w:jc w:val="center"/>
        </w:trPr>
        <w:tc>
          <w:tcPr>
            <w:tcW w:w="9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6E6E6"/>
          </w:tcPr>
          <w:p w14:paraId="6F021BD5" w14:textId="77777777" w:rsidR="00472B0A" w:rsidRPr="002B2B17" w:rsidRDefault="00472B0A" w:rsidP="00472B0A">
            <w:pPr>
              <w:pStyle w:val="Tip"/>
            </w:pPr>
            <w:r w:rsidRPr="002B2B17">
              <w:t>Uitleg</w:t>
            </w:r>
          </w:p>
          <w:p w14:paraId="3EF2B2A4" w14:textId="77777777" w:rsidR="00472B0A" w:rsidRPr="002B2B17" w:rsidRDefault="00472B0A" w:rsidP="00472B0A">
            <w:pPr>
              <w:rPr>
                <w:szCs w:val="28"/>
              </w:rPr>
            </w:pPr>
            <w:r w:rsidRPr="002B2B17">
              <w:rPr>
                <w:szCs w:val="28"/>
              </w:rPr>
              <w:t xml:space="preserve">Hoeveel is een </w:t>
            </w:r>
            <w:r w:rsidR="00C74295" w:rsidRPr="002B2B17">
              <w:rPr>
                <w:szCs w:val="28"/>
              </w:rPr>
              <w:t>achtste</w:t>
            </w:r>
            <w:r w:rsidRPr="002B2B17">
              <w:rPr>
                <w:szCs w:val="28"/>
              </w:rPr>
              <w:t>?</w:t>
            </w:r>
          </w:p>
          <w:p w14:paraId="7FBC0595" w14:textId="77777777" w:rsidR="00472B0A" w:rsidRPr="002B2B17" w:rsidRDefault="00472B0A" w:rsidP="00472B0A">
            <w:pPr>
              <w:rPr>
                <w:szCs w:val="28"/>
              </w:rPr>
            </w:pPr>
            <w:r w:rsidRPr="002B2B17">
              <w:rPr>
                <w:szCs w:val="28"/>
              </w:rPr>
              <w:t>Gebruik een strook. De hele strook stelt 120 m</w:t>
            </w:r>
            <w:r w:rsidRPr="002B2B17">
              <w:rPr>
                <w:szCs w:val="28"/>
                <w:vertAlign w:val="superscript"/>
              </w:rPr>
              <w:t>2</w:t>
            </w:r>
            <w:r w:rsidRPr="002B2B17">
              <w:rPr>
                <w:szCs w:val="28"/>
              </w:rPr>
              <w:t xml:space="preserve"> voor.</w:t>
            </w:r>
          </w:p>
          <w:p w14:paraId="6B2F1452" w14:textId="77777777" w:rsidR="00472B0A" w:rsidRPr="002B2B17" w:rsidRDefault="00472B0A" w:rsidP="00472B0A">
            <w:pPr>
              <w:rPr>
                <w:szCs w:val="28"/>
              </w:rPr>
            </w:pPr>
            <w:r w:rsidRPr="002B2B17">
              <w:rPr>
                <w:szCs w:val="28"/>
              </w:rPr>
              <w:t xml:space="preserve">Het gekleurde deel van de hele strook is een </w:t>
            </w:r>
            <w:r w:rsidR="00C74295" w:rsidRPr="002B2B17">
              <w:rPr>
                <w:szCs w:val="28"/>
              </w:rPr>
              <w:t>achtste</w:t>
            </w:r>
            <w:r w:rsidRPr="002B2B17">
              <w:rPr>
                <w:szCs w:val="28"/>
              </w:rPr>
              <w:t xml:space="preserve"> deel.</w:t>
            </w:r>
          </w:p>
          <w:p w14:paraId="082B7CE9" w14:textId="77777777" w:rsidR="00472B0A" w:rsidRPr="002B2B17" w:rsidRDefault="00472B0A" w:rsidP="00472B0A">
            <w:pPr>
              <w:rPr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134"/>
              <w:gridCol w:w="1134"/>
              <w:gridCol w:w="1132"/>
              <w:gridCol w:w="1132"/>
              <w:gridCol w:w="1132"/>
              <w:gridCol w:w="1132"/>
              <w:gridCol w:w="1133"/>
              <w:gridCol w:w="1133"/>
            </w:tblGrid>
            <w:tr w:rsidR="00C74295" w:rsidRPr="002B2B17" w14:paraId="4848FD32" w14:textId="77777777">
              <w:tc>
                <w:tcPr>
                  <w:tcW w:w="1134" w:type="dxa"/>
                  <w:shd w:val="clear" w:color="auto" w:fill="666699"/>
                </w:tcPr>
                <w:p w14:paraId="0763B883" w14:textId="77777777" w:rsidR="00C74295" w:rsidRPr="002B2B17" w:rsidRDefault="00C74295" w:rsidP="00472B0A">
                  <w:pPr>
                    <w:rPr>
                      <w:b/>
                      <w:szCs w:val="28"/>
                    </w:rPr>
                  </w:pPr>
                </w:p>
              </w:tc>
              <w:tc>
                <w:tcPr>
                  <w:tcW w:w="1134" w:type="dxa"/>
                  <w:shd w:val="clear" w:color="auto" w:fill="FFFFFF"/>
                </w:tcPr>
                <w:p w14:paraId="17AA201B" w14:textId="77777777" w:rsidR="00C74295" w:rsidRPr="002B2B17" w:rsidRDefault="00C74295" w:rsidP="00472B0A">
                  <w:pPr>
                    <w:rPr>
                      <w:b/>
                      <w:szCs w:val="28"/>
                    </w:rPr>
                  </w:pPr>
                </w:p>
              </w:tc>
              <w:tc>
                <w:tcPr>
                  <w:tcW w:w="1132" w:type="dxa"/>
                  <w:shd w:val="clear" w:color="auto" w:fill="FFFFFF"/>
                </w:tcPr>
                <w:p w14:paraId="749E6D38" w14:textId="77777777" w:rsidR="00C74295" w:rsidRPr="002B2B17" w:rsidRDefault="00C74295" w:rsidP="00472B0A">
                  <w:pPr>
                    <w:rPr>
                      <w:b/>
                      <w:szCs w:val="28"/>
                    </w:rPr>
                  </w:pPr>
                </w:p>
              </w:tc>
              <w:tc>
                <w:tcPr>
                  <w:tcW w:w="1132" w:type="dxa"/>
                  <w:shd w:val="clear" w:color="auto" w:fill="FFFFFF"/>
                </w:tcPr>
                <w:p w14:paraId="7CD0ED22" w14:textId="77777777" w:rsidR="00C74295" w:rsidRPr="002B2B17" w:rsidRDefault="00C74295" w:rsidP="00472B0A">
                  <w:pPr>
                    <w:rPr>
                      <w:b/>
                      <w:szCs w:val="28"/>
                    </w:rPr>
                  </w:pPr>
                </w:p>
              </w:tc>
              <w:tc>
                <w:tcPr>
                  <w:tcW w:w="1132" w:type="dxa"/>
                  <w:shd w:val="clear" w:color="auto" w:fill="FFFFFF"/>
                </w:tcPr>
                <w:p w14:paraId="762631DA" w14:textId="77777777" w:rsidR="00C74295" w:rsidRPr="002B2B17" w:rsidRDefault="00C74295" w:rsidP="00472B0A">
                  <w:pPr>
                    <w:rPr>
                      <w:b/>
                      <w:szCs w:val="28"/>
                    </w:rPr>
                  </w:pPr>
                </w:p>
              </w:tc>
              <w:tc>
                <w:tcPr>
                  <w:tcW w:w="1132" w:type="dxa"/>
                  <w:shd w:val="clear" w:color="auto" w:fill="FFFFFF"/>
                </w:tcPr>
                <w:p w14:paraId="325365D1" w14:textId="77777777" w:rsidR="00C74295" w:rsidRPr="002B2B17" w:rsidRDefault="00C74295" w:rsidP="00472B0A">
                  <w:pPr>
                    <w:rPr>
                      <w:b/>
                      <w:szCs w:val="28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4475D2E0" w14:textId="77777777" w:rsidR="00C74295" w:rsidRPr="002B2B17" w:rsidRDefault="00C74295" w:rsidP="00472B0A">
                  <w:pPr>
                    <w:rPr>
                      <w:b/>
                      <w:szCs w:val="28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7727ADF1" w14:textId="77777777" w:rsidR="00C74295" w:rsidRPr="002B2B17" w:rsidRDefault="00C74295" w:rsidP="00472B0A">
                  <w:pPr>
                    <w:rPr>
                      <w:b/>
                      <w:szCs w:val="28"/>
                    </w:rPr>
                  </w:pPr>
                </w:p>
              </w:tc>
            </w:tr>
          </w:tbl>
          <w:p w14:paraId="332650BD" w14:textId="77777777" w:rsidR="00472B0A" w:rsidRPr="002B2B17" w:rsidRDefault="00472B0A" w:rsidP="00472B0A"/>
          <w:p w14:paraId="5FF439E0" w14:textId="77777777" w:rsidR="00472B0A" w:rsidRPr="002B2B17" w:rsidRDefault="00472B0A" w:rsidP="00472B0A">
            <w:r w:rsidRPr="002B2B17">
              <w:t xml:space="preserve">Een </w:t>
            </w:r>
            <w:r w:rsidR="00C74295" w:rsidRPr="002B2B17">
              <w:t>achtste</w:t>
            </w:r>
            <w:r w:rsidRPr="002B2B17">
              <w:t xml:space="preserve"> deel kun je anders schrijven. </w:t>
            </w:r>
            <w:r w:rsidR="00C74295" w:rsidRPr="002B2B17">
              <w:t>Wat is goed?</w:t>
            </w:r>
          </w:p>
          <w:p w14:paraId="375D30B3" w14:textId="77777777" w:rsidR="00472B0A" w:rsidRPr="002B2B17" w:rsidRDefault="00C74295" w:rsidP="003618F1">
            <w:pPr>
              <w:numPr>
                <w:ilvl w:val="0"/>
                <w:numId w:val="6"/>
              </w:numPr>
            </w:pPr>
            <w:r w:rsidRPr="002B2B17">
              <w:rPr>
                <w:position w:val="-24"/>
              </w:rPr>
              <w:object w:dxaOrig="220" w:dyaOrig="620" w14:anchorId="6990BD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30.75pt" o:ole="">
                  <v:imagedata r:id="rId27" o:title=""/>
                </v:shape>
                <o:OLEObject Type="Embed" ProgID="Equation.3" ShapeID="_x0000_i1025" DrawAspect="Content" ObjectID="_1500975619" r:id="rId28"/>
              </w:object>
            </w:r>
          </w:p>
          <w:p w14:paraId="0D221334" w14:textId="77777777" w:rsidR="00472B0A" w:rsidRPr="002B2B17" w:rsidRDefault="00472B0A" w:rsidP="003618F1">
            <w:pPr>
              <w:numPr>
                <w:ilvl w:val="0"/>
                <w:numId w:val="6"/>
              </w:numPr>
            </w:pPr>
            <w:r w:rsidRPr="002B2B17">
              <w:t>0,</w:t>
            </w:r>
            <w:r w:rsidR="00C74295" w:rsidRPr="002B2B17">
              <w:t>8</w:t>
            </w:r>
          </w:p>
          <w:p w14:paraId="6F477300" w14:textId="77777777" w:rsidR="00472B0A" w:rsidRPr="002B2B17" w:rsidRDefault="00C74295" w:rsidP="003618F1">
            <w:pPr>
              <w:numPr>
                <w:ilvl w:val="0"/>
                <w:numId w:val="6"/>
              </w:numPr>
            </w:pPr>
            <w:r w:rsidRPr="002B2B17">
              <w:t>12,5%</w:t>
            </w:r>
          </w:p>
          <w:p w14:paraId="2313C149" w14:textId="77777777" w:rsidR="00472B0A" w:rsidRPr="002B2B17" w:rsidRDefault="00C74295" w:rsidP="003618F1">
            <w:pPr>
              <w:numPr>
                <w:ilvl w:val="0"/>
                <w:numId w:val="6"/>
              </w:numPr>
            </w:pPr>
            <w:r w:rsidRPr="002B2B17">
              <w:t>0,125</w:t>
            </w:r>
            <w:r w:rsidR="00472B0A" w:rsidRPr="002B2B17">
              <w:t>%</w:t>
            </w:r>
          </w:p>
          <w:p w14:paraId="47EAD1C7" w14:textId="77777777" w:rsidR="00472B0A" w:rsidRPr="002B2B17" w:rsidRDefault="00472B0A" w:rsidP="00472B0A"/>
          <w:p w14:paraId="167EAB58" w14:textId="77777777" w:rsidR="00472B0A" w:rsidRPr="002B2B17" w:rsidRDefault="00472B0A" w:rsidP="00472B0A">
            <w:r w:rsidRPr="002B2B17">
              <w:t xml:space="preserve">Hoe bereken je een </w:t>
            </w:r>
            <w:r w:rsidR="00C74295" w:rsidRPr="002B2B17">
              <w:t>achtste</w:t>
            </w:r>
            <w:r w:rsidRPr="002B2B17">
              <w:t xml:space="preserve"> deel van iets?</w:t>
            </w:r>
          </w:p>
          <w:p w14:paraId="147FFF9A" w14:textId="77777777" w:rsidR="00472B0A" w:rsidRPr="002B2B17" w:rsidRDefault="00C74295" w:rsidP="003618F1">
            <w:pPr>
              <w:numPr>
                <w:ilvl w:val="0"/>
                <w:numId w:val="7"/>
              </w:numPr>
            </w:pPr>
            <w:r w:rsidRPr="002B2B17">
              <w:t>keer 8</w:t>
            </w:r>
          </w:p>
          <w:p w14:paraId="0D7D6601" w14:textId="77777777" w:rsidR="00472B0A" w:rsidRPr="002B2B17" w:rsidRDefault="00C74295" w:rsidP="003618F1">
            <w:pPr>
              <w:numPr>
                <w:ilvl w:val="0"/>
                <w:numId w:val="7"/>
              </w:numPr>
            </w:pPr>
            <w:r w:rsidRPr="002B2B17">
              <w:t>delen door 8</w:t>
            </w:r>
          </w:p>
          <w:p w14:paraId="1EBEEA8A" w14:textId="77777777" w:rsidR="00472B0A" w:rsidRPr="002B2B17" w:rsidRDefault="00472B0A" w:rsidP="003618F1">
            <w:pPr>
              <w:numPr>
                <w:ilvl w:val="0"/>
                <w:numId w:val="7"/>
              </w:numPr>
            </w:pPr>
            <w:r w:rsidRPr="002B2B17">
              <w:t>gedeeld do</w:t>
            </w:r>
            <w:r w:rsidR="00C74295" w:rsidRPr="002B2B17">
              <w:t>or 100 keer 8</w:t>
            </w:r>
          </w:p>
          <w:p w14:paraId="1D387020" w14:textId="77777777" w:rsidR="00472B0A" w:rsidRPr="002B2B17" w:rsidRDefault="00C74295" w:rsidP="003618F1">
            <w:pPr>
              <w:numPr>
                <w:ilvl w:val="0"/>
                <w:numId w:val="7"/>
              </w:numPr>
            </w:pPr>
            <w:r w:rsidRPr="002B2B17">
              <w:t>gedeeld door 8</w:t>
            </w:r>
            <w:r w:rsidR="00472B0A" w:rsidRPr="002B2B17">
              <w:t xml:space="preserve"> keer 100</w:t>
            </w:r>
          </w:p>
          <w:p w14:paraId="193233C0" w14:textId="77777777" w:rsidR="00C74295" w:rsidRPr="002B2B17" w:rsidRDefault="00C74295" w:rsidP="003618F1">
            <w:pPr>
              <w:numPr>
                <w:ilvl w:val="0"/>
                <w:numId w:val="7"/>
              </w:numPr>
            </w:pPr>
            <w:r w:rsidRPr="002B2B17">
              <w:t>de helft van de helft van de helft</w:t>
            </w:r>
          </w:p>
          <w:p w14:paraId="35F8021A" w14:textId="77777777" w:rsidR="00472B0A" w:rsidRPr="002B2B17" w:rsidRDefault="00472B0A" w:rsidP="00472B0A"/>
        </w:tc>
      </w:tr>
    </w:tbl>
    <w:p w14:paraId="5FDDE3AE" w14:textId="77777777" w:rsidR="00A17FF3" w:rsidRPr="002B2B17" w:rsidRDefault="00A17FF3" w:rsidP="00A17FF3"/>
    <w:p w14:paraId="5E7461CD" w14:textId="77777777" w:rsidR="00DA0A1C" w:rsidRPr="002B2B17" w:rsidRDefault="00433477">
      <w:r>
        <w:br w:type="page"/>
      </w:r>
    </w:p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ook w:val="01E0" w:firstRow="1" w:lastRow="1" w:firstColumn="1" w:lastColumn="1" w:noHBand="0" w:noVBand="0"/>
      </w:tblPr>
      <w:tblGrid>
        <w:gridCol w:w="9304"/>
      </w:tblGrid>
      <w:tr w:rsidR="0071724C" w:rsidRPr="002B2B17" w14:paraId="6AEE2175" w14:textId="77777777" w:rsidTr="00ED317F">
        <w:tc>
          <w:tcPr>
            <w:tcW w:w="9304" w:type="dxa"/>
          </w:tcPr>
          <w:p w14:paraId="31D8DC47" w14:textId="77777777" w:rsidR="0071724C" w:rsidRPr="002B2B17" w:rsidRDefault="00B87EBB" w:rsidP="0071724C">
            <w:r w:rsidRPr="002B2B17">
              <w:lastRenderedPageBreak/>
              <w:t xml:space="preserve">De telefoon gaat en jij neemt op. Het is een klant die graag </w:t>
            </w:r>
            <w:r w:rsidR="00EB227A" w:rsidRPr="002B2B17">
              <w:t>informatie</w:t>
            </w:r>
            <w:r w:rsidRPr="002B2B17">
              <w:t xml:space="preserve"> wil hebben </w:t>
            </w:r>
            <w:r w:rsidR="00EB227A" w:rsidRPr="002B2B17">
              <w:t>over de prijzen van tuinhuisjes.</w:t>
            </w:r>
          </w:p>
          <w:p w14:paraId="67874B5C" w14:textId="77777777" w:rsidR="0071724C" w:rsidRPr="002B2B17" w:rsidRDefault="0071724C" w:rsidP="0071724C">
            <w:r w:rsidRPr="002B2B17">
              <w:t>Je hebt een aantal huisjes in de aanbieding.</w:t>
            </w:r>
          </w:p>
          <w:p w14:paraId="4C62F1C5" w14:textId="77777777" w:rsidR="0071724C" w:rsidRPr="002B2B17" w:rsidRDefault="0071724C" w:rsidP="0071724C">
            <w:r w:rsidRPr="002B2B17">
              <w:t>Ze zijn allemaal afgeprijsd:</w:t>
            </w:r>
          </w:p>
          <w:p w14:paraId="0AE1FB3F" w14:textId="77777777" w:rsidR="0071724C" w:rsidRPr="002B2B17" w:rsidRDefault="0071724C" w:rsidP="0071724C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3024"/>
              <w:gridCol w:w="3024"/>
              <w:gridCol w:w="3025"/>
            </w:tblGrid>
            <w:tr w:rsidR="0071724C" w:rsidRPr="002B2B17" w14:paraId="6AF16CDC" w14:textId="77777777" w:rsidTr="00ED317F">
              <w:tc>
                <w:tcPr>
                  <w:tcW w:w="3024" w:type="dxa"/>
                </w:tcPr>
                <w:p w14:paraId="1A7049D9" w14:textId="77777777" w:rsidR="00B87EBB" w:rsidRPr="002B2B17" w:rsidRDefault="0071724C" w:rsidP="00ED317F">
                  <w:pPr>
                    <w:jc w:val="center"/>
                  </w:pPr>
                  <w:r w:rsidRPr="002B2B17">
                    <w:t xml:space="preserve">Hogedruk Geïmpregneerd! </w:t>
                  </w:r>
                </w:p>
                <w:p w14:paraId="60CDD8E1" w14:textId="77777777" w:rsidR="0071724C" w:rsidRPr="002B2B17" w:rsidRDefault="0071724C" w:rsidP="00ED317F">
                  <w:pPr>
                    <w:jc w:val="center"/>
                  </w:pPr>
                  <w:r w:rsidRPr="002B2B17">
                    <w:t>Alicia - 300 x 200</w:t>
                  </w:r>
                </w:p>
                <w:p w14:paraId="540621C7" w14:textId="77777777" w:rsidR="0071724C" w:rsidRPr="002B2B17" w:rsidRDefault="00A15391" w:rsidP="00ED317F">
                  <w:pPr>
                    <w:jc w:val="center"/>
                  </w:pPr>
                  <w:r>
                    <w:rPr>
                      <w:noProof/>
                      <w:color w:val="0000FF"/>
                      <w:lang w:eastAsia="nl-NL"/>
                    </w:rPr>
                    <w:drawing>
                      <wp:inline distT="0" distB="0" distL="0" distR="0" wp14:anchorId="70B2FC3C" wp14:editId="1D8384AF">
                        <wp:extent cx="1282700" cy="965200"/>
                        <wp:effectExtent l="0" t="0" r="12700" b="0"/>
                        <wp:docPr id="8" name="Afbeelding 8" descr="Hogedruk Geïmpregneerd! Alicia - 300 x 200 cm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ogedruk Geïmpregneerd! Alicia - 300 x 200 cm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r:link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4ABAAB" w14:textId="77777777" w:rsidR="0071724C" w:rsidRPr="002B2B17" w:rsidRDefault="0071724C" w:rsidP="00ED317F">
                  <w:pPr>
                    <w:jc w:val="center"/>
                  </w:pPr>
                </w:p>
                <w:p w14:paraId="6FE7F0C2" w14:textId="1FD3EDB1" w:rsidR="0071724C" w:rsidRPr="002B2B17" w:rsidRDefault="0071724C" w:rsidP="00ED317F">
                  <w:pPr>
                    <w:jc w:val="center"/>
                  </w:pPr>
                  <w:r w:rsidRPr="002B2B17">
                    <w:t xml:space="preserve">€ </w:t>
                  </w:r>
                  <w:r w:rsidRPr="00ED317F">
                    <w:rPr>
                      <w:strike/>
                    </w:rPr>
                    <w:t>1195</w:t>
                  </w:r>
                  <w:r w:rsidR="00E82666">
                    <w:rPr>
                      <w:strike/>
                    </w:rPr>
                    <w:t>,</w:t>
                  </w:r>
                  <w:r w:rsidRPr="00ED317F">
                    <w:rPr>
                      <w:strike/>
                    </w:rPr>
                    <w:t>00</w:t>
                  </w:r>
                  <w:r w:rsidRPr="002B2B17">
                    <w:br/>
                    <w:t>€ 999</w:t>
                  </w:r>
                  <w:r w:rsidR="00E82666">
                    <w:t>,0</w:t>
                  </w:r>
                  <w:r w:rsidRPr="002B2B17">
                    <w:t xml:space="preserve">0 </w:t>
                  </w:r>
                </w:p>
                <w:p w14:paraId="300C3CFC" w14:textId="77777777" w:rsidR="0071724C" w:rsidRPr="002B2B17" w:rsidRDefault="0071724C" w:rsidP="0071724C"/>
              </w:tc>
              <w:tc>
                <w:tcPr>
                  <w:tcW w:w="3024" w:type="dxa"/>
                </w:tcPr>
                <w:p w14:paraId="608C68C9" w14:textId="77777777" w:rsidR="00B87EBB" w:rsidRPr="002B2B17" w:rsidRDefault="0071724C" w:rsidP="00ED317F">
                  <w:pPr>
                    <w:jc w:val="center"/>
                  </w:pPr>
                  <w:r w:rsidRPr="002B2B17">
                    <w:t xml:space="preserve">Hogedruk Geïmpregneerd! </w:t>
                  </w:r>
                </w:p>
                <w:p w14:paraId="059CCDAD" w14:textId="77777777" w:rsidR="0071724C" w:rsidRPr="002B2B17" w:rsidRDefault="0071724C" w:rsidP="00ED317F">
                  <w:pPr>
                    <w:jc w:val="center"/>
                  </w:pPr>
                  <w:r w:rsidRPr="002B2B17">
                    <w:t>Alicia - 300 x 250</w:t>
                  </w:r>
                </w:p>
                <w:p w14:paraId="6B8B137A" w14:textId="77777777" w:rsidR="0071724C" w:rsidRPr="002B2B17" w:rsidRDefault="00A15391" w:rsidP="00ED317F">
                  <w:pPr>
                    <w:jc w:val="center"/>
                  </w:pPr>
                  <w:r>
                    <w:rPr>
                      <w:noProof/>
                      <w:color w:val="0000FF"/>
                      <w:lang w:eastAsia="nl-NL"/>
                    </w:rPr>
                    <w:drawing>
                      <wp:inline distT="0" distB="0" distL="0" distR="0" wp14:anchorId="5985DCDA" wp14:editId="7F7688A2">
                        <wp:extent cx="1282700" cy="965200"/>
                        <wp:effectExtent l="0" t="0" r="12700" b="0"/>
                        <wp:docPr id="9" name="Afbeelding 9" descr="Hogedruk Geïmpregneerd! Alicia - 300 x 250 cm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ogedruk Geïmpregneerd! Alicia - 300 x 250 cm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r:link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7720E9" w14:textId="77777777" w:rsidR="0071724C" w:rsidRPr="002B2B17" w:rsidRDefault="0071724C" w:rsidP="00ED317F">
                  <w:pPr>
                    <w:jc w:val="center"/>
                  </w:pPr>
                </w:p>
                <w:p w14:paraId="62367291" w14:textId="42F936DA" w:rsidR="0071724C" w:rsidRPr="002B2B17" w:rsidRDefault="0071724C" w:rsidP="00ED317F">
                  <w:pPr>
                    <w:jc w:val="center"/>
                  </w:pPr>
                  <w:r w:rsidRPr="002B2B17">
                    <w:t xml:space="preserve">€ </w:t>
                  </w:r>
                  <w:r w:rsidRPr="00ED317F">
                    <w:rPr>
                      <w:strike/>
                    </w:rPr>
                    <w:t>1295</w:t>
                  </w:r>
                  <w:r w:rsidR="00E82666">
                    <w:rPr>
                      <w:strike/>
                    </w:rPr>
                    <w:t>,</w:t>
                  </w:r>
                  <w:r w:rsidRPr="00ED317F">
                    <w:rPr>
                      <w:strike/>
                    </w:rPr>
                    <w:t>00</w:t>
                  </w:r>
                  <w:r w:rsidRPr="002B2B17">
                    <w:br/>
                    <w:t>€ 1099</w:t>
                  </w:r>
                  <w:r w:rsidR="00E82666">
                    <w:t>,</w:t>
                  </w:r>
                  <w:r w:rsidRPr="002B2B17">
                    <w:t xml:space="preserve">00 </w:t>
                  </w:r>
                </w:p>
                <w:p w14:paraId="5DD62267" w14:textId="77777777" w:rsidR="0071724C" w:rsidRPr="002B2B17" w:rsidRDefault="0071724C" w:rsidP="0071724C"/>
              </w:tc>
              <w:tc>
                <w:tcPr>
                  <w:tcW w:w="3025" w:type="dxa"/>
                </w:tcPr>
                <w:p w14:paraId="7AF2C1AD" w14:textId="77777777" w:rsidR="00B87EBB" w:rsidRPr="002B2B17" w:rsidRDefault="0071724C" w:rsidP="00ED317F">
                  <w:pPr>
                    <w:jc w:val="center"/>
                  </w:pPr>
                  <w:r w:rsidRPr="002B2B17">
                    <w:t xml:space="preserve">Hogedruk Geïmpregneerd! </w:t>
                  </w:r>
                </w:p>
                <w:p w14:paraId="4DFCF824" w14:textId="77777777" w:rsidR="0071724C" w:rsidRPr="002B2B17" w:rsidRDefault="0071724C" w:rsidP="00ED317F">
                  <w:pPr>
                    <w:jc w:val="center"/>
                  </w:pPr>
                  <w:r w:rsidRPr="002B2B17">
                    <w:t>Alicia - 300 x 300</w:t>
                  </w:r>
                </w:p>
                <w:p w14:paraId="7CC8654D" w14:textId="77777777" w:rsidR="0071724C" w:rsidRPr="002B2B17" w:rsidRDefault="00A15391" w:rsidP="00ED317F">
                  <w:pPr>
                    <w:jc w:val="center"/>
                  </w:pPr>
                  <w:r>
                    <w:rPr>
                      <w:noProof/>
                      <w:color w:val="0000FF"/>
                      <w:lang w:eastAsia="nl-NL"/>
                    </w:rPr>
                    <w:drawing>
                      <wp:inline distT="0" distB="0" distL="0" distR="0" wp14:anchorId="0164AF35" wp14:editId="0EA23D94">
                        <wp:extent cx="1282700" cy="965200"/>
                        <wp:effectExtent l="0" t="0" r="12700" b="0"/>
                        <wp:docPr id="10" name="Afbeelding 10" descr="Hogedruk Geïmpregneerd! Alicia - 300 x 300 cm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ogedruk Geïmpregneerd! Alicia - 300 x 300 cm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r:link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E32E37" w14:textId="77777777" w:rsidR="0071724C" w:rsidRPr="002B2B17" w:rsidRDefault="0071724C" w:rsidP="00ED317F">
                  <w:pPr>
                    <w:jc w:val="center"/>
                  </w:pPr>
                </w:p>
                <w:p w14:paraId="5C70B58B" w14:textId="18CDA2B8" w:rsidR="0071724C" w:rsidRPr="002B2B17" w:rsidRDefault="0071724C" w:rsidP="00E82666">
                  <w:pPr>
                    <w:jc w:val="center"/>
                  </w:pPr>
                  <w:r w:rsidRPr="002B2B17">
                    <w:t xml:space="preserve">€ </w:t>
                  </w:r>
                  <w:r w:rsidRPr="00ED317F">
                    <w:rPr>
                      <w:strike/>
                    </w:rPr>
                    <w:t>1395.00</w:t>
                  </w:r>
                  <w:r w:rsidRPr="002B2B17">
                    <w:br/>
                    <w:t>€ 1199</w:t>
                  </w:r>
                  <w:r w:rsidR="00E82666">
                    <w:t>,</w:t>
                  </w:r>
                  <w:r w:rsidRPr="002B2B17">
                    <w:t>00</w:t>
                  </w:r>
                </w:p>
              </w:tc>
            </w:tr>
          </w:tbl>
          <w:p w14:paraId="4AEA2C2E" w14:textId="77777777" w:rsidR="0071724C" w:rsidRPr="002B2B17" w:rsidRDefault="0071724C" w:rsidP="0071724C"/>
          <w:p w14:paraId="14ADCF15" w14:textId="77777777" w:rsidR="0071724C" w:rsidRPr="002B2B17" w:rsidRDefault="0071724C" w:rsidP="0071724C"/>
        </w:tc>
      </w:tr>
    </w:tbl>
    <w:p w14:paraId="4C86749F" w14:textId="77777777" w:rsidR="0071724C" w:rsidRPr="002B2B17" w:rsidRDefault="0071724C" w:rsidP="0071724C"/>
    <w:p w14:paraId="5D34DFFC" w14:textId="77777777" w:rsidR="0071724C" w:rsidRPr="002B2B17" w:rsidRDefault="0071724C" w:rsidP="0071724C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71724C" w:rsidRPr="002B2B17" w14:paraId="61A9EA45" w14:textId="77777777">
        <w:tc>
          <w:tcPr>
            <w:tcW w:w="534" w:type="dxa"/>
          </w:tcPr>
          <w:p w14:paraId="5081B9C9" w14:textId="77777777" w:rsidR="0071724C" w:rsidRPr="002B2B17" w:rsidRDefault="0071724C" w:rsidP="00472B0A">
            <w:pPr>
              <w:pStyle w:val="Opgave"/>
            </w:pPr>
          </w:p>
        </w:tc>
        <w:tc>
          <w:tcPr>
            <w:tcW w:w="8754" w:type="dxa"/>
          </w:tcPr>
          <w:p w14:paraId="1BC13BCC" w14:textId="77777777" w:rsidR="00B87EBB" w:rsidRPr="002B2B17" w:rsidRDefault="00B87EBB" w:rsidP="00B87EBB">
            <w:r w:rsidRPr="002B2B17">
              <w:t>Bereken voor elk huisje het verschil tussen de oorspronkelijke prijs en de prijs van de aanbieding.</w:t>
            </w:r>
          </w:p>
          <w:p w14:paraId="5F1FCA8A" w14:textId="77777777" w:rsidR="0071724C" w:rsidRPr="002B2B17" w:rsidRDefault="0071724C" w:rsidP="00B87EBB"/>
        </w:tc>
      </w:tr>
      <w:tr w:rsidR="0071724C" w:rsidRPr="00343703" w14:paraId="06D2743C" w14:textId="77777777">
        <w:tc>
          <w:tcPr>
            <w:tcW w:w="534" w:type="dxa"/>
          </w:tcPr>
          <w:p w14:paraId="4E8D469C" w14:textId="77777777" w:rsidR="0071724C" w:rsidRPr="002B2B17" w:rsidRDefault="0071724C" w:rsidP="00472B0A"/>
        </w:tc>
        <w:tc>
          <w:tcPr>
            <w:tcW w:w="8754" w:type="dxa"/>
          </w:tcPr>
          <w:p w14:paraId="1CDABDF1" w14:textId="77777777" w:rsidR="0071724C" w:rsidRPr="002B2B17" w:rsidRDefault="0071724C" w:rsidP="00472B0A"/>
          <w:p w14:paraId="0EB59647" w14:textId="77777777" w:rsidR="00B87EBB" w:rsidRPr="00E82666" w:rsidRDefault="00B87EBB" w:rsidP="00B87EBB">
            <w:pPr>
              <w:rPr>
                <w:lang w:val="es-ES"/>
              </w:rPr>
            </w:pPr>
            <w:r w:rsidRPr="00E82666">
              <w:rPr>
                <w:lang w:val="es-ES"/>
              </w:rPr>
              <w:t>Alicia 300 x 200 ……………………………………………………………………….………………………..</w:t>
            </w:r>
          </w:p>
          <w:p w14:paraId="6752DF75" w14:textId="77777777" w:rsidR="00B87EBB" w:rsidRPr="00E82666" w:rsidRDefault="00B87EBB" w:rsidP="00B87EBB">
            <w:pPr>
              <w:rPr>
                <w:lang w:val="es-ES"/>
              </w:rPr>
            </w:pPr>
          </w:p>
          <w:p w14:paraId="71537826" w14:textId="77777777" w:rsidR="00B87EBB" w:rsidRPr="00E82666" w:rsidRDefault="00B87EBB" w:rsidP="00B87EBB">
            <w:pPr>
              <w:rPr>
                <w:lang w:val="es-ES"/>
              </w:rPr>
            </w:pPr>
          </w:p>
          <w:p w14:paraId="2A35322E" w14:textId="77777777" w:rsidR="00B87EBB" w:rsidRPr="00E82666" w:rsidRDefault="00B87EBB" w:rsidP="00B87EBB">
            <w:pPr>
              <w:rPr>
                <w:lang w:val="es-ES"/>
              </w:rPr>
            </w:pPr>
            <w:r w:rsidRPr="00E82666">
              <w:rPr>
                <w:lang w:val="es-ES"/>
              </w:rPr>
              <w:t>Alicia 300 x 250 .….………………………………………………..…..………………………………………</w:t>
            </w:r>
          </w:p>
          <w:p w14:paraId="55D2E999" w14:textId="77777777" w:rsidR="00B87EBB" w:rsidRPr="00E82666" w:rsidRDefault="00B87EBB" w:rsidP="00B87EBB">
            <w:pPr>
              <w:rPr>
                <w:lang w:val="es-ES"/>
              </w:rPr>
            </w:pPr>
          </w:p>
          <w:p w14:paraId="17587916" w14:textId="77777777" w:rsidR="00B87EBB" w:rsidRPr="00E82666" w:rsidRDefault="00B87EBB" w:rsidP="00B87EBB">
            <w:pPr>
              <w:rPr>
                <w:lang w:val="es-ES"/>
              </w:rPr>
            </w:pPr>
          </w:p>
          <w:p w14:paraId="382A070D" w14:textId="77777777" w:rsidR="0071724C" w:rsidRPr="00E82666" w:rsidRDefault="00B87EBB" w:rsidP="00472B0A">
            <w:pPr>
              <w:rPr>
                <w:lang w:val="es-ES"/>
              </w:rPr>
            </w:pPr>
            <w:r w:rsidRPr="00E82666">
              <w:rPr>
                <w:lang w:val="es-ES"/>
              </w:rPr>
              <w:t>Alicia 300 x 300 ….</w:t>
            </w:r>
            <w:r w:rsidR="0071724C" w:rsidRPr="00E82666">
              <w:rPr>
                <w:lang w:val="es-ES"/>
              </w:rPr>
              <w:t>……………………………</w:t>
            </w:r>
            <w:r w:rsidRPr="00E82666">
              <w:rPr>
                <w:lang w:val="es-ES"/>
              </w:rPr>
              <w:t>…………………………………………………………………</w:t>
            </w:r>
          </w:p>
          <w:p w14:paraId="3F5D5131" w14:textId="77777777" w:rsidR="0071724C" w:rsidRPr="00E82666" w:rsidRDefault="0071724C" w:rsidP="00472B0A">
            <w:pPr>
              <w:rPr>
                <w:lang w:val="es-ES"/>
              </w:rPr>
            </w:pPr>
          </w:p>
          <w:p w14:paraId="7A00ABF9" w14:textId="77777777" w:rsidR="0071724C" w:rsidRPr="00E82666" w:rsidRDefault="0071724C" w:rsidP="00472B0A">
            <w:pPr>
              <w:rPr>
                <w:lang w:val="es-ES"/>
              </w:rPr>
            </w:pPr>
          </w:p>
        </w:tc>
      </w:tr>
    </w:tbl>
    <w:p w14:paraId="52C1D02D" w14:textId="77777777" w:rsidR="00EB227A" w:rsidRPr="00E82666" w:rsidRDefault="00EB227A" w:rsidP="00EB227A">
      <w:pPr>
        <w:rPr>
          <w:lang w:val="es-E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B227A" w:rsidRPr="002B2B17" w14:paraId="421E7310" w14:textId="77777777">
        <w:tc>
          <w:tcPr>
            <w:tcW w:w="534" w:type="dxa"/>
          </w:tcPr>
          <w:p w14:paraId="705C38E5" w14:textId="77777777" w:rsidR="00EB227A" w:rsidRPr="00E82666" w:rsidRDefault="00EB227A" w:rsidP="00472B0A">
            <w:pPr>
              <w:pStyle w:val="Opgave"/>
              <w:rPr>
                <w:lang w:val="es-ES"/>
              </w:rPr>
            </w:pPr>
          </w:p>
        </w:tc>
        <w:tc>
          <w:tcPr>
            <w:tcW w:w="8754" w:type="dxa"/>
          </w:tcPr>
          <w:p w14:paraId="1CFF8E46" w14:textId="77777777" w:rsidR="00EB227A" w:rsidRPr="002B2B17" w:rsidRDefault="00EB227A" w:rsidP="00472B0A">
            <w:r w:rsidRPr="002B2B17">
              <w:t>Wat zou de prijs zijn van een tuinhuisje Alicia 300 x 350?</w:t>
            </w:r>
          </w:p>
          <w:p w14:paraId="1301C842" w14:textId="77777777" w:rsidR="00EB227A" w:rsidRPr="002B2B17" w:rsidRDefault="00EB227A" w:rsidP="00472B0A">
            <w:r w:rsidRPr="002B2B17">
              <w:t>Leg uit waarom je dat denkt.</w:t>
            </w:r>
          </w:p>
          <w:p w14:paraId="466C41A0" w14:textId="77777777" w:rsidR="00EB227A" w:rsidRPr="002B2B17" w:rsidRDefault="00EB227A" w:rsidP="00472B0A"/>
        </w:tc>
      </w:tr>
      <w:tr w:rsidR="00EB227A" w:rsidRPr="002B2B17" w14:paraId="572FA490" w14:textId="77777777">
        <w:tc>
          <w:tcPr>
            <w:tcW w:w="534" w:type="dxa"/>
          </w:tcPr>
          <w:p w14:paraId="253101C8" w14:textId="77777777" w:rsidR="00EB227A" w:rsidRPr="002B2B17" w:rsidRDefault="00EB227A" w:rsidP="00472B0A"/>
        </w:tc>
        <w:tc>
          <w:tcPr>
            <w:tcW w:w="8754" w:type="dxa"/>
          </w:tcPr>
          <w:p w14:paraId="641E2EBE" w14:textId="77777777" w:rsidR="00EB227A" w:rsidRPr="002B2B17" w:rsidRDefault="00EB227A" w:rsidP="00472B0A"/>
          <w:p w14:paraId="74F42E19" w14:textId="77777777" w:rsidR="00EB227A" w:rsidRPr="002B2B17" w:rsidRDefault="00EB227A" w:rsidP="00472B0A">
            <w:r w:rsidRPr="002B2B17">
              <w:t>………………………….……………………………………………………………………….………………………..</w:t>
            </w:r>
          </w:p>
          <w:p w14:paraId="569977AE" w14:textId="77777777" w:rsidR="00EB227A" w:rsidRPr="002B2B17" w:rsidRDefault="00EB227A" w:rsidP="00472B0A"/>
          <w:p w14:paraId="58913F20" w14:textId="77777777" w:rsidR="00EB227A" w:rsidRPr="002B2B17" w:rsidRDefault="00EB227A" w:rsidP="00472B0A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59C8FE67" w14:textId="77777777" w:rsidR="00EB227A" w:rsidRPr="002B2B17" w:rsidRDefault="00EB227A" w:rsidP="00EB227A"/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ook w:val="01E0" w:firstRow="1" w:lastRow="1" w:firstColumn="1" w:lastColumn="1" w:noHBand="0" w:noVBand="0"/>
      </w:tblPr>
      <w:tblGrid>
        <w:gridCol w:w="9304"/>
      </w:tblGrid>
      <w:tr w:rsidR="00EB227A" w:rsidRPr="002B2B17" w14:paraId="539085CA" w14:textId="77777777" w:rsidTr="00ED317F">
        <w:tc>
          <w:tcPr>
            <w:tcW w:w="9304" w:type="dxa"/>
          </w:tcPr>
          <w:p w14:paraId="0ED4AA4F" w14:textId="77777777" w:rsidR="00174286" w:rsidRPr="00ED317F" w:rsidRDefault="00A15391" w:rsidP="00472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lastRenderedPageBreak/>
              <w:drawing>
                <wp:inline distT="0" distB="0" distL="0" distR="0" wp14:anchorId="01210886" wp14:editId="6B50ACAB">
                  <wp:extent cx="4191000" cy="3149600"/>
                  <wp:effectExtent l="0" t="0" r="0" b="0"/>
                  <wp:docPr id="11" name="il_fi" descr="http://www.tuinencreate-it.be/assets/images/works/16/big/photo2009071919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uinencreate-it.be/assets/images/works/16/big/photo2009071919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659F7" w14:textId="77777777" w:rsidR="00174286" w:rsidRPr="00ED317F" w:rsidRDefault="00174286" w:rsidP="00472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06143A" w14:textId="77777777" w:rsidR="00EB227A" w:rsidRPr="002B2B17" w:rsidRDefault="00EB227A" w:rsidP="00472B0A">
            <w:r w:rsidRPr="002B2B17">
              <w:t>Een</w:t>
            </w:r>
            <w:r w:rsidR="00174286" w:rsidRPr="002B2B17">
              <w:t xml:space="preserve"> andere klant vraagt je een offerte te maken voor de aanleg van een eenvoudige tuin.</w:t>
            </w:r>
          </w:p>
          <w:p w14:paraId="0242B118" w14:textId="77777777" w:rsidR="00EB227A" w:rsidRPr="002B2B17" w:rsidRDefault="00174286" w:rsidP="00174286">
            <w:r w:rsidRPr="002B2B17">
              <w:tab/>
            </w:r>
            <w:r w:rsidRPr="002B2B17">
              <w:tab/>
            </w:r>
            <w:r w:rsidRPr="002B2B17">
              <w:tab/>
            </w:r>
            <w:r w:rsidRPr="002B2B17">
              <w:tab/>
            </w:r>
            <w:r w:rsidRPr="002B2B17">
              <w:tab/>
            </w:r>
            <w:r w:rsidRPr="002B2B17">
              <w:tab/>
            </w:r>
            <w:r w:rsidRPr="002B2B17">
              <w:tab/>
            </w:r>
          </w:p>
        </w:tc>
      </w:tr>
    </w:tbl>
    <w:p w14:paraId="6A696655" w14:textId="77777777" w:rsidR="00DA0A1C" w:rsidRPr="002B2B17" w:rsidRDefault="00DA0A1C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21C6E" w:rsidRPr="002B2B17" w14:paraId="69D67DD7" w14:textId="77777777">
        <w:tc>
          <w:tcPr>
            <w:tcW w:w="534" w:type="dxa"/>
          </w:tcPr>
          <w:p w14:paraId="6887B473" w14:textId="77777777" w:rsidR="00A21C6E" w:rsidRPr="002B2B17" w:rsidRDefault="00A21C6E" w:rsidP="00472B0A">
            <w:pPr>
              <w:pStyle w:val="Opgave"/>
            </w:pPr>
          </w:p>
        </w:tc>
        <w:tc>
          <w:tcPr>
            <w:tcW w:w="8754" w:type="dxa"/>
          </w:tcPr>
          <w:p w14:paraId="39229D5C" w14:textId="77777777" w:rsidR="00C74295" w:rsidRPr="002B2B17" w:rsidRDefault="00C74295" w:rsidP="00C74295">
            <w:r w:rsidRPr="002B2B17">
              <w:t>De offerte ziet er als volgt uit</w:t>
            </w:r>
          </w:p>
          <w:p w14:paraId="7FFB9661" w14:textId="77777777" w:rsidR="00C74295" w:rsidRPr="002B2B17" w:rsidRDefault="00C74295" w:rsidP="00C74295">
            <w:r w:rsidRPr="002B2B17">
              <w:t xml:space="preserve">  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75"/>
              <w:gridCol w:w="1980"/>
              <w:gridCol w:w="1620"/>
            </w:tblGrid>
            <w:tr w:rsidR="00C74295" w:rsidRPr="002B2B17" w14:paraId="1E14F24E" w14:textId="77777777" w:rsidTr="00ED317F">
              <w:trPr>
                <w:jc w:val="center"/>
              </w:trPr>
              <w:tc>
                <w:tcPr>
                  <w:tcW w:w="1975" w:type="dxa"/>
                </w:tcPr>
                <w:p w14:paraId="71C4FDC6" w14:textId="77777777" w:rsidR="00C74295" w:rsidRPr="00ED317F" w:rsidRDefault="00C74295" w:rsidP="001F550C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Onderdeel</w:t>
                  </w:r>
                </w:p>
              </w:tc>
              <w:tc>
                <w:tcPr>
                  <w:tcW w:w="1980" w:type="dxa"/>
                </w:tcPr>
                <w:p w14:paraId="2D487C8F" w14:textId="77777777" w:rsidR="00C74295" w:rsidRPr="00ED317F" w:rsidRDefault="00C74295" w:rsidP="001F550C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Kosten</w:t>
                  </w:r>
                </w:p>
              </w:tc>
              <w:tc>
                <w:tcPr>
                  <w:tcW w:w="1620" w:type="dxa"/>
                </w:tcPr>
                <w:p w14:paraId="50DF3584" w14:textId="77777777" w:rsidR="00C74295" w:rsidRPr="00ED317F" w:rsidRDefault="00C74295" w:rsidP="001F550C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Totaal</w:t>
                  </w:r>
                </w:p>
              </w:tc>
            </w:tr>
            <w:tr w:rsidR="00C74295" w:rsidRPr="002B2B17" w14:paraId="53EF8E46" w14:textId="77777777" w:rsidTr="00ED317F">
              <w:trPr>
                <w:jc w:val="center"/>
              </w:trPr>
              <w:tc>
                <w:tcPr>
                  <w:tcW w:w="1975" w:type="dxa"/>
                </w:tcPr>
                <w:p w14:paraId="24A05CA6" w14:textId="77777777" w:rsidR="00C74295" w:rsidRPr="002B2B17" w:rsidRDefault="00C74295" w:rsidP="008C2590"/>
                <w:p w14:paraId="370F1CA1" w14:textId="77777777" w:rsidR="00C74295" w:rsidRPr="002B2B17" w:rsidRDefault="00C74295" w:rsidP="00ED317F">
                  <w:pPr>
                    <w:spacing w:line="480" w:lineRule="auto"/>
                  </w:pPr>
                  <w:r w:rsidRPr="002B2B17">
                    <w:t xml:space="preserve">Arbeid 16 uur </w:t>
                  </w:r>
                </w:p>
                <w:p w14:paraId="59CA1B89" w14:textId="77777777" w:rsidR="00C74295" w:rsidRPr="002B2B17" w:rsidRDefault="00C74295" w:rsidP="00ED317F">
                  <w:pPr>
                    <w:spacing w:line="480" w:lineRule="auto"/>
                  </w:pPr>
                  <w:r w:rsidRPr="002B2B17">
                    <w:t>Materiaal</w:t>
                  </w:r>
                </w:p>
                <w:p w14:paraId="398F48D0" w14:textId="77777777" w:rsidR="00C74295" w:rsidRPr="002B2B17" w:rsidRDefault="00C74295" w:rsidP="00ED317F">
                  <w:pPr>
                    <w:spacing w:line="480" w:lineRule="auto"/>
                  </w:pPr>
                  <w:r w:rsidRPr="002B2B17">
                    <w:t>Overige kosten</w:t>
                  </w:r>
                </w:p>
              </w:tc>
              <w:tc>
                <w:tcPr>
                  <w:tcW w:w="1980" w:type="dxa"/>
                </w:tcPr>
                <w:p w14:paraId="48E91892" w14:textId="77777777" w:rsidR="00C74295" w:rsidRPr="002B2B17" w:rsidRDefault="00C74295" w:rsidP="008C2590"/>
                <w:p w14:paraId="31607E0B" w14:textId="77777777" w:rsidR="00C74295" w:rsidRPr="002B2B17" w:rsidRDefault="00C74295" w:rsidP="00ED317F">
                  <w:pPr>
                    <w:spacing w:line="480" w:lineRule="auto"/>
                  </w:pPr>
                  <w:r w:rsidRPr="002B2B17">
                    <w:t>€ 45 per uur</w:t>
                  </w:r>
                </w:p>
                <w:p w14:paraId="5DD04024" w14:textId="77777777" w:rsidR="00C74295" w:rsidRPr="002B2B17" w:rsidRDefault="00C74295" w:rsidP="00ED317F">
                  <w:pPr>
                    <w:spacing w:line="480" w:lineRule="auto"/>
                  </w:pPr>
                  <w:r w:rsidRPr="002B2B17">
                    <w:t>€ 800</w:t>
                  </w:r>
                </w:p>
                <w:p w14:paraId="19397E3F" w14:textId="77777777" w:rsidR="00C74295" w:rsidRPr="002B2B17" w:rsidRDefault="00C74295" w:rsidP="00ED317F">
                  <w:pPr>
                    <w:spacing w:line="480" w:lineRule="auto"/>
                  </w:pPr>
                  <w:r w:rsidRPr="002B2B17">
                    <w:t>€ 100</w:t>
                  </w:r>
                </w:p>
              </w:tc>
              <w:tc>
                <w:tcPr>
                  <w:tcW w:w="1620" w:type="dxa"/>
                </w:tcPr>
                <w:p w14:paraId="4DACF035" w14:textId="77777777" w:rsidR="00C74295" w:rsidRPr="002B2B17" w:rsidRDefault="00C74295" w:rsidP="008C2590"/>
                <w:p w14:paraId="7E87F95E" w14:textId="77777777" w:rsidR="00C74295" w:rsidRPr="002B2B17" w:rsidRDefault="00C74295" w:rsidP="00ED317F">
                  <w:pPr>
                    <w:spacing w:line="480" w:lineRule="auto"/>
                  </w:pPr>
                  <w:r w:rsidRPr="002B2B17">
                    <w:t>……………..</w:t>
                  </w:r>
                </w:p>
                <w:p w14:paraId="41767C5E" w14:textId="77777777" w:rsidR="00C74295" w:rsidRPr="002B2B17" w:rsidRDefault="00C74295" w:rsidP="00ED317F">
                  <w:pPr>
                    <w:spacing w:line="480" w:lineRule="auto"/>
                  </w:pPr>
                  <w:r w:rsidRPr="002B2B17">
                    <w:t>……………..</w:t>
                  </w:r>
                </w:p>
                <w:p w14:paraId="798DE74E" w14:textId="77777777" w:rsidR="00C74295" w:rsidRPr="002B2B17" w:rsidRDefault="00C74295" w:rsidP="00ED317F">
                  <w:pPr>
                    <w:spacing w:line="480" w:lineRule="auto"/>
                  </w:pPr>
                  <w:r w:rsidRPr="002B2B17">
                    <w:t>……………..</w:t>
                  </w:r>
                </w:p>
              </w:tc>
            </w:tr>
            <w:tr w:rsidR="00C74295" w:rsidRPr="002B2B17" w14:paraId="48C1B80F" w14:textId="77777777" w:rsidTr="00ED317F">
              <w:trPr>
                <w:jc w:val="center"/>
              </w:trPr>
              <w:tc>
                <w:tcPr>
                  <w:tcW w:w="3955" w:type="dxa"/>
                  <w:gridSpan w:val="2"/>
                </w:tcPr>
                <w:p w14:paraId="283205D9" w14:textId="77777777" w:rsidR="001F550C" w:rsidRPr="002B2B17" w:rsidRDefault="001F550C" w:rsidP="00ED317F">
                  <w:pPr>
                    <w:jc w:val="right"/>
                  </w:pPr>
                </w:p>
                <w:p w14:paraId="22171752" w14:textId="77777777" w:rsidR="00C74295" w:rsidRPr="002B2B17" w:rsidRDefault="001F550C" w:rsidP="009A30B4">
                  <w:pPr>
                    <w:spacing w:line="480" w:lineRule="auto"/>
                    <w:jc w:val="right"/>
                  </w:pPr>
                  <w:r w:rsidRPr="002B2B17">
                    <w:t xml:space="preserve">Totaal </w:t>
                  </w:r>
                </w:p>
              </w:tc>
              <w:tc>
                <w:tcPr>
                  <w:tcW w:w="1620" w:type="dxa"/>
                </w:tcPr>
                <w:p w14:paraId="6AE6752F" w14:textId="77777777" w:rsidR="001F550C" w:rsidRPr="002B2B17" w:rsidRDefault="001F550C" w:rsidP="001F550C"/>
                <w:p w14:paraId="262A8875" w14:textId="77777777" w:rsidR="00C74295" w:rsidRPr="002B2B17" w:rsidRDefault="001F550C" w:rsidP="00ED317F">
                  <w:pPr>
                    <w:spacing w:line="480" w:lineRule="auto"/>
                  </w:pPr>
                  <w:r w:rsidRPr="002B2B17">
                    <w:t>……………..</w:t>
                  </w:r>
                </w:p>
              </w:tc>
            </w:tr>
          </w:tbl>
          <w:p w14:paraId="4ABF0332" w14:textId="77777777" w:rsidR="00C74295" w:rsidRPr="002B2B17" w:rsidRDefault="00C74295" w:rsidP="00C74295">
            <w:r w:rsidRPr="002B2B17">
              <w:t xml:space="preserve">                        </w:t>
            </w:r>
          </w:p>
          <w:p w14:paraId="1CEA76A6" w14:textId="77777777" w:rsidR="00A21C6E" w:rsidRPr="002B2B17" w:rsidRDefault="00A21C6E" w:rsidP="00472B0A">
            <w:r w:rsidRPr="002B2B17">
              <w:t>Bereken wat de klant aan het tuincentrum moet betalen.</w:t>
            </w:r>
          </w:p>
        </w:tc>
      </w:tr>
    </w:tbl>
    <w:p w14:paraId="64A6A281" w14:textId="77777777" w:rsidR="009A30B4" w:rsidRPr="002B2B17" w:rsidRDefault="009A30B4" w:rsidP="009A30B4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A30B4" w:rsidRPr="002B2B17" w14:paraId="7AB23F18" w14:textId="77777777" w:rsidTr="009A30B4">
        <w:tc>
          <w:tcPr>
            <w:tcW w:w="534" w:type="dxa"/>
          </w:tcPr>
          <w:p w14:paraId="67B5234D" w14:textId="77777777" w:rsidR="009A30B4" w:rsidRPr="002B2B17" w:rsidRDefault="009A30B4" w:rsidP="009A30B4">
            <w:pPr>
              <w:pStyle w:val="Opgave"/>
            </w:pPr>
          </w:p>
        </w:tc>
        <w:tc>
          <w:tcPr>
            <w:tcW w:w="8754" w:type="dxa"/>
          </w:tcPr>
          <w:p w14:paraId="58561D63" w14:textId="5B72F62C" w:rsidR="009A30B4" w:rsidRPr="002B2B17" w:rsidRDefault="009A30B4" w:rsidP="009A30B4">
            <w:r>
              <w:t xml:space="preserve">Als de klant ingaat op jouw offerte dan maakt het tuincentrum 20% </w:t>
            </w:r>
            <w:r w:rsidR="003946C4">
              <w:t xml:space="preserve">van de totale kosten als winst. </w:t>
            </w:r>
            <w:r>
              <w:t>Hoeveel euro is dat?</w:t>
            </w:r>
          </w:p>
        </w:tc>
      </w:tr>
      <w:tr w:rsidR="009A30B4" w:rsidRPr="002B2B17" w14:paraId="5AC30FA7" w14:textId="77777777" w:rsidTr="009A30B4">
        <w:tc>
          <w:tcPr>
            <w:tcW w:w="534" w:type="dxa"/>
          </w:tcPr>
          <w:p w14:paraId="232B7DA6" w14:textId="77777777" w:rsidR="009A30B4" w:rsidRPr="002B2B17" w:rsidRDefault="009A30B4" w:rsidP="009A30B4"/>
        </w:tc>
        <w:tc>
          <w:tcPr>
            <w:tcW w:w="8754" w:type="dxa"/>
          </w:tcPr>
          <w:p w14:paraId="567FFB95" w14:textId="77777777" w:rsidR="009A30B4" w:rsidRPr="002B2B17" w:rsidRDefault="009A30B4" w:rsidP="009A30B4"/>
          <w:p w14:paraId="06E35867" w14:textId="77777777" w:rsidR="009A30B4" w:rsidRPr="002B2B17" w:rsidRDefault="009A30B4" w:rsidP="009A30B4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083C6844" w14:textId="77777777" w:rsidR="009A30B4" w:rsidRPr="002B2B17" w:rsidRDefault="009A30B4" w:rsidP="009A30B4"/>
    <w:p w14:paraId="1078B014" w14:textId="77777777" w:rsidR="00C330A9" w:rsidRPr="002B2B17" w:rsidRDefault="00C330A9">
      <w:r w:rsidRPr="002B2B17">
        <w:br w:type="page"/>
      </w:r>
    </w:p>
    <w:tbl>
      <w:tblPr>
        <w:tblW w:w="9342" w:type="dxa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</w:tblBorders>
        <w:tblLayout w:type="fixed"/>
        <w:tblLook w:val="01E0" w:firstRow="1" w:lastRow="1" w:firstColumn="1" w:lastColumn="1" w:noHBand="0" w:noVBand="0"/>
      </w:tblPr>
      <w:tblGrid>
        <w:gridCol w:w="9342"/>
      </w:tblGrid>
      <w:tr w:rsidR="001F550C" w:rsidRPr="002B2B17" w14:paraId="6FC0EB7B" w14:textId="77777777" w:rsidTr="00ED317F">
        <w:tc>
          <w:tcPr>
            <w:tcW w:w="9342" w:type="dxa"/>
          </w:tcPr>
          <w:p w14:paraId="0107ABA9" w14:textId="77777777" w:rsidR="001F550C" w:rsidRPr="00ED317F" w:rsidRDefault="00C330A9" w:rsidP="001F550C">
            <w:pPr>
              <w:rPr>
                <w:rFonts w:ascii="Verdana" w:hAnsi="Verdana"/>
                <w:color w:val="515151"/>
                <w:sz w:val="17"/>
                <w:szCs w:val="17"/>
              </w:rPr>
            </w:pPr>
            <w:r w:rsidRPr="002B2B17">
              <w:lastRenderedPageBreak/>
              <w:br w:type="page"/>
            </w:r>
            <w:r w:rsidR="00A15391">
              <w:rPr>
                <w:rFonts w:ascii="Verdana" w:hAnsi="Verdana"/>
                <w:noProof/>
                <w:color w:val="515151"/>
                <w:sz w:val="17"/>
                <w:szCs w:val="17"/>
                <w:lang w:eastAsia="nl-NL"/>
              </w:rPr>
              <w:drawing>
                <wp:inline distT="0" distB="0" distL="0" distR="0" wp14:anchorId="10FD1639" wp14:editId="584A33F1">
                  <wp:extent cx="1397000" cy="1371600"/>
                  <wp:effectExtent l="0" t="0" r="0" b="0"/>
                  <wp:docPr id="12" name="Afbeelding 1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550C"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</w:t>
            </w:r>
            <w:r w:rsidR="00A15391">
              <w:rPr>
                <w:rFonts w:ascii="Verdana" w:hAnsi="Verdana"/>
                <w:noProof/>
                <w:color w:val="515151"/>
                <w:sz w:val="17"/>
                <w:szCs w:val="17"/>
                <w:lang w:eastAsia="nl-NL"/>
              </w:rPr>
              <w:drawing>
                <wp:inline distT="0" distB="0" distL="0" distR="0" wp14:anchorId="31B776F9" wp14:editId="665C00CD">
                  <wp:extent cx="1854200" cy="1371600"/>
                  <wp:effectExtent l="0" t="0" r="0" b="0"/>
                  <wp:docPr id="13" name="Afbeelding 1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550C"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</w:t>
            </w:r>
            <w:r w:rsidR="00A15391">
              <w:rPr>
                <w:rFonts w:ascii="Verdana" w:hAnsi="Verdana"/>
                <w:noProof/>
                <w:color w:val="515151"/>
                <w:sz w:val="17"/>
                <w:szCs w:val="17"/>
                <w:lang w:eastAsia="nl-NL"/>
              </w:rPr>
              <w:drawing>
                <wp:inline distT="0" distB="0" distL="0" distR="0" wp14:anchorId="7297AA36" wp14:editId="3F69CF7B">
                  <wp:extent cx="1993900" cy="1371600"/>
                  <wp:effectExtent l="0" t="0" r="12700" b="0"/>
                  <wp:docPr id="14" name="Afbeelding 1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1354F" w14:textId="77777777" w:rsidR="001F550C" w:rsidRPr="00ED317F" w:rsidRDefault="001F550C" w:rsidP="00ED317F">
            <w:pPr>
              <w:pStyle w:val="NormalWeb"/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Tuinhuisjes van Den Buizerd worden zonder </w:t>
            </w: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>Vloer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 en </w:t>
            </w:r>
            <w:hyperlink r:id="rId42" w:tgtFrame="_blank" w:history="1">
              <w:r w:rsidRPr="00ED317F">
                <w:rPr>
                  <w:rStyle w:val="Strong"/>
                  <w:rFonts w:ascii="Verdana" w:hAnsi="Verdana"/>
                  <w:color w:val="515151"/>
                  <w:sz w:val="17"/>
                  <w:szCs w:val="17"/>
                </w:rPr>
                <w:t>fundamentbalk</w:t>
              </w:r>
            </w:hyperlink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geleverd, deze raden wij wel aan om erbij te kopen. Dit om rotting aan de onderste planken te voorkomen.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br/>
            </w: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>Prijs, model en materiaalwijzigingen onder voorbehoud.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66"/>
              <w:gridCol w:w="849"/>
              <w:gridCol w:w="1117"/>
              <w:gridCol w:w="1120"/>
              <w:gridCol w:w="1080"/>
              <w:gridCol w:w="1080"/>
              <w:gridCol w:w="1080"/>
            </w:tblGrid>
            <w:tr w:rsidR="001F550C" w:rsidRPr="002B2B17" w14:paraId="06F0740D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C76D30C" w14:textId="77777777" w:rsidR="001F550C" w:rsidRPr="002B2B17" w:rsidRDefault="001F550C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b/>
                    </w:rPr>
                    <w:t> </w:t>
                  </w:r>
                  <w:r w:rsidRPr="002B2B17">
                    <w:rPr>
                      <w:rStyle w:val="Strong"/>
                    </w:rPr>
                    <w:t>Front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58B2CF1" w14:textId="77777777" w:rsidR="001F550C" w:rsidRPr="002B2B17" w:rsidRDefault="001F550C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rStyle w:val="Strong"/>
                    </w:rPr>
                    <w:t>Diepte </w:t>
                  </w:r>
                </w:p>
              </w:tc>
              <w:tc>
                <w:tcPr>
                  <w:tcW w:w="108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747F6E0" w14:textId="77777777" w:rsidR="001F550C" w:rsidRPr="002B2B17" w:rsidRDefault="001F550C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rStyle w:val="Strong"/>
                    </w:rPr>
                    <w:t> </w:t>
                  </w:r>
                  <w:r w:rsidRPr="002B2B17">
                    <w:rPr>
                      <w:rStyle w:val="btw"/>
                      <w:b/>
                      <w:color w:val="1F1F1F"/>
                    </w:rPr>
                    <w:t>Dwaalster</w:t>
                  </w:r>
                </w:p>
              </w:tc>
              <w:tc>
                <w:tcPr>
                  <w:tcW w:w="109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0ED6BEF4" w14:textId="77777777" w:rsidR="001F550C" w:rsidRPr="002B2B17" w:rsidRDefault="001F550C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rStyle w:val="Strong"/>
                      <w:bCs w:val="0"/>
                    </w:rPr>
                    <w:t>Gamma</w:t>
                  </w:r>
                  <w:r w:rsidRPr="002B2B17">
                    <w:rPr>
                      <w:rStyle w:val="Strong"/>
                    </w:rPr>
                    <w:t> 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F68465E" w14:textId="77777777" w:rsidR="001F550C" w:rsidRPr="002B2B17" w:rsidRDefault="001F550C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rStyle w:val="Strong"/>
                      <w:bCs w:val="0"/>
                    </w:rPr>
                    <w:t>Pluto 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3E607909" w14:textId="77777777" w:rsidR="001F550C" w:rsidRPr="002B2B17" w:rsidRDefault="001F550C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rStyle w:val="Strong"/>
                      <w:bCs w:val="0"/>
                    </w:rPr>
                    <w:t>Musca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61035E6" w14:textId="77777777" w:rsidR="001F550C" w:rsidRPr="002B2B17" w:rsidRDefault="001F550C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rStyle w:val="Strong"/>
                    </w:rPr>
                    <w:t>Vloer</w:t>
                  </w:r>
                </w:p>
              </w:tc>
            </w:tr>
            <w:tr w:rsidR="001F550C" w:rsidRPr="002B2B17" w14:paraId="5C0181D2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1A0D2BD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</w:t>
                  </w:r>
                  <w:r w:rsidRPr="002B2B17">
                    <w:rPr>
                      <w:rStyle w:val="Strong"/>
                      <w:b w:val="0"/>
                    </w:rPr>
                    <w:t>200 cm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1C18975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rPr>
                      <w:rStyle w:val="Strong"/>
                      <w:b w:val="0"/>
                    </w:rPr>
                    <w:t> 200 cm</w:t>
                  </w:r>
                </w:p>
              </w:tc>
              <w:tc>
                <w:tcPr>
                  <w:tcW w:w="108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8C31D75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  825.00 </w:t>
                  </w:r>
                </w:p>
              </w:tc>
              <w:tc>
                <w:tcPr>
                  <w:tcW w:w="109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04DBDB7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   825.00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173CF67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€ 925.00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2E8658E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€ 850.00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488CC8D5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€ 92.00</w:t>
                  </w:r>
                </w:p>
              </w:tc>
            </w:tr>
            <w:tr w:rsidR="001F550C" w:rsidRPr="002B2B17" w14:paraId="60399957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40DE4B74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</w:t>
                  </w:r>
                  <w:r w:rsidRPr="002B2B17">
                    <w:rPr>
                      <w:rStyle w:val="Strong"/>
                      <w:b w:val="0"/>
                    </w:rPr>
                    <w:t>200 cm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B0165C7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rPr>
                      <w:rStyle w:val="Strong"/>
                      <w:b w:val="0"/>
                    </w:rPr>
                    <w:t> 250 cm</w:t>
                  </w:r>
                </w:p>
              </w:tc>
              <w:tc>
                <w:tcPr>
                  <w:tcW w:w="108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FAA4574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  895.00</w:t>
                  </w:r>
                </w:p>
              </w:tc>
              <w:tc>
                <w:tcPr>
                  <w:tcW w:w="109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72375BE3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   895.00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0CD1145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€ 995.00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61C5D01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€ 920.00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928E081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€113.00</w:t>
                  </w:r>
                </w:p>
              </w:tc>
            </w:tr>
            <w:tr w:rsidR="001F550C" w:rsidRPr="002B2B17" w14:paraId="6EC0DAEB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CBC8EB3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</w:t>
                  </w:r>
                  <w:r w:rsidRPr="002B2B17">
                    <w:rPr>
                      <w:rStyle w:val="Strong"/>
                      <w:b w:val="0"/>
                    </w:rPr>
                    <w:t>200 cm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08BB38AE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rPr>
                      <w:rStyle w:val="Strong"/>
                      <w:b w:val="0"/>
                    </w:rPr>
                    <w:t> 296 cm</w:t>
                  </w:r>
                </w:p>
              </w:tc>
              <w:tc>
                <w:tcPr>
                  <w:tcW w:w="108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17A21E9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  985.00</w:t>
                  </w:r>
                </w:p>
              </w:tc>
              <w:tc>
                <w:tcPr>
                  <w:tcW w:w="109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573B20D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   985.00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2825E5D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€1085.00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E6ACDC2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€1010.00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2645940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€136.00</w:t>
                  </w:r>
                </w:p>
              </w:tc>
            </w:tr>
            <w:tr w:rsidR="001F550C" w:rsidRPr="002B2B17" w14:paraId="20B18F98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779B4E12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</w:t>
                  </w:r>
                  <w:r w:rsidRPr="002B2B17">
                    <w:rPr>
                      <w:rStyle w:val="Strong"/>
                      <w:b w:val="0"/>
                    </w:rPr>
                    <w:t>200 cm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C0F0D8A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rPr>
                      <w:rStyle w:val="Strong"/>
                      <w:b w:val="0"/>
                    </w:rPr>
                    <w:t> 350 cm</w:t>
                  </w:r>
                </w:p>
              </w:tc>
              <w:tc>
                <w:tcPr>
                  <w:tcW w:w="108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08872A7F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€ 1080.00</w:t>
                  </w:r>
                </w:p>
              </w:tc>
              <w:tc>
                <w:tcPr>
                  <w:tcW w:w="109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447608ED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€ 1080.00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7F414E2D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€1180.00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07610BA3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€1105.00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31082649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€159.00</w:t>
                  </w:r>
                </w:p>
              </w:tc>
            </w:tr>
            <w:tr w:rsidR="001F550C" w:rsidRPr="002B2B17" w14:paraId="4FD02FF0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6DE8239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</w:t>
                  </w:r>
                  <w:r w:rsidRPr="002B2B17">
                    <w:rPr>
                      <w:rStyle w:val="Strong"/>
                      <w:b w:val="0"/>
                    </w:rPr>
                    <w:t>200 cm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3136B3E7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rPr>
                      <w:rStyle w:val="Strong"/>
                      <w:b w:val="0"/>
                    </w:rPr>
                    <w:t> 398 cm</w:t>
                  </w:r>
                </w:p>
              </w:tc>
              <w:tc>
                <w:tcPr>
                  <w:tcW w:w="108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AA06DAD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€ 1150.00</w:t>
                  </w:r>
                </w:p>
              </w:tc>
              <w:tc>
                <w:tcPr>
                  <w:tcW w:w="109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79C47A3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€ 1215.00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174FE1F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€1250.00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045D728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€1175.00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725C08F2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€186.00</w:t>
                  </w:r>
                </w:p>
              </w:tc>
            </w:tr>
          </w:tbl>
          <w:p w14:paraId="00CBE621" w14:textId="77777777" w:rsidR="001F550C" w:rsidRPr="002B2B17" w:rsidRDefault="001F550C" w:rsidP="001F550C"/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66"/>
              <w:gridCol w:w="849"/>
              <w:gridCol w:w="1157"/>
              <w:gridCol w:w="1157"/>
              <w:gridCol w:w="1067"/>
              <w:gridCol w:w="1016"/>
              <w:gridCol w:w="1080"/>
            </w:tblGrid>
            <w:tr w:rsidR="001F550C" w:rsidRPr="002B2B17" w14:paraId="2643E9B2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9482E98" w14:textId="77777777" w:rsidR="001F550C" w:rsidRPr="002B2B17" w:rsidRDefault="001F550C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b/>
                    </w:rPr>
                    <w:t> Front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130564F" w14:textId="77777777" w:rsidR="001F550C" w:rsidRPr="002B2B17" w:rsidRDefault="001F550C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b/>
                    </w:rPr>
                    <w:t>Diepte 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466BF8EA" w14:textId="77777777" w:rsidR="001F550C" w:rsidRPr="002B2B17" w:rsidRDefault="00B75969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b/>
                    </w:rPr>
                    <w:t>Algo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373913DB" w14:textId="77777777" w:rsidR="001F550C" w:rsidRPr="002B2B17" w:rsidRDefault="00B75969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b/>
                    </w:rPr>
                    <w:t>Gemma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3BB9326" w14:textId="77777777" w:rsidR="001F550C" w:rsidRPr="002B2B17" w:rsidRDefault="00B75969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b/>
                    </w:rPr>
                    <w:t>Atair</w:t>
                  </w:r>
                </w:p>
              </w:tc>
              <w:tc>
                <w:tcPr>
                  <w:tcW w:w="986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E08E36E" w14:textId="77777777" w:rsidR="001F550C" w:rsidRPr="002B2B17" w:rsidRDefault="00B75969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b/>
                    </w:rPr>
                    <w:t>Columba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609EFDD" w14:textId="77777777" w:rsidR="001F550C" w:rsidRPr="002B2B17" w:rsidRDefault="001F550C" w:rsidP="00B75969">
                  <w:pPr>
                    <w:pStyle w:val="tabelklein"/>
                    <w:rPr>
                      <w:b/>
                    </w:rPr>
                  </w:pPr>
                  <w:r w:rsidRPr="002B2B17">
                    <w:rPr>
                      <w:b/>
                    </w:rPr>
                    <w:t>Vloer</w:t>
                  </w:r>
                </w:p>
              </w:tc>
            </w:tr>
            <w:tr w:rsidR="001F550C" w:rsidRPr="002B2B17" w14:paraId="043EC111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6692789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250 cm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B1E6C63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200 cm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393105F4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€ 925.00 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8BE4260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€ 925.00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6052376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€1025.00</w:t>
                  </w:r>
                </w:p>
              </w:tc>
              <w:tc>
                <w:tcPr>
                  <w:tcW w:w="986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E2E1D64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€950.00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3A2A4FA8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€ 113.00</w:t>
                  </w:r>
                </w:p>
              </w:tc>
            </w:tr>
            <w:tr w:rsidR="001F550C" w:rsidRPr="002B2B17" w14:paraId="1115413F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76816544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250 cm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D16D577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250 cm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008287F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€1025.00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4066A0C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€1025.00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51F4D5C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€1125.00</w:t>
                  </w:r>
                </w:p>
              </w:tc>
              <w:tc>
                <w:tcPr>
                  <w:tcW w:w="986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7CE7BE0D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€1050.00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172EDAF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€ 142.00</w:t>
                  </w:r>
                </w:p>
              </w:tc>
            </w:tr>
            <w:tr w:rsidR="001F550C" w:rsidRPr="002B2B17" w14:paraId="7C3D5BAE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7774CC39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250 cm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6CBABB4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296 cm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E87021D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€1110.00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7C68F7AF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€1110.00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1F2FD04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€1210.00</w:t>
                  </w:r>
                </w:p>
              </w:tc>
              <w:tc>
                <w:tcPr>
                  <w:tcW w:w="986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41E179D0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€1135.00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020B07F8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€ 173.00</w:t>
                  </w:r>
                </w:p>
              </w:tc>
            </w:tr>
            <w:tr w:rsidR="001F550C" w:rsidRPr="002B2B17" w14:paraId="20366277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8F310F5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250 cm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7FDE6363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350 cm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1197CBBF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€1220.00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07701EC1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€1220.00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735886B6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€1320.00</w:t>
                  </w:r>
                </w:p>
              </w:tc>
              <w:tc>
                <w:tcPr>
                  <w:tcW w:w="986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2634E197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€1245.00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5BF1FDE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€ 202.00</w:t>
                  </w:r>
                </w:p>
              </w:tc>
            </w:tr>
            <w:tr w:rsidR="001F550C" w:rsidRPr="002B2B17" w14:paraId="56AC3769" w14:textId="77777777">
              <w:trPr>
                <w:tblCellSpacing w:w="15" w:type="dxa"/>
              </w:trPr>
              <w:tc>
                <w:tcPr>
                  <w:tcW w:w="821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616C2866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250 cm</w:t>
                  </w:r>
                </w:p>
              </w:tc>
              <w:tc>
                <w:tcPr>
                  <w:tcW w:w="819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0D56C19A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398 cm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44DDDAD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€1315.00</w:t>
                  </w:r>
                </w:p>
              </w:tc>
              <w:tc>
                <w:tcPr>
                  <w:tcW w:w="112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4A3E208C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€1315.00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4C736783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€1415.00</w:t>
                  </w:r>
                </w:p>
              </w:tc>
              <w:tc>
                <w:tcPr>
                  <w:tcW w:w="986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0256DF77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€1340.00</w:t>
                  </w:r>
                </w:p>
              </w:tc>
              <w:tc>
                <w:tcPr>
                  <w:tcW w:w="1035" w:type="dxa"/>
                  <w:tcBorders>
                    <w:top w:val="single" w:sz="6" w:space="0" w:color="0000CC"/>
                    <w:left w:val="single" w:sz="6" w:space="0" w:color="0000CC"/>
                    <w:bottom w:val="single" w:sz="6" w:space="0" w:color="0000CC"/>
                    <w:right w:val="single" w:sz="6" w:space="0" w:color="0000CC"/>
                  </w:tcBorders>
                  <w:shd w:val="clear" w:color="auto" w:fill="FFFFFF"/>
                  <w:vAlign w:val="center"/>
                </w:tcPr>
                <w:p w14:paraId="59C787A9" w14:textId="77777777" w:rsidR="001F550C" w:rsidRPr="002B2B17" w:rsidRDefault="001F550C" w:rsidP="00B75969">
                  <w:pPr>
                    <w:pStyle w:val="tabelklein"/>
                  </w:pPr>
                  <w:r w:rsidRPr="002B2B17">
                    <w:t> € 239.00</w:t>
                  </w:r>
                </w:p>
              </w:tc>
            </w:tr>
          </w:tbl>
          <w:p w14:paraId="27D69FE5" w14:textId="77777777" w:rsidR="001F550C" w:rsidRPr="002B2B17" w:rsidRDefault="001F550C" w:rsidP="001F550C"/>
        </w:tc>
      </w:tr>
    </w:tbl>
    <w:p w14:paraId="5716BEF9" w14:textId="77777777" w:rsidR="00A21C6E" w:rsidRPr="002B2B17" w:rsidRDefault="00A21C6E" w:rsidP="00A21C6E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B75969" w:rsidRPr="002B2B17" w14:paraId="622334AD" w14:textId="77777777">
        <w:tc>
          <w:tcPr>
            <w:tcW w:w="534" w:type="dxa"/>
          </w:tcPr>
          <w:p w14:paraId="1EA948E0" w14:textId="77777777" w:rsidR="00B75969" w:rsidRPr="002B2B17" w:rsidRDefault="00B75969" w:rsidP="008C2590">
            <w:pPr>
              <w:pStyle w:val="Opgave"/>
            </w:pPr>
          </w:p>
        </w:tc>
        <w:tc>
          <w:tcPr>
            <w:tcW w:w="8754" w:type="dxa"/>
          </w:tcPr>
          <w:p w14:paraId="5F5D7ADC" w14:textId="77777777" w:rsidR="00B75969" w:rsidRPr="002B2B17" w:rsidRDefault="00B75969" w:rsidP="00B75969">
            <w:r w:rsidRPr="002B2B17">
              <w:t>Een klant belt op en wil een tuinhuisje bestellen.</w:t>
            </w:r>
          </w:p>
          <w:p w14:paraId="203F40AF" w14:textId="77777777" w:rsidR="00B75969" w:rsidRPr="002B2B17" w:rsidRDefault="00B75969" w:rsidP="00B75969">
            <w:r w:rsidRPr="002B2B17">
              <w:t>Hij vraagt advies. Het tuinhuisje moet voldoen aan:</w:t>
            </w:r>
          </w:p>
          <w:p w14:paraId="35A14F98" w14:textId="77777777" w:rsidR="00B75969" w:rsidRPr="002B2B17" w:rsidRDefault="00B75969" w:rsidP="00B75969">
            <w:r w:rsidRPr="002B2B17">
              <w:t>Ongeveer 240x300 en een prijs onder de € 1000.</w:t>
            </w:r>
          </w:p>
          <w:p w14:paraId="087741C7" w14:textId="77777777" w:rsidR="00B75969" w:rsidRPr="002B2B17" w:rsidRDefault="00B75969" w:rsidP="00B75969">
            <w:r w:rsidRPr="002B2B17">
              <w:t>Welk model ga je adviseren? Waarom?</w:t>
            </w:r>
          </w:p>
        </w:tc>
      </w:tr>
      <w:tr w:rsidR="00B75969" w:rsidRPr="002B2B17" w14:paraId="4239E266" w14:textId="77777777">
        <w:tc>
          <w:tcPr>
            <w:tcW w:w="534" w:type="dxa"/>
          </w:tcPr>
          <w:p w14:paraId="7BA8B253" w14:textId="77777777" w:rsidR="00B75969" w:rsidRPr="002B2B17" w:rsidRDefault="00B75969" w:rsidP="008C2590"/>
        </w:tc>
        <w:tc>
          <w:tcPr>
            <w:tcW w:w="8754" w:type="dxa"/>
          </w:tcPr>
          <w:p w14:paraId="11CE266C" w14:textId="77777777" w:rsidR="00B75969" w:rsidRPr="002B2B17" w:rsidRDefault="00B75969" w:rsidP="008C2590"/>
          <w:p w14:paraId="2CA4B1E9" w14:textId="77777777" w:rsidR="00B75969" w:rsidRPr="002B2B17" w:rsidRDefault="00B75969" w:rsidP="008C2590">
            <w:r w:rsidRPr="002B2B17">
              <w:t>………………………….……………………………………………………………………….………………………..</w:t>
            </w:r>
          </w:p>
          <w:p w14:paraId="454A05B8" w14:textId="77777777" w:rsidR="00B75969" w:rsidRPr="002B2B17" w:rsidRDefault="00B75969" w:rsidP="008C2590"/>
          <w:p w14:paraId="43CA4806" w14:textId="77777777" w:rsidR="00B75969" w:rsidRPr="002B2B17" w:rsidRDefault="00B75969" w:rsidP="008C2590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41AF4330" w14:textId="77777777" w:rsidR="009A30B4" w:rsidRDefault="009A30B4" w:rsidP="009A30B4"/>
    <w:p w14:paraId="55F3F086" w14:textId="77777777" w:rsidR="009A30B4" w:rsidRPr="008F13C1" w:rsidRDefault="009A30B4" w:rsidP="009A30B4"/>
    <w:p w14:paraId="0A5F305B" w14:textId="77777777" w:rsidR="00B75969" w:rsidRPr="002B2B17" w:rsidRDefault="009A30B4" w:rsidP="00B75969">
      <w:pPr>
        <w:pStyle w:val="Heading1"/>
      </w:pPr>
      <w:r>
        <w:br w:type="page"/>
      </w:r>
      <w:r w:rsidR="00433477">
        <w:lastRenderedPageBreak/>
        <w:t>2</w:t>
      </w:r>
      <w:r w:rsidR="00B75969" w:rsidRPr="002B2B17">
        <w:t xml:space="preserve"> </w:t>
      </w:r>
      <w:r w:rsidR="003F1588" w:rsidRPr="002B2B17">
        <w:t>–</w:t>
      </w:r>
      <w:r w:rsidR="00970398">
        <w:t>F</w:t>
      </w:r>
      <w:r w:rsidR="0048095E">
        <w:t>acturen</w:t>
      </w:r>
      <w:r w:rsidR="00970398" w:rsidRPr="00970398">
        <w:t xml:space="preserve"> </w:t>
      </w:r>
      <w:r w:rsidR="00970398">
        <w:t>en offertes</w:t>
      </w:r>
    </w:p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shd w:val="clear" w:color="auto" w:fill="DBE5F1" w:themeFill="accent1" w:themeFillTint="33"/>
        <w:tblLook w:val="01E0" w:firstRow="1" w:lastRow="1" w:firstColumn="1" w:lastColumn="1" w:noHBand="0" w:noVBand="0"/>
      </w:tblPr>
      <w:tblGrid>
        <w:gridCol w:w="9304"/>
      </w:tblGrid>
      <w:tr w:rsidR="00C330A9" w:rsidRPr="002B2B17" w14:paraId="11EC019B" w14:textId="77777777" w:rsidTr="00021AB5">
        <w:tc>
          <w:tcPr>
            <w:tcW w:w="9304" w:type="dxa"/>
            <w:shd w:val="clear" w:color="auto" w:fill="DBE5F1" w:themeFill="accent1" w:themeFillTint="33"/>
          </w:tcPr>
          <w:p w14:paraId="00CEC736" w14:textId="77777777" w:rsidR="00C330A9" w:rsidRPr="002B2B17" w:rsidRDefault="00C330A9" w:rsidP="00C330A9"/>
          <w:p w14:paraId="17BD2648" w14:textId="77777777" w:rsidR="00C330A9" w:rsidRPr="002B2B17" w:rsidRDefault="00C330A9" w:rsidP="00C330A9">
            <w:r w:rsidRPr="002B2B17">
              <w:t>Soms moet je een rekening (factuur) voor een klant schrijven</w:t>
            </w:r>
            <w:r w:rsidR="00FF1838">
              <w:t>, een offerte opstellen</w:t>
            </w:r>
            <w:r w:rsidRPr="002B2B17">
              <w:t xml:space="preserve"> of een rekening controleren. Soms komt een klant ruilen of staat er een fout in de rekening.</w:t>
            </w:r>
          </w:p>
          <w:p w14:paraId="4E724C75" w14:textId="77777777" w:rsidR="00C330A9" w:rsidRPr="002B2B17" w:rsidRDefault="00C330A9"/>
        </w:tc>
      </w:tr>
    </w:tbl>
    <w:p w14:paraId="2606520E" w14:textId="77777777" w:rsidR="00B75969" w:rsidRPr="002B2B17" w:rsidRDefault="00B75969" w:rsidP="00B75969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B75969" w:rsidRPr="002B2B17" w14:paraId="287D74DC" w14:textId="77777777">
        <w:tc>
          <w:tcPr>
            <w:tcW w:w="534" w:type="dxa"/>
          </w:tcPr>
          <w:p w14:paraId="5B86A625" w14:textId="77777777" w:rsidR="00B75969" w:rsidRPr="002B2B17" w:rsidRDefault="00B75969" w:rsidP="008C2590">
            <w:pPr>
              <w:pStyle w:val="Opgave"/>
            </w:pPr>
          </w:p>
        </w:tc>
        <w:tc>
          <w:tcPr>
            <w:tcW w:w="8754" w:type="dxa"/>
          </w:tcPr>
          <w:p w14:paraId="57A0C915" w14:textId="77777777" w:rsidR="00C330A9" w:rsidRPr="002B2B17" w:rsidRDefault="00C330A9" w:rsidP="00C330A9">
            <w:pPr>
              <w:spacing w:before="100" w:beforeAutospacing="1" w:after="100" w:afterAutospacing="1" w:line="360" w:lineRule="atLeast"/>
              <w:rPr>
                <w:rStyle w:val="Emphasis"/>
                <w:rFonts w:ascii="Verdana" w:hAnsi="Verdana"/>
                <w:color w:val="666666"/>
                <w:sz w:val="20"/>
                <w:szCs w:val="20"/>
                <w:bdr w:val="single" w:sz="6" w:space="2" w:color="A8B400" w:frame="1"/>
                <w:shd w:val="clear" w:color="auto" w:fill="E7ED93"/>
              </w:rPr>
            </w:pPr>
            <w:r w:rsidRPr="002B2B17">
              <w:rPr>
                <w:rStyle w:val="Strong"/>
                <w:rFonts w:ascii="Verdana" w:hAnsi="Verdana"/>
                <w:color w:val="666666"/>
                <w:sz w:val="20"/>
                <w:szCs w:val="20"/>
                <w:bdr w:val="single" w:sz="6" w:space="2" w:color="A8B400" w:frame="1"/>
                <w:shd w:val="clear" w:color="auto" w:fill="E7ED93"/>
              </w:rPr>
              <w:t>Graszoden: €1,25</w:t>
            </w:r>
            <w:r w:rsidRPr="002B2B17">
              <w:rPr>
                <w:rFonts w:ascii="Verdana" w:hAnsi="Verdana"/>
                <w:color w:val="666666"/>
                <w:sz w:val="20"/>
                <w:szCs w:val="20"/>
                <w:bdr w:val="single" w:sz="6" w:space="2" w:color="A8B400" w:frame="1"/>
                <w:shd w:val="clear" w:color="auto" w:fill="E7ED93"/>
              </w:rPr>
              <w:t>  p/m</w:t>
            </w:r>
            <w:r w:rsidRPr="002B2B17">
              <w:rPr>
                <w:rFonts w:ascii="Verdana" w:hAnsi="Verdana"/>
                <w:color w:val="666666"/>
                <w:sz w:val="20"/>
                <w:szCs w:val="20"/>
                <w:bdr w:val="single" w:sz="6" w:space="2" w:color="A8B400" w:frame="1"/>
                <w:shd w:val="clear" w:color="auto" w:fill="E7ED93"/>
                <w:vertAlign w:val="superscript"/>
              </w:rPr>
              <w:t>2</w:t>
            </w:r>
            <w:r w:rsidRPr="002B2B17">
              <w:rPr>
                <w:rFonts w:ascii="Verdana" w:hAnsi="Verdana"/>
                <w:color w:val="666666"/>
                <w:sz w:val="20"/>
                <w:szCs w:val="20"/>
                <w:bdr w:val="single" w:sz="6" w:space="2" w:color="A8B400" w:frame="1"/>
                <w:shd w:val="clear" w:color="auto" w:fill="E7ED93"/>
              </w:rPr>
              <w:t xml:space="preserve"> (</w:t>
            </w:r>
            <w:r w:rsidRPr="002B2B17">
              <w:rPr>
                <w:rStyle w:val="Emphasis"/>
                <w:rFonts w:ascii="Verdana" w:hAnsi="Verdana"/>
                <w:color w:val="666666"/>
                <w:sz w:val="20"/>
                <w:szCs w:val="20"/>
                <w:bdr w:val="single" w:sz="6" w:space="2" w:color="A8B400" w:frame="1"/>
                <w:shd w:val="clear" w:color="auto" w:fill="E7ED93"/>
              </w:rPr>
              <w:t>incl. btw, excl. bezorgkosten)*</w:t>
            </w:r>
          </w:p>
          <w:p w14:paraId="4E4F1D32" w14:textId="77777777" w:rsidR="00C330A9" w:rsidRPr="002B2B17" w:rsidRDefault="00C330A9" w:rsidP="00C330A9">
            <w:r w:rsidRPr="002B2B17">
              <w:t xml:space="preserve">Een tuin heeft een totale oppervlakte van 720 m². </w:t>
            </w:r>
          </w:p>
          <w:p w14:paraId="4C1FD696" w14:textId="77777777" w:rsidR="00C330A9" w:rsidRPr="002B2B17" w:rsidRDefault="00C330A9" w:rsidP="00C330A9">
            <w:r w:rsidRPr="002B2B17">
              <w:rPr>
                <w:position w:val="-24"/>
              </w:rPr>
              <w:object w:dxaOrig="240" w:dyaOrig="620" w14:anchorId="594970E2">
                <v:shape id="_x0000_i1026" type="#_x0000_t75" style="width:12pt;height:30.75pt" o:ole="">
                  <v:imagedata r:id="rId43" o:title=""/>
                </v:shape>
                <o:OLEObject Type="Embed" ProgID="Equation.3" ShapeID="_x0000_i1026" DrawAspect="Content" ObjectID="_1500975620" r:id="rId44"/>
              </w:object>
            </w:r>
            <w:r w:rsidRPr="002B2B17">
              <w:t xml:space="preserve"> deel wordt belegd met graszoden. </w:t>
            </w:r>
          </w:p>
          <w:p w14:paraId="7C782702" w14:textId="0C32B6CB" w:rsidR="00B75969" w:rsidRPr="002B2B17" w:rsidRDefault="00701944" w:rsidP="00701944">
            <w:r>
              <w:t>Hoeveel betaalt de klant voor de graszoden,</w:t>
            </w:r>
            <w:r w:rsidR="00433477">
              <w:t xml:space="preserve"> als de bezorgkosten €3</w:t>
            </w:r>
            <w:r w:rsidR="00C330A9" w:rsidRPr="002B2B17">
              <w:t>0 zijn?</w:t>
            </w:r>
          </w:p>
        </w:tc>
      </w:tr>
      <w:tr w:rsidR="00B75969" w:rsidRPr="002B2B17" w14:paraId="69433E1D" w14:textId="77777777">
        <w:tc>
          <w:tcPr>
            <w:tcW w:w="534" w:type="dxa"/>
          </w:tcPr>
          <w:p w14:paraId="6FF8DC95" w14:textId="77777777" w:rsidR="00B75969" w:rsidRPr="002B2B17" w:rsidRDefault="00B75969" w:rsidP="008C2590"/>
        </w:tc>
        <w:tc>
          <w:tcPr>
            <w:tcW w:w="8754" w:type="dxa"/>
          </w:tcPr>
          <w:p w14:paraId="393336F7" w14:textId="77777777" w:rsidR="00B75969" w:rsidRPr="002B2B17" w:rsidRDefault="00B75969" w:rsidP="008C2590"/>
          <w:p w14:paraId="7CD07EDD" w14:textId="77777777" w:rsidR="00B75969" w:rsidRPr="002B2B17" w:rsidRDefault="00B75969" w:rsidP="008C2590">
            <w:r w:rsidRPr="002B2B17">
              <w:t>………………………….……………………………………………………………………….………………………..</w:t>
            </w:r>
          </w:p>
          <w:p w14:paraId="659FDC05" w14:textId="77777777" w:rsidR="00B75969" w:rsidRPr="002B2B17" w:rsidRDefault="00B75969" w:rsidP="008C2590"/>
          <w:p w14:paraId="40C88FD9" w14:textId="77777777" w:rsidR="00B75969" w:rsidRPr="002B2B17" w:rsidRDefault="00B75969" w:rsidP="008C2590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53B2C6E9" w14:textId="77777777" w:rsidR="00C330A9" w:rsidRPr="002B2B17" w:rsidRDefault="00C330A9" w:rsidP="00C330A9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C330A9" w:rsidRPr="002B2B17" w14:paraId="61EE1442" w14:textId="77777777">
        <w:tc>
          <w:tcPr>
            <w:tcW w:w="534" w:type="dxa"/>
          </w:tcPr>
          <w:p w14:paraId="0C85B376" w14:textId="77777777" w:rsidR="00C330A9" w:rsidRPr="002B2B17" w:rsidRDefault="00C330A9" w:rsidP="008C2590">
            <w:pPr>
              <w:pStyle w:val="Opgave"/>
            </w:pPr>
          </w:p>
        </w:tc>
        <w:tc>
          <w:tcPr>
            <w:tcW w:w="8754" w:type="dxa"/>
          </w:tcPr>
          <w:p w14:paraId="00426F0B" w14:textId="77777777" w:rsidR="00C330A9" w:rsidRPr="002B2B17" w:rsidRDefault="00C330A9" w:rsidP="00C330A9">
            <w:r w:rsidRPr="002B2B17">
              <w:t>Voor een klant maak je de volgende verkoopfactuur:</w:t>
            </w:r>
          </w:p>
          <w:p w14:paraId="0FAA9CD1" w14:textId="77777777" w:rsidR="00C330A9" w:rsidRPr="002B2B17" w:rsidRDefault="00C330A9" w:rsidP="00C330A9"/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75"/>
              <w:gridCol w:w="1980"/>
              <w:gridCol w:w="1620"/>
              <w:gridCol w:w="1620"/>
            </w:tblGrid>
            <w:tr w:rsidR="00C330A9" w:rsidRPr="002B2B17" w14:paraId="00C28AEF" w14:textId="77777777" w:rsidTr="00ED317F">
              <w:trPr>
                <w:jc w:val="center"/>
              </w:trPr>
              <w:tc>
                <w:tcPr>
                  <w:tcW w:w="1975" w:type="dxa"/>
                </w:tcPr>
                <w:p w14:paraId="1F4EAAA9" w14:textId="77777777" w:rsidR="00C330A9" w:rsidRPr="00ED317F" w:rsidRDefault="00C330A9" w:rsidP="008C2590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Product</w:t>
                  </w:r>
                </w:p>
              </w:tc>
              <w:tc>
                <w:tcPr>
                  <w:tcW w:w="1980" w:type="dxa"/>
                </w:tcPr>
                <w:p w14:paraId="27F5E819" w14:textId="77777777" w:rsidR="00C330A9" w:rsidRPr="00ED317F" w:rsidRDefault="00C330A9" w:rsidP="008C2590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Prijs</w:t>
                  </w:r>
                </w:p>
              </w:tc>
              <w:tc>
                <w:tcPr>
                  <w:tcW w:w="1620" w:type="dxa"/>
                </w:tcPr>
                <w:p w14:paraId="1FD5D6CF" w14:textId="77777777" w:rsidR="00C330A9" w:rsidRPr="00ED317F" w:rsidRDefault="00C330A9" w:rsidP="008C2590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Aantal</w:t>
                  </w:r>
                </w:p>
              </w:tc>
              <w:tc>
                <w:tcPr>
                  <w:tcW w:w="1620" w:type="dxa"/>
                </w:tcPr>
                <w:p w14:paraId="699E80DD" w14:textId="77777777" w:rsidR="00C330A9" w:rsidRPr="00ED317F" w:rsidRDefault="00C330A9" w:rsidP="008C2590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Totaal</w:t>
                  </w:r>
                </w:p>
              </w:tc>
            </w:tr>
            <w:tr w:rsidR="00C330A9" w:rsidRPr="002B2B17" w14:paraId="1755A5F4" w14:textId="77777777" w:rsidTr="00ED317F">
              <w:trPr>
                <w:jc w:val="center"/>
              </w:trPr>
              <w:tc>
                <w:tcPr>
                  <w:tcW w:w="1975" w:type="dxa"/>
                </w:tcPr>
                <w:p w14:paraId="4258B4D6" w14:textId="77777777" w:rsidR="00C330A9" w:rsidRPr="002B2B17" w:rsidRDefault="00C330A9" w:rsidP="008C2590"/>
                <w:p w14:paraId="21BB58AF" w14:textId="77777777" w:rsidR="00021AB5" w:rsidRDefault="00021AB5" w:rsidP="00021AB5">
                  <w:r>
                    <w:t xml:space="preserve">Terrastegel </w:t>
                  </w:r>
                </w:p>
                <w:p w14:paraId="285D309F" w14:textId="3847DDA8" w:rsidR="00021AB5" w:rsidRDefault="00021AB5" w:rsidP="00021AB5">
                  <w:r>
                    <w:t xml:space="preserve"> 60 x 60 x 5 cm</w:t>
                  </w:r>
                </w:p>
                <w:p w14:paraId="041EDFD2" w14:textId="77777777" w:rsidR="00C330A9" w:rsidRDefault="00C330A9" w:rsidP="00021AB5">
                  <w:pPr>
                    <w:spacing w:line="480" w:lineRule="auto"/>
                  </w:pPr>
                </w:p>
                <w:p w14:paraId="66A00471" w14:textId="77777777" w:rsidR="0073327D" w:rsidRDefault="0073327D" w:rsidP="00382469">
                  <w:r>
                    <w:t>Straat</w:t>
                  </w:r>
                  <w:r w:rsidR="00021AB5">
                    <w:t>zand</w:t>
                  </w:r>
                </w:p>
                <w:p w14:paraId="06054296" w14:textId="5B1F188E" w:rsidR="00021AB5" w:rsidRPr="002B2B17" w:rsidRDefault="00382469" w:rsidP="008011BB">
                  <w:r>
                    <w:t>500 liter</w:t>
                  </w:r>
                </w:p>
              </w:tc>
              <w:tc>
                <w:tcPr>
                  <w:tcW w:w="1980" w:type="dxa"/>
                </w:tcPr>
                <w:p w14:paraId="12D836A8" w14:textId="77777777" w:rsidR="00C330A9" w:rsidRPr="002B2B17" w:rsidRDefault="00C330A9" w:rsidP="008C2590"/>
                <w:p w14:paraId="0BB58D6C" w14:textId="77777777" w:rsidR="00C330A9" w:rsidRPr="002B2B17" w:rsidRDefault="00C330A9" w:rsidP="00ED317F">
                  <w:pPr>
                    <w:spacing w:line="480" w:lineRule="auto"/>
                  </w:pPr>
                  <w:r w:rsidRPr="002B2B17">
                    <w:t>€ 14,50</w:t>
                  </w:r>
                </w:p>
                <w:p w14:paraId="380F43F5" w14:textId="77777777" w:rsidR="00021AB5" w:rsidRDefault="00021AB5" w:rsidP="00ED317F">
                  <w:pPr>
                    <w:spacing w:line="480" w:lineRule="auto"/>
                  </w:pPr>
                </w:p>
                <w:p w14:paraId="4EFF1929" w14:textId="44C131D7" w:rsidR="00C330A9" w:rsidRPr="002B2B17" w:rsidRDefault="00C330A9" w:rsidP="00382469">
                  <w:pPr>
                    <w:spacing w:line="480" w:lineRule="auto"/>
                  </w:pPr>
                  <w:r w:rsidRPr="002B2B17">
                    <w:t xml:space="preserve">€ </w:t>
                  </w:r>
                  <w:r w:rsidR="00382469">
                    <w:t>20,-</w:t>
                  </w:r>
                </w:p>
              </w:tc>
              <w:tc>
                <w:tcPr>
                  <w:tcW w:w="1620" w:type="dxa"/>
                </w:tcPr>
                <w:p w14:paraId="2B752B30" w14:textId="77777777" w:rsidR="00C330A9" w:rsidRPr="002B2B17" w:rsidRDefault="00C330A9" w:rsidP="008C2590"/>
                <w:p w14:paraId="364AAC2A" w14:textId="77777777" w:rsidR="00C330A9" w:rsidRDefault="00C330A9" w:rsidP="00ED317F">
                  <w:pPr>
                    <w:spacing w:line="480" w:lineRule="auto"/>
                  </w:pPr>
                  <w:r w:rsidRPr="002B2B17">
                    <w:t>20</w:t>
                  </w:r>
                  <w:r w:rsidR="00021AB5">
                    <w:t xml:space="preserve"> stuks</w:t>
                  </w:r>
                </w:p>
                <w:p w14:paraId="69BB9CAD" w14:textId="77777777" w:rsidR="00382469" w:rsidRDefault="00382469" w:rsidP="00ED317F">
                  <w:pPr>
                    <w:spacing w:line="480" w:lineRule="auto"/>
                  </w:pPr>
                </w:p>
                <w:p w14:paraId="1DAE4F43" w14:textId="5D767562" w:rsidR="00382469" w:rsidRPr="002B2B17" w:rsidRDefault="00382469" w:rsidP="00ED317F">
                  <w:pPr>
                    <w:spacing w:line="480" w:lineRule="auto"/>
                  </w:pPr>
                  <w:r>
                    <w:t>3 zakken</w:t>
                  </w:r>
                </w:p>
              </w:tc>
              <w:tc>
                <w:tcPr>
                  <w:tcW w:w="1620" w:type="dxa"/>
                </w:tcPr>
                <w:p w14:paraId="43238DBD" w14:textId="77777777" w:rsidR="00C330A9" w:rsidRPr="002B2B17" w:rsidRDefault="00C330A9" w:rsidP="008C2590"/>
                <w:p w14:paraId="460161AE" w14:textId="77777777" w:rsidR="00C330A9" w:rsidRPr="002B2B17" w:rsidRDefault="00C330A9" w:rsidP="00ED317F">
                  <w:pPr>
                    <w:spacing w:line="480" w:lineRule="auto"/>
                  </w:pPr>
                  <w:r w:rsidRPr="002B2B17">
                    <w:t>……………..</w:t>
                  </w:r>
                </w:p>
                <w:p w14:paraId="248216F5" w14:textId="77777777" w:rsidR="00382469" w:rsidRDefault="00382469" w:rsidP="00ED317F">
                  <w:pPr>
                    <w:spacing w:line="480" w:lineRule="auto"/>
                  </w:pPr>
                </w:p>
                <w:p w14:paraId="3E0D17C5" w14:textId="77777777" w:rsidR="00C330A9" w:rsidRPr="002B2B17" w:rsidRDefault="00C330A9" w:rsidP="00ED317F">
                  <w:pPr>
                    <w:spacing w:line="480" w:lineRule="auto"/>
                  </w:pPr>
                  <w:r w:rsidRPr="002B2B17">
                    <w:t>……………..</w:t>
                  </w:r>
                </w:p>
              </w:tc>
            </w:tr>
            <w:tr w:rsidR="00C330A9" w:rsidRPr="002B2B17" w14:paraId="7D214E93" w14:textId="77777777" w:rsidTr="00343703">
              <w:trPr>
                <w:trHeight w:val="2605"/>
                <w:jc w:val="center"/>
              </w:trPr>
              <w:tc>
                <w:tcPr>
                  <w:tcW w:w="5575" w:type="dxa"/>
                  <w:gridSpan w:val="3"/>
                </w:tcPr>
                <w:p w14:paraId="4BCC3CC2" w14:textId="77777777" w:rsidR="00C330A9" w:rsidRPr="002B2B17" w:rsidRDefault="00C330A9" w:rsidP="00ED317F">
                  <w:pPr>
                    <w:jc w:val="right"/>
                  </w:pPr>
                </w:p>
                <w:p w14:paraId="7543C460" w14:textId="77777777" w:rsidR="00C330A9" w:rsidRPr="002B2B17" w:rsidRDefault="00C330A9" w:rsidP="00ED317F">
                  <w:pPr>
                    <w:spacing w:line="480" w:lineRule="auto"/>
                    <w:jc w:val="right"/>
                  </w:pPr>
                  <w:r w:rsidRPr="002B2B17">
                    <w:t xml:space="preserve">Totaal goederen </w:t>
                  </w:r>
                </w:p>
                <w:p w14:paraId="43D19847" w14:textId="77777777" w:rsidR="00C330A9" w:rsidRPr="00343703" w:rsidRDefault="00C330A9" w:rsidP="00ED317F">
                  <w:pPr>
                    <w:spacing w:line="480" w:lineRule="auto"/>
                    <w:jc w:val="right"/>
                    <w:rPr>
                      <w:u w:val="single"/>
                    </w:rPr>
                  </w:pPr>
                  <w:r w:rsidRPr="00343703">
                    <w:rPr>
                      <w:u w:val="single"/>
                    </w:rPr>
                    <w:t>Bezorgkosten</w:t>
                  </w:r>
                </w:p>
                <w:p w14:paraId="229B3D88" w14:textId="106D55C2" w:rsidR="00343703" w:rsidRPr="00343703" w:rsidRDefault="00343703" w:rsidP="00ED317F">
                  <w:pPr>
                    <w:spacing w:line="480" w:lineRule="auto"/>
                    <w:jc w:val="right"/>
                  </w:pPr>
                  <w:r w:rsidRPr="00343703">
                    <w:t>Subtotaal</w:t>
                  </w:r>
                </w:p>
                <w:p w14:paraId="5ACBA9F1" w14:textId="5A408409" w:rsidR="00C330A9" w:rsidRPr="002B2B17" w:rsidRDefault="00C330A9" w:rsidP="00021AB5">
                  <w:pPr>
                    <w:jc w:val="right"/>
                  </w:pPr>
                  <w:r w:rsidRPr="002B2B17">
                    <w:t xml:space="preserve">BTW </w:t>
                  </w:r>
                  <w:r w:rsidR="00021AB5">
                    <w:t>21</w:t>
                  </w:r>
                  <w:r w:rsidRPr="002B2B17">
                    <w:t>%</w:t>
                  </w:r>
                </w:p>
              </w:tc>
              <w:tc>
                <w:tcPr>
                  <w:tcW w:w="1620" w:type="dxa"/>
                </w:tcPr>
                <w:p w14:paraId="52436DB3" w14:textId="77777777" w:rsidR="00C330A9" w:rsidRPr="002B2B17" w:rsidRDefault="00C330A9" w:rsidP="008C2590"/>
                <w:p w14:paraId="7FD43C1F" w14:textId="77777777" w:rsidR="00C330A9" w:rsidRPr="002B2B17" w:rsidRDefault="00C330A9" w:rsidP="00ED317F">
                  <w:pPr>
                    <w:spacing w:line="480" w:lineRule="auto"/>
                  </w:pPr>
                  <w:r w:rsidRPr="002B2B17">
                    <w:t>……………..</w:t>
                  </w:r>
                </w:p>
                <w:p w14:paraId="4EC1B874" w14:textId="77777777" w:rsidR="00A52F35" w:rsidRPr="00343703" w:rsidRDefault="00A52F35" w:rsidP="00A52F35">
                  <w:pPr>
                    <w:spacing w:line="480" w:lineRule="auto"/>
                    <w:rPr>
                      <w:u w:val="single"/>
                    </w:rPr>
                  </w:pPr>
                  <w:r w:rsidRPr="00343703">
                    <w:rPr>
                      <w:u w:val="single"/>
                    </w:rPr>
                    <w:t>€ 30,00</w:t>
                  </w:r>
                </w:p>
                <w:p w14:paraId="0B6F004F" w14:textId="77777777" w:rsidR="00C330A9" w:rsidRPr="00343703" w:rsidRDefault="00C330A9" w:rsidP="00A52F35">
                  <w:pPr>
                    <w:spacing w:line="480" w:lineRule="auto"/>
                  </w:pPr>
                  <w:r w:rsidRPr="00343703">
                    <w:t>…</w:t>
                  </w:r>
                  <w:r w:rsidR="00A52F35" w:rsidRPr="00343703">
                    <w:t>……….</w:t>
                  </w:r>
                </w:p>
                <w:p w14:paraId="61F48864" w14:textId="3C6B8F0C" w:rsidR="00343703" w:rsidRPr="00343703" w:rsidRDefault="00343703" w:rsidP="00A52F35">
                  <w:pPr>
                    <w:spacing w:line="480" w:lineRule="auto"/>
                    <w:rPr>
                      <w:u w:val="single"/>
                    </w:rPr>
                  </w:pPr>
                  <w:r w:rsidRPr="002B2B17">
                    <w:t>……………..</w:t>
                  </w:r>
                </w:p>
              </w:tc>
            </w:tr>
            <w:tr w:rsidR="00C330A9" w:rsidRPr="002B2B17" w14:paraId="413E1BD3" w14:textId="77777777" w:rsidTr="00ED317F">
              <w:trPr>
                <w:jc w:val="center"/>
              </w:trPr>
              <w:tc>
                <w:tcPr>
                  <w:tcW w:w="5575" w:type="dxa"/>
                  <w:gridSpan w:val="3"/>
                </w:tcPr>
                <w:p w14:paraId="01D04CFA" w14:textId="78CE286F" w:rsidR="00C330A9" w:rsidRPr="002B2B17" w:rsidRDefault="00C330A9" w:rsidP="00ED317F">
                  <w:pPr>
                    <w:jc w:val="right"/>
                  </w:pPr>
                </w:p>
                <w:p w14:paraId="2F25B1C4" w14:textId="77777777" w:rsidR="00C330A9" w:rsidRPr="002B2B17" w:rsidRDefault="00C330A9" w:rsidP="00ED317F">
                  <w:pPr>
                    <w:jc w:val="right"/>
                  </w:pPr>
                  <w:r w:rsidRPr="002B2B17">
                    <w:t>Factuurbedrag</w:t>
                  </w:r>
                </w:p>
              </w:tc>
              <w:tc>
                <w:tcPr>
                  <w:tcW w:w="1620" w:type="dxa"/>
                </w:tcPr>
                <w:p w14:paraId="542186B8" w14:textId="77777777" w:rsidR="00C330A9" w:rsidRPr="002B2B17" w:rsidRDefault="00C330A9" w:rsidP="008C2590"/>
                <w:p w14:paraId="253A1B82" w14:textId="77777777" w:rsidR="00C330A9" w:rsidRPr="002B2B17" w:rsidRDefault="00C330A9" w:rsidP="008C2590">
                  <w:r w:rsidRPr="002B2B17">
                    <w:t>……………..</w:t>
                  </w:r>
                </w:p>
              </w:tc>
            </w:tr>
          </w:tbl>
          <w:p w14:paraId="06BE4014" w14:textId="77777777" w:rsidR="00C330A9" w:rsidRPr="002B2B17" w:rsidRDefault="00C330A9" w:rsidP="00C330A9"/>
          <w:p w14:paraId="6E1CCCEA" w14:textId="055B899E" w:rsidR="00C330A9" w:rsidRPr="002B2B17" w:rsidRDefault="008011BB" w:rsidP="008011BB">
            <w:r>
              <w:t>Vul alle bedragen op deze factuur in.</w:t>
            </w:r>
          </w:p>
        </w:tc>
      </w:tr>
    </w:tbl>
    <w:p w14:paraId="058C0D82" w14:textId="77777777" w:rsidR="0048095E" w:rsidRPr="002B2B17" w:rsidRDefault="0048095E" w:rsidP="005D01DA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D01DA" w:rsidRPr="002B2B17" w14:paraId="672BA984" w14:textId="77777777">
        <w:tc>
          <w:tcPr>
            <w:tcW w:w="534" w:type="dxa"/>
          </w:tcPr>
          <w:p w14:paraId="68EEEC6C" w14:textId="77777777" w:rsidR="005D01DA" w:rsidRPr="002B2B17" w:rsidRDefault="005D01DA" w:rsidP="008C2590">
            <w:pPr>
              <w:pStyle w:val="Opgave"/>
            </w:pPr>
          </w:p>
        </w:tc>
        <w:tc>
          <w:tcPr>
            <w:tcW w:w="8754" w:type="dxa"/>
          </w:tcPr>
          <w:p w14:paraId="30F0CDEB" w14:textId="77777777" w:rsidR="005D01DA" w:rsidRPr="002B2B17" w:rsidRDefault="005D01DA" w:rsidP="005D01DA">
            <w:r w:rsidRPr="002B2B17">
              <w:t>Een klant koopt en tuinhuisje voor € 825.</w:t>
            </w:r>
          </w:p>
          <w:p w14:paraId="0C2C10C4" w14:textId="77777777" w:rsidR="008011BB" w:rsidRDefault="008011BB" w:rsidP="005D01DA"/>
          <w:p w14:paraId="41001EE4" w14:textId="118BF557" w:rsidR="005D01DA" w:rsidRPr="002B2B17" w:rsidRDefault="005D01DA" w:rsidP="005D01DA">
            <w:r w:rsidRPr="002B2B17">
              <w:t>Jij geeft de klant informatie</w:t>
            </w:r>
            <w:r w:rsidR="008011BB" w:rsidRPr="002B2B17">
              <w:t xml:space="preserve"> over de betaalmogelijkheden</w:t>
            </w:r>
            <w:r w:rsidRPr="002B2B17">
              <w:t>:</w:t>
            </w:r>
          </w:p>
          <w:p w14:paraId="3CADE4E6" w14:textId="2AEDDBA2" w:rsidR="005D01DA" w:rsidRPr="002B2B17" w:rsidRDefault="008011BB" w:rsidP="005D01DA">
            <w:r>
              <w:t xml:space="preserve">- De klant betaalt het </w:t>
            </w:r>
            <w:r w:rsidR="005D01DA" w:rsidRPr="002B2B17">
              <w:t>hele bedrag in één keer, of</w:t>
            </w:r>
          </w:p>
          <w:p w14:paraId="76331DBF" w14:textId="49F43ED2" w:rsidR="005D01DA" w:rsidRPr="002B2B17" w:rsidRDefault="005D01DA" w:rsidP="005D01DA">
            <w:r w:rsidRPr="002B2B17">
              <w:t xml:space="preserve">- De klant doet een aanbetaling van € 125 en betaalt verder voor een periode van </w:t>
            </w:r>
            <w:r w:rsidR="008011BB">
              <w:t>twee</w:t>
            </w:r>
            <w:r w:rsidRPr="002B2B17">
              <w:t xml:space="preserve"> jaar maandelijks een bedrag van € </w:t>
            </w:r>
            <w:r w:rsidR="00343703">
              <w:t>35</w:t>
            </w:r>
          </w:p>
          <w:p w14:paraId="2209328E" w14:textId="77777777" w:rsidR="005D01DA" w:rsidRPr="002B2B17" w:rsidRDefault="005D01DA" w:rsidP="005D01DA"/>
          <w:p w14:paraId="55E54953" w14:textId="77777777" w:rsidR="005D01DA" w:rsidRPr="002B2B17" w:rsidRDefault="005D01DA" w:rsidP="005D01DA">
            <w:r w:rsidRPr="002B2B17">
              <w:t>Bij betaling in termijnen betaalt de klant uiteindelijk meer.</w:t>
            </w:r>
          </w:p>
          <w:p w14:paraId="583AE9E4" w14:textId="77777777" w:rsidR="005D01DA" w:rsidRPr="002B2B17" w:rsidRDefault="005D01DA" w:rsidP="005D01DA">
            <w:r w:rsidRPr="002B2B17">
              <w:t>Hoeveel b</w:t>
            </w:r>
            <w:r w:rsidR="00E8312B" w:rsidRPr="002B2B17">
              <w:t>etaalt hij dan meer voor het huisje?</w:t>
            </w:r>
          </w:p>
        </w:tc>
      </w:tr>
      <w:tr w:rsidR="005D01DA" w:rsidRPr="002B2B17" w14:paraId="71DBF190" w14:textId="77777777">
        <w:tc>
          <w:tcPr>
            <w:tcW w:w="534" w:type="dxa"/>
          </w:tcPr>
          <w:p w14:paraId="1113170E" w14:textId="77777777" w:rsidR="005D01DA" w:rsidRPr="002B2B17" w:rsidRDefault="005D01DA" w:rsidP="008C2590"/>
        </w:tc>
        <w:tc>
          <w:tcPr>
            <w:tcW w:w="8754" w:type="dxa"/>
          </w:tcPr>
          <w:p w14:paraId="24682F5B" w14:textId="77777777" w:rsidR="005D01DA" w:rsidRPr="002B2B17" w:rsidRDefault="005D01DA" w:rsidP="008C2590"/>
          <w:p w14:paraId="4BED8389" w14:textId="77777777" w:rsidR="005D01DA" w:rsidRPr="002B2B17" w:rsidRDefault="005D01DA" w:rsidP="008C2590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2861F560" w14:textId="77777777" w:rsidR="00C330A9" w:rsidRPr="002B2B17" w:rsidRDefault="00C330A9" w:rsidP="00C330A9"/>
    <w:p w14:paraId="510F1C4C" w14:textId="77777777" w:rsidR="00C330A9" w:rsidRPr="002B2B17" w:rsidRDefault="00C330A9" w:rsidP="00C330A9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C330A9" w:rsidRPr="002B2B17" w14:paraId="1A381317" w14:textId="77777777">
        <w:tc>
          <w:tcPr>
            <w:tcW w:w="534" w:type="dxa"/>
          </w:tcPr>
          <w:p w14:paraId="4BBD60D5" w14:textId="77777777" w:rsidR="00C330A9" w:rsidRPr="002B2B17" w:rsidRDefault="00C330A9" w:rsidP="008C2590">
            <w:pPr>
              <w:pStyle w:val="Opgave"/>
            </w:pPr>
          </w:p>
        </w:tc>
        <w:tc>
          <w:tcPr>
            <w:tcW w:w="8754" w:type="dxa"/>
          </w:tcPr>
          <w:p w14:paraId="3B38A153" w14:textId="77777777" w:rsidR="00C330A9" w:rsidRPr="002B2B17" w:rsidRDefault="00A15391" w:rsidP="008C2590">
            <w:pPr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noProof/>
                <w:color w:val="515151"/>
                <w:sz w:val="17"/>
                <w:szCs w:val="17"/>
                <w:lang w:eastAsia="nl-NL"/>
              </w:rPr>
              <w:drawing>
                <wp:inline distT="0" distB="0" distL="0" distR="0" wp14:anchorId="717C67B7" wp14:editId="41A45C35">
                  <wp:extent cx="2009775" cy="1254623"/>
                  <wp:effectExtent l="0" t="0" r="0" b="3175"/>
                  <wp:docPr id="16" name="Afbeelding 16" descr=" 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290" cy="125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1ADBF" w14:textId="77777777" w:rsidR="00E8312B" w:rsidRPr="002B2B17" w:rsidRDefault="00E8312B" w:rsidP="008C2590">
            <w:pPr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</w:pPr>
          </w:p>
          <w:p w14:paraId="1DC31B88" w14:textId="77777777" w:rsidR="00E8312B" w:rsidRPr="002B2B17" w:rsidRDefault="00E8312B" w:rsidP="00E8312B">
            <w:r w:rsidRPr="002B2B17">
              <w:t>Op de bestelbon staat 356KA tuinschermen 2 dozijn.</w:t>
            </w:r>
          </w:p>
          <w:p w14:paraId="6103EB26" w14:textId="77777777" w:rsidR="00E8312B" w:rsidRPr="002B2B17" w:rsidRDefault="00E8312B" w:rsidP="00E8312B">
            <w:r w:rsidRPr="002B2B17">
              <w:t>Hoeveel tuinschermen zijn dat in totaal?</w:t>
            </w:r>
          </w:p>
          <w:p w14:paraId="6E60FA3A" w14:textId="77777777" w:rsidR="00E8312B" w:rsidRPr="002B2B17" w:rsidRDefault="00E8312B" w:rsidP="00E8312B"/>
          <w:p w14:paraId="196C72B7" w14:textId="77777777" w:rsidR="00E8312B" w:rsidRPr="002B2B17" w:rsidRDefault="00E8312B" w:rsidP="003618F1">
            <w:pPr>
              <w:numPr>
                <w:ilvl w:val="0"/>
                <w:numId w:val="8"/>
              </w:numPr>
            </w:pPr>
            <w:r w:rsidRPr="002B2B17">
              <w:t>2 x 6 stuks = 12 stuks</w:t>
            </w:r>
          </w:p>
          <w:p w14:paraId="7079A2D4" w14:textId="77777777" w:rsidR="00E8312B" w:rsidRPr="002B2B17" w:rsidRDefault="00E8312B" w:rsidP="003618F1">
            <w:pPr>
              <w:numPr>
                <w:ilvl w:val="0"/>
                <w:numId w:val="8"/>
              </w:numPr>
            </w:pPr>
            <w:r w:rsidRPr="002B2B17">
              <w:t>2 x 12 stuks = 24 stuks</w:t>
            </w:r>
          </w:p>
          <w:p w14:paraId="0568A2BE" w14:textId="77777777" w:rsidR="00E8312B" w:rsidRPr="002B2B17" w:rsidRDefault="00E8312B" w:rsidP="003618F1">
            <w:pPr>
              <w:numPr>
                <w:ilvl w:val="0"/>
                <w:numId w:val="8"/>
              </w:numPr>
            </w:pPr>
            <w:r w:rsidRPr="002B2B17">
              <w:t>2 x 144 stuks = 288 stuks</w:t>
            </w:r>
          </w:p>
        </w:tc>
      </w:tr>
    </w:tbl>
    <w:p w14:paraId="74411871" w14:textId="77777777" w:rsidR="00C330A9" w:rsidRPr="002B2B17" w:rsidRDefault="00C330A9" w:rsidP="00C330A9"/>
    <w:p w14:paraId="6C25FC24" w14:textId="77777777" w:rsidR="00E8312B" w:rsidRPr="002B2B17" w:rsidRDefault="00E8312B" w:rsidP="00E8312B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8312B" w:rsidRPr="002B2B17" w14:paraId="07F7A1EF" w14:textId="77777777">
        <w:tc>
          <w:tcPr>
            <w:tcW w:w="534" w:type="dxa"/>
          </w:tcPr>
          <w:p w14:paraId="0846D33D" w14:textId="77777777" w:rsidR="00E8312B" w:rsidRPr="002B2B17" w:rsidRDefault="00E8312B" w:rsidP="008C2590">
            <w:pPr>
              <w:pStyle w:val="Opgave"/>
            </w:pPr>
          </w:p>
        </w:tc>
        <w:tc>
          <w:tcPr>
            <w:tcW w:w="8754" w:type="dxa"/>
          </w:tcPr>
          <w:p w14:paraId="20227CD7" w14:textId="77777777" w:rsidR="00E8312B" w:rsidRPr="002B2B17" w:rsidRDefault="00E8312B" w:rsidP="00E8312B">
            <w:r w:rsidRPr="002B2B17">
              <w:t>Je schrijft voor een klant een rekening:</w:t>
            </w:r>
          </w:p>
          <w:p w14:paraId="661C07FD" w14:textId="77777777" w:rsidR="00E8312B" w:rsidRPr="002B2B17" w:rsidRDefault="00E8312B" w:rsidP="00E8312B">
            <w:r w:rsidRPr="002B2B17">
              <w:br/>
              <w:t>12 zakken GFT compost  á  €3,25</w:t>
            </w:r>
          </w:p>
          <w:p w14:paraId="5C6B647A" w14:textId="77777777" w:rsidR="00E8312B" w:rsidRPr="002B2B17" w:rsidRDefault="00E8312B" w:rsidP="00E8312B">
            <w:r w:rsidRPr="002B2B17">
              <w:t>8 zakken  Buxus grond á  € 5,50</w:t>
            </w:r>
          </w:p>
          <w:p w14:paraId="1EFA87EB" w14:textId="77777777" w:rsidR="00E8312B" w:rsidRPr="002B2B17" w:rsidRDefault="00E8312B" w:rsidP="00E8312B">
            <w:r w:rsidRPr="002B2B17">
              <w:t>3 zakken koemest korrels á  € 3,75</w:t>
            </w:r>
          </w:p>
          <w:p w14:paraId="0C3D15EB" w14:textId="77777777" w:rsidR="00E8312B" w:rsidRPr="002B2B17" w:rsidRDefault="00E8312B" w:rsidP="00E8312B">
            <w:r w:rsidRPr="002B2B17">
              <w:t>Bezorgkosten € 10</w:t>
            </w:r>
          </w:p>
          <w:p w14:paraId="1E7EA028" w14:textId="77777777" w:rsidR="00E8312B" w:rsidRPr="002B2B17" w:rsidRDefault="00E8312B" w:rsidP="00E8312B"/>
          <w:p w14:paraId="42105773" w14:textId="18CE7DBA" w:rsidR="00E8312B" w:rsidRPr="002B2B17" w:rsidRDefault="008011BB" w:rsidP="008C2590">
            <w:r>
              <w:t>Bereken de totale kosten voor de klant.</w:t>
            </w:r>
          </w:p>
        </w:tc>
      </w:tr>
      <w:tr w:rsidR="008011BB" w:rsidRPr="002B2B17" w14:paraId="31E3DC9B" w14:textId="77777777">
        <w:tc>
          <w:tcPr>
            <w:tcW w:w="534" w:type="dxa"/>
          </w:tcPr>
          <w:p w14:paraId="7191E210" w14:textId="77777777" w:rsidR="008011BB" w:rsidRPr="002B2B17" w:rsidRDefault="008011BB" w:rsidP="008011BB"/>
        </w:tc>
        <w:tc>
          <w:tcPr>
            <w:tcW w:w="8754" w:type="dxa"/>
          </w:tcPr>
          <w:p w14:paraId="0D92E1A8" w14:textId="77777777" w:rsidR="008011BB" w:rsidRDefault="008011BB" w:rsidP="00E8312B"/>
          <w:p w14:paraId="61DB103D" w14:textId="77777777" w:rsidR="008011BB" w:rsidRDefault="008011BB" w:rsidP="00E8312B">
            <w:r>
              <w:t>……………………………………………………………………………………………………………………………</w:t>
            </w:r>
          </w:p>
          <w:p w14:paraId="2C0AEBF9" w14:textId="77777777" w:rsidR="008011BB" w:rsidRDefault="008011BB" w:rsidP="00E8312B"/>
          <w:p w14:paraId="05DCE3BD" w14:textId="77777777" w:rsidR="008011BB" w:rsidRDefault="008011BB" w:rsidP="00E8312B">
            <w:r>
              <w:t>…………………………………………………………………………………………………………………………..</w:t>
            </w:r>
          </w:p>
          <w:p w14:paraId="1861763B" w14:textId="77777777" w:rsidR="008011BB" w:rsidRDefault="008011BB" w:rsidP="00E8312B"/>
          <w:p w14:paraId="049A6365" w14:textId="7CA64154" w:rsidR="008011BB" w:rsidRPr="002B2B17" w:rsidRDefault="008011BB" w:rsidP="00E8312B">
            <w:r>
              <w:t>………………………………………………………………………………………………………………………….</w:t>
            </w:r>
          </w:p>
        </w:tc>
      </w:tr>
    </w:tbl>
    <w:p w14:paraId="420C086B" w14:textId="06196C6E" w:rsidR="00E8312B" w:rsidRDefault="00E8312B" w:rsidP="00E8312B"/>
    <w:p w14:paraId="73CBB6F1" w14:textId="77777777" w:rsidR="0048095E" w:rsidRDefault="0048095E" w:rsidP="0048095E"/>
    <w:tbl>
      <w:tblPr>
        <w:tblW w:w="785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0"/>
        <w:gridCol w:w="2590"/>
        <w:gridCol w:w="2675"/>
      </w:tblGrid>
      <w:tr w:rsidR="0048095E" w14:paraId="0B54F86F" w14:textId="77777777" w:rsidTr="0048095E">
        <w:trPr>
          <w:trHeight w:val="2307"/>
          <w:tblCellSpacing w:w="0" w:type="dxa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00" w:type="dxa"/>
            </w:tcMar>
          </w:tcPr>
          <w:p w14:paraId="69362D5D" w14:textId="77777777" w:rsidR="0048095E" w:rsidRDefault="0048095E" w:rsidP="0048095E">
            <w:pPr>
              <w:spacing w:before="100" w:beforeAutospacing="1" w:line="360" w:lineRule="atLeast"/>
              <w:outlineLvl w:val="2"/>
              <w:rPr>
                <w:rFonts w:ascii="Arial" w:hAnsi="Arial" w:cs="Arial"/>
                <w:b/>
                <w:bCs/>
                <w:color w:val="6D187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D1873"/>
                <w:sz w:val="18"/>
                <w:szCs w:val="18"/>
              </w:rPr>
              <w:t>Zachte acanthus </w:t>
            </w:r>
          </w:p>
          <w:p w14:paraId="5E7745B0" w14:textId="77777777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  <w:r>
              <w:rPr>
                <w:rFonts w:ascii="Arial" w:hAnsi="Arial" w:cs="Arial"/>
                <w:color w:val="1B1A1A"/>
                <w:sz w:val="17"/>
                <w:szCs w:val="17"/>
              </w:rPr>
              <w:t>Acanthus mollis</w:t>
            </w:r>
            <w:hyperlink r:id="rId48" w:history="1"/>
          </w:p>
          <w:tbl>
            <w:tblPr>
              <w:tblW w:w="2198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8"/>
            </w:tblGrid>
            <w:tr w:rsidR="0048095E" w14:paraId="04087155" w14:textId="77777777" w:rsidTr="0048095E">
              <w:trPr>
                <w:trHeight w:val="1692"/>
                <w:tblCellSpacing w:w="0" w:type="dxa"/>
              </w:trPr>
              <w:tc>
                <w:tcPr>
                  <w:tcW w:w="2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2D1E3"/>
                  <w:vAlign w:val="center"/>
                </w:tcPr>
                <w:p w14:paraId="20B96946" w14:textId="77777777" w:rsidR="0048095E" w:rsidRDefault="00A15391" w:rsidP="0048095E">
                  <w:pPr>
                    <w:spacing w:line="0" w:lineRule="auto"/>
                    <w:jc w:val="center"/>
                    <w:rPr>
                      <w:rFonts w:ascii="Arial" w:hAnsi="Arial" w:cs="Arial"/>
                      <w:color w:val="1B1A1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color w:val="1B1A1A"/>
                      <w:sz w:val="18"/>
                      <w:szCs w:val="18"/>
                      <w:lang w:eastAsia="nl-NL"/>
                    </w:rPr>
                    <w:drawing>
                      <wp:inline distT="0" distB="0" distL="0" distR="0" wp14:anchorId="403AD880" wp14:editId="2C907A92">
                        <wp:extent cx="1054100" cy="1016000"/>
                        <wp:effectExtent l="0" t="0" r="12700" b="0"/>
                        <wp:docPr id="17" name="Picture 1" descr="1678_acmoll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678_acmoll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095E" w14:paraId="708FAC03" w14:textId="77777777" w:rsidTr="0048095E">
              <w:trPr>
                <w:trHeight w:val="385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2F0879E" w14:textId="21F207FE" w:rsidR="0048095E" w:rsidRDefault="008011BB" w:rsidP="008011BB">
                  <w:pPr>
                    <w:shd w:val="clear" w:color="auto" w:fill="6D1873"/>
                    <w:spacing w:line="375" w:lineRule="atLeast"/>
                    <w:jc w:val="right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>Per pakje</w:t>
                  </w:r>
                  <w:r w:rsidR="0048095E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: €2,33 </w:t>
                  </w:r>
                </w:p>
              </w:tc>
            </w:tr>
          </w:tbl>
          <w:p w14:paraId="52C6D358" w14:textId="77777777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00" w:type="dxa"/>
            </w:tcMar>
          </w:tcPr>
          <w:p w14:paraId="30A6B24F" w14:textId="77777777" w:rsidR="0048095E" w:rsidRDefault="0048095E" w:rsidP="0048095E">
            <w:pPr>
              <w:spacing w:before="100" w:beforeAutospacing="1" w:line="360" w:lineRule="atLeast"/>
              <w:outlineLvl w:val="2"/>
              <w:rPr>
                <w:rFonts w:ascii="Arial" w:hAnsi="Arial" w:cs="Arial"/>
                <w:b/>
                <w:bCs/>
                <w:color w:val="6D187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D1873"/>
                <w:sz w:val="18"/>
                <w:szCs w:val="18"/>
              </w:rPr>
              <w:t>Duizendblad </w:t>
            </w:r>
          </w:p>
          <w:p w14:paraId="0613444A" w14:textId="77777777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  <w:r>
              <w:rPr>
                <w:rFonts w:ascii="Arial" w:hAnsi="Arial" w:cs="Arial"/>
                <w:color w:val="1B1A1A"/>
                <w:sz w:val="17"/>
                <w:szCs w:val="17"/>
              </w:rPr>
              <w:t>Achillea 'Taygetea'</w:t>
            </w:r>
            <w:hyperlink r:id="rId50" w:history="1"/>
          </w:p>
          <w:tbl>
            <w:tblPr>
              <w:tblW w:w="2198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8"/>
            </w:tblGrid>
            <w:tr w:rsidR="0048095E" w14:paraId="3423ABB3" w14:textId="77777777" w:rsidTr="0048095E">
              <w:trPr>
                <w:trHeight w:val="1692"/>
                <w:tblCellSpacing w:w="0" w:type="dxa"/>
              </w:trPr>
              <w:tc>
                <w:tcPr>
                  <w:tcW w:w="2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2D1E3"/>
                  <w:vAlign w:val="center"/>
                </w:tcPr>
                <w:p w14:paraId="2C2F7837" w14:textId="77777777" w:rsidR="0048095E" w:rsidRDefault="00A15391" w:rsidP="0048095E">
                  <w:pPr>
                    <w:spacing w:line="0" w:lineRule="auto"/>
                    <w:jc w:val="center"/>
                    <w:rPr>
                      <w:rFonts w:ascii="Arial" w:hAnsi="Arial" w:cs="Arial"/>
                      <w:color w:val="1B1A1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color w:val="1B1A1A"/>
                      <w:sz w:val="18"/>
                      <w:szCs w:val="18"/>
                      <w:lang w:eastAsia="nl-NL"/>
                    </w:rPr>
                    <w:drawing>
                      <wp:inline distT="0" distB="0" distL="0" distR="0" wp14:anchorId="3DBB053C" wp14:editId="4AC4B29A">
                        <wp:extent cx="1054100" cy="1054100"/>
                        <wp:effectExtent l="0" t="0" r="12700" b="12700"/>
                        <wp:docPr id="18" name="Picture 2" descr="987_actayg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987_actayg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095E" w14:paraId="3534E2C5" w14:textId="77777777" w:rsidTr="0048095E">
              <w:trPr>
                <w:trHeight w:val="385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77EC413" w14:textId="1EC5A90F" w:rsidR="0048095E" w:rsidRDefault="008011BB" w:rsidP="0048095E">
                  <w:pPr>
                    <w:shd w:val="clear" w:color="auto" w:fill="6D1873"/>
                    <w:spacing w:line="375" w:lineRule="atLeast"/>
                    <w:jc w:val="right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>Per pakje</w:t>
                  </w:r>
                  <w:r w:rsidR="0048095E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: €2,33 </w:t>
                  </w:r>
                </w:p>
              </w:tc>
            </w:tr>
          </w:tbl>
          <w:p w14:paraId="48EC7F8D" w14:textId="77777777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33E611D9" w14:textId="77777777" w:rsidR="0048095E" w:rsidRDefault="0048095E" w:rsidP="0048095E">
            <w:pPr>
              <w:spacing w:before="100" w:beforeAutospacing="1" w:line="360" w:lineRule="atLeast"/>
              <w:outlineLvl w:val="2"/>
              <w:rPr>
                <w:rFonts w:ascii="Arial" w:hAnsi="Arial" w:cs="Arial"/>
                <w:b/>
                <w:bCs/>
                <w:color w:val="6D187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D1873"/>
                <w:sz w:val="18"/>
                <w:szCs w:val="18"/>
              </w:rPr>
              <w:t>Duizendblad </w:t>
            </w:r>
          </w:p>
          <w:p w14:paraId="1C479291" w14:textId="77777777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  <w:r>
              <w:rPr>
                <w:rFonts w:ascii="Arial" w:hAnsi="Arial" w:cs="Arial"/>
                <w:color w:val="1B1A1A"/>
                <w:sz w:val="17"/>
                <w:szCs w:val="17"/>
              </w:rPr>
              <w:t>Achillea fil. 'Parker's Variety'</w:t>
            </w:r>
            <w:hyperlink r:id="rId52" w:history="1"/>
          </w:p>
          <w:tbl>
            <w:tblPr>
              <w:tblW w:w="2473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73"/>
            </w:tblGrid>
            <w:tr w:rsidR="0048095E" w14:paraId="0EC140DD" w14:textId="77777777" w:rsidTr="0048095E">
              <w:trPr>
                <w:trHeight w:val="1692"/>
                <w:tblCellSpacing w:w="0" w:type="dxa"/>
              </w:trPr>
              <w:tc>
                <w:tcPr>
                  <w:tcW w:w="24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2D1E3"/>
                  <w:vAlign w:val="center"/>
                </w:tcPr>
                <w:p w14:paraId="00CE8B43" w14:textId="77777777" w:rsidR="0048095E" w:rsidRDefault="00A15391" w:rsidP="0048095E">
                  <w:pPr>
                    <w:spacing w:line="0" w:lineRule="auto"/>
                    <w:jc w:val="center"/>
                    <w:rPr>
                      <w:rFonts w:ascii="Arial" w:hAnsi="Arial" w:cs="Arial"/>
                      <w:color w:val="1B1A1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color w:val="1B1A1A"/>
                      <w:sz w:val="18"/>
                      <w:szCs w:val="18"/>
                      <w:lang w:eastAsia="nl-NL"/>
                    </w:rPr>
                    <w:drawing>
                      <wp:inline distT="0" distB="0" distL="0" distR="0" wp14:anchorId="770495AF" wp14:editId="05EF4F51">
                        <wp:extent cx="1054100" cy="1054100"/>
                        <wp:effectExtent l="0" t="0" r="12700" b="12700"/>
                        <wp:docPr id="19" name="Picture 3" descr="1683_acfipavarie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683_acfipavarie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095E" w14:paraId="4D3CFB91" w14:textId="77777777" w:rsidTr="0048095E">
              <w:trPr>
                <w:trHeight w:val="385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6E2289E" w14:textId="56CB81E5" w:rsidR="0048095E" w:rsidRDefault="008011BB" w:rsidP="0048095E">
                  <w:pPr>
                    <w:shd w:val="clear" w:color="auto" w:fill="6D1873"/>
                    <w:spacing w:line="375" w:lineRule="atLeast"/>
                    <w:jc w:val="right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>Per pakje</w:t>
                  </w:r>
                  <w:r w:rsidR="0048095E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: €2,01 </w:t>
                  </w:r>
                </w:p>
              </w:tc>
            </w:tr>
          </w:tbl>
          <w:p w14:paraId="378BDAC8" w14:textId="77777777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</w:p>
        </w:tc>
      </w:tr>
      <w:tr w:rsidR="0048095E" w14:paraId="7A4193F8" w14:textId="77777777" w:rsidTr="0048095E">
        <w:trPr>
          <w:trHeight w:val="2307"/>
          <w:tblCellSpacing w:w="0" w:type="dxa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00" w:type="dxa"/>
            </w:tcMar>
          </w:tcPr>
          <w:p w14:paraId="55CB82A1" w14:textId="77777777" w:rsidR="0048095E" w:rsidRDefault="0048095E" w:rsidP="0048095E">
            <w:pPr>
              <w:spacing w:before="100" w:beforeAutospacing="1" w:line="360" w:lineRule="atLeast"/>
              <w:outlineLvl w:val="2"/>
              <w:rPr>
                <w:rFonts w:ascii="Arial" w:hAnsi="Arial" w:cs="Arial"/>
                <w:b/>
                <w:bCs/>
                <w:color w:val="6D187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D1873"/>
                <w:sz w:val="18"/>
                <w:szCs w:val="18"/>
              </w:rPr>
              <w:t>Duizendblad </w:t>
            </w:r>
          </w:p>
          <w:p w14:paraId="7B5F3F30" w14:textId="77777777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  <w:r>
              <w:rPr>
                <w:rFonts w:ascii="Arial" w:hAnsi="Arial" w:cs="Arial"/>
                <w:color w:val="1B1A1A"/>
                <w:sz w:val="17"/>
                <w:szCs w:val="17"/>
              </w:rPr>
              <w:t>Achillea mill. 'Paprika'</w:t>
            </w:r>
            <w:hyperlink r:id="rId54" w:history="1"/>
          </w:p>
          <w:tbl>
            <w:tblPr>
              <w:tblW w:w="2198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8"/>
            </w:tblGrid>
            <w:tr w:rsidR="0048095E" w14:paraId="21C4A10D" w14:textId="77777777" w:rsidTr="0048095E">
              <w:trPr>
                <w:trHeight w:val="1692"/>
                <w:tblCellSpacing w:w="0" w:type="dxa"/>
              </w:trPr>
              <w:tc>
                <w:tcPr>
                  <w:tcW w:w="2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2D1E3"/>
                  <w:vAlign w:val="center"/>
                </w:tcPr>
                <w:p w14:paraId="10081970" w14:textId="77777777" w:rsidR="0048095E" w:rsidRDefault="00A15391" w:rsidP="0048095E">
                  <w:pPr>
                    <w:spacing w:line="0" w:lineRule="auto"/>
                    <w:jc w:val="center"/>
                    <w:rPr>
                      <w:rFonts w:ascii="Arial" w:hAnsi="Arial" w:cs="Arial"/>
                      <w:color w:val="1B1A1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color w:val="1B1A1A"/>
                      <w:sz w:val="18"/>
                      <w:szCs w:val="18"/>
                      <w:lang w:eastAsia="nl-NL"/>
                    </w:rPr>
                    <w:drawing>
                      <wp:inline distT="0" distB="0" distL="0" distR="0" wp14:anchorId="48C289E7" wp14:editId="6A313496">
                        <wp:extent cx="1054100" cy="1054100"/>
                        <wp:effectExtent l="0" t="0" r="12700" b="12700"/>
                        <wp:docPr id="20" name="Picture 4" descr="1684_acmipapri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1684_acmipapri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095E" w14:paraId="6AFC39AB" w14:textId="77777777" w:rsidTr="0048095E">
              <w:trPr>
                <w:trHeight w:val="385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F632E84" w14:textId="44C0319F" w:rsidR="0048095E" w:rsidRDefault="008011BB" w:rsidP="008011BB">
                  <w:pPr>
                    <w:shd w:val="clear" w:color="auto" w:fill="6D1873"/>
                    <w:spacing w:line="375" w:lineRule="atLeast"/>
                    <w:jc w:val="right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>Per pakje</w:t>
                  </w:r>
                  <w:r w:rsidR="0048095E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: €1,91 </w:t>
                  </w:r>
                </w:p>
              </w:tc>
            </w:tr>
          </w:tbl>
          <w:p w14:paraId="693D4C68" w14:textId="77777777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300" w:type="dxa"/>
            </w:tcMar>
          </w:tcPr>
          <w:p w14:paraId="6FA91236" w14:textId="77777777" w:rsidR="0048095E" w:rsidRDefault="0048095E" w:rsidP="0048095E">
            <w:pPr>
              <w:spacing w:before="100" w:beforeAutospacing="1" w:line="360" w:lineRule="atLeast"/>
              <w:outlineLvl w:val="2"/>
              <w:rPr>
                <w:rFonts w:ascii="Arial" w:hAnsi="Arial" w:cs="Arial"/>
                <w:b/>
                <w:bCs/>
                <w:color w:val="6D187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D1873"/>
                <w:sz w:val="18"/>
                <w:szCs w:val="18"/>
              </w:rPr>
              <w:t>Monnikskap </w:t>
            </w:r>
          </w:p>
          <w:p w14:paraId="442C990E" w14:textId="77777777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  <w:r>
              <w:rPr>
                <w:rFonts w:ascii="Arial" w:hAnsi="Arial" w:cs="Arial"/>
                <w:color w:val="1B1A1A"/>
                <w:sz w:val="17"/>
                <w:szCs w:val="17"/>
              </w:rPr>
              <w:t>Aconitum carm. 'Arendsii'</w:t>
            </w:r>
            <w:hyperlink r:id="rId56" w:history="1"/>
          </w:p>
          <w:tbl>
            <w:tblPr>
              <w:tblW w:w="2198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8"/>
            </w:tblGrid>
            <w:tr w:rsidR="0048095E" w14:paraId="3FDCFF4A" w14:textId="77777777" w:rsidTr="0048095E">
              <w:trPr>
                <w:trHeight w:val="1692"/>
                <w:tblCellSpacing w:w="0" w:type="dxa"/>
              </w:trPr>
              <w:tc>
                <w:tcPr>
                  <w:tcW w:w="2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2D1E3"/>
                  <w:vAlign w:val="center"/>
                </w:tcPr>
                <w:p w14:paraId="7DF8763D" w14:textId="77777777" w:rsidR="0048095E" w:rsidRDefault="00A15391" w:rsidP="0048095E">
                  <w:pPr>
                    <w:spacing w:line="0" w:lineRule="auto"/>
                    <w:jc w:val="center"/>
                    <w:rPr>
                      <w:rFonts w:ascii="Arial" w:hAnsi="Arial" w:cs="Arial"/>
                      <w:color w:val="1B1A1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color w:val="1B1A1A"/>
                      <w:sz w:val="18"/>
                      <w:szCs w:val="18"/>
                      <w:lang w:eastAsia="nl-NL"/>
                    </w:rPr>
                    <w:drawing>
                      <wp:inline distT="0" distB="0" distL="0" distR="0" wp14:anchorId="7CBB5E3E" wp14:editId="3B1B651D">
                        <wp:extent cx="1054100" cy="1003300"/>
                        <wp:effectExtent l="0" t="0" r="12700" b="12700"/>
                        <wp:docPr id="21" name="Picture 5" descr="1685_accaarendsi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1685_accaarendsi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0" cy="100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095E" w14:paraId="103BDB1F" w14:textId="77777777" w:rsidTr="0048095E">
              <w:trPr>
                <w:trHeight w:val="385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C3AA0E9" w14:textId="567A8027" w:rsidR="0048095E" w:rsidRDefault="008011BB" w:rsidP="0048095E">
                  <w:pPr>
                    <w:shd w:val="clear" w:color="auto" w:fill="6D1873"/>
                    <w:spacing w:line="375" w:lineRule="atLeast"/>
                    <w:jc w:val="right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>Per pakje</w:t>
                  </w:r>
                  <w:r w:rsidR="0048095E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: €2,01 </w:t>
                  </w:r>
                </w:p>
              </w:tc>
            </w:tr>
          </w:tbl>
          <w:p w14:paraId="6351EAE2" w14:textId="77777777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56A104CA" w14:textId="0E1F30DA" w:rsidR="0048095E" w:rsidRDefault="0048095E" w:rsidP="0048095E">
            <w:pPr>
              <w:spacing w:line="360" w:lineRule="atLeast"/>
              <w:rPr>
                <w:rFonts w:ascii="Arial" w:hAnsi="Arial" w:cs="Arial"/>
                <w:color w:val="1B1A1A"/>
                <w:sz w:val="18"/>
                <w:szCs w:val="18"/>
              </w:rPr>
            </w:pPr>
          </w:p>
        </w:tc>
      </w:tr>
    </w:tbl>
    <w:p w14:paraId="40D68216" w14:textId="77777777" w:rsidR="0048095E" w:rsidRDefault="0048095E" w:rsidP="0048095E"/>
    <w:p w14:paraId="3E7A4776" w14:textId="77777777" w:rsidR="000520E0" w:rsidRPr="002B2B17" w:rsidRDefault="000520E0" w:rsidP="0048095E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48095E" w:rsidRPr="002B2B17" w14:paraId="11EBC836" w14:textId="77777777" w:rsidTr="0048095E">
        <w:tc>
          <w:tcPr>
            <w:tcW w:w="534" w:type="dxa"/>
          </w:tcPr>
          <w:p w14:paraId="00495C8A" w14:textId="77777777" w:rsidR="0048095E" w:rsidRPr="002B2B17" w:rsidRDefault="0048095E" w:rsidP="0048095E">
            <w:pPr>
              <w:pStyle w:val="Opgave"/>
            </w:pPr>
          </w:p>
        </w:tc>
        <w:tc>
          <w:tcPr>
            <w:tcW w:w="8754" w:type="dxa"/>
          </w:tcPr>
          <w:p w14:paraId="196FC5BE" w14:textId="2A00F6D0" w:rsidR="0048095E" w:rsidRPr="00E82666" w:rsidRDefault="000520E0" w:rsidP="0048095E">
            <w:r>
              <w:t>Juf Marion koopt voor de schooltuintjes bloemenzaden.</w:t>
            </w:r>
          </w:p>
          <w:p w14:paraId="7001D8EC" w14:textId="33D09563" w:rsidR="0048095E" w:rsidRPr="002B2B17" w:rsidRDefault="000520E0" w:rsidP="000520E0">
            <w:r>
              <w:t>Hoeveel kosten deze zaden in totaal?</w:t>
            </w:r>
          </w:p>
        </w:tc>
      </w:tr>
      <w:tr w:rsidR="0048095E" w:rsidRPr="002B2B17" w14:paraId="6F7ADB58" w14:textId="77777777" w:rsidTr="0048095E">
        <w:tc>
          <w:tcPr>
            <w:tcW w:w="534" w:type="dxa"/>
          </w:tcPr>
          <w:p w14:paraId="1D6C69A8" w14:textId="77777777" w:rsidR="0048095E" w:rsidRPr="002B2B17" w:rsidRDefault="0048095E" w:rsidP="0048095E"/>
        </w:tc>
        <w:tc>
          <w:tcPr>
            <w:tcW w:w="8754" w:type="dxa"/>
          </w:tcPr>
          <w:p w14:paraId="631E01AF" w14:textId="77777777" w:rsidR="0048095E" w:rsidRDefault="0048095E" w:rsidP="0048095E"/>
          <w:p w14:paraId="486694BF" w14:textId="77777777" w:rsidR="000520E0" w:rsidRPr="002B2B17" w:rsidRDefault="000520E0" w:rsidP="0048095E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794"/>
              <w:gridCol w:w="2268"/>
            </w:tblGrid>
            <w:tr w:rsidR="0048095E" w:rsidRPr="002501CA" w14:paraId="3402ECCD" w14:textId="77777777" w:rsidTr="0048095E">
              <w:tc>
                <w:tcPr>
                  <w:tcW w:w="3794" w:type="dxa"/>
                </w:tcPr>
                <w:p w14:paraId="1133847F" w14:textId="77777777" w:rsidR="0048095E" w:rsidRPr="002501CA" w:rsidRDefault="0048095E" w:rsidP="0048095E">
                  <w:pPr>
                    <w:rPr>
                      <w:b/>
                      <w:lang w:val="en-US"/>
                    </w:rPr>
                  </w:pPr>
                  <w:r w:rsidRPr="002501CA">
                    <w:rPr>
                      <w:b/>
                      <w:lang w:val="en-US"/>
                    </w:rPr>
                    <w:t>zaden</w:t>
                  </w:r>
                </w:p>
              </w:tc>
              <w:tc>
                <w:tcPr>
                  <w:tcW w:w="2268" w:type="dxa"/>
                </w:tcPr>
                <w:p w14:paraId="006EC186" w14:textId="77777777" w:rsidR="0048095E" w:rsidRPr="002501CA" w:rsidRDefault="0048095E" w:rsidP="0048095E">
                  <w:pPr>
                    <w:rPr>
                      <w:b/>
                      <w:lang w:val="en-US"/>
                    </w:rPr>
                  </w:pPr>
                  <w:r w:rsidRPr="002501CA">
                    <w:rPr>
                      <w:b/>
                      <w:lang w:val="en-US"/>
                    </w:rPr>
                    <w:t>Prijs</w:t>
                  </w:r>
                </w:p>
              </w:tc>
            </w:tr>
            <w:tr w:rsidR="0048095E" w:rsidRPr="002501CA" w14:paraId="2F5C2653" w14:textId="77777777" w:rsidTr="0048095E">
              <w:tc>
                <w:tcPr>
                  <w:tcW w:w="3794" w:type="dxa"/>
                </w:tcPr>
                <w:p w14:paraId="6F433403" w14:textId="600182CE" w:rsidR="0048095E" w:rsidRPr="002501CA" w:rsidRDefault="0048095E" w:rsidP="0048095E">
                  <w:pPr>
                    <w:rPr>
                      <w:lang w:val="en-US"/>
                    </w:rPr>
                  </w:pPr>
                  <w:r w:rsidRPr="002501CA">
                    <w:rPr>
                      <w:lang w:val="en-US"/>
                    </w:rPr>
                    <w:t>20 pakjes duizendblad</w:t>
                  </w:r>
                  <w:r w:rsidR="000520E0">
                    <w:rPr>
                      <w:lang w:val="en-US"/>
                    </w:rPr>
                    <w:t xml:space="preserve"> paprika</w:t>
                  </w:r>
                </w:p>
              </w:tc>
              <w:tc>
                <w:tcPr>
                  <w:tcW w:w="2268" w:type="dxa"/>
                </w:tcPr>
                <w:p w14:paraId="002F3DA2" w14:textId="06F80D75" w:rsidR="0048095E" w:rsidRPr="002501CA" w:rsidRDefault="000520E0" w:rsidP="0048095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……………….</w:t>
                  </w:r>
                </w:p>
              </w:tc>
            </w:tr>
            <w:tr w:rsidR="0048095E" w:rsidRPr="002501CA" w14:paraId="52E3FB98" w14:textId="77777777" w:rsidTr="0048095E">
              <w:tc>
                <w:tcPr>
                  <w:tcW w:w="3794" w:type="dxa"/>
                </w:tcPr>
                <w:p w14:paraId="7D371A03" w14:textId="35040AE1" w:rsidR="0048095E" w:rsidRPr="002501CA" w:rsidRDefault="0048095E" w:rsidP="0048095E">
                  <w:pPr>
                    <w:rPr>
                      <w:lang w:val="en-US"/>
                    </w:rPr>
                  </w:pPr>
                  <w:r w:rsidRPr="002501CA">
                    <w:rPr>
                      <w:lang w:val="en-US"/>
                    </w:rPr>
                    <w:t xml:space="preserve">18 pakjes </w:t>
                  </w:r>
                  <w:r w:rsidR="000520E0">
                    <w:rPr>
                      <w:lang w:val="en-US"/>
                    </w:rPr>
                    <w:t xml:space="preserve">zachte </w:t>
                  </w:r>
                  <w:r w:rsidRPr="002501CA">
                    <w:rPr>
                      <w:lang w:val="en-US"/>
                    </w:rPr>
                    <w:t>acanthus</w:t>
                  </w:r>
                </w:p>
              </w:tc>
              <w:tc>
                <w:tcPr>
                  <w:tcW w:w="2268" w:type="dxa"/>
                </w:tcPr>
                <w:p w14:paraId="45EDE7D7" w14:textId="04495CC4" w:rsidR="0048095E" w:rsidRPr="002501CA" w:rsidRDefault="000520E0" w:rsidP="0048095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……………….</w:t>
                  </w:r>
                </w:p>
              </w:tc>
            </w:tr>
            <w:tr w:rsidR="0048095E" w:rsidRPr="002501CA" w14:paraId="2A5698AE" w14:textId="77777777" w:rsidTr="0048095E">
              <w:tc>
                <w:tcPr>
                  <w:tcW w:w="3794" w:type="dxa"/>
                </w:tcPr>
                <w:p w14:paraId="0F37E3EB" w14:textId="77221EBF" w:rsidR="0048095E" w:rsidRPr="002501CA" w:rsidRDefault="0048095E" w:rsidP="0048095E">
                  <w:pPr>
                    <w:rPr>
                      <w:lang w:val="en-US"/>
                    </w:rPr>
                  </w:pPr>
                  <w:r w:rsidRPr="002501CA">
                    <w:rPr>
                      <w:lang w:val="en-US"/>
                    </w:rPr>
                    <w:t>25 pakjes duizendblad tayget</w:t>
                  </w:r>
                  <w:r w:rsidR="000520E0">
                    <w:rPr>
                      <w:lang w:val="en-US"/>
                    </w:rPr>
                    <w:t>e</w:t>
                  </w:r>
                  <w:r w:rsidRPr="002501CA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2268" w:type="dxa"/>
                </w:tcPr>
                <w:p w14:paraId="6E2F5ED9" w14:textId="2959EB4C" w:rsidR="0048095E" w:rsidRPr="002501CA" w:rsidRDefault="000520E0" w:rsidP="0048095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……………….</w:t>
                  </w:r>
                </w:p>
              </w:tc>
            </w:tr>
            <w:tr w:rsidR="0048095E" w:rsidRPr="002501CA" w14:paraId="786CACE0" w14:textId="77777777" w:rsidTr="0048095E">
              <w:tc>
                <w:tcPr>
                  <w:tcW w:w="3794" w:type="dxa"/>
                </w:tcPr>
                <w:p w14:paraId="572C09C6" w14:textId="3EB85279" w:rsidR="0048095E" w:rsidRPr="002501CA" w:rsidRDefault="000520E0" w:rsidP="0048095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16 pakjes monni</w:t>
                  </w:r>
                  <w:r w:rsidR="0048095E" w:rsidRPr="002501CA">
                    <w:rPr>
                      <w:lang w:val="en-US"/>
                    </w:rPr>
                    <w:t>kskap</w:t>
                  </w:r>
                </w:p>
              </w:tc>
              <w:tc>
                <w:tcPr>
                  <w:tcW w:w="2268" w:type="dxa"/>
                </w:tcPr>
                <w:p w14:paraId="4F7FE478" w14:textId="5BA1E25D" w:rsidR="0048095E" w:rsidRPr="002501CA" w:rsidRDefault="000520E0" w:rsidP="0048095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……………….</w:t>
                  </w:r>
                </w:p>
              </w:tc>
            </w:tr>
            <w:tr w:rsidR="0048095E" w:rsidRPr="002501CA" w14:paraId="06DEAC2D" w14:textId="77777777" w:rsidTr="0048095E">
              <w:tc>
                <w:tcPr>
                  <w:tcW w:w="3794" w:type="dxa"/>
                </w:tcPr>
                <w:p w14:paraId="7C31130B" w14:textId="77777777" w:rsidR="0048095E" w:rsidRPr="000520E0" w:rsidRDefault="0048095E" w:rsidP="0048095E">
                  <w:pPr>
                    <w:rPr>
                      <w:b/>
                      <w:lang w:val="en-US"/>
                    </w:rPr>
                  </w:pPr>
                  <w:r w:rsidRPr="000520E0">
                    <w:rPr>
                      <w:b/>
                      <w:lang w:val="en-US"/>
                    </w:rPr>
                    <w:t>totaal</w:t>
                  </w:r>
                </w:p>
              </w:tc>
              <w:tc>
                <w:tcPr>
                  <w:tcW w:w="2268" w:type="dxa"/>
                </w:tcPr>
                <w:p w14:paraId="01B48F00" w14:textId="0F0DEFD4" w:rsidR="0048095E" w:rsidRPr="002501CA" w:rsidRDefault="000520E0" w:rsidP="0048095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………………</w:t>
                  </w:r>
                </w:p>
              </w:tc>
            </w:tr>
          </w:tbl>
          <w:p w14:paraId="277FDE2B" w14:textId="739FF682" w:rsidR="0048095E" w:rsidRPr="002B2B17" w:rsidRDefault="0048095E" w:rsidP="0048095E"/>
        </w:tc>
      </w:tr>
    </w:tbl>
    <w:p w14:paraId="573DB7B7" w14:textId="77777777" w:rsidR="0048095E" w:rsidRPr="002B2B17" w:rsidRDefault="0048095E" w:rsidP="0048095E"/>
    <w:tbl>
      <w:tblPr>
        <w:tblpPr w:leftFromText="141" w:rightFromText="141" w:vertAnchor="text" w:horzAnchor="margin" w:tblpY="147"/>
        <w:tblW w:w="0" w:type="auto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9304"/>
      </w:tblGrid>
      <w:tr w:rsidR="000520E0" w14:paraId="53C2CF85" w14:textId="77777777" w:rsidTr="000520E0">
        <w:tc>
          <w:tcPr>
            <w:tcW w:w="9304" w:type="dxa"/>
            <w:shd w:val="clear" w:color="auto" w:fill="DAEEF3" w:themeFill="accent5" w:themeFillTint="33"/>
          </w:tcPr>
          <w:p w14:paraId="70BC9DAE" w14:textId="77777777" w:rsidR="000520E0" w:rsidRDefault="000520E0" w:rsidP="000520E0"/>
          <w:p w14:paraId="0EF9FFF2" w14:textId="77777777" w:rsidR="000520E0" w:rsidRPr="002B2B17" w:rsidRDefault="000520E0" w:rsidP="000520E0">
            <w:r>
              <w:t xml:space="preserve">Als een klant contant betaalt moet je soms het bedrag afronden </w:t>
            </w:r>
            <w:r w:rsidRPr="002B2B17">
              <w:t>op nul of vijf eurocent.</w:t>
            </w:r>
          </w:p>
          <w:p w14:paraId="27DC9166" w14:textId="77777777" w:rsidR="000520E0" w:rsidRDefault="000520E0" w:rsidP="000520E0"/>
        </w:tc>
      </w:tr>
    </w:tbl>
    <w:p w14:paraId="24E09409" w14:textId="77777777" w:rsidR="000520E0" w:rsidRDefault="000520E0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520E0" w:rsidRPr="002B2B17" w14:paraId="4A27EF13" w14:textId="77777777" w:rsidTr="00CE6772">
        <w:tc>
          <w:tcPr>
            <w:tcW w:w="534" w:type="dxa"/>
          </w:tcPr>
          <w:p w14:paraId="569BDF6E" w14:textId="77777777" w:rsidR="000520E0" w:rsidRPr="002B2B17" w:rsidRDefault="000520E0" w:rsidP="00CE6772">
            <w:pPr>
              <w:pStyle w:val="Opgave"/>
            </w:pPr>
          </w:p>
        </w:tc>
        <w:tc>
          <w:tcPr>
            <w:tcW w:w="8754" w:type="dxa"/>
          </w:tcPr>
          <w:p w14:paraId="46B28869" w14:textId="63FFBE5F" w:rsidR="000520E0" w:rsidRPr="002B2B17" w:rsidRDefault="000520E0" w:rsidP="00CE6772">
            <w:r>
              <w:t>Juf Marion betaalt de bloemenzaden contant.</w:t>
            </w:r>
          </w:p>
        </w:tc>
      </w:tr>
      <w:tr w:rsidR="000520E0" w:rsidRPr="002B2B17" w14:paraId="13887AEF" w14:textId="77777777" w:rsidTr="00CE6772">
        <w:tc>
          <w:tcPr>
            <w:tcW w:w="534" w:type="dxa"/>
          </w:tcPr>
          <w:p w14:paraId="790B77F4" w14:textId="77777777" w:rsidR="000520E0" w:rsidRPr="002B2B17" w:rsidRDefault="000520E0" w:rsidP="00CE6772"/>
        </w:tc>
        <w:tc>
          <w:tcPr>
            <w:tcW w:w="8754" w:type="dxa"/>
          </w:tcPr>
          <w:p w14:paraId="0607E802" w14:textId="55B8285E" w:rsidR="000520E0" w:rsidRDefault="000520E0" w:rsidP="00CE6772">
            <w:r>
              <w:t>Betaalt zij een ander bedrag dan je hebt uitgerekend in vraag 17?</w:t>
            </w:r>
          </w:p>
          <w:p w14:paraId="3BC22DBE" w14:textId="77777777" w:rsidR="000520E0" w:rsidRDefault="000520E0" w:rsidP="00CE6772"/>
          <w:p w14:paraId="764740BA" w14:textId="5C8DEA0B" w:rsidR="000520E0" w:rsidRDefault="000520E0" w:rsidP="00CE6772">
            <w:r>
              <w:t>Ja/nee, want ……………………………………………………………………………………………………..</w:t>
            </w:r>
          </w:p>
          <w:p w14:paraId="4B5890D2" w14:textId="77777777" w:rsidR="000520E0" w:rsidRDefault="000520E0" w:rsidP="00CE6772"/>
          <w:p w14:paraId="42535FA1" w14:textId="0F3A1BE0" w:rsidR="000520E0" w:rsidRPr="002B2B17" w:rsidRDefault="000520E0" w:rsidP="00CE6772">
            <w:r>
              <w:lastRenderedPageBreak/>
              <w:t>………………………………………………………………………………………………………………………….</w:t>
            </w:r>
          </w:p>
        </w:tc>
      </w:tr>
    </w:tbl>
    <w:p w14:paraId="02F4FA31" w14:textId="77777777" w:rsidR="00FF1838" w:rsidRPr="002B2B17" w:rsidRDefault="00FF1838" w:rsidP="00FF1838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FF1838" w:rsidRPr="002B2B17" w14:paraId="2F87B962" w14:textId="77777777" w:rsidTr="00FF1838">
        <w:tc>
          <w:tcPr>
            <w:tcW w:w="534" w:type="dxa"/>
          </w:tcPr>
          <w:p w14:paraId="0B2EEE70" w14:textId="77777777" w:rsidR="00FF1838" w:rsidRPr="002B2B17" w:rsidRDefault="00FF1838" w:rsidP="00FF1838">
            <w:pPr>
              <w:pStyle w:val="Opgave"/>
            </w:pPr>
          </w:p>
        </w:tc>
        <w:tc>
          <w:tcPr>
            <w:tcW w:w="8754" w:type="dxa"/>
          </w:tcPr>
          <w:p w14:paraId="227E00DB" w14:textId="77777777" w:rsidR="00FF1838" w:rsidRPr="002B2B17" w:rsidRDefault="00FF1838" w:rsidP="00FF1838">
            <w:r w:rsidRPr="002B2B17">
              <w:t>De kassa geeft aan dat een klant een bedrag van € 26,12 moet betalen.</w:t>
            </w:r>
          </w:p>
          <w:p w14:paraId="56F38493" w14:textId="77777777" w:rsidR="00FF1838" w:rsidRPr="002B2B17" w:rsidRDefault="00FF1838" w:rsidP="00FF1838">
            <w:r w:rsidRPr="002B2B17">
              <w:t>De klant betaalt met een biljet van € 50.</w:t>
            </w:r>
          </w:p>
          <w:p w14:paraId="5731E0BE" w14:textId="250CBF07" w:rsidR="00FF1838" w:rsidRPr="002B2B17" w:rsidRDefault="00FF1838" w:rsidP="000520E0">
            <w:r w:rsidRPr="002B2B17">
              <w:t xml:space="preserve">Welk bedrag </w:t>
            </w:r>
            <w:r w:rsidR="000520E0">
              <w:t>krijgt</w:t>
            </w:r>
            <w:r w:rsidRPr="002B2B17">
              <w:t xml:space="preserve"> de klant terug?</w:t>
            </w:r>
          </w:p>
        </w:tc>
      </w:tr>
      <w:tr w:rsidR="00FF1838" w:rsidRPr="002B2B17" w14:paraId="7617D0D7" w14:textId="77777777" w:rsidTr="00FF1838">
        <w:tc>
          <w:tcPr>
            <w:tcW w:w="534" w:type="dxa"/>
          </w:tcPr>
          <w:p w14:paraId="04DFAEB6" w14:textId="77777777" w:rsidR="00FF1838" w:rsidRPr="002B2B17" w:rsidRDefault="00FF1838" w:rsidP="00FF1838"/>
        </w:tc>
        <w:tc>
          <w:tcPr>
            <w:tcW w:w="8754" w:type="dxa"/>
          </w:tcPr>
          <w:p w14:paraId="71B1C993" w14:textId="77777777" w:rsidR="00FF1838" w:rsidRDefault="00FF1838" w:rsidP="000520E0"/>
          <w:p w14:paraId="0578DED1" w14:textId="77777777" w:rsidR="000520E0" w:rsidRDefault="000520E0" w:rsidP="000520E0">
            <w:r>
              <w:t>……………………………………………………………………………………………………………………………</w:t>
            </w:r>
          </w:p>
          <w:p w14:paraId="0908B2D3" w14:textId="77777777" w:rsidR="000520E0" w:rsidRDefault="000520E0" w:rsidP="000520E0"/>
          <w:p w14:paraId="6E455D43" w14:textId="29AC298D" w:rsidR="000520E0" w:rsidRPr="002B2B17" w:rsidRDefault="000520E0" w:rsidP="000520E0">
            <w:r>
              <w:t>…………………………………………………………………………………………………………………………..</w:t>
            </w:r>
          </w:p>
        </w:tc>
      </w:tr>
    </w:tbl>
    <w:p w14:paraId="0AB3D1E7" w14:textId="77777777" w:rsidR="00FF1838" w:rsidRPr="002B2B17" w:rsidRDefault="00FF1838" w:rsidP="00FF1838"/>
    <w:p w14:paraId="2F883FE5" w14:textId="318D3147" w:rsidR="0048095E" w:rsidRPr="002B2B17" w:rsidRDefault="0048095E" w:rsidP="0048095E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48095E" w:rsidRPr="002B2B17" w14:paraId="75F67278" w14:textId="77777777" w:rsidTr="0048095E">
        <w:tc>
          <w:tcPr>
            <w:tcW w:w="534" w:type="dxa"/>
          </w:tcPr>
          <w:p w14:paraId="1907F7C8" w14:textId="77777777" w:rsidR="0048095E" w:rsidRPr="002B2B17" w:rsidRDefault="0048095E" w:rsidP="0048095E">
            <w:pPr>
              <w:pStyle w:val="Opgave"/>
            </w:pPr>
          </w:p>
        </w:tc>
        <w:tc>
          <w:tcPr>
            <w:tcW w:w="8754" w:type="dxa"/>
          </w:tcPr>
          <w:p w14:paraId="61B960FC" w14:textId="42714C96" w:rsidR="0048095E" w:rsidRDefault="0048095E" w:rsidP="0048095E">
            <w:r w:rsidRPr="002B2B17">
              <w:t>Bekijk de verkoopfactuur</w:t>
            </w:r>
          </w:p>
          <w:p w14:paraId="1A762B8C" w14:textId="77777777" w:rsidR="001550D6" w:rsidRPr="002B2B17" w:rsidRDefault="001550D6" w:rsidP="0048095E"/>
          <w:tbl>
            <w:tblPr>
              <w:tblW w:w="61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61"/>
              <w:gridCol w:w="1260"/>
              <w:gridCol w:w="1980"/>
              <w:gridCol w:w="1619"/>
            </w:tblGrid>
            <w:tr w:rsidR="0048095E" w:rsidRPr="002B2B17" w14:paraId="0817F928" w14:textId="77777777" w:rsidTr="0048095E">
              <w:trPr>
                <w:trHeight w:val="290"/>
              </w:trPr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A9FA1" w14:textId="77777777" w:rsidR="0048095E" w:rsidRPr="001550D6" w:rsidRDefault="0048095E" w:rsidP="0048095E">
                  <w:pPr>
                    <w:spacing w:line="360" w:lineRule="auto"/>
                    <w:rPr>
                      <w:b/>
                    </w:rPr>
                  </w:pPr>
                  <w:r w:rsidRPr="001550D6">
                    <w:rPr>
                      <w:b/>
                    </w:rPr>
                    <w:t>aantal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5AB589" w14:textId="77777777" w:rsidR="0048095E" w:rsidRPr="001550D6" w:rsidRDefault="0048095E" w:rsidP="0048095E">
                  <w:pPr>
                    <w:spacing w:line="360" w:lineRule="auto"/>
                    <w:rPr>
                      <w:b/>
                    </w:rPr>
                  </w:pPr>
                  <w:r w:rsidRPr="001550D6">
                    <w:rPr>
                      <w:b/>
                    </w:rPr>
                    <w:t>prijs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F31EA4" w14:textId="77777777" w:rsidR="0048095E" w:rsidRPr="001550D6" w:rsidRDefault="0048095E" w:rsidP="0048095E">
                  <w:pPr>
                    <w:spacing w:line="360" w:lineRule="auto"/>
                    <w:rPr>
                      <w:b/>
                    </w:rPr>
                  </w:pPr>
                  <w:r w:rsidRPr="001550D6">
                    <w:rPr>
                      <w:b/>
                    </w:rPr>
                    <w:t>Omschrijving</w:t>
                  </w:r>
                </w:p>
              </w:tc>
              <w:tc>
                <w:tcPr>
                  <w:tcW w:w="1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EB3334" w14:textId="77777777" w:rsidR="0048095E" w:rsidRPr="001550D6" w:rsidRDefault="0048095E" w:rsidP="0048095E">
                  <w:pPr>
                    <w:spacing w:line="360" w:lineRule="auto"/>
                    <w:rPr>
                      <w:b/>
                    </w:rPr>
                  </w:pPr>
                  <w:r w:rsidRPr="001550D6">
                    <w:rPr>
                      <w:b/>
                    </w:rPr>
                    <w:t>Totaal</w:t>
                  </w:r>
                </w:p>
              </w:tc>
            </w:tr>
            <w:tr w:rsidR="0048095E" w:rsidRPr="002B2B17" w14:paraId="6A515B47" w14:textId="77777777" w:rsidTr="001E57C6">
              <w:trPr>
                <w:trHeight w:val="305"/>
              </w:trPr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BE2DE7" w14:textId="77777777" w:rsidR="0048095E" w:rsidRPr="002B2B17" w:rsidRDefault="0048095E" w:rsidP="0048095E">
                  <w:pPr>
                    <w:spacing w:line="360" w:lineRule="auto"/>
                  </w:pPr>
                  <w:r w:rsidRPr="002B2B17">
                    <w:t>3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F3BD81" w14:textId="77777777" w:rsidR="0048095E" w:rsidRPr="002B2B17" w:rsidRDefault="0048095E" w:rsidP="0048095E">
                  <w:pPr>
                    <w:spacing w:line="360" w:lineRule="auto"/>
                  </w:pPr>
                  <w:r w:rsidRPr="002B2B17">
                    <w:t>€ 91,60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9B562" w14:textId="77777777" w:rsidR="0048095E" w:rsidRPr="002B2B17" w:rsidRDefault="0048095E" w:rsidP="0048095E">
                  <w:pPr>
                    <w:spacing w:line="360" w:lineRule="auto"/>
                  </w:pPr>
                  <w:r w:rsidRPr="002B2B17">
                    <w:t>Snoeischaar</w:t>
                  </w:r>
                </w:p>
              </w:tc>
              <w:tc>
                <w:tcPr>
                  <w:tcW w:w="1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0614B" w14:textId="66BD1D4C" w:rsidR="0048095E" w:rsidRPr="002B2B17" w:rsidRDefault="001550D6" w:rsidP="0048095E">
                  <w:pPr>
                    <w:spacing w:line="360" w:lineRule="auto"/>
                  </w:pPr>
                  <w:r>
                    <w:t>………………..</w:t>
                  </w:r>
                </w:p>
              </w:tc>
            </w:tr>
            <w:tr w:rsidR="0048095E" w:rsidRPr="002B2B17" w14:paraId="67B40C63" w14:textId="77777777" w:rsidTr="001E57C6">
              <w:trPr>
                <w:trHeight w:val="305"/>
              </w:trPr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279540" w14:textId="77777777" w:rsidR="0048095E" w:rsidRPr="002B2B17" w:rsidRDefault="0048095E" w:rsidP="0048095E">
                  <w:pPr>
                    <w:spacing w:line="360" w:lineRule="auto"/>
                  </w:pPr>
                  <w:r w:rsidRPr="002B2B17">
                    <w:t>2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9585A6" w14:textId="77777777" w:rsidR="0048095E" w:rsidRPr="002B2B17" w:rsidRDefault="0048095E" w:rsidP="0048095E">
                  <w:pPr>
                    <w:spacing w:line="360" w:lineRule="auto"/>
                  </w:pPr>
                  <w:r w:rsidRPr="002B2B17">
                    <w:t>€ 10, 08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352380" w14:textId="02FFCBB9" w:rsidR="0048095E" w:rsidRPr="002B2B17" w:rsidRDefault="0048095E" w:rsidP="001550D6">
                  <w:r w:rsidRPr="002B2B17">
                    <w:t>Kunstmest</w:t>
                  </w:r>
                  <w:r w:rsidR="001550D6">
                    <w:t xml:space="preserve"> </w:t>
                  </w:r>
                  <w:r w:rsidR="001550D6">
                    <w:br/>
                    <w:t>(zak 10 kg)</w:t>
                  </w:r>
                </w:p>
              </w:tc>
              <w:tc>
                <w:tcPr>
                  <w:tcW w:w="1619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3F9F9215" w14:textId="77777777" w:rsidR="0048095E" w:rsidRPr="002B2B17" w:rsidRDefault="0048095E" w:rsidP="0048095E">
                  <w:pPr>
                    <w:spacing w:line="360" w:lineRule="auto"/>
                  </w:pPr>
                  <w:r w:rsidRPr="002B2B17">
                    <w:t>€  20,16</w:t>
                  </w:r>
                </w:p>
              </w:tc>
            </w:tr>
            <w:tr w:rsidR="0048095E" w:rsidRPr="002B2B17" w14:paraId="06D8D6BE" w14:textId="77777777" w:rsidTr="001E57C6">
              <w:trPr>
                <w:trHeight w:val="305"/>
              </w:trPr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4C2D3A" w14:textId="77777777" w:rsidR="0048095E" w:rsidRPr="002B2B17" w:rsidRDefault="0048095E" w:rsidP="0048095E">
                  <w:pPr>
                    <w:spacing w:line="360" w:lineRule="auto"/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FB5D4" w14:textId="77777777" w:rsidR="0048095E" w:rsidRPr="002B2B17" w:rsidRDefault="0048095E" w:rsidP="0048095E">
                  <w:pPr>
                    <w:spacing w:line="360" w:lineRule="auto"/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F62DA" w14:textId="77777777" w:rsidR="0048095E" w:rsidRPr="002B2B17" w:rsidRDefault="0048095E" w:rsidP="0048095E">
                  <w:pPr>
                    <w:spacing w:line="360" w:lineRule="auto"/>
                  </w:pPr>
                  <w:r w:rsidRPr="002B2B17">
                    <w:t>Totaal goederen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02C85" w14:textId="2768948D" w:rsidR="0048095E" w:rsidRPr="002B2B17" w:rsidRDefault="001E57C6" w:rsidP="0048095E">
                  <w:pPr>
                    <w:spacing w:line="360" w:lineRule="auto"/>
                  </w:pPr>
                  <w:r>
                    <w:t>………………</w:t>
                  </w:r>
                </w:p>
              </w:tc>
            </w:tr>
            <w:tr w:rsidR="0048095E" w:rsidRPr="002B2B17" w14:paraId="0257BED6" w14:textId="77777777" w:rsidTr="001E57C6">
              <w:trPr>
                <w:trHeight w:val="305"/>
              </w:trPr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B2E421" w14:textId="77777777" w:rsidR="0048095E" w:rsidRPr="002B2B17" w:rsidRDefault="0048095E" w:rsidP="0048095E">
                  <w:pPr>
                    <w:spacing w:line="360" w:lineRule="auto"/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E6AD2A" w14:textId="77777777" w:rsidR="0048095E" w:rsidRPr="002B2B17" w:rsidRDefault="0048095E" w:rsidP="0048095E">
                  <w:pPr>
                    <w:spacing w:line="360" w:lineRule="auto"/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8E02AC" w14:textId="77777777" w:rsidR="0048095E" w:rsidRPr="002B2B17" w:rsidRDefault="0048095E" w:rsidP="0048095E">
                  <w:pPr>
                    <w:spacing w:line="360" w:lineRule="auto"/>
                  </w:pPr>
                  <w:r w:rsidRPr="002B2B17">
                    <w:t>Vrachtkosten</w:t>
                  </w:r>
                </w:p>
              </w:tc>
              <w:tc>
                <w:tcPr>
                  <w:tcW w:w="1619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33092EDE" w14:textId="77777777" w:rsidR="0048095E" w:rsidRPr="002B2B17" w:rsidRDefault="0048095E" w:rsidP="0048095E">
                  <w:pPr>
                    <w:spacing w:line="360" w:lineRule="auto"/>
                  </w:pPr>
                  <w:r w:rsidRPr="002B2B17">
                    <w:t>€     5,-</w:t>
                  </w:r>
                </w:p>
              </w:tc>
            </w:tr>
            <w:tr w:rsidR="001E57C6" w:rsidRPr="002B2B17" w14:paraId="047621CA" w14:textId="77777777" w:rsidTr="001E57C6">
              <w:trPr>
                <w:trHeight w:val="305"/>
              </w:trPr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81CB87" w14:textId="77777777" w:rsidR="001E57C6" w:rsidRPr="002B2B17" w:rsidRDefault="001E57C6" w:rsidP="0048095E">
                  <w:pPr>
                    <w:spacing w:line="360" w:lineRule="auto"/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69E531" w14:textId="77777777" w:rsidR="001E57C6" w:rsidRPr="002B2B17" w:rsidRDefault="001E57C6" w:rsidP="0048095E">
                  <w:pPr>
                    <w:spacing w:line="360" w:lineRule="auto"/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A590C" w14:textId="42FAEE97" w:rsidR="001E57C6" w:rsidRPr="002B2B17" w:rsidRDefault="001E57C6" w:rsidP="0048095E">
                  <w:pPr>
                    <w:spacing w:line="360" w:lineRule="auto"/>
                  </w:pPr>
                  <w:r>
                    <w:t>Subtotaal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70FCE" w14:textId="7D9F38D1" w:rsidR="001E57C6" w:rsidRPr="002B2B17" w:rsidRDefault="001E57C6" w:rsidP="0048095E">
                  <w:pPr>
                    <w:spacing w:line="360" w:lineRule="auto"/>
                  </w:pPr>
                  <w:r>
                    <w:t>…………………</w:t>
                  </w:r>
                </w:p>
              </w:tc>
            </w:tr>
            <w:tr w:rsidR="0048095E" w:rsidRPr="002B2B17" w14:paraId="23F3628E" w14:textId="77777777" w:rsidTr="001E57C6">
              <w:trPr>
                <w:trHeight w:val="305"/>
              </w:trPr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0D674" w14:textId="77777777" w:rsidR="0048095E" w:rsidRPr="002B2B17" w:rsidRDefault="0048095E" w:rsidP="0048095E">
                  <w:pPr>
                    <w:spacing w:line="360" w:lineRule="auto"/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021A0" w14:textId="77777777" w:rsidR="0048095E" w:rsidRPr="002B2B17" w:rsidRDefault="0048095E" w:rsidP="0048095E">
                  <w:pPr>
                    <w:spacing w:line="360" w:lineRule="auto"/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69685" w14:textId="71B12094" w:rsidR="0048095E" w:rsidRPr="002B2B17" w:rsidRDefault="0048095E" w:rsidP="0048095E">
                  <w:pPr>
                    <w:spacing w:line="360" w:lineRule="auto"/>
                  </w:pPr>
                  <w:r w:rsidRPr="002B2B17">
                    <w:t>Btw</w:t>
                  </w:r>
                  <w:r w:rsidR="001550D6">
                    <w:t xml:space="preserve"> 21%</w:t>
                  </w:r>
                </w:p>
              </w:tc>
              <w:tc>
                <w:tcPr>
                  <w:tcW w:w="1619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6E894A46" w14:textId="2D4EC709" w:rsidR="0048095E" w:rsidRPr="002B2B17" w:rsidRDefault="001550D6" w:rsidP="0048095E">
                  <w:pPr>
                    <w:spacing w:line="360" w:lineRule="auto"/>
                  </w:pPr>
                  <w:r>
                    <w:t>…………………</w:t>
                  </w:r>
                </w:p>
              </w:tc>
            </w:tr>
            <w:tr w:rsidR="0048095E" w:rsidRPr="002B2B17" w14:paraId="16D85613" w14:textId="77777777" w:rsidTr="001E57C6">
              <w:trPr>
                <w:trHeight w:val="305"/>
              </w:trPr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18B6A1" w14:textId="77777777" w:rsidR="0048095E" w:rsidRPr="002B2B17" w:rsidRDefault="0048095E" w:rsidP="0048095E">
                  <w:pPr>
                    <w:spacing w:line="360" w:lineRule="auto"/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231E8D" w14:textId="77777777" w:rsidR="0048095E" w:rsidRPr="002B2B17" w:rsidRDefault="0048095E" w:rsidP="0048095E">
                  <w:pPr>
                    <w:spacing w:line="360" w:lineRule="auto"/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57B573" w14:textId="77777777" w:rsidR="0048095E" w:rsidRPr="002B2B17" w:rsidRDefault="0048095E" w:rsidP="0048095E">
                  <w:pPr>
                    <w:spacing w:line="360" w:lineRule="auto"/>
                  </w:pPr>
                  <w:r w:rsidRPr="002B2B17">
                    <w:t>Factuurbedrag</w:t>
                  </w:r>
                </w:p>
              </w:tc>
              <w:tc>
                <w:tcPr>
                  <w:tcW w:w="1619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D8FFC0" w14:textId="4EA5045F" w:rsidR="0048095E" w:rsidRPr="002B2B17" w:rsidRDefault="001550D6" w:rsidP="0048095E">
                  <w:pPr>
                    <w:spacing w:line="360" w:lineRule="auto"/>
                  </w:pPr>
                  <w:r>
                    <w:t>…………………</w:t>
                  </w:r>
                </w:p>
              </w:tc>
            </w:tr>
          </w:tbl>
          <w:p w14:paraId="046ACAE8" w14:textId="77777777" w:rsidR="0048095E" w:rsidRPr="002B2B17" w:rsidRDefault="0048095E" w:rsidP="0048095E"/>
          <w:p w14:paraId="0FF6DC02" w14:textId="1FBFC1AF" w:rsidR="0048095E" w:rsidRPr="002B2B17" w:rsidRDefault="0048095E" w:rsidP="0048095E">
            <w:r w:rsidRPr="002B2B17">
              <w:t xml:space="preserve">Vul de ontbrekende </w:t>
            </w:r>
            <w:r w:rsidR="001550D6">
              <w:t>bedragen</w:t>
            </w:r>
            <w:r w:rsidRPr="002B2B17">
              <w:t xml:space="preserve"> in. </w:t>
            </w:r>
          </w:p>
          <w:p w14:paraId="4B6828EA" w14:textId="2BA59F42" w:rsidR="0048095E" w:rsidRPr="002B2B17" w:rsidRDefault="0048095E" w:rsidP="0048095E"/>
        </w:tc>
      </w:tr>
      <w:tr w:rsidR="0048095E" w:rsidRPr="002B2B17" w14:paraId="0176DC64" w14:textId="77777777" w:rsidTr="0048095E">
        <w:tc>
          <w:tcPr>
            <w:tcW w:w="534" w:type="dxa"/>
          </w:tcPr>
          <w:p w14:paraId="0A926127" w14:textId="77777777" w:rsidR="0048095E" w:rsidRPr="002B2B17" w:rsidRDefault="0048095E" w:rsidP="0048095E"/>
        </w:tc>
        <w:tc>
          <w:tcPr>
            <w:tcW w:w="8754" w:type="dxa"/>
          </w:tcPr>
          <w:p w14:paraId="242D85E8" w14:textId="333BB1DF" w:rsidR="0048095E" w:rsidRPr="002B2B17" w:rsidRDefault="0048095E" w:rsidP="001550D6"/>
        </w:tc>
      </w:tr>
    </w:tbl>
    <w:p w14:paraId="47F1AA44" w14:textId="77777777" w:rsidR="0048095E" w:rsidRPr="002B2B17" w:rsidRDefault="0048095E" w:rsidP="0048095E"/>
    <w:p w14:paraId="1D1DC68D" w14:textId="77777777" w:rsidR="00FF1838" w:rsidRPr="002B2B17" w:rsidRDefault="00FF1838" w:rsidP="00E8312B"/>
    <w:p w14:paraId="1A56D7FB" w14:textId="77777777" w:rsidR="00433477" w:rsidRPr="00386DC8" w:rsidRDefault="00433477" w:rsidP="00433477"/>
    <w:p w14:paraId="13073941" w14:textId="77777777" w:rsidR="00433477" w:rsidRDefault="00433477" w:rsidP="00433477"/>
    <w:p w14:paraId="172C2D96" w14:textId="77777777" w:rsidR="00433477" w:rsidRDefault="00433477" w:rsidP="00433477"/>
    <w:p w14:paraId="14DD8519" w14:textId="77777777" w:rsidR="00E8312B" w:rsidRPr="002B2B17" w:rsidRDefault="00E8312B" w:rsidP="00EA61A5">
      <w:pPr>
        <w:pStyle w:val="Heading1"/>
        <w:ind w:right="-196"/>
      </w:pPr>
      <w:r w:rsidRPr="002B2B17">
        <w:br w:type="page"/>
      </w:r>
      <w:r w:rsidR="00C4399B">
        <w:lastRenderedPageBreak/>
        <w:t>3</w:t>
      </w:r>
      <w:r w:rsidR="00EA61A5" w:rsidRPr="002B2B17">
        <w:t xml:space="preserve"> – Magazijn</w:t>
      </w:r>
      <w:r w:rsidRPr="002B2B17">
        <w:t>voorraden</w:t>
      </w:r>
    </w:p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ook w:val="01E0" w:firstRow="1" w:lastRow="1" w:firstColumn="1" w:lastColumn="1" w:noHBand="0" w:noVBand="0"/>
      </w:tblPr>
      <w:tblGrid>
        <w:gridCol w:w="9304"/>
      </w:tblGrid>
      <w:tr w:rsidR="00E8312B" w:rsidRPr="002B2B17" w14:paraId="3FC83EF1" w14:textId="77777777" w:rsidTr="001550D6">
        <w:tc>
          <w:tcPr>
            <w:tcW w:w="9304" w:type="dxa"/>
            <w:shd w:val="clear" w:color="auto" w:fill="DAEEF3" w:themeFill="accent5" w:themeFillTint="33"/>
          </w:tcPr>
          <w:p w14:paraId="1147CD00" w14:textId="77777777" w:rsidR="00E8312B" w:rsidRPr="002B2B17" w:rsidRDefault="00E8312B" w:rsidP="00E8312B">
            <w:r w:rsidRPr="002B2B17">
              <w:t xml:space="preserve">Je moet er voor zorgen dat er in het magazijn voldoende voorraden zijn. ‘Nee-verkopen’ is niet goed. </w:t>
            </w:r>
          </w:p>
          <w:p w14:paraId="0A904654" w14:textId="77777777" w:rsidR="00E8312B" w:rsidRPr="002B2B17" w:rsidRDefault="00E8312B" w:rsidP="00E8312B">
            <w:r w:rsidRPr="002B2B17">
              <w:t>Ook de materialen in het kantoor moet je bijhouden: papier voor de printer, vilstiften, potloden, enveloppen e.d.</w:t>
            </w:r>
          </w:p>
          <w:p w14:paraId="5BE6C960" w14:textId="77777777" w:rsidR="00E8312B" w:rsidRPr="002B2B17" w:rsidRDefault="00E8312B" w:rsidP="00E8312B"/>
        </w:tc>
      </w:tr>
    </w:tbl>
    <w:p w14:paraId="00237FF1" w14:textId="77777777" w:rsidR="00E8312B" w:rsidRPr="002B2B17" w:rsidRDefault="00E8312B" w:rsidP="00E8312B"/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ook w:val="01E0" w:firstRow="1" w:lastRow="1" w:firstColumn="1" w:lastColumn="1" w:noHBand="0" w:noVBand="0"/>
      </w:tblPr>
      <w:tblGrid>
        <w:gridCol w:w="9304"/>
      </w:tblGrid>
      <w:tr w:rsidR="008C2590" w:rsidRPr="002B2B17" w14:paraId="6F86DE24" w14:textId="77777777" w:rsidTr="00ED317F">
        <w:tc>
          <w:tcPr>
            <w:tcW w:w="9304" w:type="dxa"/>
          </w:tcPr>
          <w:p w14:paraId="6CEFF29A" w14:textId="77777777" w:rsidR="008C2590" w:rsidRPr="002B2B17" w:rsidRDefault="008C2590" w:rsidP="008C2590">
            <w:r w:rsidRPr="002B2B17">
              <w:t>Het tuincentrum verkoopt grasmaaiers.</w:t>
            </w:r>
          </w:p>
          <w:p w14:paraId="4C3AE4AC" w14:textId="6A102627" w:rsidR="008C2590" w:rsidRPr="002B2B17" w:rsidRDefault="008C2590" w:rsidP="008C2590">
            <w:r w:rsidRPr="002B2B17">
              <w:t xml:space="preserve">In het magazijn staat een aantal </w:t>
            </w:r>
            <w:r w:rsidR="001550D6">
              <w:t xml:space="preserve">motormaaiers </w:t>
            </w:r>
            <w:r w:rsidRPr="002B2B17">
              <w:t>met een benzinemotor, merk Honda.</w:t>
            </w:r>
          </w:p>
          <w:p w14:paraId="0A6383E9" w14:textId="77777777" w:rsidR="008C2590" w:rsidRPr="002B2B17" w:rsidRDefault="008C2590" w:rsidP="008C2590">
            <w:r w:rsidRPr="002B2B17">
              <w:t>In onderstaand schema zie je de voorraad.</w:t>
            </w:r>
          </w:p>
          <w:p w14:paraId="26C84AED" w14:textId="77777777" w:rsidR="008C2590" w:rsidRPr="002B2B17" w:rsidRDefault="008C2590" w:rsidP="008C2590"/>
          <w:tbl>
            <w:tblPr>
              <w:tblW w:w="0" w:type="auto"/>
              <w:jc w:val="center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000" w:firstRow="0" w:lastRow="0" w:firstColumn="0" w:lastColumn="0" w:noHBand="0" w:noVBand="0"/>
            </w:tblPr>
            <w:tblGrid>
              <w:gridCol w:w="1210"/>
              <w:gridCol w:w="5633"/>
              <w:gridCol w:w="1258"/>
              <w:gridCol w:w="987"/>
            </w:tblGrid>
            <w:tr w:rsidR="008C2590" w:rsidRPr="002B2B17" w14:paraId="1207F4A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1FBE7"/>
                  <w:vAlign w:val="center"/>
                </w:tcPr>
                <w:p w14:paraId="6CEF324C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F1FBE7"/>
                  <w:vAlign w:val="center"/>
                </w:tcPr>
                <w:p w14:paraId="2F698366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soort</w:t>
                  </w:r>
                </w:p>
              </w:tc>
              <w:tc>
                <w:tcPr>
                  <w:tcW w:w="0" w:type="auto"/>
                  <w:shd w:val="clear" w:color="auto" w:fill="F1FBE7"/>
                  <w:vAlign w:val="center"/>
                </w:tcPr>
                <w:p w14:paraId="7DE2A835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Prijs per stuk</w:t>
                  </w:r>
                </w:p>
              </w:tc>
              <w:tc>
                <w:tcPr>
                  <w:tcW w:w="987" w:type="dxa"/>
                  <w:shd w:val="clear" w:color="auto" w:fill="F1FBE7"/>
                  <w:vAlign w:val="center"/>
                </w:tcPr>
                <w:p w14:paraId="7B5BF662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Aantal in voorraad</w:t>
                  </w:r>
                </w:p>
              </w:tc>
            </w:tr>
            <w:tr w:rsidR="008C2590" w:rsidRPr="002B2B17" w14:paraId="29610B86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6409509" w14:textId="77777777" w:rsidR="008C2590" w:rsidRPr="002B2B17" w:rsidRDefault="00A15391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color w:val="000000"/>
                      <w:sz w:val="20"/>
                      <w:szCs w:val="20"/>
                      <w:lang w:eastAsia="nl-NL"/>
                    </w:rPr>
                    <w:drawing>
                      <wp:inline distT="0" distB="0" distL="0" distR="0" wp14:anchorId="0FE12FCF" wp14:editId="4CF3C66E">
                        <wp:extent cx="711200" cy="711200"/>
                        <wp:effectExtent l="0" t="0" r="0" b="0"/>
                        <wp:docPr id="23" name="Afbeelding 23" descr="http://www.tuinvdb.be/upl/i15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tuinvdb.be/upl/i15t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r:link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20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14:paraId="06A25E3A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Honda grasmaaier HRG 415C SD (IZY 41 S) (zelftrekker-41cm-4,5pk)</w:t>
                  </w:r>
                </w:p>
              </w:tc>
              <w:tc>
                <w:tcPr>
                  <w:tcW w:w="0" w:type="auto"/>
                  <w:vAlign w:val="center"/>
                </w:tcPr>
                <w:p w14:paraId="1E059663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559,00</w:t>
                  </w:r>
                </w:p>
              </w:tc>
              <w:tc>
                <w:tcPr>
                  <w:tcW w:w="987" w:type="dxa"/>
                  <w:vAlign w:val="center"/>
                </w:tcPr>
                <w:p w14:paraId="57671A19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8C2590" w:rsidRPr="002B2B17" w14:paraId="0BD278BE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1FBE7"/>
                  <w:vAlign w:val="center"/>
                </w:tcPr>
                <w:p w14:paraId="0B03D060" w14:textId="77777777" w:rsidR="008C2590" w:rsidRPr="002B2B17" w:rsidRDefault="00A15391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color w:val="000000"/>
                      <w:sz w:val="20"/>
                      <w:szCs w:val="20"/>
                      <w:lang w:eastAsia="nl-NL"/>
                    </w:rPr>
                    <w:drawing>
                      <wp:inline distT="0" distB="0" distL="0" distR="0" wp14:anchorId="3F104693" wp14:editId="6E703C5B">
                        <wp:extent cx="711200" cy="711200"/>
                        <wp:effectExtent l="0" t="0" r="0" b="0"/>
                        <wp:docPr id="24" name="Afbeelding 24" descr="http://www.tuinvdb.be/upl/i16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tuinvdb.be/upl/i16t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r:link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20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1FBE7"/>
                  <w:vAlign w:val="center"/>
                </w:tcPr>
                <w:p w14:paraId="2C5DAB4C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Honda grasmaaier HRX-426c-PD (duwer-42cm-5,5pk)</w:t>
                  </w:r>
                </w:p>
              </w:tc>
              <w:tc>
                <w:tcPr>
                  <w:tcW w:w="0" w:type="auto"/>
                  <w:shd w:val="clear" w:color="auto" w:fill="F1FBE7"/>
                  <w:vAlign w:val="center"/>
                </w:tcPr>
                <w:p w14:paraId="208153D5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619,00</w:t>
                  </w:r>
                </w:p>
              </w:tc>
              <w:tc>
                <w:tcPr>
                  <w:tcW w:w="987" w:type="dxa"/>
                  <w:shd w:val="clear" w:color="auto" w:fill="F1FBE7"/>
                  <w:vAlign w:val="center"/>
                </w:tcPr>
                <w:p w14:paraId="1C79E853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  <w:tr w:rsidR="008C2590" w:rsidRPr="002B2B17" w14:paraId="5C8991D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46EDA88" w14:textId="77777777" w:rsidR="008C2590" w:rsidRPr="002B2B17" w:rsidRDefault="00A15391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color w:val="000000"/>
                      <w:sz w:val="20"/>
                      <w:szCs w:val="20"/>
                      <w:lang w:eastAsia="nl-NL"/>
                    </w:rPr>
                    <w:drawing>
                      <wp:inline distT="0" distB="0" distL="0" distR="0" wp14:anchorId="62C86FC9" wp14:editId="3E754E42">
                        <wp:extent cx="711200" cy="711200"/>
                        <wp:effectExtent l="0" t="0" r="0" b="0"/>
                        <wp:docPr id="25" name="Afbeelding 25" descr="http://www.tuinvdb.be/upl/i17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tuinvdb.be/upl/i17t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r:link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20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14:paraId="4BC24E26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Honda grasmaaier HRX-426c-PX (duwer-42cm-5,5pk)</w:t>
                  </w:r>
                </w:p>
              </w:tc>
              <w:tc>
                <w:tcPr>
                  <w:tcW w:w="0" w:type="auto"/>
                  <w:vAlign w:val="center"/>
                </w:tcPr>
                <w:p w14:paraId="783CF13A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729,00</w:t>
                  </w:r>
                </w:p>
              </w:tc>
              <w:tc>
                <w:tcPr>
                  <w:tcW w:w="987" w:type="dxa"/>
                  <w:vAlign w:val="center"/>
                </w:tcPr>
                <w:p w14:paraId="54FF2DB6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  <w:tr w:rsidR="008C2590" w:rsidRPr="002B2B17" w14:paraId="4D99A0C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1FBE7"/>
                  <w:vAlign w:val="center"/>
                </w:tcPr>
                <w:p w14:paraId="24AC75BE" w14:textId="77777777" w:rsidR="008C2590" w:rsidRPr="002B2B17" w:rsidRDefault="00A15391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color w:val="000000"/>
                      <w:sz w:val="20"/>
                      <w:szCs w:val="20"/>
                      <w:lang w:eastAsia="nl-NL"/>
                    </w:rPr>
                    <w:drawing>
                      <wp:inline distT="0" distB="0" distL="0" distR="0" wp14:anchorId="35480475" wp14:editId="26DFC51C">
                        <wp:extent cx="711200" cy="711200"/>
                        <wp:effectExtent l="0" t="0" r="0" b="0"/>
                        <wp:docPr id="26" name="Afbeelding 26" descr="http://www.tuinvdb.be/upl/i18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tuinvdb.be/upl/i18t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r:link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20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1FBE7"/>
                  <w:vAlign w:val="center"/>
                </w:tcPr>
                <w:p w14:paraId="072DB9F1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Honda grasmaaier HRX-426c-SD (zelftrekker-42cm-5,5pk)</w:t>
                  </w:r>
                </w:p>
              </w:tc>
              <w:tc>
                <w:tcPr>
                  <w:tcW w:w="0" w:type="auto"/>
                  <w:shd w:val="clear" w:color="auto" w:fill="F1FBE7"/>
                  <w:vAlign w:val="center"/>
                </w:tcPr>
                <w:p w14:paraId="004303B5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819,00</w:t>
                  </w:r>
                </w:p>
              </w:tc>
              <w:tc>
                <w:tcPr>
                  <w:tcW w:w="987" w:type="dxa"/>
                  <w:shd w:val="clear" w:color="auto" w:fill="F1FBE7"/>
                  <w:vAlign w:val="center"/>
                </w:tcPr>
                <w:p w14:paraId="25F1F03A" w14:textId="77777777" w:rsidR="008C2590" w:rsidRPr="002B2B17" w:rsidRDefault="008C2590" w:rsidP="008C2590">
                  <w:pPr>
                    <w:jc w:val="center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2B2B17"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</w:tbl>
          <w:p w14:paraId="19B929D7" w14:textId="77777777" w:rsidR="008C2590" w:rsidRPr="002B2B17" w:rsidRDefault="008C2590" w:rsidP="00E8312B"/>
        </w:tc>
      </w:tr>
    </w:tbl>
    <w:p w14:paraId="2404FE65" w14:textId="77777777" w:rsidR="008C2590" w:rsidRPr="002B2B17" w:rsidRDefault="008C2590" w:rsidP="00E8312B"/>
    <w:p w14:paraId="6EA03125" w14:textId="77777777" w:rsidR="00E8312B" w:rsidRPr="002B2B17" w:rsidRDefault="00E8312B" w:rsidP="00E8312B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8312B" w:rsidRPr="002B2B17" w14:paraId="6C3DD8F4" w14:textId="77777777">
        <w:tc>
          <w:tcPr>
            <w:tcW w:w="534" w:type="dxa"/>
          </w:tcPr>
          <w:p w14:paraId="128A4B16" w14:textId="77777777" w:rsidR="00E8312B" w:rsidRPr="002B2B17" w:rsidRDefault="00E8312B" w:rsidP="008C2590">
            <w:pPr>
              <w:pStyle w:val="Opgave"/>
            </w:pPr>
          </w:p>
        </w:tc>
        <w:tc>
          <w:tcPr>
            <w:tcW w:w="8754" w:type="dxa"/>
          </w:tcPr>
          <w:p w14:paraId="5E6F3B2B" w14:textId="46A068F1" w:rsidR="00E8312B" w:rsidRPr="002B2B17" w:rsidRDefault="001550D6" w:rsidP="008C2590">
            <w:r>
              <w:t>Hoeveel grasmaaiers heeft het tuincentrum in voorraad?</w:t>
            </w:r>
          </w:p>
        </w:tc>
      </w:tr>
      <w:tr w:rsidR="00E8312B" w:rsidRPr="002B2B17" w14:paraId="667BD41B" w14:textId="77777777">
        <w:tc>
          <w:tcPr>
            <w:tcW w:w="534" w:type="dxa"/>
          </w:tcPr>
          <w:p w14:paraId="1BB8FDE8" w14:textId="77777777" w:rsidR="00E8312B" w:rsidRPr="002B2B17" w:rsidRDefault="00E8312B" w:rsidP="008C2590"/>
        </w:tc>
        <w:tc>
          <w:tcPr>
            <w:tcW w:w="8754" w:type="dxa"/>
          </w:tcPr>
          <w:p w14:paraId="22F16B19" w14:textId="77777777" w:rsidR="00E8312B" w:rsidRPr="002B2B17" w:rsidRDefault="00E8312B" w:rsidP="008C2590"/>
          <w:p w14:paraId="22A6724E" w14:textId="77777777" w:rsidR="00E8312B" w:rsidRPr="002B2B17" w:rsidRDefault="00E8312B" w:rsidP="008C2590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3784EB5F" w14:textId="77777777" w:rsidR="008C2590" w:rsidRDefault="008C2590" w:rsidP="008C2590"/>
    <w:p w14:paraId="4BDF8C11" w14:textId="77777777" w:rsidR="001550D6" w:rsidRPr="002B2B17" w:rsidRDefault="001550D6" w:rsidP="008C2590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8C2590" w:rsidRPr="002B2B17" w14:paraId="1E0C3E36" w14:textId="77777777">
        <w:tc>
          <w:tcPr>
            <w:tcW w:w="534" w:type="dxa"/>
          </w:tcPr>
          <w:p w14:paraId="01467402" w14:textId="77777777" w:rsidR="008C2590" w:rsidRPr="002B2B17" w:rsidRDefault="008C2590" w:rsidP="008C2590">
            <w:pPr>
              <w:pStyle w:val="Opgave"/>
            </w:pPr>
          </w:p>
        </w:tc>
        <w:tc>
          <w:tcPr>
            <w:tcW w:w="8754" w:type="dxa"/>
          </w:tcPr>
          <w:p w14:paraId="69FCB081" w14:textId="72944E12" w:rsidR="008C2590" w:rsidRPr="002B2B17" w:rsidRDefault="001550D6" w:rsidP="008C2590">
            <w:r>
              <w:t>B</w:t>
            </w:r>
            <w:r w:rsidR="008C2590" w:rsidRPr="002B2B17">
              <w:t xml:space="preserve">ereken je de totale waarde van de grasmaaiers die </w:t>
            </w:r>
            <w:r>
              <w:t>het tuincentrum</w:t>
            </w:r>
            <w:r w:rsidR="008C2590" w:rsidRPr="002B2B17">
              <w:t xml:space="preserve"> in voorraad heeft</w:t>
            </w:r>
          </w:p>
        </w:tc>
      </w:tr>
      <w:tr w:rsidR="008C2590" w:rsidRPr="002B2B17" w14:paraId="3B679B1A" w14:textId="77777777">
        <w:tc>
          <w:tcPr>
            <w:tcW w:w="534" w:type="dxa"/>
          </w:tcPr>
          <w:p w14:paraId="56BB6AA4" w14:textId="77777777" w:rsidR="008C2590" w:rsidRPr="002B2B17" w:rsidRDefault="008C2590" w:rsidP="008C2590"/>
        </w:tc>
        <w:tc>
          <w:tcPr>
            <w:tcW w:w="8754" w:type="dxa"/>
          </w:tcPr>
          <w:p w14:paraId="6EF70B4A" w14:textId="77777777" w:rsidR="008C2590" w:rsidRPr="002B2B17" w:rsidRDefault="008C2590" w:rsidP="008C2590"/>
          <w:p w14:paraId="1678FD70" w14:textId="77777777" w:rsidR="008C2590" w:rsidRPr="002B2B17" w:rsidRDefault="008C2590" w:rsidP="008C2590">
            <w:r w:rsidRPr="002B2B17">
              <w:t>………………………….……………………………………………………………………….………………………..</w:t>
            </w:r>
          </w:p>
          <w:p w14:paraId="3A9F665D" w14:textId="77777777" w:rsidR="008C2590" w:rsidRPr="002B2B17" w:rsidRDefault="008C2590" w:rsidP="008C2590"/>
          <w:p w14:paraId="1026CBDD" w14:textId="77777777" w:rsidR="008C2590" w:rsidRPr="002B2B17" w:rsidRDefault="008C2590" w:rsidP="008C2590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327741E4" w14:textId="6A9AB35B" w:rsidR="009F0E68" w:rsidRPr="002B2B17" w:rsidRDefault="009F0E68" w:rsidP="009F0E68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F0E68" w:rsidRPr="002B2B17" w14:paraId="110D309B" w14:textId="77777777" w:rsidTr="009F0E68">
        <w:tc>
          <w:tcPr>
            <w:tcW w:w="534" w:type="dxa"/>
          </w:tcPr>
          <w:p w14:paraId="2427A364" w14:textId="77777777" w:rsidR="009F0E68" w:rsidRPr="002B2B17" w:rsidRDefault="009F0E68" w:rsidP="009F0E68">
            <w:pPr>
              <w:pStyle w:val="Opgave"/>
            </w:pPr>
          </w:p>
        </w:tc>
        <w:tc>
          <w:tcPr>
            <w:tcW w:w="8754" w:type="dxa"/>
          </w:tcPr>
          <w:p w14:paraId="1848B018" w14:textId="77777777" w:rsidR="001550D6" w:rsidRDefault="001550D6" w:rsidP="009F0E68">
            <w:r>
              <w:t>Het tuincentrum wil van elk type motormaaier 4 stuks in voorraad hebben.</w:t>
            </w:r>
          </w:p>
          <w:p w14:paraId="65220928" w14:textId="77777777" w:rsidR="001550D6" w:rsidRDefault="001550D6" w:rsidP="009F0E68"/>
          <w:p w14:paraId="1C577BEF" w14:textId="0B5C3769" w:rsidR="001550D6" w:rsidRDefault="001550D6" w:rsidP="009F0E68">
            <w:r>
              <w:t xml:space="preserve">Wat moet er bijbesteld worden? Vul </w:t>
            </w:r>
            <w:r w:rsidR="00970E0E">
              <w:t>de bestellijst</w:t>
            </w:r>
            <w:r>
              <w:t xml:space="preserve"> hieronder in.</w:t>
            </w:r>
          </w:p>
          <w:p w14:paraId="59363E9F" w14:textId="685EEA82" w:rsidR="001550D6" w:rsidRPr="002B2B17" w:rsidRDefault="001550D6" w:rsidP="009F0E68"/>
        </w:tc>
      </w:tr>
      <w:tr w:rsidR="009F0E68" w:rsidRPr="002B2B17" w14:paraId="5BCE2C1B" w14:textId="77777777" w:rsidTr="009F0E68">
        <w:tc>
          <w:tcPr>
            <w:tcW w:w="534" w:type="dxa"/>
          </w:tcPr>
          <w:p w14:paraId="420E71CA" w14:textId="633A3938" w:rsidR="009F0E68" w:rsidRPr="002B2B17" w:rsidRDefault="009F0E68" w:rsidP="009F0E68"/>
        </w:tc>
        <w:tc>
          <w:tcPr>
            <w:tcW w:w="8754" w:type="dxa"/>
          </w:tcPr>
          <w:p w14:paraId="4BB1F86D" w14:textId="77777777" w:rsidR="009F0E68" w:rsidRDefault="009F0E68" w:rsidP="001550D6">
            <w:pPr>
              <w:ind w:left="360"/>
            </w:pPr>
          </w:p>
          <w:tbl>
            <w:tblPr>
              <w:tblW w:w="8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62"/>
              <w:gridCol w:w="2127"/>
              <w:gridCol w:w="1134"/>
              <w:gridCol w:w="1842"/>
              <w:gridCol w:w="1842"/>
            </w:tblGrid>
            <w:tr w:rsidR="00970E0E" w:rsidRPr="002B2B17" w14:paraId="7734EF01" w14:textId="7C05FDEA" w:rsidTr="00970E0E">
              <w:tc>
                <w:tcPr>
                  <w:tcW w:w="1162" w:type="dxa"/>
                </w:tcPr>
                <w:p w14:paraId="52ABC557" w14:textId="1273649E" w:rsidR="00970E0E" w:rsidRPr="00970E0E" w:rsidRDefault="00970E0E" w:rsidP="001550D6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A</w:t>
                  </w:r>
                  <w:r w:rsidRPr="00970E0E">
                    <w:rPr>
                      <w:b/>
                      <w:bCs/>
                    </w:rPr>
                    <w:t>antal</w:t>
                  </w:r>
                </w:p>
              </w:tc>
              <w:tc>
                <w:tcPr>
                  <w:tcW w:w="2127" w:type="dxa"/>
                </w:tcPr>
                <w:p w14:paraId="22BE7951" w14:textId="738C04F6" w:rsidR="00970E0E" w:rsidRPr="00970E0E" w:rsidRDefault="00970E0E" w:rsidP="00CE6772">
                  <w:pPr>
                    <w:rPr>
                      <w:b/>
                    </w:rPr>
                  </w:pPr>
                  <w:r w:rsidRPr="00970E0E">
                    <w:rPr>
                      <w:b/>
                    </w:rPr>
                    <w:t>Omschrijving</w:t>
                  </w:r>
                </w:p>
              </w:tc>
              <w:tc>
                <w:tcPr>
                  <w:tcW w:w="1134" w:type="dxa"/>
                </w:tcPr>
                <w:p w14:paraId="0040E2AF" w14:textId="6AB5CA53" w:rsidR="00970E0E" w:rsidRPr="00970E0E" w:rsidRDefault="00970E0E" w:rsidP="00CE6772">
                  <w:pPr>
                    <w:rPr>
                      <w:b/>
                    </w:rPr>
                  </w:pPr>
                  <w:r w:rsidRPr="00970E0E">
                    <w:rPr>
                      <w:b/>
                    </w:rPr>
                    <w:t>Typenr.</w:t>
                  </w:r>
                </w:p>
              </w:tc>
              <w:tc>
                <w:tcPr>
                  <w:tcW w:w="1842" w:type="dxa"/>
                </w:tcPr>
                <w:p w14:paraId="54450746" w14:textId="306D710A" w:rsidR="00970E0E" w:rsidRPr="00970E0E" w:rsidRDefault="00970E0E" w:rsidP="00CE6772">
                  <w:pPr>
                    <w:rPr>
                      <w:b/>
                    </w:rPr>
                  </w:pPr>
                  <w:r w:rsidRPr="00970E0E">
                    <w:rPr>
                      <w:b/>
                    </w:rPr>
                    <w:t>Prijs per stuk</w:t>
                  </w:r>
                </w:p>
              </w:tc>
              <w:tc>
                <w:tcPr>
                  <w:tcW w:w="1842" w:type="dxa"/>
                </w:tcPr>
                <w:p w14:paraId="0CEAEC34" w14:textId="3EB11403" w:rsidR="00970E0E" w:rsidRPr="00970E0E" w:rsidRDefault="00970E0E" w:rsidP="00CE6772">
                  <w:pPr>
                    <w:rPr>
                      <w:b/>
                    </w:rPr>
                  </w:pPr>
                  <w:r>
                    <w:rPr>
                      <w:b/>
                    </w:rPr>
                    <w:t>Totaalbedrag</w:t>
                  </w:r>
                </w:p>
              </w:tc>
            </w:tr>
            <w:tr w:rsidR="00970E0E" w:rsidRPr="002B2B17" w14:paraId="5A27F947" w14:textId="2B743379" w:rsidTr="00970E0E">
              <w:tc>
                <w:tcPr>
                  <w:tcW w:w="1162" w:type="dxa"/>
                </w:tcPr>
                <w:p w14:paraId="44C1FB24" w14:textId="527A674E" w:rsidR="00970E0E" w:rsidRPr="002B2B17" w:rsidRDefault="00970E0E" w:rsidP="00CE6772"/>
              </w:tc>
              <w:tc>
                <w:tcPr>
                  <w:tcW w:w="2127" w:type="dxa"/>
                </w:tcPr>
                <w:p w14:paraId="60CC5EA1" w14:textId="3CD9F207" w:rsidR="00970E0E" w:rsidRPr="002B2B17" w:rsidRDefault="00970E0E" w:rsidP="00CE6772"/>
                <w:p w14:paraId="1B573C6E" w14:textId="77777777" w:rsidR="00970E0E" w:rsidRPr="002B2B17" w:rsidRDefault="00970E0E" w:rsidP="00CE6772"/>
              </w:tc>
              <w:tc>
                <w:tcPr>
                  <w:tcW w:w="1134" w:type="dxa"/>
                </w:tcPr>
                <w:p w14:paraId="7CB5F7B0" w14:textId="1026D674" w:rsidR="00970E0E" w:rsidRPr="002B2B17" w:rsidRDefault="00970E0E" w:rsidP="00CE6772"/>
              </w:tc>
              <w:tc>
                <w:tcPr>
                  <w:tcW w:w="1842" w:type="dxa"/>
                </w:tcPr>
                <w:p w14:paraId="11D664AA" w14:textId="77777777" w:rsidR="00970E0E" w:rsidRDefault="00970E0E" w:rsidP="00CE6772"/>
                <w:p w14:paraId="6BEC0FD3" w14:textId="3CFDE6CC" w:rsidR="00970E0E" w:rsidRPr="002B2B17" w:rsidRDefault="00970E0E" w:rsidP="00CE6772"/>
              </w:tc>
              <w:tc>
                <w:tcPr>
                  <w:tcW w:w="1842" w:type="dxa"/>
                </w:tcPr>
                <w:p w14:paraId="23E785B8" w14:textId="77777777" w:rsidR="00970E0E" w:rsidRDefault="00970E0E" w:rsidP="00CE6772"/>
              </w:tc>
            </w:tr>
            <w:tr w:rsidR="00970E0E" w:rsidRPr="002B2B17" w14:paraId="537E644E" w14:textId="0401B8BE" w:rsidTr="00970E0E">
              <w:tc>
                <w:tcPr>
                  <w:tcW w:w="1162" w:type="dxa"/>
                </w:tcPr>
                <w:p w14:paraId="6FE7B2C6" w14:textId="77777777" w:rsidR="00970E0E" w:rsidRDefault="00970E0E" w:rsidP="00CE6772"/>
                <w:p w14:paraId="78D01E4C" w14:textId="77777777" w:rsidR="00970E0E" w:rsidRPr="002B2B17" w:rsidRDefault="00970E0E" w:rsidP="00CE6772"/>
              </w:tc>
              <w:tc>
                <w:tcPr>
                  <w:tcW w:w="2127" w:type="dxa"/>
                </w:tcPr>
                <w:p w14:paraId="63274311" w14:textId="77777777" w:rsidR="00970E0E" w:rsidRPr="002B2B17" w:rsidRDefault="00970E0E" w:rsidP="00CE6772"/>
              </w:tc>
              <w:tc>
                <w:tcPr>
                  <w:tcW w:w="1134" w:type="dxa"/>
                </w:tcPr>
                <w:p w14:paraId="7444CDF2" w14:textId="77777777" w:rsidR="00970E0E" w:rsidRPr="002B2B17" w:rsidRDefault="00970E0E" w:rsidP="00CE6772"/>
              </w:tc>
              <w:tc>
                <w:tcPr>
                  <w:tcW w:w="1842" w:type="dxa"/>
                </w:tcPr>
                <w:p w14:paraId="0E9DB6E7" w14:textId="77777777" w:rsidR="00970E0E" w:rsidRDefault="00970E0E" w:rsidP="00CE6772"/>
              </w:tc>
              <w:tc>
                <w:tcPr>
                  <w:tcW w:w="1842" w:type="dxa"/>
                </w:tcPr>
                <w:p w14:paraId="5118FCC8" w14:textId="77777777" w:rsidR="00970E0E" w:rsidRDefault="00970E0E" w:rsidP="00CE6772"/>
              </w:tc>
            </w:tr>
            <w:tr w:rsidR="00970E0E" w:rsidRPr="002B2B17" w14:paraId="229C1B0A" w14:textId="46A6617E" w:rsidTr="00970E0E">
              <w:tc>
                <w:tcPr>
                  <w:tcW w:w="1162" w:type="dxa"/>
                </w:tcPr>
                <w:p w14:paraId="26C24AAB" w14:textId="77777777" w:rsidR="00970E0E" w:rsidRDefault="00970E0E" w:rsidP="00CE6772"/>
                <w:p w14:paraId="03BE935C" w14:textId="77777777" w:rsidR="00970E0E" w:rsidRPr="002B2B17" w:rsidRDefault="00970E0E" w:rsidP="00CE6772"/>
              </w:tc>
              <w:tc>
                <w:tcPr>
                  <w:tcW w:w="2127" w:type="dxa"/>
                </w:tcPr>
                <w:p w14:paraId="4127E266" w14:textId="77777777" w:rsidR="00970E0E" w:rsidRPr="002B2B17" w:rsidRDefault="00970E0E" w:rsidP="00CE6772"/>
              </w:tc>
              <w:tc>
                <w:tcPr>
                  <w:tcW w:w="1134" w:type="dxa"/>
                </w:tcPr>
                <w:p w14:paraId="322542D0" w14:textId="77777777" w:rsidR="00970E0E" w:rsidRPr="002B2B17" w:rsidRDefault="00970E0E" w:rsidP="00CE6772"/>
              </w:tc>
              <w:tc>
                <w:tcPr>
                  <w:tcW w:w="1842" w:type="dxa"/>
                </w:tcPr>
                <w:p w14:paraId="5A8104A5" w14:textId="77777777" w:rsidR="00970E0E" w:rsidRDefault="00970E0E" w:rsidP="00CE6772"/>
              </w:tc>
              <w:tc>
                <w:tcPr>
                  <w:tcW w:w="1842" w:type="dxa"/>
                </w:tcPr>
                <w:p w14:paraId="77F6FAA2" w14:textId="77777777" w:rsidR="00970E0E" w:rsidRDefault="00970E0E" w:rsidP="00CE6772"/>
              </w:tc>
            </w:tr>
            <w:tr w:rsidR="00970E0E" w:rsidRPr="002B2B17" w14:paraId="60B155C3" w14:textId="58FA0D37" w:rsidTr="00970E0E">
              <w:tc>
                <w:tcPr>
                  <w:tcW w:w="1162" w:type="dxa"/>
                </w:tcPr>
                <w:p w14:paraId="06B75BF7" w14:textId="77777777" w:rsidR="00970E0E" w:rsidRDefault="00970E0E" w:rsidP="00CE6772"/>
                <w:p w14:paraId="3E1F341E" w14:textId="77777777" w:rsidR="00970E0E" w:rsidRPr="002B2B17" w:rsidRDefault="00970E0E" w:rsidP="00CE6772"/>
              </w:tc>
              <w:tc>
                <w:tcPr>
                  <w:tcW w:w="2127" w:type="dxa"/>
                </w:tcPr>
                <w:p w14:paraId="4E1F497A" w14:textId="77777777" w:rsidR="00970E0E" w:rsidRPr="002B2B17" w:rsidRDefault="00970E0E" w:rsidP="00CE6772"/>
              </w:tc>
              <w:tc>
                <w:tcPr>
                  <w:tcW w:w="1134" w:type="dxa"/>
                </w:tcPr>
                <w:p w14:paraId="21529A59" w14:textId="77777777" w:rsidR="00970E0E" w:rsidRPr="002B2B17" w:rsidRDefault="00970E0E" w:rsidP="00CE6772"/>
              </w:tc>
              <w:tc>
                <w:tcPr>
                  <w:tcW w:w="1842" w:type="dxa"/>
                </w:tcPr>
                <w:p w14:paraId="78F817AE" w14:textId="77777777" w:rsidR="00970E0E" w:rsidRDefault="00970E0E" w:rsidP="00CE6772"/>
              </w:tc>
              <w:tc>
                <w:tcPr>
                  <w:tcW w:w="1842" w:type="dxa"/>
                </w:tcPr>
                <w:p w14:paraId="0BD9D445" w14:textId="77777777" w:rsidR="00970E0E" w:rsidRDefault="00970E0E" w:rsidP="00CE6772"/>
              </w:tc>
            </w:tr>
          </w:tbl>
          <w:p w14:paraId="352B5E51" w14:textId="7CAF33B0" w:rsidR="001550D6" w:rsidRPr="002B2B17" w:rsidRDefault="001550D6" w:rsidP="001550D6">
            <w:pPr>
              <w:ind w:left="360"/>
            </w:pPr>
          </w:p>
        </w:tc>
      </w:tr>
    </w:tbl>
    <w:p w14:paraId="165AB8AA" w14:textId="77777777" w:rsidR="009F0E68" w:rsidRPr="002B2B17" w:rsidRDefault="009F0E68" w:rsidP="009F0E6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36"/>
        <w:gridCol w:w="2336"/>
        <w:gridCol w:w="2336"/>
        <w:gridCol w:w="2336"/>
      </w:tblGrid>
      <w:tr w:rsidR="009F0E68" w:rsidRPr="002B2B17" w14:paraId="37DA1233" w14:textId="77777777" w:rsidTr="009F0E68">
        <w:tc>
          <w:tcPr>
            <w:tcW w:w="2326" w:type="dxa"/>
          </w:tcPr>
          <w:p w14:paraId="316B004A" w14:textId="77777777" w:rsidR="009F0E68" w:rsidRPr="002B2B17" w:rsidRDefault="009F0E68" w:rsidP="009F0E68"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  <w:u w:val="single"/>
              </w:rPr>
              <w:t>Handmaaiers</w:t>
            </w:r>
          </w:p>
        </w:tc>
        <w:tc>
          <w:tcPr>
            <w:tcW w:w="2326" w:type="dxa"/>
          </w:tcPr>
          <w:p w14:paraId="70F6E900" w14:textId="77777777" w:rsidR="009F0E68" w:rsidRPr="002B2B17" w:rsidRDefault="009F0E68" w:rsidP="009F0E68"/>
        </w:tc>
        <w:tc>
          <w:tcPr>
            <w:tcW w:w="2326" w:type="dxa"/>
          </w:tcPr>
          <w:p w14:paraId="4B55A833" w14:textId="77777777" w:rsidR="009F0E68" w:rsidRPr="002B2B17" w:rsidRDefault="009F0E68" w:rsidP="009F0E68"/>
        </w:tc>
        <w:tc>
          <w:tcPr>
            <w:tcW w:w="2326" w:type="dxa"/>
          </w:tcPr>
          <w:p w14:paraId="30228877" w14:textId="77777777" w:rsidR="009F0E68" w:rsidRPr="002B2B17" w:rsidRDefault="009F0E68" w:rsidP="009F0E68"/>
        </w:tc>
      </w:tr>
      <w:tr w:rsidR="009F0E68" w:rsidRPr="002B2B17" w14:paraId="66F31EF6" w14:textId="77777777" w:rsidTr="009F0E68">
        <w:tc>
          <w:tcPr>
            <w:tcW w:w="2326" w:type="dxa"/>
          </w:tcPr>
          <w:p w14:paraId="43F9079E" w14:textId="77777777" w:rsidR="009F0E68" w:rsidRPr="002B2B17" w:rsidRDefault="00A15391" w:rsidP="009F0E68">
            <w:r>
              <w:rPr>
                <w:rFonts w:ascii="Verdana" w:hAnsi="Verdana"/>
                <w:noProof/>
                <w:color w:val="515151"/>
                <w:sz w:val="17"/>
                <w:szCs w:val="17"/>
                <w:lang w:eastAsia="nl-NL"/>
              </w:rPr>
              <w:drawing>
                <wp:inline distT="0" distB="0" distL="0" distR="0" wp14:anchorId="71999D62" wp14:editId="2D37AD1E">
                  <wp:extent cx="1333500" cy="1333500"/>
                  <wp:effectExtent l="0" t="0" r="12700" b="12700"/>
                  <wp:docPr id="27" name="Afbeelding 2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14:paraId="43A6111D" w14:textId="77777777" w:rsidR="009F0E68" w:rsidRPr="002B2B17" w:rsidRDefault="00A15391" w:rsidP="009F0E68">
            <w:r>
              <w:rPr>
                <w:rFonts w:ascii="Verdana" w:hAnsi="Verdana"/>
                <w:noProof/>
                <w:color w:val="515151"/>
                <w:sz w:val="17"/>
                <w:szCs w:val="17"/>
                <w:lang w:eastAsia="nl-NL"/>
              </w:rPr>
              <w:drawing>
                <wp:inline distT="0" distB="0" distL="0" distR="0" wp14:anchorId="4BF91CC2" wp14:editId="2ED1158B">
                  <wp:extent cx="1333500" cy="1333500"/>
                  <wp:effectExtent l="0" t="0" r="12700" b="12700"/>
                  <wp:docPr id="28" name="Afbeelding 2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B61C5" w14:textId="77777777" w:rsidR="009F0E68" w:rsidRPr="002B2B17" w:rsidRDefault="009F0E68" w:rsidP="009F0E68"/>
        </w:tc>
        <w:tc>
          <w:tcPr>
            <w:tcW w:w="2326" w:type="dxa"/>
          </w:tcPr>
          <w:p w14:paraId="6512B368" w14:textId="77777777" w:rsidR="009F0E68" w:rsidRPr="002B2B17" w:rsidRDefault="00A15391" w:rsidP="009F0E68">
            <w:r>
              <w:rPr>
                <w:rFonts w:ascii="Verdana" w:hAnsi="Verdana"/>
                <w:noProof/>
                <w:color w:val="515151"/>
                <w:sz w:val="17"/>
                <w:szCs w:val="17"/>
                <w:lang w:eastAsia="nl-NL"/>
              </w:rPr>
              <w:drawing>
                <wp:inline distT="0" distB="0" distL="0" distR="0" wp14:anchorId="263451E2" wp14:editId="40362384">
                  <wp:extent cx="1333500" cy="1333500"/>
                  <wp:effectExtent l="0" t="0" r="12700" b="12700"/>
                  <wp:docPr id="29" name="Afbeelding 2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14:paraId="19798BC1" w14:textId="77777777" w:rsidR="009F0E68" w:rsidRPr="002B2B17" w:rsidRDefault="00A15391" w:rsidP="009F0E68">
            <w:r>
              <w:rPr>
                <w:rFonts w:ascii="Verdana" w:hAnsi="Verdana"/>
                <w:noProof/>
                <w:color w:val="515151"/>
                <w:sz w:val="17"/>
                <w:szCs w:val="17"/>
                <w:lang w:eastAsia="nl-NL"/>
              </w:rPr>
              <w:drawing>
                <wp:inline distT="0" distB="0" distL="0" distR="0" wp14:anchorId="77FD65AD" wp14:editId="4F329F2C">
                  <wp:extent cx="1333500" cy="1333500"/>
                  <wp:effectExtent l="0" t="0" r="12700" b="12700"/>
                  <wp:docPr id="30" name="Afbeelding 3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E68" w:rsidRPr="002B2B17" w14:paraId="42877954" w14:textId="77777777" w:rsidTr="009F0E68">
        <w:tc>
          <w:tcPr>
            <w:tcW w:w="2326" w:type="dxa"/>
          </w:tcPr>
          <w:p w14:paraId="17F7B7E2" w14:textId="77777777" w:rsidR="009F0E68" w:rsidRPr="00ED317F" w:rsidRDefault="009F0E68" w:rsidP="009F0E68">
            <w:pPr>
              <w:jc w:val="center"/>
              <w:rPr>
                <w:sz w:val="20"/>
                <w:szCs w:val="20"/>
              </w:rPr>
            </w:pPr>
            <w:r w:rsidRPr="00ED317F">
              <w:rPr>
                <w:sz w:val="20"/>
                <w:szCs w:val="20"/>
              </w:rPr>
              <w:t>€ 95,00</w:t>
            </w:r>
          </w:p>
        </w:tc>
        <w:tc>
          <w:tcPr>
            <w:tcW w:w="2326" w:type="dxa"/>
          </w:tcPr>
          <w:p w14:paraId="15561DE3" w14:textId="77777777" w:rsidR="009F0E68" w:rsidRPr="00ED317F" w:rsidRDefault="009F0E68" w:rsidP="009F0E68">
            <w:pPr>
              <w:jc w:val="center"/>
              <w:rPr>
                <w:sz w:val="20"/>
                <w:szCs w:val="20"/>
              </w:rPr>
            </w:pPr>
            <w:r w:rsidRPr="00ED317F">
              <w:rPr>
                <w:sz w:val="20"/>
                <w:szCs w:val="20"/>
              </w:rPr>
              <w:t>€ 139,95</w:t>
            </w:r>
          </w:p>
        </w:tc>
        <w:tc>
          <w:tcPr>
            <w:tcW w:w="2326" w:type="dxa"/>
          </w:tcPr>
          <w:p w14:paraId="23C55D91" w14:textId="77777777" w:rsidR="009F0E68" w:rsidRPr="00ED317F" w:rsidRDefault="009F0E68" w:rsidP="009F0E68">
            <w:pPr>
              <w:jc w:val="center"/>
              <w:rPr>
                <w:sz w:val="20"/>
                <w:szCs w:val="20"/>
              </w:rPr>
            </w:pPr>
            <w:r w:rsidRPr="00ED317F">
              <w:rPr>
                <w:sz w:val="20"/>
                <w:szCs w:val="20"/>
              </w:rPr>
              <w:t>€ 139,95</w:t>
            </w:r>
          </w:p>
        </w:tc>
        <w:tc>
          <w:tcPr>
            <w:tcW w:w="2326" w:type="dxa"/>
          </w:tcPr>
          <w:p w14:paraId="65A33DD1" w14:textId="77777777" w:rsidR="009F0E68" w:rsidRPr="00ED317F" w:rsidRDefault="009F0E68" w:rsidP="009F0E68">
            <w:pPr>
              <w:jc w:val="center"/>
              <w:rPr>
                <w:sz w:val="20"/>
                <w:szCs w:val="20"/>
              </w:rPr>
            </w:pPr>
            <w:r w:rsidRPr="00ED317F">
              <w:rPr>
                <w:sz w:val="20"/>
                <w:szCs w:val="20"/>
              </w:rPr>
              <w:t>€ 169,95</w:t>
            </w:r>
          </w:p>
        </w:tc>
      </w:tr>
      <w:tr w:rsidR="009F0E68" w:rsidRPr="002B2B17" w14:paraId="3B0CE8CD" w14:textId="77777777" w:rsidTr="009F0E68">
        <w:tc>
          <w:tcPr>
            <w:tcW w:w="2326" w:type="dxa"/>
          </w:tcPr>
          <w:p w14:paraId="624675C3" w14:textId="77777777" w:rsidR="009F0E68" w:rsidRPr="002B2B17" w:rsidRDefault="009F0E68" w:rsidP="009F0E68">
            <w:pPr>
              <w:jc w:val="center"/>
            </w:pP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  <w:u w:val="single"/>
              </w:rPr>
              <w:t>Type 300</w:t>
            </w:r>
          </w:p>
        </w:tc>
        <w:tc>
          <w:tcPr>
            <w:tcW w:w="2326" w:type="dxa"/>
          </w:tcPr>
          <w:p w14:paraId="4420A968" w14:textId="77777777" w:rsidR="009F0E68" w:rsidRPr="002B2B17" w:rsidRDefault="009F0E68" w:rsidP="009F0E68">
            <w:pPr>
              <w:jc w:val="center"/>
            </w:pP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  <w:u w:val="single"/>
              </w:rPr>
              <w:t>Type 300 C</w:t>
            </w:r>
          </w:p>
        </w:tc>
        <w:tc>
          <w:tcPr>
            <w:tcW w:w="2326" w:type="dxa"/>
          </w:tcPr>
          <w:p w14:paraId="340FE661" w14:textId="77777777" w:rsidR="009F0E68" w:rsidRPr="002B2B17" w:rsidRDefault="009F0E68" w:rsidP="009F0E68">
            <w:pPr>
              <w:jc w:val="center"/>
            </w:pP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  <w:u w:val="single"/>
              </w:rPr>
              <w:t>Type 380</w:t>
            </w:r>
          </w:p>
        </w:tc>
        <w:tc>
          <w:tcPr>
            <w:tcW w:w="2326" w:type="dxa"/>
          </w:tcPr>
          <w:p w14:paraId="6105EAC8" w14:textId="77777777" w:rsidR="009F0E68" w:rsidRPr="00ED317F" w:rsidRDefault="009F0E68" w:rsidP="009F0E68">
            <w:pPr>
              <w:jc w:val="center"/>
              <w:rPr>
                <w:rFonts w:ascii="Verdana" w:hAnsi="Verdana"/>
                <w:b/>
                <w:bCs/>
                <w:color w:val="515151"/>
                <w:sz w:val="17"/>
                <w:szCs w:val="17"/>
                <w:u w:val="single"/>
              </w:rPr>
            </w:pP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  <w:u w:val="single"/>
              </w:rPr>
              <w:t>Type 380 C</w:t>
            </w:r>
          </w:p>
        </w:tc>
      </w:tr>
    </w:tbl>
    <w:p w14:paraId="794BDAC2" w14:textId="77777777" w:rsidR="009F0E68" w:rsidRDefault="009F0E68" w:rsidP="009F0E68"/>
    <w:p w14:paraId="28D27CD2" w14:textId="77777777" w:rsidR="00970E0E" w:rsidRPr="002B2B17" w:rsidRDefault="00970E0E" w:rsidP="009F0E68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F0E68" w:rsidRPr="002B2B17" w14:paraId="7686AADF" w14:textId="77777777" w:rsidTr="009F0E68">
        <w:tc>
          <w:tcPr>
            <w:tcW w:w="534" w:type="dxa"/>
          </w:tcPr>
          <w:p w14:paraId="6E143FF5" w14:textId="77777777" w:rsidR="009F0E68" w:rsidRPr="002B2B17" w:rsidRDefault="009F0E68" w:rsidP="009F0E68">
            <w:pPr>
              <w:pStyle w:val="Opgave"/>
            </w:pPr>
          </w:p>
        </w:tc>
        <w:tc>
          <w:tcPr>
            <w:tcW w:w="8754" w:type="dxa"/>
          </w:tcPr>
          <w:p w14:paraId="19E68108" w14:textId="2A5992BB" w:rsidR="009F0E68" w:rsidRPr="002B2B17" w:rsidRDefault="009F0E68" w:rsidP="009F0E68">
            <w:r w:rsidRPr="002B2B17">
              <w:t xml:space="preserve">Er moeten </w:t>
            </w:r>
            <w:r w:rsidR="00970E0E">
              <w:t xml:space="preserve">ook </w:t>
            </w:r>
            <w:r w:rsidRPr="002B2B17">
              <w:t>handmaaiers worden bijbesteld.</w:t>
            </w:r>
          </w:p>
          <w:p w14:paraId="3AF0E074" w14:textId="77777777" w:rsidR="009F0E68" w:rsidRPr="002B2B17" w:rsidRDefault="009F0E68" w:rsidP="009F0E68">
            <w:r w:rsidRPr="002B2B17">
              <w:t>Je bestelt bij de groothandel:</w:t>
            </w:r>
          </w:p>
          <w:p w14:paraId="45DFA618" w14:textId="77777777" w:rsidR="009F0E68" w:rsidRPr="002B2B17" w:rsidRDefault="009F0E68" w:rsidP="003618F1">
            <w:pPr>
              <w:pStyle w:val="ListParagraph"/>
              <w:numPr>
                <w:ilvl w:val="0"/>
                <w:numId w:val="16"/>
              </w:numPr>
            </w:pPr>
            <w:r w:rsidRPr="002B2B17">
              <w:t>12 handmaaiers type 300 C</w:t>
            </w:r>
          </w:p>
          <w:p w14:paraId="2FF3CC66" w14:textId="77777777" w:rsidR="009F0E68" w:rsidRDefault="009F0E68" w:rsidP="003618F1">
            <w:pPr>
              <w:pStyle w:val="ListParagraph"/>
              <w:numPr>
                <w:ilvl w:val="0"/>
                <w:numId w:val="16"/>
              </w:numPr>
            </w:pPr>
            <w:r w:rsidRPr="002B2B17">
              <w:t>12 handmaaiers type 380 C</w:t>
            </w:r>
          </w:p>
          <w:p w14:paraId="4D772619" w14:textId="77777777" w:rsidR="00970E0E" w:rsidRPr="002B2B17" w:rsidRDefault="00970E0E" w:rsidP="00970E0E">
            <w:pPr>
              <w:pStyle w:val="ListParagraph"/>
            </w:pPr>
          </w:p>
          <w:p w14:paraId="36F52B30" w14:textId="3CACD514" w:rsidR="009F0E68" w:rsidRPr="002B2B17" w:rsidRDefault="00970E0E" w:rsidP="009F0E68">
            <w:r>
              <w:t>Bereken wat</w:t>
            </w:r>
            <w:r w:rsidR="009F0E68" w:rsidRPr="002B2B17">
              <w:t xml:space="preserve"> deze bestelling kost.</w:t>
            </w:r>
          </w:p>
        </w:tc>
      </w:tr>
      <w:tr w:rsidR="009F0E68" w:rsidRPr="002B2B17" w14:paraId="38BB7266" w14:textId="77777777" w:rsidTr="009F0E68">
        <w:tc>
          <w:tcPr>
            <w:tcW w:w="534" w:type="dxa"/>
          </w:tcPr>
          <w:p w14:paraId="2756366F" w14:textId="77777777" w:rsidR="009F0E68" w:rsidRPr="002B2B17" w:rsidRDefault="009F0E68" w:rsidP="009F0E68"/>
        </w:tc>
        <w:tc>
          <w:tcPr>
            <w:tcW w:w="8754" w:type="dxa"/>
          </w:tcPr>
          <w:p w14:paraId="3172F8E5" w14:textId="77777777" w:rsidR="009F0E68" w:rsidRPr="002B2B17" w:rsidRDefault="009F0E68" w:rsidP="009F0E68"/>
          <w:p w14:paraId="6EFD7202" w14:textId="77777777" w:rsidR="009F0E68" w:rsidRDefault="009F0E68" w:rsidP="009F0E68">
            <w:r w:rsidRPr="002B2B17">
              <w:t>………………………….……………………………………………………………………….………………………..</w:t>
            </w:r>
          </w:p>
          <w:p w14:paraId="0C0BAA45" w14:textId="77777777" w:rsidR="00970E0E" w:rsidRDefault="00970E0E" w:rsidP="009F0E68"/>
          <w:p w14:paraId="368FD024" w14:textId="77777777" w:rsidR="00970E0E" w:rsidRDefault="00970E0E" w:rsidP="009F0E68"/>
          <w:p w14:paraId="703EF01E" w14:textId="77777777" w:rsidR="00970E0E" w:rsidRDefault="00970E0E" w:rsidP="009F0E68">
            <w:r>
              <w:t>…………………………………………………………………………………………………………………………….</w:t>
            </w:r>
          </w:p>
          <w:p w14:paraId="323C460E" w14:textId="77777777" w:rsidR="00970E0E" w:rsidRDefault="00970E0E" w:rsidP="009F0E68"/>
          <w:p w14:paraId="4D5856A9" w14:textId="77777777" w:rsidR="00970E0E" w:rsidRDefault="00970E0E" w:rsidP="009F0E68"/>
          <w:p w14:paraId="22C3485A" w14:textId="3D134F35" w:rsidR="00970E0E" w:rsidRPr="002B2B17" w:rsidRDefault="00970E0E" w:rsidP="009F0E68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0A207465" w14:textId="398EB180" w:rsidR="009F0E68" w:rsidRPr="002B2B17" w:rsidRDefault="009F0E68" w:rsidP="009F0E68"/>
    <w:p w14:paraId="1A1E0928" w14:textId="77777777" w:rsidR="009F0E68" w:rsidRPr="002B2B17" w:rsidRDefault="009F0E68" w:rsidP="009F0E68"/>
    <w:p w14:paraId="0D51FB6E" w14:textId="77777777" w:rsidR="009F0E68" w:rsidRPr="002B2B17" w:rsidRDefault="00A15391" w:rsidP="009F0E68">
      <w:r>
        <w:rPr>
          <w:noProof/>
          <w:lang w:eastAsia="nl-NL"/>
        </w:rPr>
        <w:drawing>
          <wp:inline distT="0" distB="0" distL="0" distR="0" wp14:anchorId="6411489A" wp14:editId="5E431720">
            <wp:extent cx="5772150" cy="2057399"/>
            <wp:effectExtent l="0" t="0" r="0" b="635"/>
            <wp:docPr id="31" name="Afbeelding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03" cy="20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71C5" w14:textId="77777777" w:rsidR="009F0E68" w:rsidRPr="002B2B17" w:rsidRDefault="009F0E68" w:rsidP="009F0E68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F0E68" w:rsidRPr="002B2B17" w14:paraId="78908555" w14:textId="77777777" w:rsidTr="009F0E68">
        <w:tc>
          <w:tcPr>
            <w:tcW w:w="534" w:type="dxa"/>
          </w:tcPr>
          <w:p w14:paraId="0D445EFF" w14:textId="77777777" w:rsidR="009F0E68" w:rsidRPr="002B2B17" w:rsidRDefault="009F0E68" w:rsidP="009F0E68">
            <w:pPr>
              <w:pStyle w:val="Opgave"/>
            </w:pPr>
          </w:p>
        </w:tc>
        <w:tc>
          <w:tcPr>
            <w:tcW w:w="8754" w:type="dxa"/>
          </w:tcPr>
          <w:p w14:paraId="12FD1A9B" w14:textId="67A8857F" w:rsidR="009F0E68" w:rsidRPr="002B2B17" w:rsidRDefault="009F0E68" w:rsidP="009F0E68">
            <w:r w:rsidRPr="002B2B17">
              <w:t>Er is veel vraag naar barbecues. Je hebt er 35 nodig van een bepaald merk.</w:t>
            </w:r>
            <w:r w:rsidR="00CE6772">
              <w:t xml:space="preserve"> Er is van dat merk nog 1 barbecue op voorraad.</w:t>
            </w:r>
          </w:p>
          <w:p w14:paraId="12F2681B" w14:textId="7BD55B35" w:rsidR="009F0E68" w:rsidRPr="002B2B17" w:rsidRDefault="009F0E68" w:rsidP="009F0E68"/>
        </w:tc>
      </w:tr>
      <w:tr w:rsidR="009F0E68" w:rsidRPr="002B2B17" w14:paraId="0D733D66" w14:textId="77777777" w:rsidTr="009F0E68">
        <w:tc>
          <w:tcPr>
            <w:tcW w:w="534" w:type="dxa"/>
          </w:tcPr>
          <w:p w14:paraId="5B58108D" w14:textId="77777777" w:rsidR="009F0E68" w:rsidRPr="002B2B17" w:rsidRDefault="009F0E68" w:rsidP="009F0E68"/>
        </w:tc>
        <w:tc>
          <w:tcPr>
            <w:tcW w:w="8754" w:type="dxa"/>
          </w:tcPr>
          <w:p w14:paraId="5C7FE908" w14:textId="784FA73C" w:rsidR="009F0E68" w:rsidRPr="002B2B17" w:rsidRDefault="00CE6772" w:rsidP="003618F1">
            <w:pPr>
              <w:pStyle w:val="ListParagraph"/>
              <w:numPr>
                <w:ilvl w:val="0"/>
                <w:numId w:val="17"/>
              </w:numPr>
            </w:pPr>
            <w:r w:rsidRPr="002B2B17">
              <w:t>Welk aantal vul je in op het bestelformulier als de besteleenheid 10 is?</w:t>
            </w:r>
          </w:p>
          <w:p w14:paraId="321BC2C1" w14:textId="77777777" w:rsidR="009F0E68" w:rsidRPr="002B2B17" w:rsidRDefault="009F0E68" w:rsidP="003618F1">
            <w:pPr>
              <w:numPr>
                <w:ilvl w:val="0"/>
                <w:numId w:val="11"/>
              </w:numPr>
            </w:pPr>
            <w:r w:rsidRPr="002B2B17">
              <w:t>10</w:t>
            </w:r>
          </w:p>
          <w:p w14:paraId="6E0B40B3" w14:textId="77777777" w:rsidR="009F0E68" w:rsidRPr="002B2B17" w:rsidRDefault="009F0E68" w:rsidP="003618F1">
            <w:pPr>
              <w:numPr>
                <w:ilvl w:val="0"/>
                <w:numId w:val="11"/>
              </w:numPr>
            </w:pPr>
            <w:r w:rsidRPr="002B2B17">
              <w:t>30</w:t>
            </w:r>
          </w:p>
          <w:p w14:paraId="40BE0405" w14:textId="77777777" w:rsidR="009F0E68" w:rsidRPr="002B2B17" w:rsidRDefault="009F0E68" w:rsidP="003618F1">
            <w:pPr>
              <w:numPr>
                <w:ilvl w:val="0"/>
                <w:numId w:val="11"/>
              </w:numPr>
            </w:pPr>
            <w:r w:rsidRPr="002B2B17">
              <w:t>35</w:t>
            </w:r>
          </w:p>
          <w:p w14:paraId="54AD0A5C" w14:textId="77777777" w:rsidR="009F0E68" w:rsidRPr="002B2B17" w:rsidRDefault="009F0E68" w:rsidP="003618F1">
            <w:pPr>
              <w:numPr>
                <w:ilvl w:val="0"/>
                <w:numId w:val="11"/>
              </w:numPr>
            </w:pPr>
            <w:r w:rsidRPr="002B2B17">
              <w:t>40</w:t>
            </w:r>
          </w:p>
        </w:tc>
      </w:tr>
      <w:tr w:rsidR="00CE6772" w:rsidRPr="002B2B17" w14:paraId="491FA5E5" w14:textId="77777777" w:rsidTr="009F0E68">
        <w:tc>
          <w:tcPr>
            <w:tcW w:w="534" w:type="dxa"/>
          </w:tcPr>
          <w:p w14:paraId="01BC6307" w14:textId="77777777" w:rsidR="00CE6772" w:rsidRPr="002B2B17" w:rsidRDefault="00CE6772" w:rsidP="009F0E68"/>
        </w:tc>
        <w:tc>
          <w:tcPr>
            <w:tcW w:w="8754" w:type="dxa"/>
          </w:tcPr>
          <w:p w14:paraId="5E6E20AF" w14:textId="58828668" w:rsidR="00CE6772" w:rsidRDefault="00CE6772" w:rsidP="003618F1">
            <w:pPr>
              <w:pStyle w:val="ListParagraph"/>
              <w:numPr>
                <w:ilvl w:val="0"/>
                <w:numId w:val="17"/>
              </w:numPr>
            </w:pPr>
            <w:r>
              <w:t>Hoe groot is de voorraad barbecues als de bestelling binnen is?</w:t>
            </w:r>
            <w:r w:rsidR="00B25FEF">
              <w:t xml:space="preserve"> </w:t>
            </w:r>
            <w:r w:rsidR="00B25FEF">
              <w:t xml:space="preserve">En als de gevraagde BBQs verkocht zijn? </w:t>
            </w:r>
          </w:p>
          <w:p w14:paraId="6CDA4445" w14:textId="1E8749DB" w:rsidR="00CE6772" w:rsidRDefault="00CE6772" w:rsidP="00CE6772">
            <w:r>
              <w:t>…………………………………………………………………………………………………………………………..</w:t>
            </w:r>
          </w:p>
          <w:p w14:paraId="47291101" w14:textId="77777777" w:rsidR="00CE6772" w:rsidRDefault="00CE6772" w:rsidP="00CE6772"/>
          <w:p w14:paraId="0D7E20EB" w14:textId="34213593" w:rsidR="00CE6772" w:rsidRDefault="00CE6772" w:rsidP="00CE6772">
            <w:r>
              <w:t>…………………………………………………………………………………………………………………………….</w:t>
            </w:r>
          </w:p>
          <w:p w14:paraId="332FBAD7" w14:textId="77777777" w:rsidR="00CE6772" w:rsidRPr="002B2B17" w:rsidRDefault="00CE6772" w:rsidP="00CE6772"/>
        </w:tc>
      </w:tr>
    </w:tbl>
    <w:p w14:paraId="19071A98" w14:textId="3B521F9C" w:rsidR="002324C9" w:rsidRDefault="009F0E68" w:rsidP="00FF1838">
      <w:pPr>
        <w:pStyle w:val="Heading1"/>
      </w:pPr>
      <w:r>
        <w:br w:type="page"/>
      </w:r>
      <w:r w:rsidR="00C4399B">
        <w:lastRenderedPageBreak/>
        <w:t>4</w:t>
      </w:r>
      <w:r w:rsidR="00970398">
        <w:t xml:space="preserve"> – Reclame</w:t>
      </w:r>
      <w:r w:rsidR="00EA61A5" w:rsidRPr="002B2B17">
        <w:t>folders</w:t>
      </w:r>
    </w:p>
    <w:p w14:paraId="4093F6F6" w14:textId="77777777" w:rsidR="00C4399B" w:rsidRPr="002B2B17" w:rsidRDefault="00C4399B" w:rsidP="00C4399B"/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shd w:val="clear" w:color="auto" w:fill="DAEEF3" w:themeFill="accent5" w:themeFillTint="33"/>
        <w:tblLook w:val="01E0" w:firstRow="1" w:lastRow="1" w:firstColumn="1" w:lastColumn="1" w:noHBand="0" w:noVBand="0"/>
      </w:tblPr>
      <w:tblGrid>
        <w:gridCol w:w="9304"/>
      </w:tblGrid>
      <w:tr w:rsidR="00EA61A5" w:rsidRPr="002B2B17" w14:paraId="08A76B93" w14:textId="77777777" w:rsidTr="00CE6772">
        <w:tc>
          <w:tcPr>
            <w:tcW w:w="9304" w:type="dxa"/>
            <w:shd w:val="clear" w:color="auto" w:fill="DAEEF3" w:themeFill="accent5" w:themeFillTint="33"/>
          </w:tcPr>
          <w:p w14:paraId="0776089F" w14:textId="77777777" w:rsidR="00136018" w:rsidRPr="002B2B17" w:rsidRDefault="00136018" w:rsidP="00EA61A5"/>
          <w:p w14:paraId="563579A7" w14:textId="351FB26D" w:rsidR="00EA61A5" w:rsidRPr="002B2B17" w:rsidRDefault="00CE6772" w:rsidP="00EA61A5">
            <w:r>
              <w:t>Het t</w:t>
            </w:r>
            <w:r w:rsidR="00EA61A5" w:rsidRPr="002B2B17">
              <w:t xml:space="preserve">uincentrum heeft </w:t>
            </w:r>
            <w:r>
              <w:t xml:space="preserve">vaak </w:t>
            </w:r>
            <w:r w:rsidR="00EA61A5" w:rsidRPr="002B2B17">
              <w:t>aanbiedingen. Elke week gaat er een reclamefolder de deur uit. Jij moet als medewerk</w:t>
            </w:r>
            <w:r w:rsidR="00136018" w:rsidRPr="002B2B17">
              <w:t>(st)er</w:t>
            </w:r>
            <w:r>
              <w:t xml:space="preserve"> </w:t>
            </w:r>
            <w:r w:rsidR="00EA61A5" w:rsidRPr="002B2B17">
              <w:t>de folder samenstellen of controleren.</w:t>
            </w:r>
          </w:p>
          <w:p w14:paraId="5C88D6DB" w14:textId="77777777" w:rsidR="00136018" w:rsidRPr="002B2B17" w:rsidRDefault="00136018" w:rsidP="00EA61A5"/>
        </w:tc>
      </w:tr>
    </w:tbl>
    <w:p w14:paraId="19D69BFB" w14:textId="77777777" w:rsidR="00EA61A5" w:rsidRPr="002B2B17" w:rsidRDefault="00EA61A5" w:rsidP="002324C9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324C9" w:rsidRPr="002B2B17" w14:paraId="0526F7B1" w14:textId="77777777">
        <w:tc>
          <w:tcPr>
            <w:tcW w:w="534" w:type="dxa"/>
          </w:tcPr>
          <w:p w14:paraId="592A9ACA" w14:textId="77777777" w:rsidR="002324C9" w:rsidRPr="002B2B17" w:rsidRDefault="002324C9" w:rsidP="00511CF5">
            <w:pPr>
              <w:pStyle w:val="Opgave"/>
            </w:pPr>
          </w:p>
        </w:tc>
        <w:tc>
          <w:tcPr>
            <w:tcW w:w="8754" w:type="dxa"/>
          </w:tcPr>
          <w:p w14:paraId="1C0CC090" w14:textId="77777777" w:rsidR="00CE6772" w:rsidRPr="002B2B17" w:rsidRDefault="00CE6772" w:rsidP="00136018"/>
          <w:p w14:paraId="3C61CAAC" w14:textId="77777777" w:rsidR="00136018" w:rsidRPr="002B2B17" w:rsidRDefault="00A15391" w:rsidP="00136018">
            <w:r>
              <w:rPr>
                <w:rFonts w:ascii="Tahoma" w:hAnsi="Tahoma" w:cs="Tahoma"/>
                <w:noProof/>
                <w:lang w:eastAsia="nl-NL"/>
              </w:rPr>
              <w:drawing>
                <wp:inline distT="0" distB="0" distL="0" distR="0" wp14:anchorId="5C6100AD" wp14:editId="1063D141">
                  <wp:extent cx="3581400" cy="3759200"/>
                  <wp:effectExtent l="0" t="0" r="0" b="0"/>
                  <wp:docPr id="32" name="Afbeelding 32" descr="grasmaa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rasmaa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904B9" w14:textId="77777777" w:rsidR="00136018" w:rsidRPr="002B2B17" w:rsidRDefault="00136018" w:rsidP="00136018"/>
        </w:tc>
      </w:tr>
      <w:tr w:rsidR="002324C9" w:rsidRPr="002B2B17" w14:paraId="04217DEB" w14:textId="77777777">
        <w:tc>
          <w:tcPr>
            <w:tcW w:w="534" w:type="dxa"/>
          </w:tcPr>
          <w:p w14:paraId="42F8E38B" w14:textId="77777777" w:rsidR="002324C9" w:rsidRPr="002B2B17" w:rsidRDefault="002324C9" w:rsidP="00511CF5"/>
        </w:tc>
        <w:tc>
          <w:tcPr>
            <w:tcW w:w="8754" w:type="dxa"/>
          </w:tcPr>
          <w:p w14:paraId="613E25B5" w14:textId="77777777" w:rsidR="002324C9" w:rsidRPr="002B2B17" w:rsidRDefault="002324C9" w:rsidP="00511CF5"/>
          <w:p w14:paraId="7FB694A0" w14:textId="3352143D" w:rsidR="00CE6772" w:rsidRDefault="00136018" w:rsidP="00511CF5">
            <w:r w:rsidRPr="002B2B17">
              <w:t xml:space="preserve">a. Hoeveel </w:t>
            </w:r>
            <w:r w:rsidR="002E5F3A" w:rsidRPr="002B2B17">
              <w:t xml:space="preserve">euro </w:t>
            </w:r>
            <w:r w:rsidRPr="002B2B17">
              <w:t xml:space="preserve">korting </w:t>
            </w:r>
            <w:r w:rsidR="00CE6772">
              <w:t xml:space="preserve">is de korting op deze maaimachine </w:t>
            </w:r>
            <w:r w:rsidRPr="002B2B17">
              <w:t xml:space="preserve">? </w:t>
            </w:r>
            <w:r w:rsidR="00CE6772">
              <w:br/>
            </w:r>
          </w:p>
          <w:p w14:paraId="28398545" w14:textId="1A70BCC2" w:rsidR="002324C9" w:rsidRPr="002B2B17" w:rsidRDefault="002324C9" w:rsidP="00511CF5">
            <w:r w:rsidRPr="002B2B17">
              <w:t>………</w:t>
            </w:r>
            <w:r w:rsidR="00136018" w:rsidRPr="002B2B17">
              <w:t>…………..</w:t>
            </w:r>
            <w:r w:rsidRPr="002B2B17">
              <w:t>…………………………</w:t>
            </w:r>
            <w:r w:rsidR="002E5F3A" w:rsidRPr="002B2B17">
              <w:t>.</w:t>
            </w:r>
            <w:r w:rsidRPr="002B2B17">
              <w:t>.………………………..</w:t>
            </w:r>
          </w:p>
          <w:p w14:paraId="41BA6CDA" w14:textId="77777777" w:rsidR="002324C9" w:rsidRPr="002B2B17" w:rsidRDefault="002324C9" w:rsidP="00511CF5"/>
          <w:p w14:paraId="27EEB74C" w14:textId="615801F5" w:rsidR="002E5F3A" w:rsidRPr="002B2B17" w:rsidRDefault="002E5F3A" w:rsidP="00511CF5">
            <w:r w:rsidRPr="002B2B17">
              <w:t xml:space="preserve">b. Hoeveel procent korting </w:t>
            </w:r>
            <w:r w:rsidR="00CE6772">
              <w:t>is dit</w:t>
            </w:r>
            <w:r w:rsidRPr="002B2B17">
              <w:t xml:space="preserve"> ongeveer? </w:t>
            </w:r>
          </w:p>
          <w:p w14:paraId="0BFA98C2" w14:textId="77777777" w:rsidR="002E5F3A" w:rsidRPr="002B2B17" w:rsidRDefault="002E5F3A" w:rsidP="00511CF5">
            <w:r w:rsidRPr="002B2B17">
              <w:t>Laat zien of leg uit hoe je dit kunt schatten zonder rekenmachine.</w:t>
            </w:r>
          </w:p>
          <w:p w14:paraId="27C2FC28" w14:textId="77777777" w:rsidR="002E5F3A" w:rsidRPr="002B2B17" w:rsidRDefault="002E5F3A" w:rsidP="00511CF5"/>
          <w:p w14:paraId="7E504E6A" w14:textId="77777777" w:rsidR="002324C9" w:rsidRPr="002B2B17" w:rsidRDefault="002E5F3A" w:rsidP="00511CF5">
            <w:r w:rsidRPr="002B2B17">
              <w:t>……………………………………………………………………….…………</w:t>
            </w:r>
            <w:r w:rsidR="002324C9" w:rsidRPr="002B2B17">
              <w:t>……………….………………………..</w:t>
            </w:r>
          </w:p>
          <w:p w14:paraId="69DD2813" w14:textId="77777777" w:rsidR="002E5F3A" w:rsidRPr="002B2B17" w:rsidRDefault="002E5F3A" w:rsidP="00511CF5"/>
          <w:p w14:paraId="64574C93" w14:textId="77777777" w:rsidR="002E5F3A" w:rsidRPr="002B2B17" w:rsidRDefault="002E5F3A" w:rsidP="00511CF5">
            <w:r w:rsidRPr="002B2B17">
              <w:t>……………………………………………………………………….………………………….………………………..</w:t>
            </w:r>
          </w:p>
        </w:tc>
      </w:tr>
    </w:tbl>
    <w:p w14:paraId="13E86409" w14:textId="77777777" w:rsidR="002324C9" w:rsidRPr="002B2B17" w:rsidRDefault="002324C9" w:rsidP="002324C9"/>
    <w:p w14:paraId="55526192" w14:textId="77777777" w:rsidR="002324C9" w:rsidRPr="002B2B17" w:rsidRDefault="00A15391" w:rsidP="002324C9">
      <w:r>
        <w:rPr>
          <w:rFonts w:ascii="Tahoma" w:hAnsi="Tahoma" w:cs="Tahoma"/>
          <w:noProof/>
          <w:color w:val="333333"/>
          <w:sz w:val="18"/>
          <w:szCs w:val="18"/>
          <w:lang w:eastAsia="nl-NL"/>
        </w:rPr>
        <w:lastRenderedPageBreak/>
        <w:drawing>
          <wp:inline distT="0" distB="0" distL="0" distR="0" wp14:anchorId="605F6D5F" wp14:editId="47F3CFA5">
            <wp:extent cx="3048000" cy="4711700"/>
            <wp:effectExtent l="0" t="0" r="0" b="12700"/>
            <wp:docPr id="33" name="Afbeelding 33" descr="tuinb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uinbeurs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EFA3" w14:textId="77777777" w:rsidR="002324C9" w:rsidRDefault="002324C9" w:rsidP="002324C9"/>
    <w:p w14:paraId="12840C12" w14:textId="77777777" w:rsidR="00CE6772" w:rsidRPr="002B2B17" w:rsidRDefault="00CE6772" w:rsidP="002324C9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324C9" w:rsidRPr="002B2B17" w14:paraId="3098EC99" w14:textId="77777777">
        <w:tc>
          <w:tcPr>
            <w:tcW w:w="534" w:type="dxa"/>
          </w:tcPr>
          <w:p w14:paraId="4B7712A3" w14:textId="77777777" w:rsidR="002324C9" w:rsidRPr="002B2B17" w:rsidRDefault="002324C9" w:rsidP="00511CF5">
            <w:pPr>
              <w:pStyle w:val="Opgave"/>
            </w:pPr>
          </w:p>
        </w:tc>
        <w:tc>
          <w:tcPr>
            <w:tcW w:w="8754" w:type="dxa"/>
          </w:tcPr>
          <w:p w14:paraId="3212C990" w14:textId="7B16C112" w:rsidR="002E5F3A" w:rsidRPr="002B2B17" w:rsidRDefault="002E5F3A" w:rsidP="00511CF5">
            <w:r w:rsidRPr="002B2B17">
              <w:t>In de folder van het tuincentrum stond een advertentie met bovenstaande kortingsbon. Je krijgt veel telefoontjes met vragen over de tuinbeurs.</w:t>
            </w:r>
            <w:r w:rsidR="00D052FF" w:rsidRPr="002B2B17">
              <w:t xml:space="preserve"> Je weet dat de </w:t>
            </w:r>
            <w:r w:rsidR="00B25FEF">
              <w:t xml:space="preserve">normale </w:t>
            </w:r>
            <w:r w:rsidR="00D052FF" w:rsidRPr="002B2B17">
              <w:t>entree</w:t>
            </w:r>
            <w:r w:rsidR="00B25FEF">
              <w:t>prijs</w:t>
            </w:r>
            <w:r w:rsidR="00D052FF" w:rsidRPr="002B2B17">
              <w:t xml:space="preserve"> € 10 is.</w:t>
            </w:r>
          </w:p>
          <w:p w14:paraId="15CB64B1" w14:textId="77777777" w:rsidR="002324C9" w:rsidRPr="002B2B17" w:rsidRDefault="002E5F3A" w:rsidP="00511CF5">
            <w:r w:rsidRPr="002B2B17">
              <w:t>Beantwoord onderstaande vragen.</w:t>
            </w:r>
          </w:p>
          <w:p w14:paraId="36E2A9CD" w14:textId="77777777" w:rsidR="002324C9" w:rsidRPr="002B2B17" w:rsidRDefault="002324C9" w:rsidP="00511CF5"/>
        </w:tc>
      </w:tr>
      <w:tr w:rsidR="002324C9" w:rsidRPr="002B2B17" w14:paraId="1678DF11" w14:textId="77777777">
        <w:tc>
          <w:tcPr>
            <w:tcW w:w="534" w:type="dxa"/>
          </w:tcPr>
          <w:p w14:paraId="75B97C3A" w14:textId="77777777" w:rsidR="002324C9" w:rsidRPr="002B2B17" w:rsidRDefault="002324C9" w:rsidP="00511CF5"/>
        </w:tc>
        <w:tc>
          <w:tcPr>
            <w:tcW w:w="8754" w:type="dxa"/>
          </w:tcPr>
          <w:p w14:paraId="67DFA452" w14:textId="77777777" w:rsidR="002E5F3A" w:rsidRPr="002B2B17" w:rsidRDefault="002E5F3A" w:rsidP="002E5F3A">
            <w:r w:rsidRPr="002B2B17">
              <w:t xml:space="preserve">a. </w:t>
            </w:r>
            <w:r w:rsidR="00D052FF" w:rsidRPr="002B2B17">
              <w:t>‘</w:t>
            </w:r>
            <w:r w:rsidRPr="00CE6772">
              <w:rPr>
                <w:i/>
              </w:rPr>
              <w:t>Hoeveel dagen is de beurs open?</w:t>
            </w:r>
            <w:r w:rsidR="00D052FF" w:rsidRPr="002B2B17">
              <w:t xml:space="preserve">’ </w:t>
            </w:r>
            <w:r w:rsidRPr="002B2B17">
              <w:t>………………………………………………………………….</w:t>
            </w:r>
          </w:p>
          <w:p w14:paraId="09AFC352" w14:textId="77777777" w:rsidR="002E5F3A" w:rsidRPr="002B2B17" w:rsidRDefault="002E5F3A" w:rsidP="002E5F3A"/>
          <w:p w14:paraId="36E4D8FC" w14:textId="741C899C" w:rsidR="002E5F3A" w:rsidRPr="002B2B17" w:rsidRDefault="002E5F3A" w:rsidP="002E5F3A">
            <w:r w:rsidRPr="002B2B17">
              <w:t xml:space="preserve">b. </w:t>
            </w:r>
            <w:r w:rsidR="00D052FF" w:rsidRPr="002B2B17">
              <w:t>‘</w:t>
            </w:r>
            <w:r w:rsidRPr="00CE6772">
              <w:rPr>
                <w:i/>
              </w:rPr>
              <w:t>Hoeveel procent korting krijg ik</w:t>
            </w:r>
            <w:r w:rsidR="00CE6772" w:rsidRPr="00CE6772">
              <w:rPr>
                <w:i/>
              </w:rPr>
              <w:t xml:space="preserve"> op de entree</w:t>
            </w:r>
            <w:r w:rsidRPr="00CE6772">
              <w:rPr>
                <w:i/>
              </w:rPr>
              <w:t>?</w:t>
            </w:r>
            <w:r w:rsidR="00D052FF" w:rsidRPr="002B2B17">
              <w:t>’</w:t>
            </w:r>
            <w:r w:rsidR="00CE6772">
              <w:t xml:space="preserve"> </w:t>
            </w:r>
            <w:r w:rsidR="00D052FF" w:rsidRPr="002B2B17">
              <w:t>…………………………..</w:t>
            </w:r>
            <w:r w:rsidR="00CE6772">
              <w:t>…………………</w:t>
            </w:r>
          </w:p>
          <w:p w14:paraId="04651E3B" w14:textId="77777777" w:rsidR="002E5F3A" w:rsidRPr="002B2B17" w:rsidRDefault="002E5F3A" w:rsidP="002E5F3A"/>
          <w:p w14:paraId="36457961" w14:textId="77777777" w:rsidR="002E5F3A" w:rsidRPr="002B2B17" w:rsidRDefault="002E5F3A" w:rsidP="002E5F3A">
            <w:r w:rsidRPr="002B2B17">
              <w:t xml:space="preserve">c. </w:t>
            </w:r>
            <w:r w:rsidR="00D052FF" w:rsidRPr="002B2B17">
              <w:t>‘</w:t>
            </w:r>
            <w:r w:rsidRPr="00CE6772">
              <w:rPr>
                <w:i/>
              </w:rPr>
              <w:t xml:space="preserve">Wat moet </w:t>
            </w:r>
            <w:r w:rsidR="00D052FF" w:rsidRPr="00CE6772">
              <w:rPr>
                <w:i/>
              </w:rPr>
              <w:t>ik</w:t>
            </w:r>
            <w:r w:rsidRPr="00CE6772">
              <w:rPr>
                <w:i/>
              </w:rPr>
              <w:t xml:space="preserve"> voor </w:t>
            </w:r>
            <w:r w:rsidR="00D052FF" w:rsidRPr="00CE6772">
              <w:rPr>
                <w:i/>
              </w:rPr>
              <w:t xml:space="preserve">het </w:t>
            </w:r>
            <w:r w:rsidRPr="00CE6772">
              <w:rPr>
                <w:i/>
              </w:rPr>
              <w:t>parkeren betalen?</w:t>
            </w:r>
            <w:r w:rsidR="00D052FF" w:rsidRPr="002B2B17">
              <w:t xml:space="preserve">’ </w:t>
            </w:r>
            <w:r w:rsidRPr="002B2B17">
              <w:t>……………………………………………………….</w:t>
            </w:r>
          </w:p>
          <w:p w14:paraId="224E3DB4" w14:textId="77777777" w:rsidR="002E5F3A" w:rsidRPr="002B2B17" w:rsidRDefault="002E5F3A" w:rsidP="002E5F3A"/>
          <w:p w14:paraId="2EA1F676" w14:textId="77777777" w:rsidR="002324C9" w:rsidRPr="002B2B17" w:rsidRDefault="002E5F3A" w:rsidP="002E5F3A">
            <w:r w:rsidRPr="002B2B17">
              <w:t xml:space="preserve">d. </w:t>
            </w:r>
            <w:r w:rsidR="00D052FF" w:rsidRPr="002B2B17">
              <w:t>‘</w:t>
            </w:r>
            <w:r w:rsidRPr="00CE6772">
              <w:rPr>
                <w:i/>
              </w:rPr>
              <w:t xml:space="preserve">Ik ga met mijn zus naar de tuinbeurs en wij hebben samen vijf kortingsbonnen. Hoeveel </w:t>
            </w:r>
            <w:r w:rsidR="00D052FF" w:rsidRPr="00CE6772">
              <w:rPr>
                <w:i/>
              </w:rPr>
              <w:t>moeten we dan nog voor de entree betalen</w:t>
            </w:r>
            <w:r w:rsidR="00D052FF" w:rsidRPr="002B2B17">
              <w:t>?’</w:t>
            </w:r>
            <w:r w:rsidR="00D052FF" w:rsidRPr="002B2B17">
              <w:br/>
            </w:r>
            <w:r w:rsidR="00D052FF" w:rsidRPr="002B2B17">
              <w:br/>
              <w:t>…………………………………………………………………………………………………………………………….</w:t>
            </w:r>
          </w:p>
        </w:tc>
      </w:tr>
    </w:tbl>
    <w:p w14:paraId="36124C9E" w14:textId="77777777" w:rsidR="002324C9" w:rsidRPr="002B2B17" w:rsidRDefault="002324C9" w:rsidP="002324C9"/>
    <w:p w14:paraId="77122123" w14:textId="77777777" w:rsidR="00D052FF" w:rsidRPr="002B2B17" w:rsidRDefault="00D052FF" w:rsidP="002324C9">
      <w:r w:rsidRPr="002B2B17">
        <w:br w:type="page"/>
      </w:r>
    </w:p>
    <w:tbl>
      <w:tblPr>
        <w:tblW w:w="0" w:type="auto"/>
        <w:tblBorders>
          <w:top w:val="single" w:sz="4" w:space="0" w:color="99CC00"/>
          <w:left w:val="single" w:sz="4" w:space="0" w:color="99CC00"/>
          <w:bottom w:val="single" w:sz="4" w:space="0" w:color="99CC00"/>
          <w:right w:val="single" w:sz="4" w:space="0" w:color="99CC00"/>
          <w:insideH w:val="single" w:sz="4" w:space="0" w:color="99CC00"/>
          <w:insideV w:val="single" w:sz="4" w:space="0" w:color="99CC00"/>
        </w:tblBorders>
        <w:tblLook w:val="01E0" w:firstRow="1" w:lastRow="1" w:firstColumn="1" w:lastColumn="1" w:noHBand="0" w:noVBand="0"/>
      </w:tblPr>
      <w:tblGrid>
        <w:gridCol w:w="9304"/>
      </w:tblGrid>
      <w:tr w:rsidR="00D052FF" w:rsidRPr="002B2B17" w14:paraId="5A8D0E85" w14:textId="77777777" w:rsidTr="00ED317F">
        <w:tc>
          <w:tcPr>
            <w:tcW w:w="9304" w:type="dxa"/>
            <w:shd w:val="clear" w:color="auto" w:fill="CCFF66"/>
          </w:tcPr>
          <w:p w14:paraId="0D8E3075" w14:textId="77777777" w:rsidR="00D052FF" w:rsidRPr="002B2B17" w:rsidRDefault="00D052FF" w:rsidP="00ED317F">
            <w:pPr>
              <w:jc w:val="center"/>
            </w:pPr>
            <w:r w:rsidRPr="002B2B17">
              <w:lastRenderedPageBreak/>
              <w:t>Plant nu met 30% korting</w:t>
            </w:r>
          </w:p>
          <w:p w14:paraId="22E5ABFB" w14:textId="77777777" w:rsidR="00D052FF" w:rsidRPr="00ED317F" w:rsidRDefault="00D052FF" w:rsidP="00ED317F">
            <w:pPr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14:paraId="60038DDB" w14:textId="77777777" w:rsidR="00D052FF" w:rsidRPr="00ED317F" w:rsidRDefault="00D052FF" w:rsidP="00D052FF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 w:rsidRPr="00ED317F">
              <w:rPr>
                <w:rFonts w:ascii="Verdana" w:hAnsi="Verdana"/>
                <w:color w:val="000000"/>
                <w:sz w:val="17"/>
                <w:szCs w:val="17"/>
              </w:rPr>
              <w:t xml:space="preserve">Wie jarig is trakteert. Daarom ontvang je bij onze folder 2 keer 3 kortingsbonnen waarmee je maar liefst 30% korting naar keuze op kamerplanten, buitenplanten en bomen plant. </w:t>
            </w:r>
            <w:r w:rsidRPr="00ED317F"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 w:rsidRPr="00ED317F">
              <w:rPr>
                <w:rFonts w:ascii="Verdana" w:hAnsi="Verdana"/>
                <w:color w:val="000000"/>
                <w:sz w:val="17"/>
                <w:szCs w:val="17"/>
              </w:rPr>
              <w:br/>
              <w:t xml:space="preserve">Geen folder thuis ontvangen? Kom dan snel naar Intratuin en haal de folder met kortingsbonnen op! </w:t>
            </w:r>
          </w:p>
          <w:p w14:paraId="0365E3F4" w14:textId="77777777" w:rsidR="00D052FF" w:rsidRPr="002B2B17" w:rsidRDefault="00D052FF" w:rsidP="00D052FF">
            <w:pPr>
              <w:pStyle w:val="NormalWeb"/>
            </w:pPr>
            <w:r w:rsidRPr="002B2B17">
              <w:t xml:space="preserve">En ook de aankomende weken valt er nog genoeg te beleven bij Intratuin. </w:t>
            </w:r>
            <w:r w:rsidRPr="002B2B17">
              <w:br/>
              <w:t>Houd ons dus goed in de gaten!</w:t>
            </w:r>
          </w:p>
          <w:p w14:paraId="76E6AF80" w14:textId="77777777" w:rsidR="00D052FF" w:rsidRPr="002B2B17" w:rsidRDefault="00D052FF" w:rsidP="00D052FF">
            <w:pPr>
              <w:pStyle w:val="NormalWeb"/>
            </w:pPr>
            <w:r w:rsidRPr="002B2B17">
              <w:rPr>
                <w:rStyle w:val="Strong"/>
              </w:rPr>
              <w:t xml:space="preserve">Heb je onze folder ontvangen met kortingsbonnen, dan kun je nu met 30% korting planten! </w:t>
            </w:r>
          </w:p>
          <w:p w14:paraId="0AE7B39F" w14:textId="77777777" w:rsidR="00D052FF" w:rsidRPr="002B2B17" w:rsidRDefault="00D052FF" w:rsidP="00ED317F">
            <w:pPr>
              <w:pStyle w:val="NormalWeb"/>
              <w:jc w:val="center"/>
            </w:pPr>
            <w:r w:rsidRPr="002B2B17">
              <w:rPr>
                <w:rStyle w:val="Strong"/>
              </w:rPr>
              <w:t xml:space="preserve">Actievoorwaarden </w:t>
            </w:r>
          </w:p>
          <w:p w14:paraId="75E28073" w14:textId="77777777" w:rsidR="00D052FF" w:rsidRPr="00ED317F" w:rsidRDefault="00D052FF" w:rsidP="003618F1">
            <w:pPr>
              <w:numPr>
                <w:ilvl w:val="0"/>
                <w:numId w:val="9"/>
              </w:numPr>
              <w:ind w:right="150"/>
              <w:rPr>
                <w:rFonts w:ascii="Verdana" w:hAnsi="Verdana"/>
                <w:color w:val="000000"/>
                <w:sz w:val="17"/>
                <w:szCs w:val="17"/>
              </w:rPr>
            </w:pPr>
            <w:r w:rsidRPr="00ED317F">
              <w:rPr>
                <w:rFonts w:ascii="Verdana" w:hAnsi="Verdana"/>
                <w:color w:val="000000"/>
                <w:sz w:val="17"/>
                <w:szCs w:val="17"/>
              </w:rPr>
              <w:t>De kortingsbonnen kunnen gebruikt worden voor 30% korting op kamerplanten, buitenplanten en bomen bij Intratuin.</w:t>
            </w:r>
          </w:p>
          <w:p w14:paraId="0D66A3A2" w14:textId="77777777" w:rsidR="00D052FF" w:rsidRPr="00ED317F" w:rsidRDefault="00D052FF" w:rsidP="003618F1">
            <w:pPr>
              <w:numPr>
                <w:ilvl w:val="0"/>
                <w:numId w:val="9"/>
              </w:numPr>
              <w:ind w:right="150"/>
              <w:rPr>
                <w:rFonts w:ascii="Verdana" w:hAnsi="Verdana"/>
                <w:color w:val="000000"/>
                <w:sz w:val="17"/>
                <w:szCs w:val="17"/>
              </w:rPr>
            </w:pPr>
            <w:r w:rsidRPr="00ED317F">
              <w:rPr>
                <w:rFonts w:ascii="Verdana" w:hAnsi="Verdana"/>
                <w:color w:val="000000"/>
                <w:sz w:val="17"/>
                <w:szCs w:val="17"/>
              </w:rPr>
              <w:t>Geldig van 1 maart t/m 6 maart of 8 t/m 13 maart 2010.</w:t>
            </w:r>
          </w:p>
          <w:p w14:paraId="35A0280A" w14:textId="77777777" w:rsidR="00D052FF" w:rsidRPr="00ED317F" w:rsidRDefault="00D052FF" w:rsidP="003618F1">
            <w:pPr>
              <w:numPr>
                <w:ilvl w:val="0"/>
                <w:numId w:val="9"/>
              </w:numPr>
              <w:ind w:right="150"/>
              <w:rPr>
                <w:rFonts w:ascii="Verdana" w:hAnsi="Verdana"/>
                <w:color w:val="000000"/>
                <w:sz w:val="17"/>
                <w:szCs w:val="17"/>
              </w:rPr>
            </w:pPr>
            <w:r w:rsidRPr="00ED317F">
              <w:rPr>
                <w:rFonts w:ascii="Verdana" w:hAnsi="Verdana"/>
                <w:color w:val="000000"/>
                <w:sz w:val="17"/>
                <w:szCs w:val="17"/>
              </w:rPr>
              <w:t>Maximaal 1 kortingsbon per artikel.</w:t>
            </w:r>
          </w:p>
          <w:p w14:paraId="5C2CC539" w14:textId="77777777" w:rsidR="00D052FF" w:rsidRPr="00ED317F" w:rsidRDefault="00D052FF" w:rsidP="003618F1">
            <w:pPr>
              <w:numPr>
                <w:ilvl w:val="0"/>
                <w:numId w:val="9"/>
              </w:numPr>
              <w:ind w:right="150"/>
              <w:rPr>
                <w:rFonts w:ascii="Verdana" w:hAnsi="Verdana"/>
                <w:color w:val="000000"/>
                <w:sz w:val="17"/>
                <w:szCs w:val="17"/>
              </w:rPr>
            </w:pPr>
            <w:r w:rsidRPr="00ED317F">
              <w:rPr>
                <w:rFonts w:ascii="Verdana" w:hAnsi="Verdana"/>
                <w:color w:val="000000"/>
                <w:sz w:val="17"/>
                <w:szCs w:val="17"/>
              </w:rPr>
              <w:t>Maximaal 3 kortingsbonnen per bezoek per klant.</w:t>
            </w:r>
          </w:p>
          <w:p w14:paraId="3C970163" w14:textId="77777777" w:rsidR="00D052FF" w:rsidRPr="00ED317F" w:rsidRDefault="00D052FF" w:rsidP="003618F1">
            <w:pPr>
              <w:numPr>
                <w:ilvl w:val="0"/>
                <w:numId w:val="9"/>
              </w:numPr>
              <w:ind w:right="150"/>
              <w:rPr>
                <w:rFonts w:ascii="Verdana" w:hAnsi="Verdana"/>
                <w:color w:val="000000"/>
                <w:sz w:val="17"/>
                <w:szCs w:val="17"/>
              </w:rPr>
            </w:pPr>
            <w:r w:rsidRPr="00ED317F">
              <w:rPr>
                <w:rFonts w:ascii="Verdana" w:hAnsi="Verdana"/>
                <w:color w:val="000000"/>
                <w:sz w:val="17"/>
                <w:szCs w:val="17"/>
              </w:rPr>
              <w:t>De kortingsbonnen zijn niet geldig in combinatie met andere aanbiedingen en/of kortingen.</w:t>
            </w:r>
          </w:p>
          <w:p w14:paraId="081CF91A" w14:textId="77777777" w:rsidR="00D052FF" w:rsidRPr="002B2B17" w:rsidRDefault="00D052FF" w:rsidP="002324C9"/>
        </w:tc>
      </w:tr>
    </w:tbl>
    <w:p w14:paraId="7072E75E" w14:textId="77777777" w:rsidR="002324C9" w:rsidRPr="002B2B17" w:rsidRDefault="002324C9" w:rsidP="002324C9"/>
    <w:p w14:paraId="0323064D" w14:textId="77777777" w:rsidR="002324C9" w:rsidRPr="002B2B17" w:rsidRDefault="002324C9" w:rsidP="002324C9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324C9" w:rsidRPr="002B2B17" w14:paraId="49ECCDE6" w14:textId="77777777">
        <w:tc>
          <w:tcPr>
            <w:tcW w:w="534" w:type="dxa"/>
          </w:tcPr>
          <w:p w14:paraId="71B562E7" w14:textId="77777777" w:rsidR="002324C9" w:rsidRPr="002B2B17" w:rsidRDefault="002324C9" w:rsidP="00511CF5">
            <w:pPr>
              <w:pStyle w:val="Opgave"/>
            </w:pPr>
          </w:p>
        </w:tc>
        <w:tc>
          <w:tcPr>
            <w:tcW w:w="8754" w:type="dxa"/>
          </w:tcPr>
          <w:p w14:paraId="51AEF751" w14:textId="4094D083" w:rsidR="000820B9" w:rsidRDefault="00CE3591" w:rsidP="000820B9">
            <w:r>
              <w:t>Een klant koopt:</w:t>
            </w:r>
            <w:r w:rsidR="000820B9">
              <w:t xml:space="preserve"> </w:t>
            </w:r>
            <w:r w:rsidR="000820B9">
              <w:br/>
            </w:r>
            <w:r w:rsidR="000820B9">
              <w:tab/>
              <w:t>2 kamerplanten à € 5,-- per stuk</w:t>
            </w:r>
          </w:p>
          <w:p w14:paraId="17124A47" w14:textId="2F441E8A" w:rsidR="000820B9" w:rsidRDefault="000820B9" w:rsidP="000820B9">
            <w:r>
              <w:tab/>
              <w:t>2 stenen sierpotten à € 9,-- per stuk</w:t>
            </w:r>
          </w:p>
          <w:p w14:paraId="4052B87D" w14:textId="506C30AB" w:rsidR="000820B9" w:rsidRDefault="000820B9" w:rsidP="000820B9">
            <w:pPr>
              <w:pStyle w:val="ListParagraph"/>
              <w:ind w:left="360"/>
            </w:pPr>
            <w:r>
              <w:tab/>
              <w:t>1 appelboompje à € 20,-- per stuk</w:t>
            </w:r>
            <w:r>
              <w:br/>
            </w:r>
            <w:r>
              <w:tab/>
              <w:t>10 kruidenplanten voor buiten à € 7,50 per stuk</w:t>
            </w:r>
          </w:p>
          <w:p w14:paraId="5C0BC0B5" w14:textId="482930CD" w:rsidR="002324C9" w:rsidRPr="002B2B17" w:rsidRDefault="002324C9" w:rsidP="00511CF5"/>
        </w:tc>
      </w:tr>
      <w:tr w:rsidR="002324C9" w:rsidRPr="002B2B17" w14:paraId="5E829545" w14:textId="77777777">
        <w:tc>
          <w:tcPr>
            <w:tcW w:w="534" w:type="dxa"/>
          </w:tcPr>
          <w:p w14:paraId="1CA3CAD9" w14:textId="77777777" w:rsidR="002324C9" w:rsidRPr="002B2B17" w:rsidRDefault="002324C9" w:rsidP="00511CF5"/>
        </w:tc>
        <w:tc>
          <w:tcPr>
            <w:tcW w:w="8754" w:type="dxa"/>
          </w:tcPr>
          <w:p w14:paraId="52A99596" w14:textId="77777777" w:rsidR="002324C9" w:rsidRPr="002B2B17" w:rsidRDefault="002324C9" w:rsidP="00511CF5"/>
          <w:p w14:paraId="065F4008" w14:textId="583C2254" w:rsidR="00CE3591" w:rsidRPr="000820B9" w:rsidRDefault="000820B9" w:rsidP="003618F1">
            <w:pPr>
              <w:pStyle w:val="ListParagraph"/>
              <w:numPr>
                <w:ilvl w:val="1"/>
                <w:numId w:val="9"/>
              </w:numPr>
              <w:ind w:left="360"/>
            </w:pPr>
            <w:r w:rsidRPr="000820B9">
              <w:t xml:space="preserve">Hoeveel kortingsbonnen </w:t>
            </w:r>
            <w:r>
              <w:t>mag</w:t>
            </w:r>
            <w:r w:rsidRPr="000820B9">
              <w:t xml:space="preserve"> de klant gebruiken?</w:t>
            </w:r>
          </w:p>
          <w:p w14:paraId="15FDC26A" w14:textId="77777777" w:rsidR="000820B9" w:rsidRDefault="000820B9" w:rsidP="00CE3591"/>
          <w:p w14:paraId="43182470" w14:textId="77777777" w:rsidR="000820B9" w:rsidRDefault="000820B9" w:rsidP="00CE3591"/>
          <w:p w14:paraId="07603A5F" w14:textId="0F281839" w:rsidR="00511CF5" w:rsidRPr="002B2B17" w:rsidRDefault="00511CF5" w:rsidP="00CE3591">
            <w:r w:rsidRPr="002B2B17">
              <w:t>………………………………………………………………………………………………………..…………………..</w:t>
            </w:r>
          </w:p>
          <w:p w14:paraId="2443F7B5" w14:textId="58C84BD7" w:rsidR="000820B9" w:rsidRPr="002B2B17" w:rsidRDefault="000820B9" w:rsidP="000820B9"/>
        </w:tc>
      </w:tr>
      <w:tr w:rsidR="00CE3591" w:rsidRPr="002B2B17" w14:paraId="5BC98D7B" w14:textId="77777777">
        <w:tc>
          <w:tcPr>
            <w:tcW w:w="534" w:type="dxa"/>
          </w:tcPr>
          <w:p w14:paraId="3D98DDF1" w14:textId="77777777" w:rsidR="00CE3591" w:rsidRPr="002B2B17" w:rsidRDefault="00CE3591" w:rsidP="00511CF5"/>
        </w:tc>
        <w:tc>
          <w:tcPr>
            <w:tcW w:w="8754" w:type="dxa"/>
          </w:tcPr>
          <w:p w14:paraId="6A334B9B" w14:textId="77777777" w:rsidR="000820B9" w:rsidRPr="002B2B17" w:rsidRDefault="000820B9" w:rsidP="000820B9">
            <w:r>
              <w:t>b. Hoeveel betaalt de klant als hij zoveel mogelijk gebruik maakt van de kortingsbonnen.</w:t>
            </w:r>
          </w:p>
          <w:p w14:paraId="4CE8771D" w14:textId="77777777" w:rsidR="000820B9" w:rsidRPr="002B2B17" w:rsidRDefault="000820B9" w:rsidP="000820B9"/>
          <w:p w14:paraId="0D2E6C67" w14:textId="77777777" w:rsidR="000820B9" w:rsidRPr="002B2B17" w:rsidRDefault="000820B9" w:rsidP="000820B9">
            <w:r w:rsidRPr="002B2B17">
              <w:t>………………………….……………………………………………………………………….………………………..</w:t>
            </w:r>
          </w:p>
          <w:p w14:paraId="49016F3A" w14:textId="77777777" w:rsidR="000820B9" w:rsidRPr="002B2B17" w:rsidRDefault="000820B9" w:rsidP="000820B9"/>
          <w:p w14:paraId="5714ECAB" w14:textId="77777777" w:rsidR="000820B9" w:rsidRDefault="000820B9" w:rsidP="000820B9">
            <w:r w:rsidRPr="002B2B17">
              <w:t>………………………….……………………………………………………………………….………………………..</w:t>
            </w:r>
          </w:p>
          <w:p w14:paraId="2C8740B1" w14:textId="77777777" w:rsidR="00CE3591" w:rsidRPr="002B2B17" w:rsidRDefault="00CE3591" w:rsidP="00511CF5"/>
        </w:tc>
      </w:tr>
    </w:tbl>
    <w:p w14:paraId="52A572F3" w14:textId="77777777" w:rsidR="002324C9" w:rsidRPr="002B2B17" w:rsidRDefault="002324C9" w:rsidP="002324C9"/>
    <w:p w14:paraId="3037A9EC" w14:textId="77777777" w:rsidR="00D052FF" w:rsidRPr="002B2B17" w:rsidRDefault="00511CF5" w:rsidP="00D052FF">
      <w:r w:rsidRPr="002B2B17">
        <w:br w:type="page"/>
      </w:r>
      <w:r w:rsidR="00A15391">
        <w:rPr>
          <w:rFonts w:ascii="Arial" w:hAnsi="Arial" w:cs="Arial"/>
          <w:noProof/>
          <w:color w:val="0000FF"/>
          <w:sz w:val="17"/>
          <w:szCs w:val="17"/>
          <w:lang w:eastAsia="nl-NL"/>
        </w:rPr>
        <w:lastRenderedPageBreak/>
        <w:drawing>
          <wp:inline distT="0" distB="0" distL="0" distR="0" wp14:anchorId="6F71C9A0" wp14:editId="7B50F369">
            <wp:extent cx="5829300" cy="3632200"/>
            <wp:effectExtent l="0" t="0" r="12700" b="0"/>
            <wp:docPr id="34" name="Afbeelding 34" descr="http://publishit.netivity.nl/data/PublishIT/folder-1337/hotspots/pagina-16-hotspot-187810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ublishit.netivity.nl/data/PublishIT/folder-1337/hotspots/pagina-16-hotspot-187810.jpg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052FF" w:rsidRPr="002B2B17" w14:paraId="04CB8C19" w14:textId="77777777">
        <w:tc>
          <w:tcPr>
            <w:tcW w:w="534" w:type="dxa"/>
          </w:tcPr>
          <w:p w14:paraId="627E8DD0" w14:textId="77777777" w:rsidR="00D052FF" w:rsidRPr="002B2B17" w:rsidRDefault="00D052FF" w:rsidP="00511CF5">
            <w:pPr>
              <w:pStyle w:val="Opgave"/>
            </w:pPr>
          </w:p>
        </w:tc>
        <w:tc>
          <w:tcPr>
            <w:tcW w:w="8754" w:type="dxa"/>
          </w:tcPr>
          <w:p w14:paraId="2C133E8E" w14:textId="77777777" w:rsidR="00511CF5" w:rsidRPr="002B2B17" w:rsidRDefault="00511CF5" w:rsidP="00511CF5">
            <w:r w:rsidRPr="002B2B17">
              <w:t>In de folder staat een tuinkas aangeboden.</w:t>
            </w:r>
          </w:p>
          <w:p w14:paraId="795386D4" w14:textId="77777777" w:rsidR="00511CF5" w:rsidRPr="002B2B17" w:rsidRDefault="00511CF5" w:rsidP="00511CF5">
            <w:r w:rsidRPr="002B2B17">
              <w:t>Regelmatig bellen mensen met vragen.</w:t>
            </w:r>
          </w:p>
          <w:p w14:paraId="14686A87" w14:textId="77777777" w:rsidR="00D052FF" w:rsidRPr="002B2B17" w:rsidRDefault="00511CF5" w:rsidP="00511CF5">
            <w:r w:rsidRPr="002B2B17">
              <w:t>Welke antwoorden zou je hier geven?</w:t>
            </w:r>
          </w:p>
        </w:tc>
      </w:tr>
      <w:tr w:rsidR="00D052FF" w:rsidRPr="002B2B17" w14:paraId="62F9D69D" w14:textId="77777777">
        <w:tc>
          <w:tcPr>
            <w:tcW w:w="534" w:type="dxa"/>
          </w:tcPr>
          <w:p w14:paraId="0FCA4066" w14:textId="77777777" w:rsidR="00D052FF" w:rsidRPr="002B2B17" w:rsidRDefault="00D052FF" w:rsidP="00511CF5"/>
        </w:tc>
        <w:tc>
          <w:tcPr>
            <w:tcW w:w="8754" w:type="dxa"/>
          </w:tcPr>
          <w:p w14:paraId="5D154E10" w14:textId="77777777" w:rsidR="00D052FF" w:rsidRPr="002B2B17" w:rsidRDefault="00D052FF" w:rsidP="00511CF5"/>
          <w:p w14:paraId="1560A0D2" w14:textId="635471B7" w:rsidR="00511CF5" w:rsidRPr="002B2B17" w:rsidRDefault="00511CF5" w:rsidP="00511CF5">
            <w:r w:rsidRPr="002B2B17">
              <w:t xml:space="preserve">a. </w:t>
            </w:r>
            <w:r w:rsidRPr="000820B9">
              <w:rPr>
                <w:i/>
              </w:rPr>
              <w:t>Wat betekent: 228 x 224 x 145/230</w:t>
            </w:r>
            <w:r w:rsidR="000820B9">
              <w:rPr>
                <w:i/>
              </w:rPr>
              <w:t xml:space="preserve"> ?</w:t>
            </w:r>
          </w:p>
          <w:p w14:paraId="37064612" w14:textId="77777777" w:rsidR="00511CF5" w:rsidRPr="002B2B17" w:rsidRDefault="00511CF5" w:rsidP="00511CF5"/>
          <w:p w14:paraId="06BAF9B5" w14:textId="77777777" w:rsidR="00511CF5" w:rsidRPr="002B2B17" w:rsidRDefault="00511CF5" w:rsidP="00511CF5">
            <w:r w:rsidRPr="002B2B17">
              <w:t>…………………………………………………………………………………………………………………………….</w:t>
            </w:r>
          </w:p>
          <w:p w14:paraId="4E0A4E13" w14:textId="77777777" w:rsidR="00511CF5" w:rsidRPr="002B2B17" w:rsidRDefault="00511CF5" w:rsidP="00511CF5"/>
          <w:p w14:paraId="7C620704" w14:textId="47A6C7C9" w:rsidR="00511CF5" w:rsidRPr="002B2B17" w:rsidRDefault="00511CF5" w:rsidP="00511CF5">
            <w:r w:rsidRPr="002B2B17">
              <w:t xml:space="preserve">b. </w:t>
            </w:r>
            <w:r w:rsidRPr="000820B9">
              <w:rPr>
                <w:i/>
              </w:rPr>
              <w:t xml:space="preserve">Wat bedoelt u met: </w:t>
            </w:r>
            <w:r w:rsidR="000820B9">
              <w:rPr>
                <w:i/>
              </w:rPr>
              <w:t>ex</w:t>
            </w:r>
            <w:r w:rsidRPr="000820B9">
              <w:rPr>
                <w:i/>
              </w:rPr>
              <w:t>clusief inhoud?</w:t>
            </w:r>
          </w:p>
          <w:p w14:paraId="57B415AB" w14:textId="77777777" w:rsidR="00511CF5" w:rsidRPr="002B2B17" w:rsidRDefault="00511CF5" w:rsidP="00511CF5">
            <w:r w:rsidRPr="002B2B17">
              <w:br/>
              <w:t>…………………………………………………………………………………………………………………………….</w:t>
            </w:r>
          </w:p>
          <w:p w14:paraId="32B02CA5" w14:textId="77777777" w:rsidR="00511CF5" w:rsidRPr="002B2B17" w:rsidRDefault="00511CF5" w:rsidP="00511CF5"/>
          <w:p w14:paraId="2BAD8285" w14:textId="4C13F2EA" w:rsidR="00511CF5" w:rsidRPr="000820B9" w:rsidRDefault="00511CF5" w:rsidP="00511CF5">
            <w:pPr>
              <w:rPr>
                <w:i/>
              </w:rPr>
            </w:pPr>
            <w:r w:rsidRPr="002B2B17">
              <w:t xml:space="preserve">c. </w:t>
            </w:r>
            <w:r w:rsidRPr="000820B9">
              <w:rPr>
                <w:i/>
              </w:rPr>
              <w:t xml:space="preserve">Hoeveel </w:t>
            </w:r>
            <w:r w:rsidR="000820B9" w:rsidRPr="000820B9">
              <w:rPr>
                <w:i/>
              </w:rPr>
              <w:t xml:space="preserve">duurder </w:t>
            </w:r>
            <w:r w:rsidRPr="000820B9">
              <w:rPr>
                <w:i/>
              </w:rPr>
              <w:t>is een kas met veiligheidsglas?</w:t>
            </w:r>
          </w:p>
          <w:p w14:paraId="3A74F438" w14:textId="77777777" w:rsidR="00511CF5" w:rsidRPr="002B2B17" w:rsidRDefault="00511CF5" w:rsidP="00511CF5"/>
          <w:p w14:paraId="33C9E242" w14:textId="77777777" w:rsidR="00D052FF" w:rsidRPr="002B2B17" w:rsidRDefault="00511CF5" w:rsidP="00511CF5">
            <w:r w:rsidRPr="002B2B17">
              <w:t>…………………………………………………………….</w:t>
            </w:r>
            <w:r w:rsidR="00D052FF" w:rsidRPr="002B2B17">
              <w:t>………………………….…………………………………</w:t>
            </w:r>
            <w:r w:rsidRPr="002B2B17">
              <w:t>..</w:t>
            </w:r>
          </w:p>
        </w:tc>
      </w:tr>
    </w:tbl>
    <w:p w14:paraId="25AB40AB" w14:textId="77777777" w:rsidR="00D052FF" w:rsidRPr="002B2B17" w:rsidRDefault="00D052FF" w:rsidP="00D052FF"/>
    <w:p w14:paraId="35DCAEB9" w14:textId="77777777" w:rsidR="00511CF5" w:rsidRPr="002B2B17" w:rsidRDefault="00511CF5" w:rsidP="00D052FF">
      <w:r w:rsidRPr="002B2B17">
        <w:br w:type="page"/>
      </w:r>
    </w:p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ook w:val="01E0" w:firstRow="1" w:lastRow="1" w:firstColumn="1" w:lastColumn="1" w:noHBand="0" w:noVBand="0"/>
      </w:tblPr>
      <w:tblGrid>
        <w:gridCol w:w="9304"/>
      </w:tblGrid>
      <w:tr w:rsidR="00511CF5" w:rsidRPr="002B2B17" w14:paraId="0FB998D1" w14:textId="77777777" w:rsidTr="00ED317F">
        <w:tc>
          <w:tcPr>
            <w:tcW w:w="9304" w:type="dxa"/>
          </w:tcPr>
          <w:p w14:paraId="6E27B76F" w14:textId="77777777" w:rsidR="00511CF5" w:rsidRPr="002B2B17" w:rsidRDefault="00A15391" w:rsidP="00511CF5">
            <w:pPr>
              <w:pStyle w:val="Heading2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6B96FFBF" wp14:editId="1ADE454A">
                  <wp:extent cx="1905000" cy="1435100"/>
                  <wp:effectExtent l="0" t="0" r="0" b="12700"/>
                  <wp:docPr id="35" name="Afbeelding 35" descr="http://www.lozeman.nl/images/upload/BO13AH785E684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ozeman.nl/images/upload/BO13AH785E684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r:link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1CF5" w:rsidRPr="002B2B17">
              <w:t xml:space="preserve"> Bolens 13,5pk met grasopvang                         </w:t>
            </w:r>
          </w:p>
          <w:p w14:paraId="04B5216D" w14:textId="77777777" w:rsidR="00511CF5" w:rsidRPr="002B2B17" w:rsidRDefault="00511CF5" w:rsidP="003618F1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2B2B17">
              <w:t xml:space="preserve">NIEUW: BO13AH785E684 </w:t>
            </w:r>
          </w:p>
          <w:p w14:paraId="33D00F11" w14:textId="77777777" w:rsidR="00511CF5" w:rsidRPr="002B2B17" w:rsidRDefault="00511CF5" w:rsidP="003618F1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2B2B17">
              <w:t xml:space="preserve">13,5pk, 1 cilinder B&amp;S IC benzinemotor </w:t>
            </w:r>
          </w:p>
          <w:p w14:paraId="4FDEC90E" w14:textId="77777777" w:rsidR="00511CF5" w:rsidRPr="002B2B17" w:rsidRDefault="00511CF5" w:rsidP="003618F1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2B2B17">
              <w:t xml:space="preserve">autodrive aandrijving </w:t>
            </w:r>
          </w:p>
          <w:p w14:paraId="30D3FBAC" w14:textId="77777777" w:rsidR="00511CF5" w:rsidRPr="002B2B17" w:rsidRDefault="00511CF5" w:rsidP="003618F1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2B2B17">
              <w:t xml:space="preserve">92cm. maaibreedte </w:t>
            </w:r>
          </w:p>
          <w:p w14:paraId="4F6ACA4D" w14:textId="77777777" w:rsidR="00511CF5" w:rsidRPr="002B2B17" w:rsidRDefault="00511CF5" w:rsidP="003618F1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2B2B17">
              <w:rPr>
                <w:rStyle w:val="Strong"/>
              </w:rPr>
              <w:t>240 liter grasvangbak.</w:t>
            </w:r>
            <w:r w:rsidRPr="002B2B17">
              <w:t xml:space="preserve"> </w:t>
            </w:r>
          </w:p>
          <w:p w14:paraId="4EDFDD7D" w14:textId="77777777" w:rsidR="00511CF5" w:rsidRPr="002B2B17" w:rsidRDefault="00511CF5" w:rsidP="003618F1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2B2B17">
              <w:t>Bruto verkoopprijs € 2.305,-- excl. BTW</w:t>
            </w:r>
          </w:p>
          <w:p w14:paraId="7D40E55D" w14:textId="77777777" w:rsidR="00511CF5" w:rsidRPr="002B2B17" w:rsidRDefault="00511CF5" w:rsidP="003618F1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r w:rsidRPr="00ED317F">
              <w:rPr>
                <w:rStyle w:val="Strong"/>
                <w:i/>
                <w:iCs/>
                <w:u w:val="single"/>
              </w:rPr>
              <w:t>Prijs nu: € 2.075,00 excl. BTW</w:t>
            </w:r>
            <w:r w:rsidRPr="002B2B17">
              <w:t xml:space="preserve"> </w:t>
            </w:r>
          </w:p>
          <w:p w14:paraId="3DAC22A3" w14:textId="77777777" w:rsidR="00511CF5" w:rsidRPr="002B2B17" w:rsidRDefault="00511CF5" w:rsidP="00D052FF"/>
        </w:tc>
      </w:tr>
    </w:tbl>
    <w:p w14:paraId="5E2835FB" w14:textId="77777777" w:rsidR="00D052FF" w:rsidRPr="002B2B17" w:rsidRDefault="00D052FF" w:rsidP="00D052FF"/>
    <w:p w14:paraId="265FDA92" w14:textId="77777777" w:rsidR="00D052FF" w:rsidRPr="002B2B17" w:rsidRDefault="00D052FF" w:rsidP="00D052FF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052FF" w:rsidRPr="002B2B17" w14:paraId="71216803" w14:textId="77777777">
        <w:tc>
          <w:tcPr>
            <w:tcW w:w="534" w:type="dxa"/>
          </w:tcPr>
          <w:p w14:paraId="4650E28A" w14:textId="77777777" w:rsidR="00D052FF" w:rsidRPr="002B2B17" w:rsidRDefault="00D052FF" w:rsidP="00511CF5">
            <w:pPr>
              <w:pStyle w:val="Opgave"/>
            </w:pPr>
          </w:p>
        </w:tc>
        <w:tc>
          <w:tcPr>
            <w:tcW w:w="8754" w:type="dxa"/>
          </w:tcPr>
          <w:p w14:paraId="280F9742" w14:textId="64E8D988" w:rsidR="00511CF5" w:rsidRPr="002B2B17" w:rsidRDefault="00511CF5" w:rsidP="00511CF5">
            <w:r w:rsidRPr="002B2B17">
              <w:t xml:space="preserve">Een klant heeft vragen over </w:t>
            </w:r>
            <w:r w:rsidR="000820B9">
              <w:t>de</w:t>
            </w:r>
            <w:r w:rsidRPr="002B2B17">
              <w:t xml:space="preserve"> aanbieding in de folder.</w:t>
            </w:r>
            <w:r w:rsidR="000820B9">
              <w:t xml:space="preserve"> Beantwoord de vragen.</w:t>
            </w:r>
          </w:p>
          <w:p w14:paraId="792A919F" w14:textId="77777777" w:rsidR="00D052FF" w:rsidRPr="002B2B17" w:rsidRDefault="00D052FF" w:rsidP="00514C66"/>
        </w:tc>
      </w:tr>
      <w:tr w:rsidR="00514C66" w:rsidRPr="002B2B17" w14:paraId="056E05B3" w14:textId="77777777">
        <w:tc>
          <w:tcPr>
            <w:tcW w:w="534" w:type="dxa"/>
          </w:tcPr>
          <w:p w14:paraId="29A0209F" w14:textId="77777777" w:rsidR="00514C66" w:rsidRPr="002B2B17" w:rsidRDefault="00514C66" w:rsidP="00514C66"/>
        </w:tc>
        <w:tc>
          <w:tcPr>
            <w:tcW w:w="8754" w:type="dxa"/>
          </w:tcPr>
          <w:p w14:paraId="7F102C08" w14:textId="77777777" w:rsidR="00514C66" w:rsidRPr="002B2B17" w:rsidRDefault="00514C66" w:rsidP="00514C66">
            <w:r w:rsidRPr="002B2B17">
              <w:t xml:space="preserve">a. </w:t>
            </w:r>
            <w:r w:rsidRPr="000820B9">
              <w:rPr>
                <w:i/>
              </w:rPr>
              <w:t>Hoeveel cm is de maaibreedte?</w:t>
            </w:r>
            <w:r w:rsidRPr="002B2B17">
              <w:t xml:space="preserve"> ……………..……………………………………………………….</w:t>
            </w:r>
          </w:p>
          <w:p w14:paraId="2A76188F" w14:textId="77777777" w:rsidR="00514C66" w:rsidRPr="002B2B17" w:rsidRDefault="00514C66" w:rsidP="00514C66"/>
          <w:p w14:paraId="0F98DDED" w14:textId="77777777" w:rsidR="00514C66" w:rsidRPr="002B2B17" w:rsidRDefault="00514C66" w:rsidP="00514C66">
            <w:r w:rsidRPr="002B2B17">
              <w:t xml:space="preserve">b. </w:t>
            </w:r>
            <w:r w:rsidRPr="000820B9">
              <w:rPr>
                <w:i/>
              </w:rPr>
              <w:t>Hoeveel gras kan ik in één keer opvangen?</w:t>
            </w:r>
            <w:r w:rsidRPr="002B2B17">
              <w:t xml:space="preserve"> ……………………………………………………..</w:t>
            </w:r>
          </w:p>
          <w:p w14:paraId="76867482" w14:textId="77777777" w:rsidR="00514C66" w:rsidRPr="002B2B17" w:rsidRDefault="00514C66" w:rsidP="00514C66"/>
          <w:p w14:paraId="1F308DE6" w14:textId="72E8C4E7" w:rsidR="00514C66" w:rsidRPr="002B2B17" w:rsidRDefault="000820B9" w:rsidP="00514C66">
            <w:r>
              <w:t xml:space="preserve">c. </w:t>
            </w:r>
            <w:r w:rsidRPr="000820B9">
              <w:rPr>
                <w:i/>
              </w:rPr>
              <w:t>Hoeveel korting krijg</w:t>
            </w:r>
            <w:r w:rsidR="00514C66" w:rsidRPr="000820B9">
              <w:rPr>
                <w:i/>
              </w:rPr>
              <w:t xml:space="preserve"> ik?</w:t>
            </w:r>
            <w:r w:rsidR="00514C66" w:rsidRPr="002B2B17">
              <w:t xml:space="preserve"> ……………………………………………………………………….</w:t>
            </w:r>
          </w:p>
          <w:p w14:paraId="24C06EF9" w14:textId="77777777" w:rsidR="00514C66" w:rsidRPr="002B2B17" w:rsidRDefault="00514C66" w:rsidP="00514C66"/>
        </w:tc>
      </w:tr>
    </w:tbl>
    <w:p w14:paraId="68DD6331" w14:textId="77777777" w:rsidR="00D052FF" w:rsidRPr="002B2B17" w:rsidRDefault="00D052FF" w:rsidP="00D052FF"/>
    <w:p w14:paraId="10332D5D" w14:textId="77777777" w:rsidR="00D052FF" w:rsidRPr="002B2B17" w:rsidRDefault="00D052FF" w:rsidP="00D052FF"/>
    <w:p w14:paraId="1660051B" w14:textId="77777777" w:rsidR="00D052FF" w:rsidRPr="002B2B17" w:rsidRDefault="00D052FF" w:rsidP="00D052FF"/>
    <w:p w14:paraId="7CB098BF" w14:textId="77777777" w:rsidR="00D052FF" w:rsidRPr="002B2B17" w:rsidRDefault="00D052FF" w:rsidP="00D052FF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052FF" w:rsidRPr="002B2B17" w14:paraId="03365BD0" w14:textId="77777777">
        <w:tc>
          <w:tcPr>
            <w:tcW w:w="534" w:type="dxa"/>
          </w:tcPr>
          <w:p w14:paraId="1DE0E394" w14:textId="77777777" w:rsidR="00D052FF" w:rsidRPr="002B2B17" w:rsidRDefault="00D052FF" w:rsidP="00511CF5">
            <w:pPr>
              <w:pStyle w:val="Opgave"/>
            </w:pPr>
          </w:p>
        </w:tc>
        <w:tc>
          <w:tcPr>
            <w:tcW w:w="8754" w:type="dxa"/>
          </w:tcPr>
          <w:p w14:paraId="578778E9" w14:textId="66D6D4BE" w:rsidR="00D052FF" w:rsidRPr="002B2B17" w:rsidRDefault="00514C66" w:rsidP="00511CF5">
            <w:r w:rsidRPr="002B2B17">
              <w:t xml:space="preserve">De BTW </w:t>
            </w:r>
            <w:r w:rsidR="000820B9">
              <w:t xml:space="preserve">op de maaier </w:t>
            </w:r>
            <w:r w:rsidRPr="002B2B17">
              <w:t>is 6%. Is de korting die je hebt uitgerekend in de vorige vraag nog steeds hetzelfde</w:t>
            </w:r>
            <w:r w:rsidR="00F55D74" w:rsidRPr="002B2B17">
              <w:t xml:space="preserve"> als je de prijzen inclusief BTW vergelijkt</w:t>
            </w:r>
            <w:r w:rsidRPr="002B2B17">
              <w:t>? Leg uit waarom wel/niet</w:t>
            </w:r>
          </w:p>
        </w:tc>
      </w:tr>
      <w:tr w:rsidR="00D052FF" w:rsidRPr="002B2B17" w14:paraId="247C3D37" w14:textId="77777777">
        <w:tc>
          <w:tcPr>
            <w:tcW w:w="534" w:type="dxa"/>
          </w:tcPr>
          <w:p w14:paraId="576CF3E2" w14:textId="77777777" w:rsidR="00D052FF" w:rsidRPr="002B2B17" w:rsidRDefault="00D052FF" w:rsidP="00511CF5"/>
        </w:tc>
        <w:tc>
          <w:tcPr>
            <w:tcW w:w="8754" w:type="dxa"/>
          </w:tcPr>
          <w:p w14:paraId="09D4FD39" w14:textId="77777777" w:rsidR="00D052FF" w:rsidRPr="002B2B17" w:rsidRDefault="00D052FF" w:rsidP="00511CF5"/>
          <w:p w14:paraId="4B032F33" w14:textId="77777777" w:rsidR="00D052FF" w:rsidRPr="002B2B17" w:rsidRDefault="00D052FF" w:rsidP="00511CF5">
            <w:r w:rsidRPr="002B2B17">
              <w:t>………………………….……………………………………………………………………….………………………..</w:t>
            </w:r>
          </w:p>
          <w:p w14:paraId="543699E8" w14:textId="77777777" w:rsidR="00D052FF" w:rsidRPr="002B2B17" w:rsidRDefault="00D052FF" w:rsidP="00511CF5"/>
          <w:p w14:paraId="4DBB4614" w14:textId="77777777" w:rsidR="00D052FF" w:rsidRPr="002B2B17" w:rsidRDefault="00D052FF" w:rsidP="00511CF5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4D45398D" w14:textId="77777777" w:rsidR="00D052FF" w:rsidRPr="002B2B17" w:rsidRDefault="00D052FF" w:rsidP="00D052FF"/>
    <w:p w14:paraId="73BDB681" w14:textId="77777777" w:rsidR="00D052FF" w:rsidRPr="002B2B17" w:rsidRDefault="00D052FF" w:rsidP="00D052FF"/>
    <w:p w14:paraId="500F5C5D" w14:textId="77777777" w:rsidR="00D052FF" w:rsidRPr="002B2B17" w:rsidRDefault="00D052FF" w:rsidP="00D052FF"/>
    <w:p w14:paraId="78572C08" w14:textId="77777777" w:rsidR="00D052FF" w:rsidRPr="002B2B17" w:rsidRDefault="00F55D74" w:rsidP="00D052FF">
      <w:r w:rsidRPr="002B2B17"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68"/>
        <w:gridCol w:w="6136"/>
      </w:tblGrid>
      <w:tr w:rsidR="00F55D74" w:rsidRPr="002B2B17" w14:paraId="67877C7B" w14:textId="77777777" w:rsidTr="00ED317F">
        <w:tc>
          <w:tcPr>
            <w:tcW w:w="3168" w:type="dxa"/>
          </w:tcPr>
          <w:p w14:paraId="43411D5A" w14:textId="77777777" w:rsidR="00F55D74" w:rsidRPr="002B2B17" w:rsidRDefault="00A15391" w:rsidP="00D052FF">
            <w:r>
              <w:rPr>
                <w:rFonts w:ascii="Verdana" w:hAnsi="Verdana"/>
                <w:noProof/>
                <w:color w:val="515151"/>
                <w:sz w:val="17"/>
                <w:szCs w:val="17"/>
                <w:lang w:eastAsia="nl-NL"/>
              </w:rPr>
              <w:lastRenderedPageBreak/>
              <w:drawing>
                <wp:inline distT="0" distB="0" distL="0" distR="0" wp14:anchorId="5C14E7F2" wp14:editId="2913145E">
                  <wp:extent cx="1816100" cy="2400300"/>
                  <wp:effectExtent l="0" t="0" r="12700" b="12700"/>
                  <wp:docPr id="36" name="Afbeelding 3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9184" r="4988" b="2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6" w:type="dxa"/>
          </w:tcPr>
          <w:p w14:paraId="340FD5A5" w14:textId="77777777" w:rsidR="00F55D74" w:rsidRPr="00ED317F" w:rsidRDefault="00F55D74" w:rsidP="00ED317F">
            <w:pPr>
              <w:pStyle w:val="NormalWeb"/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>Fietsberging</w:t>
            </w:r>
          </w:p>
          <w:p w14:paraId="5E83ED83" w14:textId="77777777" w:rsidR="00F55D74" w:rsidRPr="00ED317F" w:rsidRDefault="00F55D74" w:rsidP="00ED317F">
            <w:pPr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Fonts w:ascii="Verdana" w:hAnsi="Symbol"/>
                <w:color w:val="515151"/>
                <w:sz w:val="17"/>
                <w:szCs w:val="17"/>
              </w:rPr>
              <w:t>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 </w:t>
            </w:r>
            <w:r w:rsidRPr="00ED317F">
              <w:rPr>
                <w:rStyle w:val="bodytext"/>
                <w:rFonts w:ascii="Verdana" w:hAnsi="Verdana"/>
                <w:color w:val="515151"/>
                <w:sz w:val="17"/>
                <w:szCs w:val="17"/>
              </w:rPr>
              <w:t xml:space="preserve">Met 2 grondbeugels aan de bodem bevestigd </w:t>
            </w:r>
          </w:p>
          <w:p w14:paraId="063B9AE0" w14:textId="77777777" w:rsidR="00F55D74" w:rsidRPr="00ED317F" w:rsidRDefault="00F55D74" w:rsidP="00ED317F">
            <w:pPr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Fonts w:ascii="Verdana" w:hAnsi="Symbol"/>
                <w:color w:val="515151"/>
                <w:sz w:val="17"/>
                <w:szCs w:val="17"/>
              </w:rPr>
              <w:t>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 </w:t>
            </w:r>
            <w:r w:rsidRPr="00ED317F">
              <w:rPr>
                <w:rStyle w:val="bodytext"/>
                <w:rFonts w:ascii="Verdana" w:hAnsi="Verdana"/>
                <w:color w:val="515151"/>
                <w:sz w:val="17"/>
                <w:szCs w:val="17"/>
              </w:rPr>
              <w:t xml:space="preserve">Opklapbaar voorste dekselgedeelte voorzien van 2 gasveren </w:t>
            </w:r>
          </w:p>
          <w:p w14:paraId="37B14683" w14:textId="77777777" w:rsidR="00F55D74" w:rsidRPr="00ED317F" w:rsidRDefault="00F55D74" w:rsidP="00ED317F">
            <w:pPr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Fonts w:ascii="Verdana" w:hAnsi="Symbol"/>
                <w:color w:val="515151"/>
                <w:sz w:val="17"/>
                <w:szCs w:val="17"/>
              </w:rPr>
              <w:t>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 </w:t>
            </w:r>
            <w:r w:rsidRPr="00ED317F">
              <w:rPr>
                <w:rStyle w:val="bodytext"/>
                <w:rFonts w:ascii="Verdana" w:hAnsi="Verdana"/>
                <w:color w:val="515151"/>
                <w:sz w:val="17"/>
                <w:szCs w:val="17"/>
              </w:rPr>
              <w:t>Onderzijde deksel voorzien van handgreep    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</w:t>
            </w:r>
          </w:p>
          <w:p w14:paraId="26EADFD7" w14:textId="77777777" w:rsidR="00F55D74" w:rsidRPr="00ED317F" w:rsidRDefault="00F55D74" w:rsidP="00ED317F">
            <w:pPr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Fonts w:ascii="Verdana" w:hAnsi="Symbol"/>
                <w:color w:val="515151"/>
                <w:sz w:val="17"/>
                <w:szCs w:val="17"/>
              </w:rPr>
              <w:t>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 </w:t>
            </w:r>
            <w:r w:rsidRPr="00ED317F">
              <w:rPr>
                <w:rStyle w:val="bodytext"/>
                <w:rFonts w:ascii="Verdana" w:hAnsi="Verdana"/>
                <w:color w:val="515151"/>
                <w:sz w:val="17"/>
                <w:szCs w:val="17"/>
              </w:rPr>
              <w:t xml:space="preserve">Deksel en deursluiting afgewerkt met aluminium rand </w:t>
            </w:r>
          </w:p>
          <w:p w14:paraId="1B9A0330" w14:textId="77777777" w:rsidR="00F55D74" w:rsidRPr="00ED317F" w:rsidRDefault="00F55D74" w:rsidP="00ED317F">
            <w:pPr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Fonts w:ascii="Verdana" w:hAnsi="Symbol"/>
                <w:color w:val="515151"/>
                <w:sz w:val="17"/>
                <w:szCs w:val="17"/>
              </w:rPr>
              <w:t>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 </w:t>
            </w:r>
            <w:r w:rsidRPr="00ED317F">
              <w:rPr>
                <w:rStyle w:val="bodytext"/>
                <w:rFonts w:ascii="Verdana" w:hAnsi="Verdana"/>
                <w:color w:val="515151"/>
                <w:sz w:val="17"/>
                <w:szCs w:val="17"/>
              </w:rPr>
              <w:t xml:space="preserve">Volledig ventilerend met 2 ventilatieroosters </w:t>
            </w:r>
          </w:p>
          <w:p w14:paraId="7E79183C" w14:textId="77777777" w:rsidR="00F55D74" w:rsidRPr="00ED317F" w:rsidRDefault="00F55D74" w:rsidP="00ED317F">
            <w:pPr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Fonts w:ascii="Verdana" w:hAnsi="Symbol"/>
                <w:color w:val="515151"/>
                <w:sz w:val="17"/>
                <w:szCs w:val="17"/>
              </w:rPr>
              <w:t>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 </w:t>
            </w:r>
            <w:r w:rsidRPr="00ED317F">
              <w:rPr>
                <w:rStyle w:val="bodytext"/>
                <w:rFonts w:ascii="Verdana" w:hAnsi="Verdana"/>
                <w:color w:val="515151"/>
                <w:sz w:val="17"/>
                <w:szCs w:val="17"/>
              </w:rPr>
              <w:t xml:space="preserve">Afsluitbaar deksel en deurtjes met één sleutel </w:t>
            </w:r>
          </w:p>
          <w:p w14:paraId="06A3A0CC" w14:textId="77777777" w:rsidR="00F55D74" w:rsidRPr="00ED317F" w:rsidRDefault="00F55D74" w:rsidP="00ED317F">
            <w:pPr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Fonts w:ascii="Verdana" w:hAnsi="Symbol"/>
                <w:color w:val="515151"/>
                <w:sz w:val="17"/>
                <w:szCs w:val="17"/>
              </w:rPr>
              <w:t>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 </w:t>
            </w:r>
            <w:r w:rsidRPr="00ED317F">
              <w:rPr>
                <w:rStyle w:val="bodytext"/>
                <w:rFonts w:ascii="Verdana" w:hAnsi="Verdana"/>
                <w:color w:val="515151"/>
                <w:sz w:val="17"/>
                <w:szCs w:val="17"/>
              </w:rPr>
              <w:t xml:space="preserve">Weerbestendig Scandinavisch vuren </w:t>
            </w:r>
          </w:p>
          <w:p w14:paraId="4E5C7445" w14:textId="77777777" w:rsidR="00F55D74" w:rsidRPr="00ED317F" w:rsidRDefault="00F55D74" w:rsidP="00ED317F">
            <w:pPr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Fonts w:ascii="Verdana" w:hAnsi="Symbol"/>
                <w:color w:val="515151"/>
                <w:sz w:val="17"/>
                <w:szCs w:val="17"/>
              </w:rPr>
              <w:t>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 </w:t>
            </w:r>
            <w:r w:rsidRPr="00ED317F">
              <w:rPr>
                <w:rStyle w:val="bodytext"/>
                <w:rFonts w:ascii="Verdana" w:hAnsi="Verdana"/>
                <w:color w:val="515151"/>
                <w:sz w:val="17"/>
                <w:szCs w:val="17"/>
              </w:rPr>
              <w:t>Onderhoudsvrij maar gemakkelijk te schilderen of beitsen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</w:t>
            </w:r>
          </w:p>
          <w:p w14:paraId="4BE563D1" w14:textId="77777777" w:rsidR="00F55D74" w:rsidRPr="00ED317F" w:rsidRDefault="00F55D74" w:rsidP="00ED317F">
            <w:pPr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Fonts w:ascii="Verdana" w:hAnsi="Symbol"/>
                <w:color w:val="515151"/>
                <w:sz w:val="17"/>
                <w:szCs w:val="17"/>
              </w:rPr>
              <w:t>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 xml:space="preserve">  </w:t>
            </w:r>
            <w:r w:rsidRPr="00ED317F">
              <w:rPr>
                <w:rStyle w:val="bodytext"/>
                <w:rFonts w:ascii="Verdana" w:hAnsi="Verdana"/>
                <w:color w:val="515151"/>
                <w:sz w:val="17"/>
                <w:szCs w:val="17"/>
              </w:rPr>
              <w:t>Plaats voor 3 of meer fietsen, tuingereedschap, containers enz.</w:t>
            </w:r>
          </w:p>
          <w:p w14:paraId="3A332038" w14:textId="77777777" w:rsidR="00F55D74" w:rsidRPr="00ED317F" w:rsidRDefault="00F55D74" w:rsidP="00ED317F">
            <w:pPr>
              <w:pStyle w:val="NormalWeb"/>
              <w:spacing w:line="240" w:lineRule="atLeast"/>
              <w:rPr>
                <w:rFonts w:ascii="Verdana" w:hAnsi="Verdana"/>
                <w:color w:val="515151"/>
                <w:sz w:val="17"/>
                <w:szCs w:val="17"/>
              </w:rPr>
            </w:pP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>Buitenmaten</w:t>
            </w:r>
            <w:r w:rsidRPr="00ED317F">
              <w:rPr>
                <w:rFonts w:ascii="Verdana" w:hAnsi="Verdana"/>
                <w:b/>
                <w:bCs/>
                <w:color w:val="515151"/>
                <w:sz w:val="17"/>
                <w:szCs w:val="17"/>
              </w:rPr>
              <w:br/>
            </w: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>LFM-125-RG 125X215X130 CM (125)    €  749.00</w:t>
            </w:r>
            <w:r w:rsidRPr="00ED317F">
              <w:rPr>
                <w:rFonts w:ascii="Verdana" w:hAnsi="Verdana"/>
                <w:b/>
                <w:bCs/>
                <w:color w:val="515151"/>
                <w:sz w:val="17"/>
                <w:szCs w:val="17"/>
              </w:rPr>
              <w:br/>
            </w: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>LFM-150-RG 150X215X130 CM (125)    €  899.00</w:t>
            </w:r>
            <w:r w:rsidRPr="00ED317F">
              <w:rPr>
                <w:rFonts w:ascii="Verdana" w:hAnsi="Verdana"/>
                <w:b/>
                <w:bCs/>
                <w:color w:val="515151"/>
                <w:sz w:val="17"/>
                <w:szCs w:val="17"/>
              </w:rPr>
              <w:br/>
            </w: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>LFM-175-RG 175X215X130 CM (125)    €  999.00</w:t>
            </w:r>
            <w:r w:rsidRPr="00ED317F">
              <w:rPr>
                <w:rFonts w:ascii="Verdana" w:hAnsi="Verdana"/>
                <w:b/>
                <w:bCs/>
                <w:color w:val="515151"/>
                <w:sz w:val="17"/>
                <w:szCs w:val="17"/>
              </w:rPr>
              <w:br/>
            </w: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>LFM-200-RG 200X215X130 CM (125)    €1099.00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t> </w:t>
            </w:r>
          </w:p>
          <w:p w14:paraId="5667CF45" w14:textId="77777777" w:rsidR="00F55D74" w:rsidRPr="002B2B17" w:rsidRDefault="00F55D74" w:rsidP="00F55D74"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>Binnenmaten</w:t>
            </w:r>
            <w:r w:rsidRPr="00ED317F">
              <w:rPr>
                <w:rFonts w:ascii="Verdana" w:hAnsi="Verdana"/>
                <w:color w:val="515151"/>
                <w:sz w:val="17"/>
                <w:szCs w:val="17"/>
              </w:rPr>
              <w:br/>
            </w: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 xml:space="preserve">LFM-125-RG 116X188X123 CM </w:t>
            </w:r>
            <w:r w:rsidRPr="00ED317F">
              <w:rPr>
                <w:rFonts w:ascii="Verdana" w:hAnsi="Verdana"/>
                <w:b/>
                <w:bCs/>
                <w:color w:val="515151"/>
                <w:sz w:val="17"/>
                <w:szCs w:val="17"/>
              </w:rPr>
              <w:br/>
            </w: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 xml:space="preserve">LFM-150-RG 141X188X123 CM </w:t>
            </w:r>
            <w:r w:rsidRPr="00ED317F">
              <w:rPr>
                <w:rFonts w:ascii="Verdana" w:hAnsi="Verdana"/>
                <w:b/>
                <w:bCs/>
                <w:color w:val="515151"/>
                <w:sz w:val="17"/>
                <w:szCs w:val="17"/>
              </w:rPr>
              <w:br/>
            </w: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 xml:space="preserve">LFM-175-RG 166X188X123 CM </w:t>
            </w:r>
            <w:r w:rsidRPr="00ED317F">
              <w:rPr>
                <w:rFonts w:ascii="Verdana" w:hAnsi="Verdana"/>
                <w:b/>
                <w:bCs/>
                <w:color w:val="515151"/>
                <w:sz w:val="17"/>
                <w:szCs w:val="17"/>
              </w:rPr>
              <w:br/>
            </w:r>
            <w:r w:rsidRPr="00ED317F">
              <w:rPr>
                <w:rStyle w:val="Strong"/>
                <w:rFonts w:ascii="Verdana" w:hAnsi="Verdana"/>
                <w:color w:val="515151"/>
                <w:sz w:val="17"/>
                <w:szCs w:val="17"/>
              </w:rPr>
              <w:t>LFM-200-RG 191X188X123</w:t>
            </w:r>
          </w:p>
        </w:tc>
      </w:tr>
    </w:tbl>
    <w:p w14:paraId="53BF6289" w14:textId="77777777" w:rsidR="00D052FF" w:rsidRPr="002B2B17" w:rsidRDefault="00D052FF" w:rsidP="00D052FF"/>
    <w:p w14:paraId="7033F22A" w14:textId="77777777" w:rsidR="00F55D74" w:rsidRPr="002B2B17" w:rsidRDefault="00F55D74" w:rsidP="00F55D74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F55D74" w:rsidRPr="002B2B17" w14:paraId="512AC705" w14:textId="77777777">
        <w:tc>
          <w:tcPr>
            <w:tcW w:w="534" w:type="dxa"/>
          </w:tcPr>
          <w:p w14:paraId="13DE31A4" w14:textId="77777777" w:rsidR="00F55D74" w:rsidRPr="002B2B17" w:rsidRDefault="00F55D74" w:rsidP="00CC6DDE">
            <w:pPr>
              <w:pStyle w:val="Opgave"/>
            </w:pPr>
          </w:p>
        </w:tc>
        <w:tc>
          <w:tcPr>
            <w:tcW w:w="8754" w:type="dxa"/>
          </w:tcPr>
          <w:p w14:paraId="4E232822" w14:textId="77DA142A" w:rsidR="00F55D74" w:rsidRPr="002B2B17" w:rsidRDefault="00F55D74" w:rsidP="00F55D74">
            <w:r w:rsidRPr="002B2B17">
              <w:t>Een Lutrabox is een fietsberging.</w:t>
            </w:r>
          </w:p>
          <w:p w14:paraId="35C78C19" w14:textId="77777777" w:rsidR="00F55D74" w:rsidRPr="002B2B17" w:rsidRDefault="00F55D74" w:rsidP="00F55D74">
            <w:r w:rsidRPr="002B2B17">
              <w:t xml:space="preserve">Een klant wil zo’n fietsberging bestellen. </w:t>
            </w:r>
          </w:p>
          <w:p w14:paraId="43567C90" w14:textId="5482EB7D" w:rsidR="00F55D74" w:rsidRDefault="00F55D74" w:rsidP="00F55D74">
            <w:r w:rsidRPr="002B2B17">
              <w:t>De beschikbare ruimte om de stalling te plaatsen is 1,5 m bij 2</w:t>
            </w:r>
            <w:r w:rsidR="000820B9">
              <w:t>,5</w:t>
            </w:r>
            <w:r w:rsidRPr="002B2B17">
              <w:t xml:space="preserve"> m.</w:t>
            </w:r>
          </w:p>
          <w:p w14:paraId="0444887F" w14:textId="77777777" w:rsidR="000820B9" w:rsidRPr="002B2B17" w:rsidRDefault="000820B9" w:rsidP="00F55D74"/>
          <w:p w14:paraId="67F58636" w14:textId="27C78242" w:rsidR="00F55D74" w:rsidRPr="002B2B17" w:rsidRDefault="000820B9" w:rsidP="003618F1">
            <w:pPr>
              <w:pStyle w:val="ListParagraph"/>
              <w:numPr>
                <w:ilvl w:val="1"/>
                <w:numId w:val="10"/>
              </w:numPr>
            </w:pPr>
            <w:r w:rsidRPr="000820B9">
              <w:t>Welke</w:t>
            </w:r>
            <w:r>
              <w:t xml:space="preserve"> fietsenberging adviseer jij deze klant? </w:t>
            </w:r>
            <w:r>
              <w:br/>
            </w:r>
            <w:r w:rsidR="00F55D74" w:rsidRPr="002B2B17">
              <w:t>No</w:t>
            </w:r>
            <w:r>
              <w:t>teer</w:t>
            </w:r>
            <w:r w:rsidR="00F55D74" w:rsidRPr="002B2B17">
              <w:t xml:space="preserve"> de code </w:t>
            </w:r>
            <w:r>
              <w:t>en leg uit waarom je deze hebt gekozen.</w:t>
            </w:r>
          </w:p>
        </w:tc>
      </w:tr>
      <w:tr w:rsidR="00F55D74" w:rsidRPr="002B2B17" w14:paraId="5727A2EB" w14:textId="77777777">
        <w:tc>
          <w:tcPr>
            <w:tcW w:w="534" w:type="dxa"/>
          </w:tcPr>
          <w:p w14:paraId="7121D8E4" w14:textId="77777777" w:rsidR="00F55D74" w:rsidRPr="002B2B17" w:rsidRDefault="00F55D74" w:rsidP="00CC6DDE"/>
        </w:tc>
        <w:tc>
          <w:tcPr>
            <w:tcW w:w="8754" w:type="dxa"/>
          </w:tcPr>
          <w:p w14:paraId="3A8A8702" w14:textId="77777777" w:rsidR="00F55D74" w:rsidRPr="002B2B17" w:rsidRDefault="00F55D74" w:rsidP="00CC6DDE"/>
          <w:p w14:paraId="4DD908C8" w14:textId="77777777" w:rsidR="000820B9" w:rsidRDefault="000820B9" w:rsidP="003D6448">
            <w:pPr>
              <w:ind w:left="1440"/>
            </w:pPr>
            <w:r>
              <w:t xml:space="preserve">Code: </w:t>
            </w:r>
            <w:r w:rsidR="00F55D74" w:rsidRPr="002B2B17">
              <w:t>………………………….………………</w:t>
            </w:r>
          </w:p>
          <w:p w14:paraId="3E516B01" w14:textId="77777777" w:rsidR="000820B9" w:rsidRDefault="000820B9" w:rsidP="003D6448">
            <w:pPr>
              <w:ind w:left="1440"/>
            </w:pPr>
          </w:p>
          <w:p w14:paraId="4333D290" w14:textId="07F9ABB2" w:rsidR="00F55D74" w:rsidRDefault="000820B9" w:rsidP="003D6448">
            <w:pPr>
              <w:ind w:left="1440"/>
            </w:pPr>
            <w:r>
              <w:t xml:space="preserve">Want </w:t>
            </w:r>
            <w:r w:rsidR="00F55D74" w:rsidRPr="002B2B17">
              <w:t>……………………………………………………….………………………</w:t>
            </w:r>
            <w:r>
              <w:t>……………</w:t>
            </w:r>
          </w:p>
          <w:p w14:paraId="6F6A2C05" w14:textId="5A532809" w:rsidR="000820B9" w:rsidRPr="002B2B17" w:rsidRDefault="000820B9" w:rsidP="00CC6DDE"/>
        </w:tc>
      </w:tr>
      <w:tr w:rsidR="003D6448" w:rsidRPr="002B2B17" w14:paraId="0B8350A4" w14:textId="77777777">
        <w:tc>
          <w:tcPr>
            <w:tcW w:w="534" w:type="dxa"/>
          </w:tcPr>
          <w:p w14:paraId="57ED31B2" w14:textId="77777777" w:rsidR="003D6448" w:rsidRPr="002B2B17" w:rsidRDefault="003D6448" w:rsidP="00CC6DDE"/>
        </w:tc>
        <w:tc>
          <w:tcPr>
            <w:tcW w:w="8754" w:type="dxa"/>
          </w:tcPr>
          <w:p w14:paraId="7A28A599" w14:textId="77777777" w:rsidR="003D6448" w:rsidRDefault="003D6448" w:rsidP="003618F1">
            <w:pPr>
              <w:pStyle w:val="ListParagraph"/>
              <w:numPr>
                <w:ilvl w:val="1"/>
                <w:numId w:val="10"/>
              </w:numPr>
            </w:pPr>
            <w:r>
              <w:t>Hoeveel fietsen passen en volgens jou in deze berging? Leg uit hoe je dit hebt geschat.</w:t>
            </w:r>
          </w:p>
          <w:p w14:paraId="4FC51D5C" w14:textId="77777777" w:rsidR="003D6448" w:rsidRDefault="003D6448" w:rsidP="003D6448">
            <w:pPr>
              <w:pStyle w:val="ListParagraph"/>
              <w:ind w:left="1440"/>
            </w:pPr>
          </w:p>
          <w:p w14:paraId="103C82E4" w14:textId="088697BF" w:rsidR="003D6448" w:rsidRDefault="003D6448" w:rsidP="003D6448">
            <w:pPr>
              <w:pStyle w:val="ListParagraph"/>
              <w:ind w:left="1440"/>
            </w:pPr>
            <w:r>
              <w:t>………………………………………………………………………………………………………</w:t>
            </w:r>
          </w:p>
          <w:p w14:paraId="2E7830DC" w14:textId="77777777" w:rsidR="003D6448" w:rsidRDefault="003D6448" w:rsidP="003D6448">
            <w:pPr>
              <w:pStyle w:val="ListParagraph"/>
              <w:ind w:left="1440"/>
            </w:pPr>
          </w:p>
          <w:p w14:paraId="53F743C8" w14:textId="5818D8D8" w:rsidR="003D6448" w:rsidRDefault="003D6448" w:rsidP="003D6448">
            <w:pPr>
              <w:pStyle w:val="ListParagraph"/>
              <w:ind w:left="1440"/>
            </w:pPr>
            <w:r>
              <w:t>……………………………………………………………………………………………………..</w:t>
            </w:r>
          </w:p>
          <w:p w14:paraId="419851B4" w14:textId="3AC38741" w:rsidR="003D6448" w:rsidRPr="002B2B17" w:rsidRDefault="003D6448" w:rsidP="003D6448">
            <w:pPr>
              <w:pStyle w:val="ListParagraph"/>
              <w:ind w:left="1440"/>
            </w:pPr>
          </w:p>
        </w:tc>
      </w:tr>
    </w:tbl>
    <w:p w14:paraId="26A1E8D0" w14:textId="0465C862" w:rsidR="00F55D74" w:rsidRDefault="00F55D74" w:rsidP="00F55D74"/>
    <w:p w14:paraId="2C6D4C6E" w14:textId="77777777" w:rsidR="0048095E" w:rsidRPr="000E2E49" w:rsidRDefault="0048095E" w:rsidP="0048095E"/>
    <w:p w14:paraId="1C7E87DB" w14:textId="77777777" w:rsidR="0048095E" w:rsidRPr="00E5370B" w:rsidRDefault="0048095E" w:rsidP="0048095E"/>
    <w:p w14:paraId="3D2EAED5" w14:textId="77777777" w:rsidR="0048095E" w:rsidRDefault="0048095E" w:rsidP="00F55D74"/>
    <w:p w14:paraId="42F5E5CA" w14:textId="77777777" w:rsidR="0048095E" w:rsidRDefault="0048095E" w:rsidP="00F55D74"/>
    <w:p w14:paraId="6E7D4A00" w14:textId="77777777" w:rsidR="0048095E" w:rsidRPr="002B2B17" w:rsidRDefault="0048095E" w:rsidP="00F55D74"/>
    <w:p w14:paraId="578CD71D" w14:textId="77777777" w:rsidR="00F55D74" w:rsidRDefault="00F55D74" w:rsidP="00FF1838">
      <w:pPr>
        <w:pStyle w:val="Heading1"/>
      </w:pPr>
      <w:r w:rsidRPr="002B2B17">
        <w:br w:type="page"/>
      </w:r>
      <w:r w:rsidR="00FF1838">
        <w:lastRenderedPageBreak/>
        <w:t xml:space="preserve">5 </w:t>
      </w:r>
      <w:r w:rsidR="00FF1838">
        <w:softHyphen/>
        <w:t>- Postverzorging</w:t>
      </w:r>
    </w:p>
    <w:p w14:paraId="3A5DE937" w14:textId="77777777" w:rsidR="00A62C3E" w:rsidRPr="002B2B17" w:rsidRDefault="00A62C3E" w:rsidP="00A62C3E"/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shd w:val="clear" w:color="auto" w:fill="DAEEF3" w:themeFill="accent5" w:themeFillTint="33"/>
        <w:tblLook w:val="01E0" w:firstRow="1" w:lastRow="1" w:firstColumn="1" w:lastColumn="1" w:noHBand="0" w:noVBand="0"/>
      </w:tblPr>
      <w:tblGrid>
        <w:gridCol w:w="9304"/>
      </w:tblGrid>
      <w:tr w:rsidR="00A62C3E" w:rsidRPr="002B2B17" w14:paraId="3B5FA916" w14:textId="77777777" w:rsidTr="0059394E">
        <w:tc>
          <w:tcPr>
            <w:tcW w:w="9304" w:type="dxa"/>
            <w:shd w:val="clear" w:color="auto" w:fill="DAEEF3" w:themeFill="accent5" w:themeFillTint="33"/>
          </w:tcPr>
          <w:p w14:paraId="3FC8C1C4" w14:textId="77777777" w:rsidR="00A62C3E" w:rsidRPr="002B2B17" w:rsidRDefault="00A62C3E" w:rsidP="0059394E"/>
          <w:p w14:paraId="081BC0CA" w14:textId="7EFE5010" w:rsidR="00A62C3E" w:rsidRDefault="00A62C3E" w:rsidP="0059394E">
            <w:r>
              <w:t xml:space="preserve">Een van jouw taken op kantoor is het verzorgen van de post. </w:t>
            </w:r>
            <w:r>
              <w:br/>
              <w:t>Je zorgt dat de inkomende post op de goed plek komt. Voor de uitgaande post zoek je de adressen op en je gaat na hoeveel het versturen kost.</w:t>
            </w:r>
            <w:r>
              <w:br/>
              <w:t>Je hoeft geen postzegels te plakken, daarvoor wordt een frankeermachine gebruikt. Die stempelt als het ware een postzegel op de envelop.</w:t>
            </w:r>
            <w:r w:rsidRPr="002B2B17">
              <w:t xml:space="preserve"> Dat is goedkoper, je betaalt geen BTW.</w:t>
            </w:r>
          </w:p>
          <w:p w14:paraId="13BE4D6E" w14:textId="2BBFB81C" w:rsidR="00A62C3E" w:rsidRPr="002B2B17" w:rsidRDefault="00A62C3E" w:rsidP="0059394E">
            <w:r>
              <w:br/>
            </w:r>
            <w:r>
              <w:rPr>
                <w:noProof/>
                <w:lang w:eastAsia="nl-NL"/>
              </w:rPr>
              <w:drawing>
                <wp:inline distT="0" distB="0" distL="0" distR="0" wp14:anchorId="2AE70B0A" wp14:editId="1244164C">
                  <wp:extent cx="1447800" cy="628563"/>
                  <wp:effectExtent l="0" t="0" r="0" b="635"/>
                  <wp:docPr id="90" name="Picture 90" descr="http://www.laakland.nl/RWS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aakland.nl/RWS2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71" t="5488" b="8537"/>
                          <a:stretch/>
                        </pic:blipFill>
                        <pic:spPr bwMode="auto">
                          <a:xfrm>
                            <a:off x="0" y="0"/>
                            <a:ext cx="1449693" cy="6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AD248B" w14:textId="77777777" w:rsidR="00A62C3E" w:rsidRPr="002B2B17" w:rsidRDefault="00A62C3E" w:rsidP="0059394E"/>
        </w:tc>
      </w:tr>
    </w:tbl>
    <w:p w14:paraId="5FE67A7F" w14:textId="77777777" w:rsidR="00A62C3E" w:rsidRDefault="00A62C3E" w:rsidP="00A62C3E"/>
    <w:p w14:paraId="0258BDFC" w14:textId="77777777" w:rsidR="00A62C3E" w:rsidRPr="002B2B17" w:rsidRDefault="00A62C3E" w:rsidP="00A62C3E"/>
    <w:tbl>
      <w:tblPr>
        <w:tblpPr w:leftFromText="141" w:rightFromText="141" w:vertAnchor="text" w:horzAnchor="margin" w:tblpY="36"/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62C3E" w:rsidRPr="002B2B17" w14:paraId="657809F2" w14:textId="77777777" w:rsidTr="00A62C3E">
        <w:tc>
          <w:tcPr>
            <w:tcW w:w="534" w:type="dxa"/>
          </w:tcPr>
          <w:p w14:paraId="68E4E019" w14:textId="77777777" w:rsidR="00A62C3E" w:rsidRPr="002B2B17" w:rsidRDefault="00A62C3E" w:rsidP="00A62C3E">
            <w:pPr>
              <w:pStyle w:val="Opgave"/>
            </w:pPr>
          </w:p>
        </w:tc>
        <w:tc>
          <w:tcPr>
            <w:tcW w:w="8754" w:type="dxa"/>
          </w:tcPr>
          <w:p w14:paraId="5CE0DBA3" w14:textId="3F5CCCA0" w:rsidR="00A62C3E" w:rsidRDefault="00A62C3E" w:rsidP="00A62C3E">
            <w:r>
              <w:t>Hieronder staat de</w:t>
            </w:r>
            <w:r w:rsidRPr="002B2B17">
              <w:t xml:space="preserve"> </w:t>
            </w:r>
            <w:r>
              <w:t xml:space="preserve">uitgaande </w:t>
            </w:r>
            <w:r w:rsidRPr="002B2B17">
              <w:t xml:space="preserve">post </w:t>
            </w:r>
            <w:r>
              <w:t xml:space="preserve">van vandaag. </w:t>
            </w:r>
            <w:r w:rsidR="00533358">
              <w:t xml:space="preserve">Alle post blijft binnen Nederland. </w:t>
            </w:r>
            <w:r>
              <w:t>De adressen staan er al op. Jij zorg</w:t>
            </w:r>
            <w:r w:rsidR="00533358">
              <w:t>t</w:t>
            </w:r>
            <w:r>
              <w:t xml:space="preserve"> voor het frankeren.</w:t>
            </w:r>
          </w:p>
          <w:p w14:paraId="6736F1F7" w14:textId="77777777" w:rsidR="00A62C3E" w:rsidRPr="002B2B17" w:rsidRDefault="00A62C3E" w:rsidP="00A62C3E"/>
          <w:p w14:paraId="3EAF0B31" w14:textId="514C9764" w:rsidR="00A62C3E" w:rsidRDefault="00A62C3E" w:rsidP="00A62C3E">
            <w:pPr>
              <w:ind w:left="720"/>
            </w:pPr>
            <w:r>
              <w:t>6 brieven van 30 gram</w:t>
            </w:r>
          </w:p>
          <w:p w14:paraId="1C8D3B40" w14:textId="77777777" w:rsidR="00A62C3E" w:rsidRDefault="00A62C3E" w:rsidP="00A62C3E">
            <w:pPr>
              <w:ind w:left="720"/>
            </w:pPr>
            <w:r w:rsidRPr="002B2B17">
              <w:t>8 brie</w:t>
            </w:r>
            <w:r>
              <w:t>ven van 125 gram</w:t>
            </w:r>
          </w:p>
          <w:p w14:paraId="3956DE39" w14:textId="7126CE1B" w:rsidR="00A62C3E" w:rsidRDefault="00A62C3E" w:rsidP="00A62C3E">
            <w:pPr>
              <w:ind w:left="720"/>
            </w:pPr>
            <w:r w:rsidRPr="002B2B17">
              <w:t>12 pakketjes van 1,2 kg.</w:t>
            </w:r>
          </w:p>
          <w:p w14:paraId="54BB7702" w14:textId="77777777" w:rsidR="00533358" w:rsidRDefault="00533358" w:rsidP="00A62C3E">
            <w:pPr>
              <w:ind w:left="720"/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88"/>
              <w:gridCol w:w="2165"/>
              <w:gridCol w:w="2088"/>
            </w:tblGrid>
            <w:tr w:rsidR="00533358" w:rsidRPr="002B2B17" w14:paraId="1ECB5621" w14:textId="77777777" w:rsidTr="0059394E">
              <w:trPr>
                <w:trHeight w:val="539"/>
              </w:trPr>
              <w:tc>
                <w:tcPr>
                  <w:tcW w:w="5841" w:type="dxa"/>
                  <w:gridSpan w:val="3"/>
                </w:tcPr>
                <w:p w14:paraId="6A963064" w14:textId="7E0E6FB8" w:rsidR="00533358" w:rsidRPr="00533358" w:rsidRDefault="00533358" w:rsidP="00343703">
                  <w:pPr>
                    <w:framePr w:hSpace="141" w:wrap="around" w:vAnchor="text" w:hAnchor="margin" w:y="36"/>
                    <w:rPr>
                      <w:b/>
                    </w:rPr>
                  </w:pPr>
                  <w:r w:rsidRPr="00533358">
                    <w:rPr>
                      <w:b/>
                    </w:rPr>
                    <w:t>Frankeerkosten</w:t>
                  </w:r>
                  <w:r>
                    <w:rPr>
                      <w:b/>
                    </w:rPr>
                    <w:t xml:space="preserve"> – binnenlandse post</w:t>
                  </w:r>
                </w:p>
              </w:tc>
            </w:tr>
            <w:tr w:rsidR="00533358" w:rsidRPr="002B2B17" w14:paraId="66DCDDC1" w14:textId="77777777" w:rsidTr="00533358">
              <w:trPr>
                <w:trHeight w:val="539"/>
              </w:trPr>
              <w:tc>
                <w:tcPr>
                  <w:tcW w:w="1588" w:type="dxa"/>
                </w:tcPr>
                <w:p w14:paraId="536E76F1" w14:textId="2AD0C253" w:rsidR="00533358" w:rsidRPr="00533358" w:rsidRDefault="00533358" w:rsidP="00343703">
                  <w:pPr>
                    <w:framePr w:hSpace="141" w:wrap="around" w:vAnchor="text" w:hAnchor="margin" w:y="36"/>
                    <w:rPr>
                      <w:b/>
                    </w:rPr>
                  </w:pPr>
                  <w:r w:rsidRPr="00533358">
                    <w:rPr>
                      <w:b/>
                    </w:rPr>
                    <w:t>Gewicht</w:t>
                  </w:r>
                </w:p>
              </w:tc>
              <w:tc>
                <w:tcPr>
                  <w:tcW w:w="2165" w:type="dxa"/>
                </w:tcPr>
                <w:p w14:paraId="59540FE7" w14:textId="48E8A9DB" w:rsidR="00533358" w:rsidRPr="00533358" w:rsidRDefault="00533358" w:rsidP="00343703">
                  <w:pPr>
                    <w:framePr w:hSpace="141" w:wrap="around" w:vAnchor="text" w:hAnchor="margin" w:y="36"/>
                    <w:rPr>
                      <w:b/>
                    </w:rPr>
                  </w:pPr>
                  <w:r w:rsidRPr="00533358">
                    <w:rPr>
                      <w:b/>
                    </w:rPr>
                    <w:t xml:space="preserve">Met BTW  </w:t>
                  </w:r>
                  <w:r w:rsidRPr="00533358">
                    <w:rPr>
                      <w:b/>
                    </w:rPr>
                    <w:br/>
                    <w:t>(bedrag in euro)</w:t>
                  </w:r>
                </w:p>
              </w:tc>
              <w:tc>
                <w:tcPr>
                  <w:tcW w:w="2088" w:type="dxa"/>
                </w:tcPr>
                <w:p w14:paraId="08F30729" w14:textId="77777777" w:rsidR="00533358" w:rsidRPr="00533358" w:rsidRDefault="00533358" w:rsidP="00343703">
                  <w:pPr>
                    <w:framePr w:hSpace="141" w:wrap="around" w:vAnchor="text" w:hAnchor="margin" w:y="36"/>
                    <w:rPr>
                      <w:b/>
                    </w:rPr>
                  </w:pPr>
                  <w:r w:rsidRPr="00533358">
                    <w:rPr>
                      <w:b/>
                    </w:rPr>
                    <w:t>BTW-vrij</w:t>
                  </w:r>
                </w:p>
                <w:p w14:paraId="6E665522" w14:textId="5E0AF944" w:rsidR="00533358" w:rsidRPr="00533358" w:rsidRDefault="00533358" w:rsidP="00343703">
                  <w:pPr>
                    <w:framePr w:hSpace="141" w:wrap="around" w:vAnchor="text" w:hAnchor="margin" w:y="36"/>
                    <w:rPr>
                      <w:b/>
                    </w:rPr>
                  </w:pPr>
                  <w:r w:rsidRPr="00533358">
                    <w:rPr>
                      <w:b/>
                    </w:rPr>
                    <w:t>(bedrag in euro)</w:t>
                  </w:r>
                </w:p>
              </w:tc>
            </w:tr>
            <w:tr w:rsidR="00533358" w:rsidRPr="002B2B17" w14:paraId="136BD4D6" w14:textId="77777777" w:rsidTr="00533358">
              <w:trPr>
                <w:trHeight w:val="2372"/>
              </w:trPr>
              <w:tc>
                <w:tcPr>
                  <w:tcW w:w="1588" w:type="dxa"/>
                </w:tcPr>
                <w:p w14:paraId="42341E3D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</w:p>
                <w:p w14:paraId="6478DDEE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 xml:space="preserve">0 - 20 g </w:t>
                  </w:r>
                </w:p>
                <w:p w14:paraId="0BE6D027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 xml:space="preserve">20 - 50           </w:t>
                  </w:r>
                </w:p>
                <w:p w14:paraId="30CC0FBB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 xml:space="preserve">50 - 100         </w:t>
                  </w:r>
                </w:p>
                <w:p w14:paraId="1F844F2E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 xml:space="preserve">100 - 250       </w:t>
                  </w:r>
                </w:p>
                <w:p w14:paraId="31DE4DCF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 xml:space="preserve">250 - 500       </w:t>
                  </w:r>
                </w:p>
                <w:p w14:paraId="26412AA3" w14:textId="18A54ECA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 xml:space="preserve">500 - 2 kg </w:t>
                  </w:r>
                  <w:r>
                    <w:t xml:space="preserve">     </w:t>
                  </w:r>
                </w:p>
              </w:tc>
              <w:tc>
                <w:tcPr>
                  <w:tcW w:w="2165" w:type="dxa"/>
                </w:tcPr>
                <w:p w14:paraId="2D0D72CD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</w:p>
                <w:p w14:paraId="77F9F62A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>0,44</w:t>
                  </w:r>
                </w:p>
                <w:p w14:paraId="4B65A557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>0,88</w:t>
                  </w:r>
                </w:p>
                <w:p w14:paraId="1584CCA8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 xml:space="preserve">1,32  </w:t>
                  </w:r>
                </w:p>
                <w:p w14:paraId="22ABF88A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>1,76</w:t>
                  </w:r>
                </w:p>
                <w:p w14:paraId="3A6A7FC1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 w:rsidRPr="002B2B17">
                    <w:t>2,20</w:t>
                  </w:r>
                </w:p>
                <w:p w14:paraId="22B3DCBE" w14:textId="77777777" w:rsidR="00533358" w:rsidRPr="002B2B17" w:rsidRDefault="00533358" w:rsidP="00343703">
                  <w:pPr>
                    <w:framePr w:hSpace="141" w:wrap="around" w:vAnchor="text" w:hAnchor="margin" w:y="36"/>
                  </w:pPr>
                  <w:r>
                    <w:t>2,64</w:t>
                  </w:r>
                </w:p>
              </w:tc>
              <w:tc>
                <w:tcPr>
                  <w:tcW w:w="2088" w:type="dxa"/>
                </w:tcPr>
                <w:p w14:paraId="69281F64" w14:textId="77777777" w:rsidR="00533358" w:rsidRPr="002B2B17" w:rsidRDefault="00533358" w:rsidP="00343703">
                  <w:pPr>
                    <w:framePr w:hSpace="141" w:wrap="around" w:vAnchor="text" w:hAnchor="margin" w:y="36"/>
                    <w:ind w:firstLine="240"/>
                  </w:pPr>
                  <w:r w:rsidRPr="002B2B17">
                    <w:t xml:space="preserve">              </w:t>
                  </w:r>
                </w:p>
                <w:p w14:paraId="43492C46" w14:textId="77777777" w:rsidR="00533358" w:rsidRPr="002B2B17" w:rsidRDefault="00533358" w:rsidP="00343703">
                  <w:pPr>
                    <w:framePr w:hSpace="141" w:wrap="around" w:vAnchor="text" w:hAnchor="margin" w:y="36"/>
                    <w:ind w:firstLine="240"/>
                  </w:pPr>
                  <w:r w:rsidRPr="002B2B17">
                    <w:t>0,40</w:t>
                  </w:r>
                </w:p>
                <w:p w14:paraId="69345750" w14:textId="77777777" w:rsidR="00533358" w:rsidRPr="002B2B17" w:rsidRDefault="00533358" w:rsidP="00343703">
                  <w:pPr>
                    <w:framePr w:hSpace="141" w:wrap="around" w:vAnchor="text" w:hAnchor="margin" w:y="36"/>
                    <w:ind w:firstLine="240"/>
                  </w:pPr>
                  <w:r w:rsidRPr="002B2B17">
                    <w:t>0,80</w:t>
                  </w:r>
                </w:p>
                <w:p w14:paraId="180688C2" w14:textId="77777777" w:rsidR="00533358" w:rsidRPr="002B2B17" w:rsidRDefault="00533358" w:rsidP="00343703">
                  <w:pPr>
                    <w:framePr w:hSpace="141" w:wrap="around" w:vAnchor="text" w:hAnchor="margin" w:y="36"/>
                    <w:ind w:firstLine="240"/>
                  </w:pPr>
                  <w:r w:rsidRPr="002B2B17">
                    <w:t>1,20</w:t>
                  </w:r>
                </w:p>
                <w:p w14:paraId="4DB93525" w14:textId="77777777" w:rsidR="00533358" w:rsidRPr="002B2B17" w:rsidRDefault="00533358" w:rsidP="00343703">
                  <w:pPr>
                    <w:framePr w:hSpace="141" w:wrap="around" w:vAnchor="text" w:hAnchor="margin" w:y="36"/>
                    <w:ind w:firstLine="240"/>
                  </w:pPr>
                  <w:r w:rsidRPr="002B2B17">
                    <w:t>1,60</w:t>
                  </w:r>
                </w:p>
                <w:p w14:paraId="5538AEE5" w14:textId="77777777" w:rsidR="00533358" w:rsidRPr="002B2B17" w:rsidRDefault="00533358" w:rsidP="00343703">
                  <w:pPr>
                    <w:framePr w:hSpace="141" w:wrap="around" w:vAnchor="text" w:hAnchor="margin" w:y="36"/>
                    <w:ind w:firstLine="240"/>
                  </w:pPr>
                  <w:r w:rsidRPr="002B2B17">
                    <w:t>2,00</w:t>
                  </w:r>
                </w:p>
                <w:p w14:paraId="7A9A7AF4" w14:textId="77777777" w:rsidR="00533358" w:rsidRPr="002B2B17" w:rsidRDefault="00533358" w:rsidP="00343703">
                  <w:pPr>
                    <w:framePr w:hSpace="141" w:wrap="around" w:vAnchor="text" w:hAnchor="margin" w:y="36"/>
                    <w:ind w:firstLine="240"/>
                  </w:pPr>
                  <w:r w:rsidRPr="002B2B17">
                    <w:t>2,40</w:t>
                  </w:r>
                </w:p>
              </w:tc>
            </w:tr>
          </w:tbl>
          <w:p w14:paraId="5497FAA9" w14:textId="0F3A357B" w:rsidR="00A62C3E" w:rsidRPr="002B2B17" w:rsidRDefault="00A62C3E" w:rsidP="00A62C3E"/>
        </w:tc>
      </w:tr>
      <w:tr w:rsidR="00A62C3E" w:rsidRPr="002B2B17" w14:paraId="18552074" w14:textId="77777777" w:rsidTr="00A62C3E">
        <w:tc>
          <w:tcPr>
            <w:tcW w:w="534" w:type="dxa"/>
          </w:tcPr>
          <w:p w14:paraId="49227FFA" w14:textId="77777777" w:rsidR="00A62C3E" w:rsidRPr="002B2B17" w:rsidRDefault="00A62C3E" w:rsidP="00A62C3E"/>
        </w:tc>
        <w:tc>
          <w:tcPr>
            <w:tcW w:w="8754" w:type="dxa"/>
          </w:tcPr>
          <w:p w14:paraId="4B946559" w14:textId="3E9ACB1A" w:rsidR="00A62C3E" w:rsidRDefault="00A62C3E" w:rsidP="00A62C3E">
            <w:r w:rsidRPr="002B2B17">
              <w:t xml:space="preserve">Bereken hoeveel </w:t>
            </w:r>
            <w:r>
              <w:t>dit kost aan frankeerkosten (postzegels)</w:t>
            </w:r>
            <w:r w:rsidRPr="002B2B17">
              <w:t xml:space="preserve">. </w:t>
            </w:r>
            <w:r w:rsidR="00533358">
              <w:t>Gebruik de tabel met frankeerkosten en l</w:t>
            </w:r>
            <w:r w:rsidRPr="002B2B17">
              <w:t>aat je berekening zien.</w:t>
            </w:r>
          </w:p>
          <w:p w14:paraId="7CB8B317" w14:textId="77777777" w:rsidR="00533358" w:rsidRPr="002B2B17" w:rsidRDefault="00533358" w:rsidP="00A62C3E"/>
          <w:p w14:paraId="5E9DDC6F" w14:textId="77777777" w:rsidR="00A62C3E" w:rsidRDefault="00A62C3E" w:rsidP="00A62C3E">
            <w:r w:rsidRPr="002B2B17">
              <w:t>………………………….……………………………………………………………………….………………………..</w:t>
            </w:r>
          </w:p>
          <w:p w14:paraId="691E7400" w14:textId="77777777" w:rsidR="00533358" w:rsidRDefault="00533358" w:rsidP="00A62C3E"/>
          <w:p w14:paraId="1700E4C5" w14:textId="3977575D" w:rsidR="00533358" w:rsidRPr="002B2B17" w:rsidRDefault="00533358" w:rsidP="00A62C3E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0581A978" w14:textId="77777777" w:rsidR="00A62C3E" w:rsidRPr="002B2B17" w:rsidRDefault="00A62C3E" w:rsidP="00A62C3E"/>
    <w:p w14:paraId="512549C7" w14:textId="77777777" w:rsidR="00FF1838" w:rsidRPr="002B2B17" w:rsidRDefault="00FF1838"/>
    <w:p w14:paraId="2877F49F" w14:textId="77777777" w:rsidR="00F55D74" w:rsidRPr="002B2B17" w:rsidRDefault="00F55D74" w:rsidP="00F55D74"/>
    <w:tbl>
      <w:tblPr>
        <w:tblW w:w="0" w:type="auto"/>
        <w:shd w:val="clear" w:color="auto" w:fill="DAEEF3" w:themeFill="accent5" w:themeFillTint="33"/>
        <w:tblLook w:val="01E0" w:firstRow="1" w:lastRow="1" w:firstColumn="1" w:lastColumn="1" w:noHBand="0" w:noVBand="0"/>
      </w:tblPr>
      <w:tblGrid>
        <w:gridCol w:w="9304"/>
      </w:tblGrid>
      <w:tr w:rsidR="00571FAF" w:rsidRPr="002B2B17" w14:paraId="7268E811" w14:textId="77777777" w:rsidTr="00533358">
        <w:tc>
          <w:tcPr>
            <w:tcW w:w="9304" w:type="dxa"/>
            <w:shd w:val="clear" w:color="auto" w:fill="DAEEF3" w:themeFill="accent5" w:themeFillTint="33"/>
          </w:tcPr>
          <w:p w14:paraId="4A21167F" w14:textId="0CB8BD46" w:rsidR="00571FAF" w:rsidRPr="002B2B17" w:rsidRDefault="00571FAF" w:rsidP="00533358">
            <w:r w:rsidRPr="002B2B17">
              <w:t xml:space="preserve">Een koeriersbedrijf zorgt voor de verzending van bestellingen naar het buitenland. </w:t>
            </w:r>
            <w:r w:rsidR="00533358">
              <w:t>Het tuincentrum heeft onder andere klanten in New York (USA).</w:t>
            </w:r>
          </w:p>
        </w:tc>
      </w:tr>
    </w:tbl>
    <w:p w14:paraId="3D9BBD87" w14:textId="77777777" w:rsidR="00571FAF" w:rsidRPr="002B2B17" w:rsidRDefault="00571FAF" w:rsidP="00533358"/>
    <w:p w14:paraId="1AC2A682" w14:textId="77777777" w:rsidR="00571FAF" w:rsidRPr="002B2B17" w:rsidRDefault="00571FAF" w:rsidP="00F55D74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F55D74" w:rsidRPr="002B2B17" w14:paraId="5C122C6C" w14:textId="77777777">
        <w:tc>
          <w:tcPr>
            <w:tcW w:w="534" w:type="dxa"/>
          </w:tcPr>
          <w:p w14:paraId="387A8120" w14:textId="77777777" w:rsidR="00F55D74" w:rsidRPr="002B2B17" w:rsidRDefault="00F55D74" w:rsidP="00CC6DDE">
            <w:pPr>
              <w:pStyle w:val="Opgave"/>
            </w:pPr>
          </w:p>
        </w:tc>
        <w:tc>
          <w:tcPr>
            <w:tcW w:w="8754" w:type="dxa"/>
          </w:tcPr>
          <w:p w14:paraId="1497C1C1" w14:textId="45A23E5A" w:rsidR="00571FAF" w:rsidRDefault="00571FAF" w:rsidP="00CC6DDE">
            <w:r w:rsidRPr="002B2B17">
              <w:t xml:space="preserve">Je bent </w:t>
            </w:r>
            <w:r w:rsidR="00533358">
              <w:t xml:space="preserve">‘s ochtends </w:t>
            </w:r>
            <w:r w:rsidRPr="002B2B17">
              <w:t xml:space="preserve">net aangekomen op je werk. Je moet vandaag een Nederlandse klant bellen die in New York woont om te vragen of haar bestelling </w:t>
            </w:r>
            <w:r w:rsidR="00533358">
              <w:t>klopt</w:t>
            </w:r>
            <w:r w:rsidRPr="002B2B17">
              <w:t xml:space="preserve">. </w:t>
            </w:r>
            <w:r w:rsidR="00533358">
              <w:t xml:space="preserve"> </w:t>
            </w:r>
            <w:r w:rsidRPr="002B2B17">
              <w:t>Je besluit om dit maar meteen te doen.</w:t>
            </w:r>
          </w:p>
          <w:p w14:paraId="7C3EE06D" w14:textId="77777777" w:rsidR="00533358" w:rsidRPr="002B2B17" w:rsidRDefault="00533358" w:rsidP="00CC6DDE"/>
          <w:p w14:paraId="1CF0C715" w14:textId="77777777" w:rsidR="00571FAF" w:rsidRPr="002B2B17" w:rsidRDefault="00571FAF" w:rsidP="00CC6DDE">
            <w:r w:rsidRPr="002B2B17">
              <w:t>Is dat verstandig? Leg uit waarom je dat denkt.</w:t>
            </w:r>
          </w:p>
        </w:tc>
      </w:tr>
      <w:tr w:rsidR="00F55D74" w:rsidRPr="002B2B17" w14:paraId="0AF4D008" w14:textId="77777777">
        <w:tc>
          <w:tcPr>
            <w:tcW w:w="534" w:type="dxa"/>
          </w:tcPr>
          <w:p w14:paraId="403F0320" w14:textId="77777777" w:rsidR="00F55D74" w:rsidRPr="002B2B17" w:rsidRDefault="00F55D74" w:rsidP="00CC6DDE"/>
        </w:tc>
        <w:tc>
          <w:tcPr>
            <w:tcW w:w="8754" w:type="dxa"/>
          </w:tcPr>
          <w:p w14:paraId="4C67BEF0" w14:textId="77777777" w:rsidR="00F55D74" w:rsidRPr="002B2B17" w:rsidRDefault="00F55D74" w:rsidP="00CC6DDE"/>
          <w:p w14:paraId="4314CEA2" w14:textId="77777777" w:rsidR="00F55D74" w:rsidRPr="002B2B17" w:rsidRDefault="00F55D74" w:rsidP="00CC6DDE">
            <w:r w:rsidRPr="002B2B17">
              <w:t>………………………….……………………………………………………………………….………………………..</w:t>
            </w:r>
          </w:p>
          <w:p w14:paraId="104807B4" w14:textId="77777777" w:rsidR="00F55D74" w:rsidRPr="002B2B17" w:rsidRDefault="00F55D74" w:rsidP="00CC6DDE"/>
          <w:p w14:paraId="365C389E" w14:textId="77777777" w:rsidR="00F55D74" w:rsidRPr="002B2B17" w:rsidRDefault="00F55D74" w:rsidP="00CC6DDE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6CDD7315" w14:textId="77777777" w:rsidR="00571FAF" w:rsidRDefault="00571FAF" w:rsidP="00571FAF"/>
    <w:p w14:paraId="038833A7" w14:textId="77777777" w:rsidR="00533358" w:rsidRPr="002B2B17" w:rsidRDefault="00533358" w:rsidP="00571FAF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71FAF" w:rsidRPr="002B2B17" w14:paraId="01EB3241" w14:textId="77777777">
        <w:tc>
          <w:tcPr>
            <w:tcW w:w="534" w:type="dxa"/>
          </w:tcPr>
          <w:p w14:paraId="0694E4F8" w14:textId="77777777" w:rsidR="00571FAF" w:rsidRPr="002B2B17" w:rsidRDefault="00571FAF" w:rsidP="00CC6DDE">
            <w:pPr>
              <w:pStyle w:val="Opgave"/>
            </w:pPr>
          </w:p>
        </w:tc>
        <w:tc>
          <w:tcPr>
            <w:tcW w:w="8754" w:type="dxa"/>
          </w:tcPr>
          <w:p w14:paraId="1920A6C8" w14:textId="5E31853B" w:rsidR="00571FAF" w:rsidRPr="002B2B17" w:rsidRDefault="00533358" w:rsidP="00571FAF">
            <w:r>
              <w:t>D</w:t>
            </w:r>
            <w:r w:rsidR="00571FAF" w:rsidRPr="002B2B17">
              <w:t>e bestelling wordt om 10</w:t>
            </w:r>
            <w:r w:rsidR="00BD6211">
              <w:t>:</w:t>
            </w:r>
            <w:r w:rsidR="00571FAF" w:rsidRPr="002B2B17">
              <w:t>00 uur plaatselijke tijd in New York afgeleverd.</w:t>
            </w:r>
          </w:p>
          <w:p w14:paraId="14AB1256" w14:textId="5B50FD9D" w:rsidR="00571FAF" w:rsidRPr="002B2B17" w:rsidRDefault="00571FAF" w:rsidP="00CC6DDE">
            <w:r w:rsidRPr="002B2B17">
              <w:t>Hoe laat is het dan in Nederland?</w:t>
            </w:r>
            <w:r w:rsidR="00533358">
              <w:t xml:space="preserve"> Tip</w:t>
            </w:r>
            <w:r w:rsidR="00533358" w:rsidRPr="002B2B17">
              <w:t>: gebruik je atlas</w:t>
            </w:r>
            <w:r w:rsidR="00533358">
              <w:t>/internet</w:t>
            </w:r>
          </w:p>
        </w:tc>
      </w:tr>
      <w:tr w:rsidR="00571FAF" w:rsidRPr="002B2B17" w14:paraId="10EB6190" w14:textId="77777777">
        <w:tc>
          <w:tcPr>
            <w:tcW w:w="534" w:type="dxa"/>
          </w:tcPr>
          <w:p w14:paraId="36F3A641" w14:textId="77777777" w:rsidR="00571FAF" w:rsidRPr="002B2B17" w:rsidRDefault="00571FAF" w:rsidP="00CC6DDE"/>
        </w:tc>
        <w:tc>
          <w:tcPr>
            <w:tcW w:w="8754" w:type="dxa"/>
          </w:tcPr>
          <w:p w14:paraId="3C3DDFC3" w14:textId="77777777" w:rsidR="00571FAF" w:rsidRPr="002B2B17" w:rsidRDefault="00571FAF" w:rsidP="00CC6DDE"/>
          <w:p w14:paraId="3E04BD16" w14:textId="77777777" w:rsidR="00571FAF" w:rsidRDefault="00571FAF" w:rsidP="00CC6DDE">
            <w:r w:rsidRPr="002B2B17">
              <w:t>………………………….……………………………………………………………………….………………………..</w:t>
            </w:r>
          </w:p>
          <w:p w14:paraId="56D6CAB6" w14:textId="77777777" w:rsidR="00533358" w:rsidRDefault="00533358" w:rsidP="00CC6DDE"/>
          <w:p w14:paraId="2CBE05A5" w14:textId="1334BEB8" w:rsidR="00533358" w:rsidRPr="002B2B17" w:rsidRDefault="00533358" w:rsidP="00CC6DDE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310A83E4" w14:textId="77777777" w:rsidR="00571FAF" w:rsidRPr="002B2B17" w:rsidRDefault="00571FAF" w:rsidP="00571FAF"/>
    <w:p w14:paraId="7B728C9A" w14:textId="77777777" w:rsidR="00571FAF" w:rsidRPr="002B2B17" w:rsidRDefault="00571FAF" w:rsidP="00571FA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08"/>
      </w:tblGrid>
      <w:tr w:rsidR="00571FAF" w:rsidRPr="002B2B17" w14:paraId="0410C522" w14:textId="77777777" w:rsidTr="00ED317F">
        <w:tc>
          <w:tcPr>
            <w:tcW w:w="9108" w:type="dxa"/>
            <w:tcMar>
              <w:left w:w="0" w:type="dxa"/>
              <w:right w:w="0" w:type="dxa"/>
            </w:tcMar>
          </w:tcPr>
          <w:p w14:paraId="7488FAC9" w14:textId="77777777" w:rsidR="00571FAF" w:rsidRPr="00ED317F" w:rsidRDefault="00571FAF" w:rsidP="00ED317F">
            <w:pPr>
              <w:shd w:val="clear" w:color="auto" w:fill="660099"/>
              <w:spacing w:before="100" w:beforeAutospacing="1" w:after="45" w:line="240" w:lineRule="atLeast"/>
              <w:outlineLvl w:val="1"/>
              <w:rPr>
                <w:rFonts w:ascii="Arial" w:hAnsi="Arial" w:cs="Arial"/>
                <w:b/>
                <w:bCs/>
                <w:color w:val="FFFFFF"/>
                <w:spacing w:val="-15"/>
                <w:kern w:val="36"/>
                <w:sz w:val="44"/>
                <w:szCs w:val="44"/>
              </w:rPr>
            </w:pPr>
            <w:r w:rsidRPr="00ED317F">
              <w:rPr>
                <w:rFonts w:ascii="Arial" w:hAnsi="Arial" w:cs="Arial"/>
                <w:b/>
                <w:bCs/>
                <w:color w:val="FFFFFF"/>
                <w:spacing w:val="-15"/>
                <w:kern w:val="36"/>
                <w:sz w:val="44"/>
                <w:szCs w:val="44"/>
              </w:rPr>
              <w:t>voor FedEx Express</w:t>
            </w:r>
          </w:p>
          <w:p w14:paraId="4609E130" w14:textId="77777777" w:rsidR="00571FAF" w:rsidRPr="00ED317F" w:rsidRDefault="00571FAF" w:rsidP="00ED317F">
            <w:pPr>
              <w:shd w:val="clear" w:color="auto" w:fill="660099"/>
              <w:rPr>
                <w:rFonts w:ascii="Arial" w:hAnsi="Arial" w:cs="Arial"/>
                <w:color w:val="FFFFFF"/>
                <w:sz w:val="23"/>
                <w:szCs w:val="23"/>
              </w:rPr>
            </w:pPr>
            <w:r w:rsidRPr="00ED317F">
              <w:rPr>
                <w:rFonts w:ascii="Arial" w:hAnsi="Arial" w:cs="Arial"/>
                <w:color w:val="FFFFFF"/>
                <w:sz w:val="23"/>
                <w:szCs w:val="23"/>
              </w:rPr>
              <w:t>Voor betrouwbaar internationaal verzenden**</w:t>
            </w:r>
          </w:p>
        </w:tc>
      </w:tr>
      <w:tr w:rsidR="00571FAF" w:rsidRPr="002B2B17" w14:paraId="2349D837" w14:textId="77777777" w:rsidTr="00ED317F">
        <w:tc>
          <w:tcPr>
            <w:tcW w:w="9108" w:type="dxa"/>
          </w:tcPr>
          <w:p w14:paraId="126762E6" w14:textId="77777777" w:rsidR="00571FAF" w:rsidRPr="002B2B17" w:rsidRDefault="00A15391" w:rsidP="00571FAF">
            <w:r>
              <w:rPr>
                <w:rFonts w:ascii="Arial" w:hAnsi="Arial" w:cs="Arial"/>
                <w:noProof/>
                <w:color w:val="333333"/>
                <w:sz w:val="15"/>
                <w:szCs w:val="15"/>
                <w:lang w:eastAsia="nl-NL"/>
              </w:rPr>
              <w:drawing>
                <wp:inline distT="0" distB="0" distL="0" distR="0" wp14:anchorId="44AABECC" wp14:editId="65668175">
                  <wp:extent cx="5257800" cy="1892300"/>
                  <wp:effectExtent l="0" t="0" r="0" b="12700"/>
                  <wp:docPr id="38" name="Afbeelding 38" descr="Kies voor FedEx Express -  Voor betrouwbaar internationaal verzenden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Kies voor FedEx Express -  Voor betrouwbaar internationaal verzenden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r:link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87478" w14:textId="77777777" w:rsidR="00571FAF" w:rsidRPr="002B2B17" w:rsidRDefault="00571FAF" w:rsidP="00571FAF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71FAF" w:rsidRPr="002B2B17" w14:paraId="23ABC0B2" w14:textId="77777777">
        <w:tc>
          <w:tcPr>
            <w:tcW w:w="534" w:type="dxa"/>
          </w:tcPr>
          <w:p w14:paraId="70990C2A" w14:textId="77777777" w:rsidR="00571FAF" w:rsidRPr="002B2B17" w:rsidRDefault="00571FAF" w:rsidP="00CC6DDE">
            <w:pPr>
              <w:pStyle w:val="Opgave"/>
            </w:pPr>
          </w:p>
        </w:tc>
        <w:tc>
          <w:tcPr>
            <w:tcW w:w="8754" w:type="dxa"/>
          </w:tcPr>
          <w:p w14:paraId="3A7488AA" w14:textId="77777777" w:rsidR="00571FAF" w:rsidRPr="002B2B17" w:rsidRDefault="00571FAF" w:rsidP="00CC6DDE">
            <w:r w:rsidRPr="002B2B17">
              <w:t>De koerier haalt om 9 uur een pakje op. Hij zegt: dit wordt binnen 24 uur in Boston bezorgd. Klopt het wat hij zegt? Leg uit waarom wel/niet.</w:t>
            </w:r>
          </w:p>
        </w:tc>
      </w:tr>
      <w:tr w:rsidR="00571FAF" w:rsidRPr="002B2B17" w14:paraId="325C3AB3" w14:textId="77777777">
        <w:tc>
          <w:tcPr>
            <w:tcW w:w="534" w:type="dxa"/>
          </w:tcPr>
          <w:p w14:paraId="0F0C2577" w14:textId="77777777" w:rsidR="00571FAF" w:rsidRPr="002B2B17" w:rsidRDefault="00571FAF" w:rsidP="00CC6DDE"/>
        </w:tc>
        <w:tc>
          <w:tcPr>
            <w:tcW w:w="8754" w:type="dxa"/>
          </w:tcPr>
          <w:p w14:paraId="6005ED91" w14:textId="77777777" w:rsidR="00571FAF" w:rsidRPr="002B2B17" w:rsidRDefault="00571FAF" w:rsidP="00CC6DDE"/>
          <w:p w14:paraId="5E77BB60" w14:textId="77777777" w:rsidR="00571FAF" w:rsidRPr="002B2B17" w:rsidRDefault="00571FAF" w:rsidP="00CC6DDE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1744C34A" w14:textId="77777777" w:rsidR="00571FAF" w:rsidRPr="002B2B17" w:rsidRDefault="00571FAF" w:rsidP="00571FAF"/>
    <w:p w14:paraId="4404B4B1" w14:textId="69855BE7" w:rsidR="00DA699D" w:rsidRPr="002B2B17" w:rsidRDefault="00DA699D" w:rsidP="00571FAF"/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shd w:val="clear" w:color="auto" w:fill="DAEEF3" w:themeFill="accent5" w:themeFillTint="33"/>
        <w:tblLook w:val="01E0" w:firstRow="1" w:lastRow="1" w:firstColumn="1" w:lastColumn="1" w:noHBand="0" w:noVBand="0"/>
      </w:tblPr>
      <w:tblGrid>
        <w:gridCol w:w="9304"/>
      </w:tblGrid>
      <w:tr w:rsidR="00DA699D" w:rsidRPr="002B2B17" w14:paraId="2299CB74" w14:textId="77777777" w:rsidTr="007A0732">
        <w:tc>
          <w:tcPr>
            <w:tcW w:w="9304" w:type="dxa"/>
            <w:shd w:val="clear" w:color="auto" w:fill="DAEEF3" w:themeFill="accent5" w:themeFillTint="33"/>
          </w:tcPr>
          <w:p w14:paraId="374C4F24" w14:textId="6B6DBF38" w:rsidR="007A0732" w:rsidRPr="002B2B17" w:rsidRDefault="007A0732" w:rsidP="007A0732">
            <w:r w:rsidRPr="002B2B17">
              <w:t>Kostbare zending</w:t>
            </w:r>
            <w:r>
              <w:t>en</w:t>
            </w:r>
            <w:r w:rsidRPr="002B2B17">
              <w:t xml:space="preserve"> moet je aangetekend versturen.</w:t>
            </w:r>
            <w:r>
              <w:t xml:space="preserve"> Dat betekent onder andere dat de ontvanger een handtekening moet zetten voor ontvangst. Je kunt daarvan een bevestiging vragen, dat heet </w:t>
            </w:r>
            <w:r w:rsidRPr="007A0732">
              <w:rPr>
                <w:i/>
              </w:rPr>
              <w:t>Handtekening Retour</w:t>
            </w:r>
            <w:r>
              <w:t>. Hieronder zie je de kosten voor aangetekend versturen.</w:t>
            </w:r>
          </w:p>
          <w:p w14:paraId="0394B6BB" w14:textId="77777777" w:rsidR="00DA699D" w:rsidRPr="002B2B17" w:rsidRDefault="00DA699D" w:rsidP="00DA699D">
            <w:pPr>
              <w:pStyle w:val="Heading2"/>
            </w:pPr>
            <w:r w:rsidRPr="002B2B17">
              <w:t>Tarieven per 1 januari 2010</w:t>
            </w:r>
          </w:p>
          <w:tbl>
            <w:tblPr>
              <w:tblW w:w="0" w:type="auto"/>
              <w:tblCellSpacing w:w="0" w:type="dxa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580"/>
              <w:gridCol w:w="1440"/>
            </w:tblGrid>
            <w:tr w:rsidR="00DA699D" w:rsidRPr="002B2B17" w14:paraId="2CA11C29" w14:textId="77777777" w:rsidTr="007A0732">
              <w:trPr>
                <w:tblCellSpacing w:w="0" w:type="dxa"/>
              </w:trPr>
              <w:tc>
                <w:tcPr>
                  <w:tcW w:w="5580" w:type="dxa"/>
                  <w:shd w:val="clear" w:color="auto" w:fill="FFFFFF" w:themeFill="background1"/>
                  <w:vAlign w:val="center"/>
                </w:tcPr>
                <w:p w14:paraId="7B32E1E5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t>BTW</w:t>
                  </w:r>
                </w:p>
              </w:tc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6A1116B5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t>Vrij</w:t>
                  </w:r>
                </w:p>
              </w:tc>
            </w:tr>
            <w:tr w:rsidR="00DA699D" w:rsidRPr="002B2B17" w14:paraId="7281B484" w14:textId="77777777" w:rsidTr="007A0732">
              <w:trPr>
                <w:tblCellSpacing w:w="0" w:type="dxa"/>
              </w:trPr>
              <w:tc>
                <w:tcPr>
                  <w:tcW w:w="5580" w:type="dxa"/>
                  <w:shd w:val="clear" w:color="auto" w:fill="FFFFFF" w:themeFill="background1"/>
                  <w:vAlign w:val="center"/>
                </w:tcPr>
                <w:p w14:paraId="3BC214C8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rPr>
                      <w:rStyle w:val="Strong"/>
                    </w:rPr>
                    <w:t>Gewicht</w:t>
                  </w:r>
                </w:p>
              </w:tc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1FA405DD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</w:p>
              </w:tc>
            </w:tr>
            <w:tr w:rsidR="00DA699D" w:rsidRPr="002B2B17" w14:paraId="323FE169" w14:textId="77777777" w:rsidTr="007A0732">
              <w:trPr>
                <w:tblCellSpacing w:w="0" w:type="dxa"/>
              </w:trPr>
              <w:tc>
                <w:tcPr>
                  <w:tcW w:w="5580" w:type="dxa"/>
                  <w:shd w:val="clear" w:color="auto" w:fill="FFFFFF" w:themeFill="background1"/>
                  <w:vAlign w:val="center"/>
                </w:tcPr>
                <w:p w14:paraId="74F725DC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t>0 - 5 kg</w:t>
                  </w:r>
                </w:p>
              </w:tc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48745724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t>€ 7,00</w:t>
                  </w:r>
                </w:p>
              </w:tc>
            </w:tr>
            <w:tr w:rsidR="00DA699D" w:rsidRPr="002B2B17" w14:paraId="1E2C6978" w14:textId="77777777" w:rsidTr="007A0732">
              <w:trPr>
                <w:tblCellSpacing w:w="0" w:type="dxa"/>
              </w:trPr>
              <w:tc>
                <w:tcPr>
                  <w:tcW w:w="5580" w:type="dxa"/>
                  <w:shd w:val="clear" w:color="auto" w:fill="FFFFFF" w:themeFill="background1"/>
                  <w:vAlign w:val="center"/>
                </w:tcPr>
                <w:p w14:paraId="57B7511C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t>5 - 10 kg</w:t>
                  </w:r>
                </w:p>
              </w:tc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2EAF8274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t>€ 8,50</w:t>
                  </w:r>
                </w:p>
              </w:tc>
            </w:tr>
            <w:tr w:rsidR="00DA699D" w:rsidRPr="002B2B17" w14:paraId="04504FA5" w14:textId="77777777" w:rsidTr="007A0732">
              <w:trPr>
                <w:tblCellSpacing w:w="0" w:type="dxa"/>
              </w:trPr>
              <w:tc>
                <w:tcPr>
                  <w:tcW w:w="5580" w:type="dxa"/>
                  <w:shd w:val="clear" w:color="auto" w:fill="FFFFFF" w:themeFill="background1"/>
                  <w:vAlign w:val="center"/>
                </w:tcPr>
                <w:p w14:paraId="28D6E574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rPr>
                      <w:rStyle w:val="Strong"/>
                    </w:rPr>
                    <w:t>Toeslag Handtekening Retour</w:t>
                  </w:r>
                </w:p>
              </w:tc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572D6A35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t>€ 1,15</w:t>
                  </w:r>
                </w:p>
              </w:tc>
            </w:tr>
            <w:tr w:rsidR="00DA699D" w:rsidRPr="002B2B17" w14:paraId="42E423F7" w14:textId="77777777" w:rsidTr="007A0732">
              <w:trPr>
                <w:tblCellSpacing w:w="0" w:type="dxa"/>
              </w:trPr>
              <w:tc>
                <w:tcPr>
                  <w:tcW w:w="5580" w:type="dxa"/>
                  <w:shd w:val="clear" w:color="auto" w:fill="FFFFFF" w:themeFill="background1"/>
                  <w:vAlign w:val="center"/>
                </w:tcPr>
                <w:p w14:paraId="180C1EFF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rPr>
                      <w:rStyle w:val="Strong"/>
                    </w:rPr>
                    <w:t>Toeslag Waardeaangifte / Verzekerd vervoer*</w:t>
                  </w:r>
                </w:p>
              </w:tc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240DDD01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t>€ 3,00</w:t>
                  </w:r>
                </w:p>
              </w:tc>
            </w:tr>
            <w:tr w:rsidR="00DA699D" w:rsidRPr="002B2B17" w14:paraId="5C8794D7" w14:textId="77777777" w:rsidTr="007A0732">
              <w:trPr>
                <w:tblCellSpacing w:w="0" w:type="dxa"/>
              </w:trPr>
              <w:tc>
                <w:tcPr>
                  <w:tcW w:w="5580" w:type="dxa"/>
                  <w:shd w:val="clear" w:color="auto" w:fill="FFFFFF" w:themeFill="background1"/>
                  <w:vAlign w:val="center"/>
                </w:tcPr>
                <w:p w14:paraId="454481D6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  <w:r w:rsidRPr="002B2B17">
                    <w:t>Aansprakelijkheid tot € 5.500,-</w:t>
                  </w:r>
                </w:p>
              </w:tc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7035D70A" w14:textId="77777777" w:rsidR="00DA699D" w:rsidRPr="002B2B17" w:rsidRDefault="00DA699D">
                  <w:pPr>
                    <w:rPr>
                      <w:rFonts w:eastAsia="Times New Roman"/>
                      <w:sz w:val="24"/>
                      <w:szCs w:val="24"/>
                      <w:lang w:eastAsia="nl-NL"/>
                    </w:rPr>
                  </w:pPr>
                </w:p>
              </w:tc>
            </w:tr>
          </w:tbl>
          <w:p w14:paraId="5865DFD5" w14:textId="24A13280" w:rsidR="00DA699D" w:rsidRPr="00ED317F" w:rsidRDefault="007A0732" w:rsidP="007A0732">
            <w:pPr>
              <w:spacing w:line="270" w:lineRule="atLeast"/>
              <w:rPr>
                <w:rFonts w:eastAsia="Times New Roman"/>
                <w:sz w:val="20"/>
                <w:szCs w:val="20"/>
                <w:lang w:eastAsia="nl-NL"/>
              </w:rPr>
            </w:pPr>
            <w:r>
              <w:rPr>
                <w:sz w:val="20"/>
                <w:szCs w:val="20"/>
              </w:rPr>
              <w:br/>
              <w:t xml:space="preserve"> *</w:t>
            </w:r>
            <w:r w:rsidR="00DA699D" w:rsidRPr="00ED317F">
              <w:rPr>
                <w:sz w:val="20"/>
                <w:szCs w:val="20"/>
              </w:rPr>
              <w:t>Voor verzending van geld, cheques, sieraden en andere kostbaarheden is een Sealbag a € 2,- verplicht</w:t>
            </w:r>
          </w:p>
          <w:p w14:paraId="5748E584" w14:textId="77777777" w:rsidR="00DA699D" w:rsidRPr="002B2B17" w:rsidRDefault="00DA699D" w:rsidP="00571FAF"/>
        </w:tc>
      </w:tr>
    </w:tbl>
    <w:p w14:paraId="011ED419" w14:textId="77777777" w:rsidR="00571FAF" w:rsidRDefault="00571FAF" w:rsidP="00571FAF"/>
    <w:p w14:paraId="6C4A1C65" w14:textId="77777777" w:rsidR="007A0732" w:rsidRPr="002B2B17" w:rsidRDefault="007A0732" w:rsidP="00571FAF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71FAF" w:rsidRPr="002B2B17" w14:paraId="7FD10531" w14:textId="77777777">
        <w:tc>
          <w:tcPr>
            <w:tcW w:w="534" w:type="dxa"/>
          </w:tcPr>
          <w:p w14:paraId="16BB63FA" w14:textId="77777777" w:rsidR="00571FAF" w:rsidRPr="002B2B17" w:rsidRDefault="00571FAF" w:rsidP="00CC6DDE">
            <w:pPr>
              <w:pStyle w:val="Opgave"/>
            </w:pPr>
          </w:p>
        </w:tc>
        <w:tc>
          <w:tcPr>
            <w:tcW w:w="8754" w:type="dxa"/>
          </w:tcPr>
          <w:p w14:paraId="0106ACC6" w14:textId="77777777" w:rsidR="00DA699D" w:rsidRPr="002B2B17" w:rsidRDefault="00571FAF" w:rsidP="00571FAF">
            <w:r w:rsidRPr="002B2B17">
              <w:t xml:space="preserve">Je verstuurt een zeer kostbare snoeischaar voor een hovenier. </w:t>
            </w:r>
          </w:p>
          <w:p w14:paraId="781ECE41" w14:textId="0A57FB23" w:rsidR="00571FAF" w:rsidRPr="002B2B17" w:rsidRDefault="00DA699D" w:rsidP="00571FAF">
            <w:r w:rsidRPr="002B2B17">
              <w:t xml:space="preserve">Het gewicht </w:t>
            </w:r>
            <w:r w:rsidR="007A0732">
              <w:t xml:space="preserve">van het pakket </w:t>
            </w:r>
            <w:r w:rsidRPr="002B2B17">
              <w:t xml:space="preserve">is </w:t>
            </w:r>
            <w:r w:rsidR="00571FAF" w:rsidRPr="002B2B17">
              <w:t>7</w:t>
            </w:r>
            <w:r w:rsidR="007A0732">
              <w:t>8</w:t>
            </w:r>
            <w:r w:rsidR="00571FAF" w:rsidRPr="002B2B17">
              <w:t>0 gram</w:t>
            </w:r>
            <w:r w:rsidRPr="002B2B17">
              <w:t>. O</w:t>
            </w:r>
            <w:r w:rsidR="00571FAF" w:rsidRPr="002B2B17">
              <w:t>m er zeker van te zijn dat het pakketje aan komt</w:t>
            </w:r>
            <w:r w:rsidRPr="002B2B17">
              <w:t>,</w:t>
            </w:r>
            <w:r w:rsidR="00571FAF" w:rsidRPr="002B2B17">
              <w:t xml:space="preserve"> wil je een bevestiging en laat je de schaar verzekeren.</w:t>
            </w:r>
          </w:p>
          <w:p w14:paraId="50DB7D26" w14:textId="77777777" w:rsidR="00571FAF" w:rsidRPr="002B2B17" w:rsidRDefault="00571FAF" w:rsidP="00571FAF">
            <w:r w:rsidRPr="002B2B17">
              <w:t>Wat kost de verzending?</w:t>
            </w:r>
            <w:r w:rsidR="00DA699D" w:rsidRPr="002B2B17">
              <w:t xml:space="preserve"> Laat je berekeningen zien.</w:t>
            </w:r>
          </w:p>
          <w:p w14:paraId="0F5D0D39" w14:textId="77777777" w:rsidR="00571FAF" w:rsidRPr="002B2B17" w:rsidRDefault="00571FAF" w:rsidP="00CC6DDE"/>
        </w:tc>
      </w:tr>
      <w:tr w:rsidR="00571FAF" w:rsidRPr="002B2B17" w14:paraId="3E486FF6" w14:textId="77777777">
        <w:tc>
          <w:tcPr>
            <w:tcW w:w="534" w:type="dxa"/>
          </w:tcPr>
          <w:p w14:paraId="10C11F91" w14:textId="77777777" w:rsidR="00571FAF" w:rsidRPr="002B2B17" w:rsidRDefault="00571FAF" w:rsidP="00CC6DDE"/>
        </w:tc>
        <w:tc>
          <w:tcPr>
            <w:tcW w:w="8754" w:type="dxa"/>
          </w:tcPr>
          <w:p w14:paraId="5BE4AD67" w14:textId="77777777" w:rsidR="00571FAF" w:rsidRPr="002B2B17" w:rsidRDefault="00571FAF" w:rsidP="00CC6DDE"/>
          <w:p w14:paraId="6EDD3D4E" w14:textId="77777777" w:rsidR="00571FAF" w:rsidRPr="002B2B17" w:rsidRDefault="00571FAF" w:rsidP="00CC6DDE">
            <w:r w:rsidRPr="002B2B17">
              <w:t>………………………….……………………………………………………………………….………………………..</w:t>
            </w:r>
          </w:p>
          <w:p w14:paraId="3885C0F6" w14:textId="77777777" w:rsidR="00DA699D" w:rsidRPr="002B2B17" w:rsidRDefault="00DA699D" w:rsidP="00CC6DDE"/>
          <w:p w14:paraId="7E487F4C" w14:textId="77777777" w:rsidR="00DA699D" w:rsidRPr="002B2B17" w:rsidRDefault="00DA699D" w:rsidP="00CC6DDE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7BFBF2D3" w14:textId="77777777" w:rsidR="00571FAF" w:rsidRPr="002B2B17" w:rsidRDefault="00571FAF" w:rsidP="00571FAF"/>
    <w:p w14:paraId="0B9F8D47" w14:textId="77777777" w:rsidR="00390E32" w:rsidRPr="002B2B17" w:rsidRDefault="00390E32" w:rsidP="00390E32">
      <w:pPr>
        <w:pStyle w:val="Heading1"/>
      </w:pPr>
      <w:r w:rsidRPr="002B2B17">
        <w:br w:type="page"/>
      </w:r>
      <w:r w:rsidR="006425D0">
        <w:lastRenderedPageBreak/>
        <w:t>6</w:t>
      </w:r>
      <w:r w:rsidRPr="002B2B17">
        <w:t xml:space="preserve"> – Kantoorbenodigdheden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04"/>
      </w:tblGrid>
      <w:tr w:rsidR="00390E32" w:rsidRPr="002B2B17" w14:paraId="0AC5D71E" w14:textId="77777777" w:rsidTr="00ED317F">
        <w:tc>
          <w:tcPr>
            <w:tcW w:w="9304" w:type="dxa"/>
          </w:tcPr>
          <w:p w14:paraId="02FBA3C1" w14:textId="77777777" w:rsidR="00390E32" w:rsidRPr="002B2B17" w:rsidRDefault="00A15391" w:rsidP="00390E32">
            <w:r>
              <w:rPr>
                <w:noProof/>
                <w:lang w:eastAsia="nl-NL"/>
              </w:rPr>
              <w:drawing>
                <wp:inline distT="0" distB="0" distL="0" distR="0" wp14:anchorId="28814E2E" wp14:editId="03A10B0A">
                  <wp:extent cx="2400300" cy="2400300"/>
                  <wp:effectExtent l="0" t="0" r="12700" b="12700"/>
                  <wp:docPr id="39" name="Afbeelding 39" descr="Standaard kopieerpapier (palle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tandaard kopieerpapier (palle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r:link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802" w:rsidRPr="002B2B17">
              <w:t xml:space="preserve"> </w:t>
            </w:r>
          </w:p>
        </w:tc>
      </w:tr>
      <w:tr w:rsidR="00390E32" w:rsidRPr="002B2B17" w14:paraId="58F08344" w14:textId="77777777" w:rsidTr="00ED317F">
        <w:tc>
          <w:tcPr>
            <w:tcW w:w="9304" w:type="dxa"/>
            <w:shd w:val="clear" w:color="auto" w:fill="FFFF99"/>
          </w:tcPr>
          <w:p w14:paraId="62DA4F9F" w14:textId="77777777" w:rsidR="00390E32" w:rsidRPr="002B2B17" w:rsidRDefault="00390E32" w:rsidP="00ED317F">
            <w:pPr>
              <w:outlineLvl w:val="1"/>
            </w:pPr>
            <w:r w:rsidRPr="002B2B17">
              <w:t>Standaard kopieerpapier (pallet)</w:t>
            </w:r>
          </w:p>
          <w:p w14:paraId="6C2D80A9" w14:textId="77777777" w:rsidR="00390E32" w:rsidRPr="00ED317F" w:rsidRDefault="00390E32" w:rsidP="00ED317F">
            <w:pPr>
              <w:ind w:left="180" w:firstLine="72"/>
              <w:rPr>
                <w:b/>
                <w:sz w:val="24"/>
                <w:szCs w:val="24"/>
              </w:rPr>
            </w:pPr>
            <w:r w:rsidRPr="00ED317F">
              <w:rPr>
                <w:b/>
              </w:rPr>
              <w:t>Productdetails</w:t>
            </w:r>
          </w:p>
          <w:p w14:paraId="28ADB241" w14:textId="77777777" w:rsidR="00526440" w:rsidRPr="002B2B17" w:rsidRDefault="00526440" w:rsidP="003618F1">
            <w:pPr>
              <w:numPr>
                <w:ilvl w:val="0"/>
                <w:numId w:val="12"/>
              </w:numPr>
            </w:pPr>
            <w:r w:rsidRPr="002B2B17">
              <w:t>houtvrij wit, mat</w:t>
            </w:r>
          </w:p>
          <w:p w14:paraId="2A9C3FF5" w14:textId="77777777" w:rsidR="00526440" w:rsidRPr="002B2B17" w:rsidRDefault="00390E32" w:rsidP="003618F1">
            <w:pPr>
              <w:numPr>
                <w:ilvl w:val="0"/>
                <w:numId w:val="12"/>
              </w:numPr>
            </w:pPr>
            <w:r w:rsidRPr="002B2B17">
              <w:t>DIN A4</w:t>
            </w:r>
          </w:p>
          <w:p w14:paraId="474E5366" w14:textId="77777777" w:rsidR="00526440" w:rsidRPr="002B2B17" w:rsidRDefault="00390E32" w:rsidP="003618F1">
            <w:pPr>
              <w:numPr>
                <w:ilvl w:val="0"/>
                <w:numId w:val="12"/>
              </w:numPr>
            </w:pPr>
            <w:r w:rsidRPr="002B2B17">
              <w:t>80 g/ m2</w:t>
            </w:r>
          </w:p>
          <w:p w14:paraId="22E24F24" w14:textId="77777777" w:rsidR="00390E32" w:rsidRPr="002B2B17" w:rsidRDefault="00390E32" w:rsidP="003618F1">
            <w:pPr>
              <w:numPr>
                <w:ilvl w:val="0"/>
                <w:numId w:val="12"/>
              </w:numPr>
            </w:pPr>
            <w:r w:rsidRPr="002B2B17">
              <w:t>VE: 1 pallet met 200 pakken à 500 vel (=100.000 vel)</w:t>
            </w:r>
            <w:r w:rsidRPr="002B2B17">
              <w:br/>
            </w:r>
            <w:r w:rsidRPr="002B2B17">
              <w:br/>
            </w:r>
            <w:r w:rsidRPr="00ED317F">
              <w:rPr>
                <w:b/>
              </w:rPr>
              <w:t>Kopieerpapier voor grootverbruik tegen voordeelprijzen!</w:t>
            </w:r>
            <w:r w:rsidRPr="00ED317F">
              <w:rPr>
                <w:b/>
              </w:rPr>
              <w:br/>
            </w:r>
            <w:r w:rsidRPr="002B2B17">
              <w:t>U bespaart t.o.v. afzonderlijke dozen:</w:t>
            </w:r>
          </w:p>
          <w:p w14:paraId="5F02DECF" w14:textId="77777777" w:rsidR="00526440" w:rsidRPr="002B2B17" w:rsidRDefault="00390E32" w:rsidP="003618F1">
            <w:pPr>
              <w:numPr>
                <w:ilvl w:val="0"/>
                <w:numId w:val="13"/>
              </w:numPr>
            </w:pPr>
            <w:r w:rsidRPr="002B2B17">
              <w:t xml:space="preserve">bij 100 pakken tot 20% </w:t>
            </w:r>
          </w:p>
          <w:p w14:paraId="0C2A9706" w14:textId="77777777" w:rsidR="00390E32" w:rsidRPr="002B2B17" w:rsidRDefault="00390E32" w:rsidP="003618F1">
            <w:pPr>
              <w:numPr>
                <w:ilvl w:val="0"/>
                <w:numId w:val="13"/>
              </w:numPr>
            </w:pPr>
            <w:r w:rsidRPr="002B2B17">
              <w:t xml:space="preserve">bij 200 of 240 pakken tot 30% </w:t>
            </w:r>
            <w:r w:rsidRPr="002B2B17">
              <w:br/>
            </w:r>
          </w:p>
        </w:tc>
      </w:tr>
    </w:tbl>
    <w:p w14:paraId="1DE8A97D" w14:textId="77777777" w:rsidR="00390E32" w:rsidRPr="002B2B17" w:rsidRDefault="00390E32" w:rsidP="00390E32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90E32" w:rsidRPr="002B2B17" w14:paraId="61B8625E" w14:textId="77777777">
        <w:tc>
          <w:tcPr>
            <w:tcW w:w="534" w:type="dxa"/>
          </w:tcPr>
          <w:p w14:paraId="01BAD577" w14:textId="77777777" w:rsidR="00390E32" w:rsidRPr="002B2B17" w:rsidRDefault="00390E32" w:rsidP="00CC6DDE">
            <w:pPr>
              <w:pStyle w:val="Opgave"/>
            </w:pPr>
          </w:p>
        </w:tc>
        <w:tc>
          <w:tcPr>
            <w:tcW w:w="8754" w:type="dxa"/>
          </w:tcPr>
          <w:p w14:paraId="779BDA6B" w14:textId="61452787" w:rsidR="00526440" w:rsidRPr="002B2B17" w:rsidRDefault="00526440" w:rsidP="00526440">
            <w:r w:rsidRPr="002B2B17">
              <w:t xml:space="preserve">De voorraad kopieerpapier raakt op en je moet nieuwe bestellen. Je </w:t>
            </w:r>
            <w:r w:rsidR="007A0732">
              <w:t>bestelt 1 pallet standaard kopieerpapier.</w:t>
            </w:r>
          </w:p>
          <w:p w14:paraId="311730D0" w14:textId="77777777" w:rsidR="00390E32" w:rsidRPr="002B2B17" w:rsidRDefault="00390E32" w:rsidP="00526440"/>
        </w:tc>
      </w:tr>
      <w:tr w:rsidR="00390E32" w:rsidRPr="002B2B17" w14:paraId="207C48A0" w14:textId="77777777">
        <w:tc>
          <w:tcPr>
            <w:tcW w:w="534" w:type="dxa"/>
          </w:tcPr>
          <w:p w14:paraId="79A2A2EF" w14:textId="77777777" w:rsidR="00390E32" w:rsidRPr="002B2B17" w:rsidRDefault="00390E32" w:rsidP="00CC6DDE"/>
        </w:tc>
        <w:tc>
          <w:tcPr>
            <w:tcW w:w="8754" w:type="dxa"/>
          </w:tcPr>
          <w:p w14:paraId="6F51B584" w14:textId="4DC611C8" w:rsidR="00526440" w:rsidRPr="002B2B17" w:rsidRDefault="00526440" w:rsidP="00526440">
            <w:r w:rsidRPr="002B2B17">
              <w:t xml:space="preserve">a. Hoeveel dozen staan er op </w:t>
            </w:r>
            <w:r w:rsidR="00F83537">
              <w:t>de</w:t>
            </w:r>
            <w:r w:rsidRPr="002B2B17">
              <w:t xml:space="preserve"> pallet? ………………………..………………………………….</w:t>
            </w:r>
          </w:p>
          <w:p w14:paraId="2CAD6B30" w14:textId="77777777" w:rsidR="00526440" w:rsidRPr="002B2B17" w:rsidRDefault="00526440" w:rsidP="00526440"/>
          <w:p w14:paraId="13F5C903" w14:textId="77777777" w:rsidR="00526440" w:rsidRPr="002B2B17" w:rsidRDefault="00526440" w:rsidP="00526440">
            <w:r w:rsidRPr="002B2B17">
              <w:t>b. Hoeveel pakken zitten er in elk doos? ……………………………………………………………..</w:t>
            </w:r>
          </w:p>
          <w:p w14:paraId="572D30E2" w14:textId="77777777" w:rsidR="00526440" w:rsidRPr="002B2B17" w:rsidRDefault="00526440" w:rsidP="00526440"/>
          <w:p w14:paraId="7BB9422A" w14:textId="1BC9125F" w:rsidR="00526440" w:rsidRPr="002B2B17" w:rsidRDefault="00526440" w:rsidP="00526440">
            <w:r w:rsidRPr="002B2B17">
              <w:t xml:space="preserve">c. Het totale aantal vellen papier </w:t>
            </w:r>
            <w:r w:rsidR="00F83537">
              <w:t>in</w:t>
            </w:r>
            <w:r w:rsidRPr="002B2B17">
              <w:t xml:space="preserve"> één </w:t>
            </w:r>
            <w:r w:rsidR="00F83537">
              <w:t>doos</w:t>
            </w:r>
            <w:r w:rsidRPr="002B2B17">
              <w:t xml:space="preserve"> is:</w:t>
            </w:r>
          </w:p>
          <w:p w14:paraId="0D2C2CF6" w14:textId="06ED6089" w:rsidR="00526440" w:rsidRPr="002B2B17" w:rsidRDefault="00D4073F" w:rsidP="003618F1">
            <w:pPr>
              <w:numPr>
                <w:ilvl w:val="0"/>
                <w:numId w:val="14"/>
              </w:numPr>
            </w:pPr>
            <w:r>
              <w:t>250</w:t>
            </w:r>
          </w:p>
          <w:p w14:paraId="72C59BD3" w14:textId="35F72861" w:rsidR="00526440" w:rsidRPr="002B2B17" w:rsidRDefault="00D4073F" w:rsidP="003618F1">
            <w:pPr>
              <w:numPr>
                <w:ilvl w:val="0"/>
                <w:numId w:val="14"/>
              </w:numPr>
            </w:pPr>
            <w:r>
              <w:t>2 500</w:t>
            </w:r>
          </w:p>
          <w:p w14:paraId="21F7F247" w14:textId="309F3A3A" w:rsidR="00526440" w:rsidRPr="002B2B17" w:rsidRDefault="00D4073F" w:rsidP="003618F1">
            <w:pPr>
              <w:numPr>
                <w:ilvl w:val="0"/>
                <w:numId w:val="14"/>
              </w:numPr>
            </w:pPr>
            <w:r>
              <w:t>25 000</w:t>
            </w:r>
          </w:p>
          <w:p w14:paraId="401654C0" w14:textId="42CA2C5D" w:rsidR="00526440" w:rsidRPr="002B2B17" w:rsidRDefault="00D4073F" w:rsidP="003618F1">
            <w:pPr>
              <w:numPr>
                <w:ilvl w:val="0"/>
                <w:numId w:val="14"/>
              </w:numPr>
            </w:pPr>
            <w:r>
              <w:t>250 000</w:t>
            </w:r>
          </w:p>
          <w:p w14:paraId="33BE241D" w14:textId="77777777" w:rsidR="00390E32" w:rsidRPr="002B2B17" w:rsidRDefault="00390E32" w:rsidP="00CC6DDE"/>
        </w:tc>
      </w:tr>
    </w:tbl>
    <w:p w14:paraId="5AFADEAA" w14:textId="77777777" w:rsidR="00571FAF" w:rsidRPr="002B2B17" w:rsidRDefault="00571FAF" w:rsidP="00F55D74"/>
    <w:p w14:paraId="653D16F7" w14:textId="77777777" w:rsidR="00CC6DDE" w:rsidRPr="002B2B17" w:rsidRDefault="00CC6DDE" w:rsidP="00CC6DDE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CC6DDE" w:rsidRPr="002B2B17" w14:paraId="27F640DE" w14:textId="77777777">
        <w:tc>
          <w:tcPr>
            <w:tcW w:w="534" w:type="dxa"/>
          </w:tcPr>
          <w:p w14:paraId="73A7018E" w14:textId="77777777" w:rsidR="00CC6DDE" w:rsidRPr="002B2B17" w:rsidRDefault="00CC6DDE" w:rsidP="00CC6DDE">
            <w:pPr>
              <w:pStyle w:val="Opgave"/>
            </w:pPr>
          </w:p>
        </w:tc>
        <w:tc>
          <w:tcPr>
            <w:tcW w:w="8754" w:type="dxa"/>
          </w:tcPr>
          <w:p w14:paraId="68F3A024" w14:textId="7680CAB0" w:rsidR="00CC6DDE" w:rsidRPr="002B2B17" w:rsidRDefault="00CC6DDE" w:rsidP="00CC6DDE">
            <w:r w:rsidRPr="002B2B17">
              <w:t xml:space="preserve">Een pallet papier (200 pakken) kost € 610, exclusief </w:t>
            </w:r>
            <w:r w:rsidR="00D4073F">
              <w:t xml:space="preserve">21% </w:t>
            </w:r>
            <w:r w:rsidRPr="002B2B17">
              <w:t xml:space="preserve">BTW. </w:t>
            </w:r>
          </w:p>
          <w:p w14:paraId="4D754C20" w14:textId="77777777" w:rsidR="00CC6DDE" w:rsidRPr="002B2B17" w:rsidRDefault="00CC6DDE" w:rsidP="00D4073F"/>
        </w:tc>
      </w:tr>
      <w:tr w:rsidR="00CC6DDE" w:rsidRPr="002B2B17" w14:paraId="088A0E3B" w14:textId="77777777">
        <w:tc>
          <w:tcPr>
            <w:tcW w:w="534" w:type="dxa"/>
          </w:tcPr>
          <w:p w14:paraId="2D2344F0" w14:textId="77777777" w:rsidR="00CC6DDE" w:rsidRPr="002B2B17" w:rsidRDefault="00CC6DDE" w:rsidP="00CC6DDE"/>
        </w:tc>
        <w:tc>
          <w:tcPr>
            <w:tcW w:w="8754" w:type="dxa"/>
          </w:tcPr>
          <w:p w14:paraId="3D187F2F" w14:textId="77777777" w:rsidR="00CC6DDE" w:rsidRPr="002B2B17" w:rsidRDefault="00CC6DDE" w:rsidP="00CC6DDE">
            <w:r w:rsidRPr="002B2B17">
              <w:t>a. Hoeveel betaal je voor een bestelling van 200 pakken?</w:t>
            </w:r>
          </w:p>
          <w:p w14:paraId="6FD3F94D" w14:textId="77777777" w:rsidR="00CC6DDE" w:rsidRPr="002B2B17" w:rsidRDefault="00CC6DDE" w:rsidP="00CC6DDE">
            <w:r w:rsidRPr="002B2B17">
              <w:t>Laat je berekeningen zien.</w:t>
            </w:r>
          </w:p>
          <w:p w14:paraId="320FE6E6" w14:textId="77777777" w:rsidR="00CC6DDE" w:rsidRPr="002B2B17" w:rsidRDefault="00CC6DDE" w:rsidP="00CC6DDE"/>
          <w:p w14:paraId="2719DCFF" w14:textId="77777777" w:rsidR="00CC6DDE" w:rsidRPr="002B2B17" w:rsidRDefault="00CC6DDE" w:rsidP="00CC6DDE">
            <w:r w:rsidRPr="002B2B17">
              <w:t>………………………….……………………………………………………………………….………………………..</w:t>
            </w:r>
          </w:p>
          <w:p w14:paraId="263FFB81" w14:textId="77777777" w:rsidR="00CC6DDE" w:rsidRPr="002B2B17" w:rsidRDefault="00CC6DDE" w:rsidP="00CC6DDE"/>
          <w:p w14:paraId="7FA047AB" w14:textId="77777777" w:rsidR="00CC6DDE" w:rsidRPr="002B2B17" w:rsidRDefault="00CC6DDE" w:rsidP="00CC6DDE">
            <w:r w:rsidRPr="002B2B17">
              <w:t>………………………….……………………………………………………………………….………………………..</w:t>
            </w:r>
          </w:p>
          <w:p w14:paraId="2BBCE42B" w14:textId="77AB6AEB" w:rsidR="00CC6DDE" w:rsidRPr="002B2B17" w:rsidRDefault="00CC6DDE" w:rsidP="00CC6DDE"/>
        </w:tc>
      </w:tr>
      <w:tr w:rsidR="00D4073F" w:rsidRPr="002B2B17" w14:paraId="5E7C33A6" w14:textId="77777777">
        <w:tc>
          <w:tcPr>
            <w:tcW w:w="534" w:type="dxa"/>
          </w:tcPr>
          <w:p w14:paraId="32B3BC65" w14:textId="77777777" w:rsidR="00D4073F" w:rsidRPr="002B2B17" w:rsidRDefault="00D4073F" w:rsidP="00CC6DDE"/>
        </w:tc>
        <w:tc>
          <w:tcPr>
            <w:tcW w:w="8754" w:type="dxa"/>
          </w:tcPr>
          <w:p w14:paraId="26F2A90B" w14:textId="5EBF20C3" w:rsidR="00D4073F" w:rsidRDefault="00D4073F" w:rsidP="00D4073F">
            <w:r w:rsidRPr="002B2B17">
              <w:t xml:space="preserve">b. </w:t>
            </w:r>
            <w:r>
              <w:t>De bestelling van de pallet is 30% goedkoper dan de bestelling van  losse dozen kopieerpapier. Hoeveel zou de bestelling van losse dozen kosten?</w:t>
            </w:r>
          </w:p>
          <w:p w14:paraId="25FB9055" w14:textId="77777777" w:rsidR="00D4073F" w:rsidRDefault="00D4073F" w:rsidP="00D4073F"/>
          <w:p w14:paraId="369CD519" w14:textId="77777777" w:rsidR="00D4073F" w:rsidRDefault="00D4073F" w:rsidP="00D4073F">
            <w:r>
              <w:t>………………………………………………………………………………………………………………………….</w:t>
            </w:r>
          </w:p>
          <w:p w14:paraId="7CC11DAE" w14:textId="77777777" w:rsidR="00D4073F" w:rsidRDefault="00D4073F" w:rsidP="00D4073F"/>
          <w:p w14:paraId="344F3A4C" w14:textId="78A90555" w:rsidR="00D4073F" w:rsidRPr="002B2B17" w:rsidRDefault="00D4073F" w:rsidP="00D4073F">
            <w:r>
              <w:t>…………………………………………………………………………………………………………………………..</w:t>
            </w:r>
          </w:p>
        </w:tc>
      </w:tr>
    </w:tbl>
    <w:p w14:paraId="073E90B5" w14:textId="77777777" w:rsidR="00D4073F" w:rsidRPr="002B2B17" w:rsidRDefault="00D4073F" w:rsidP="00CC6DDE"/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ook w:val="01E0" w:firstRow="1" w:lastRow="1" w:firstColumn="1" w:lastColumn="1" w:noHBand="0" w:noVBand="0"/>
      </w:tblPr>
      <w:tblGrid>
        <w:gridCol w:w="9304"/>
      </w:tblGrid>
      <w:tr w:rsidR="00CC6DDE" w:rsidRPr="002B2B17" w14:paraId="616A3A61" w14:textId="77777777" w:rsidTr="00ED317F">
        <w:tc>
          <w:tcPr>
            <w:tcW w:w="9304" w:type="dxa"/>
          </w:tcPr>
          <w:p w14:paraId="6925FA44" w14:textId="064228EE" w:rsidR="002B2B17" w:rsidRPr="002B2B17" w:rsidRDefault="00CC6DDE" w:rsidP="00CC6DDE">
            <w:r w:rsidRPr="002B2B17">
              <w:t xml:space="preserve">De klanten </w:t>
            </w:r>
            <w:r w:rsidR="00D4073F">
              <w:t xml:space="preserve">van het tuincentrum </w:t>
            </w:r>
            <w:r w:rsidRPr="002B2B17">
              <w:t xml:space="preserve">gebruiken bij het kopen van planten een tafelwagen. </w:t>
            </w:r>
          </w:p>
          <w:p w14:paraId="70FEF929" w14:textId="5C9D9969" w:rsidR="00CC6DDE" w:rsidRPr="002B2B17" w:rsidRDefault="00D4073F" w:rsidP="00CC6DDE">
            <w:r>
              <w:rPr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4144" behindDoc="0" locked="0" layoutInCell="1" allowOverlap="1" wp14:anchorId="54312751" wp14:editId="6AC6F36C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280670</wp:posOffset>
                  </wp:positionV>
                  <wp:extent cx="1552575" cy="1552575"/>
                  <wp:effectExtent l="0" t="0" r="9525" b="9525"/>
                  <wp:wrapSquare wrapText="bothSides"/>
                  <wp:docPr id="116" name="Afbeelding 116" descr="Tafelwagen met 2/ 3 legborden, 150 kg draagver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Tafelwagen met 2/ 3 legborden, 150 kg draagver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r:link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DDE" w:rsidRPr="002B2B17">
              <w:t xml:space="preserve">Lees de tekst </w:t>
            </w:r>
            <w:r w:rsidR="002B2B17" w:rsidRPr="002B2B17">
              <w:t>die in de folder staat.</w:t>
            </w:r>
          </w:p>
          <w:p w14:paraId="00A9A0C5" w14:textId="31747AF3" w:rsidR="002B2B17" w:rsidRPr="00ED317F" w:rsidRDefault="002B2B17" w:rsidP="002B2B17">
            <w:pPr>
              <w:rPr>
                <w:sz w:val="20"/>
                <w:szCs w:val="20"/>
              </w:rPr>
            </w:pPr>
          </w:p>
          <w:p w14:paraId="0689573F" w14:textId="77777777" w:rsidR="00CC6DDE" w:rsidRPr="00ED317F" w:rsidRDefault="00CC6DDE" w:rsidP="002B2B17">
            <w:pPr>
              <w:rPr>
                <w:sz w:val="20"/>
                <w:szCs w:val="20"/>
              </w:rPr>
            </w:pPr>
            <w:r w:rsidRPr="00ED317F">
              <w:rPr>
                <w:sz w:val="20"/>
                <w:szCs w:val="20"/>
              </w:rPr>
              <w:t>Tafelwagen met 2/ 3 legborden, 150 kg draagvermogen</w:t>
            </w:r>
          </w:p>
          <w:p w14:paraId="5DE4CFC5" w14:textId="77777777" w:rsidR="00CC6DDE" w:rsidRPr="00ED317F" w:rsidRDefault="00CC6DDE" w:rsidP="002B2B17">
            <w:pPr>
              <w:rPr>
                <w:sz w:val="20"/>
                <w:szCs w:val="20"/>
              </w:rPr>
            </w:pPr>
            <w:r w:rsidRPr="00ED317F">
              <w:rPr>
                <w:sz w:val="20"/>
                <w:szCs w:val="20"/>
              </w:rPr>
              <w:t>Afm. laadvlak 760 x 510 mm, poedercoating, kleur blauw (RAL 5007), frame van 30 x 30 mm</w:t>
            </w:r>
            <w:r w:rsidR="002B2B17" w:rsidRPr="00ED317F">
              <w:rPr>
                <w:sz w:val="20"/>
                <w:szCs w:val="20"/>
              </w:rPr>
              <w:t xml:space="preserve"> stalen buis met geïntegreerde</w:t>
            </w:r>
            <w:r w:rsidRPr="00ED317F">
              <w:rPr>
                <w:sz w:val="20"/>
                <w:szCs w:val="20"/>
              </w:rPr>
              <w:t xml:space="preserve"> ronde duwbeugel, </w:t>
            </w:r>
            <w:r w:rsidR="002B2B17" w:rsidRPr="00ED317F">
              <w:rPr>
                <w:sz w:val="20"/>
                <w:szCs w:val="20"/>
              </w:rPr>
              <w:br/>
            </w:r>
            <w:r w:rsidRPr="00ED317F">
              <w:rPr>
                <w:b/>
                <w:sz w:val="20"/>
                <w:szCs w:val="20"/>
              </w:rPr>
              <w:t>2 of 3 legborden</w:t>
            </w:r>
            <w:r w:rsidRPr="00ED317F">
              <w:rPr>
                <w:sz w:val="20"/>
                <w:szCs w:val="20"/>
              </w:rPr>
              <w:t xml:space="preserve"> van 15 mm dik, anti- reflecterend, gemelamineerd spaanplaat RAL 9002. </w:t>
            </w:r>
            <w:r w:rsidR="002B2B17" w:rsidRPr="00ED317F">
              <w:rPr>
                <w:sz w:val="20"/>
                <w:szCs w:val="20"/>
              </w:rPr>
              <w:br/>
            </w:r>
            <w:r w:rsidRPr="00ED317F">
              <w:rPr>
                <w:sz w:val="20"/>
                <w:szCs w:val="20"/>
              </w:rPr>
              <w:t>Deze steunen rondom in een C- profiel, die gelijktijdig als opstaande rand dienen.</w:t>
            </w:r>
            <w:r w:rsidR="002B2B17" w:rsidRPr="00ED317F">
              <w:rPr>
                <w:sz w:val="20"/>
                <w:szCs w:val="20"/>
              </w:rPr>
              <w:t xml:space="preserve"> </w:t>
            </w:r>
          </w:p>
          <w:p w14:paraId="2E03B3A2" w14:textId="77777777" w:rsidR="00CC6DDE" w:rsidRPr="00ED317F" w:rsidRDefault="00106286" w:rsidP="002B2B17">
            <w:pPr>
              <w:rPr>
                <w:b/>
                <w:color w:val="FF6600"/>
                <w:sz w:val="24"/>
                <w:szCs w:val="24"/>
              </w:rPr>
            </w:pPr>
            <w:r w:rsidRPr="00ED317F">
              <w:rPr>
                <w:b/>
                <w:color w:val="FF6600"/>
                <w:sz w:val="24"/>
                <w:szCs w:val="24"/>
              </w:rPr>
              <w:t xml:space="preserve">Prijs:  2 etages </w:t>
            </w:r>
            <w:r w:rsidR="00CC6DDE" w:rsidRPr="00ED317F">
              <w:rPr>
                <w:b/>
                <w:color w:val="FF6600"/>
                <w:sz w:val="24"/>
                <w:szCs w:val="24"/>
              </w:rPr>
              <w:t>€ 325 en 3 etages € 389</w:t>
            </w:r>
          </w:p>
          <w:p w14:paraId="5F0F1A21" w14:textId="77777777" w:rsidR="00CC6DDE" w:rsidRPr="002B2B17" w:rsidRDefault="00CC6DDE" w:rsidP="00CC6DDE"/>
        </w:tc>
      </w:tr>
    </w:tbl>
    <w:p w14:paraId="434E85A3" w14:textId="77777777" w:rsidR="002B2B17" w:rsidRPr="002B2B17" w:rsidRDefault="002B2B17" w:rsidP="002B2B17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B2B17" w:rsidRPr="002B2B17" w14:paraId="69D6DC92" w14:textId="77777777">
        <w:tc>
          <w:tcPr>
            <w:tcW w:w="534" w:type="dxa"/>
          </w:tcPr>
          <w:p w14:paraId="3669955B" w14:textId="77777777" w:rsidR="002B2B17" w:rsidRPr="002B2B17" w:rsidRDefault="002B2B17" w:rsidP="002B2B17">
            <w:pPr>
              <w:pStyle w:val="Opgave"/>
            </w:pPr>
          </w:p>
        </w:tc>
        <w:tc>
          <w:tcPr>
            <w:tcW w:w="8754" w:type="dxa"/>
          </w:tcPr>
          <w:p w14:paraId="0B93A76B" w14:textId="77777777" w:rsidR="002B2B17" w:rsidRPr="002B2B17" w:rsidRDefault="002B2B17" w:rsidP="002B2B17">
            <w:r w:rsidRPr="002B2B17">
              <w:t>Een legbord wordt et</w:t>
            </w:r>
            <w:r w:rsidR="00106286">
              <w:t>age genoemd. Een wagen met drie</w:t>
            </w:r>
            <w:r w:rsidRPr="002B2B17">
              <w:t xml:space="preserve"> etages heeft 3 legborden.</w:t>
            </w:r>
          </w:p>
          <w:p w14:paraId="3A8A61CE" w14:textId="77777777" w:rsidR="002B2B17" w:rsidRPr="002B2B17" w:rsidRDefault="002B2B17" w:rsidP="002B2B17"/>
        </w:tc>
      </w:tr>
      <w:tr w:rsidR="002B2B17" w:rsidRPr="002B2B17" w14:paraId="2051A9D5" w14:textId="77777777">
        <w:tc>
          <w:tcPr>
            <w:tcW w:w="534" w:type="dxa"/>
          </w:tcPr>
          <w:p w14:paraId="72D8CAD7" w14:textId="77777777" w:rsidR="002B2B17" w:rsidRPr="002B2B17" w:rsidRDefault="002B2B17" w:rsidP="002B2B17"/>
        </w:tc>
        <w:tc>
          <w:tcPr>
            <w:tcW w:w="8754" w:type="dxa"/>
          </w:tcPr>
          <w:p w14:paraId="40B134E4" w14:textId="48A33209" w:rsidR="00D4073F" w:rsidRDefault="00106286" w:rsidP="00106286">
            <w:r>
              <w:t xml:space="preserve">a. </w:t>
            </w:r>
            <w:r w:rsidR="002B2B17" w:rsidRPr="00106286">
              <w:t xml:space="preserve">Wat </w:t>
            </w:r>
            <w:r>
              <w:t>zijn</w:t>
            </w:r>
            <w:r w:rsidR="002B2B17" w:rsidRPr="00106286">
              <w:t xml:space="preserve"> de afmeting</w:t>
            </w:r>
            <w:r>
              <w:t>en</w:t>
            </w:r>
            <w:r w:rsidR="002B2B17" w:rsidRPr="00106286">
              <w:t xml:space="preserve"> van een legbord</w:t>
            </w:r>
            <w:r>
              <w:t xml:space="preserve"> ongeveer</w:t>
            </w:r>
            <w:r w:rsidR="002B2B17" w:rsidRPr="00106286">
              <w:t>?</w:t>
            </w:r>
            <w:r w:rsidR="00D4073F">
              <w:t xml:space="preserve"> Geef je antwoord in cm.</w:t>
            </w:r>
            <w:r w:rsidR="00D4073F">
              <w:br/>
            </w:r>
          </w:p>
          <w:p w14:paraId="01EA9956" w14:textId="6D7576BC" w:rsidR="002B2B17" w:rsidRPr="00106286" w:rsidRDefault="002B2B17" w:rsidP="00106286">
            <w:r w:rsidRPr="00106286">
              <w:t>..........</w:t>
            </w:r>
            <w:r w:rsidR="00106286">
              <w:t>.....................</w:t>
            </w:r>
            <w:r w:rsidRPr="00106286">
              <w:t>.............</w:t>
            </w:r>
            <w:r w:rsidR="00D4073F">
              <w:t>.....................................................................................</w:t>
            </w:r>
          </w:p>
          <w:p w14:paraId="20093C34" w14:textId="77777777" w:rsidR="00106286" w:rsidRDefault="00106286" w:rsidP="00106286"/>
          <w:p w14:paraId="1D576712" w14:textId="77777777" w:rsidR="002B2B17" w:rsidRDefault="00106286" w:rsidP="00106286">
            <w:r>
              <w:t xml:space="preserve">b. </w:t>
            </w:r>
            <w:r w:rsidR="002B2B17" w:rsidRPr="00106286">
              <w:t>Hoeveel cm² is de totale oppervlakte van drie legborden?</w:t>
            </w:r>
          </w:p>
          <w:p w14:paraId="3D19CF4B" w14:textId="77777777" w:rsidR="00106286" w:rsidRDefault="00106286" w:rsidP="00106286"/>
          <w:p w14:paraId="22323B1A" w14:textId="77777777" w:rsidR="00106286" w:rsidRDefault="00106286" w:rsidP="00106286">
            <w:r w:rsidRPr="002B2B17">
              <w:t>………………………….……………………………………………………………………….………………………..</w:t>
            </w:r>
          </w:p>
          <w:p w14:paraId="7C121987" w14:textId="77777777" w:rsidR="00106286" w:rsidRDefault="00106286" w:rsidP="00106286"/>
          <w:p w14:paraId="5D6A3C03" w14:textId="77777777" w:rsidR="00106286" w:rsidRPr="00106286" w:rsidRDefault="00106286" w:rsidP="00106286">
            <w:r w:rsidRPr="002B2B17">
              <w:t>………………………….……………………………………………………………………….………………………..</w:t>
            </w:r>
          </w:p>
          <w:p w14:paraId="4F8D358D" w14:textId="77777777" w:rsidR="00106286" w:rsidRDefault="00106286" w:rsidP="00106286"/>
          <w:p w14:paraId="774C42BA" w14:textId="77777777" w:rsidR="002B2B17" w:rsidRDefault="00106286" w:rsidP="00106286">
            <w:r>
              <w:t xml:space="preserve">c. </w:t>
            </w:r>
            <w:r w:rsidR="002B2B17" w:rsidRPr="00106286">
              <w:t>Welke tafelwage</w:t>
            </w:r>
            <w:r>
              <w:t>n is per etage het voordeligst?</w:t>
            </w:r>
            <w:r w:rsidR="006425D0">
              <w:t xml:space="preserve"> Geef ook uitleg.</w:t>
            </w:r>
          </w:p>
          <w:p w14:paraId="43A8D7F9" w14:textId="77777777" w:rsidR="002B2B17" w:rsidRPr="002B2B17" w:rsidRDefault="002B2B17" w:rsidP="002B2B17"/>
          <w:p w14:paraId="3F7255C8" w14:textId="77777777" w:rsidR="002B2B17" w:rsidRPr="002B2B17" w:rsidRDefault="002B2B17" w:rsidP="002B2B17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77ED117D" w14:textId="77777777" w:rsidR="002B2B17" w:rsidRPr="002B2B17" w:rsidRDefault="002B2B17" w:rsidP="002B2B1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26"/>
        <w:gridCol w:w="2326"/>
        <w:gridCol w:w="2326"/>
        <w:gridCol w:w="2326"/>
      </w:tblGrid>
      <w:tr w:rsidR="00106286" w14:paraId="252AEBBA" w14:textId="77777777" w:rsidTr="00ED317F">
        <w:tc>
          <w:tcPr>
            <w:tcW w:w="2326" w:type="dxa"/>
          </w:tcPr>
          <w:p w14:paraId="5CC4E2B1" w14:textId="77777777" w:rsidR="00106286" w:rsidRPr="00E82666" w:rsidRDefault="00106286" w:rsidP="00106286">
            <w:pPr>
              <w:rPr>
                <w:sz w:val="20"/>
                <w:lang w:val="de-DE"/>
              </w:rPr>
            </w:pPr>
            <w:r w:rsidRPr="00E82666">
              <w:rPr>
                <w:sz w:val="20"/>
                <w:lang w:val="de-DE"/>
              </w:rPr>
              <w:t>Ordner SPLS A4 50mm karton wolk blauw</w:t>
            </w:r>
            <w:hyperlink r:id="rId92" w:history="1"/>
            <w:r w:rsidRPr="00E82666">
              <w:rPr>
                <w:sz w:val="20"/>
                <w:lang w:val="de-DE"/>
              </w:rPr>
              <w:t xml:space="preserve"> </w:t>
            </w:r>
          </w:p>
        </w:tc>
        <w:tc>
          <w:tcPr>
            <w:tcW w:w="2326" w:type="dxa"/>
          </w:tcPr>
          <w:p w14:paraId="08398AED" w14:textId="77777777" w:rsidR="00106286" w:rsidRPr="00ED317F" w:rsidRDefault="00106286" w:rsidP="00106286">
            <w:pPr>
              <w:rPr>
                <w:sz w:val="20"/>
              </w:rPr>
            </w:pPr>
            <w:r w:rsidRPr="00ED317F">
              <w:rPr>
                <w:sz w:val="20"/>
              </w:rPr>
              <w:t>Papier DoubleA A4 80g/doos 5x500v</w:t>
            </w:r>
            <w:hyperlink r:id="rId93" w:history="1"/>
            <w:r w:rsidRPr="00ED317F">
              <w:rPr>
                <w:sz w:val="20"/>
              </w:rPr>
              <w:t xml:space="preserve"> </w:t>
            </w:r>
          </w:p>
        </w:tc>
        <w:tc>
          <w:tcPr>
            <w:tcW w:w="2326" w:type="dxa"/>
          </w:tcPr>
          <w:p w14:paraId="22936BC8" w14:textId="77777777" w:rsidR="00106286" w:rsidRPr="00ED317F" w:rsidRDefault="00106286" w:rsidP="00106286">
            <w:pPr>
              <w:rPr>
                <w:sz w:val="20"/>
              </w:rPr>
            </w:pPr>
            <w:r w:rsidRPr="00ED317F">
              <w:rPr>
                <w:sz w:val="20"/>
              </w:rPr>
              <w:t>Nietmachine SPLS 7303 zwart</w:t>
            </w:r>
            <w:hyperlink r:id="rId94" w:history="1"/>
          </w:p>
        </w:tc>
        <w:tc>
          <w:tcPr>
            <w:tcW w:w="2326" w:type="dxa"/>
          </w:tcPr>
          <w:p w14:paraId="0C9AAEA7" w14:textId="77777777" w:rsidR="00106286" w:rsidRPr="00ED317F" w:rsidRDefault="00106286" w:rsidP="00106286">
            <w:pPr>
              <w:rPr>
                <w:sz w:val="20"/>
              </w:rPr>
            </w:pPr>
            <w:r w:rsidRPr="00ED317F">
              <w:rPr>
                <w:sz w:val="20"/>
              </w:rPr>
              <w:t>Perforator Leitz 5138 zwart</w:t>
            </w:r>
            <w:hyperlink r:id="rId95" w:history="1"/>
            <w:r w:rsidRPr="00ED317F">
              <w:rPr>
                <w:sz w:val="20"/>
              </w:rPr>
              <w:t xml:space="preserve"> </w:t>
            </w:r>
          </w:p>
        </w:tc>
      </w:tr>
      <w:tr w:rsidR="00106286" w14:paraId="1998DB90" w14:textId="77777777" w:rsidTr="00ED317F">
        <w:tc>
          <w:tcPr>
            <w:tcW w:w="2326" w:type="dxa"/>
          </w:tcPr>
          <w:p w14:paraId="7AA1F4BD" w14:textId="77777777" w:rsidR="00106286" w:rsidRDefault="00A15391" w:rsidP="002B2B17">
            <w:r>
              <w:rPr>
                <w:rFonts w:ascii="Arial" w:hAnsi="Arial" w:cs="Arial"/>
                <w:b/>
                <w:bCs/>
                <w:noProof/>
                <w:color w:val="000066"/>
                <w:sz w:val="18"/>
                <w:szCs w:val="18"/>
                <w:lang w:eastAsia="nl-NL"/>
              </w:rPr>
              <w:drawing>
                <wp:inline distT="0" distB="0" distL="0" distR="0" wp14:anchorId="29BC009B" wp14:editId="2C6FF906">
                  <wp:extent cx="863600" cy="635000"/>
                  <wp:effectExtent l="0" t="0" r="0" b="0"/>
                  <wp:docPr id="40" name="Afbeelding 40" descr="http://www.officeshopper.nl/images/officeshoppernl/4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officeshopper.nl/images/officeshoppernl/4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r:link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14:paraId="32370360" w14:textId="77777777" w:rsidR="00106286" w:rsidRDefault="00A15391" w:rsidP="002B2B17">
            <w:r>
              <w:rPr>
                <w:rFonts w:ascii="Arial" w:hAnsi="Arial" w:cs="Arial"/>
                <w:b/>
                <w:bCs/>
                <w:noProof/>
                <w:color w:val="000066"/>
                <w:sz w:val="18"/>
                <w:szCs w:val="18"/>
                <w:lang w:eastAsia="nl-NL"/>
              </w:rPr>
              <w:drawing>
                <wp:inline distT="0" distB="0" distL="0" distR="0" wp14:anchorId="5EB1364A" wp14:editId="4F7CB04A">
                  <wp:extent cx="863600" cy="635000"/>
                  <wp:effectExtent l="0" t="0" r="0" b="0"/>
                  <wp:docPr id="41" name="Afbeelding 41" descr="http://www.officeshopper.nl/images/officeshoppernl/36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officeshopper.nl/images/officeshoppernl/36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r:link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14:paraId="03895883" w14:textId="77777777" w:rsidR="00106286" w:rsidRDefault="00A15391" w:rsidP="002B2B17">
            <w:r>
              <w:rPr>
                <w:rFonts w:ascii="Arial" w:hAnsi="Arial" w:cs="Arial"/>
                <w:b/>
                <w:bCs/>
                <w:noProof/>
                <w:color w:val="000066"/>
                <w:sz w:val="18"/>
                <w:szCs w:val="18"/>
                <w:lang w:eastAsia="nl-NL"/>
              </w:rPr>
              <w:drawing>
                <wp:inline distT="0" distB="0" distL="0" distR="0" wp14:anchorId="7D83E6F0" wp14:editId="483F8025">
                  <wp:extent cx="863600" cy="635000"/>
                  <wp:effectExtent l="0" t="0" r="0" b="0"/>
                  <wp:docPr id="42" name="Afbeelding 42" descr="http://www.officeshopper.nl/images/officeshoppernl/4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officeshopper.nl/images/officeshoppernl/4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r:link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14:paraId="47155CE0" w14:textId="77777777" w:rsidR="00106286" w:rsidRDefault="00A15391" w:rsidP="002B2B17">
            <w:r>
              <w:rPr>
                <w:rFonts w:ascii="Arial" w:hAnsi="Arial" w:cs="Arial"/>
                <w:b/>
                <w:bCs/>
                <w:noProof/>
                <w:color w:val="000066"/>
                <w:sz w:val="18"/>
                <w:szCs w:val="18"/>
                <w:lang w:eastAsia="nl-NL"/>
              </w:rPr>
              <w:drawing>
                <wp:inline distT="0" distB="0" distL="0" distR="0" wp14:anchorId="4723E821" wp14:editId="478D07EA">
                  <wp:extent cx="863600" cy="635000"/>
                  <wp:effectExtent l="0" t="0" r="0" b="0"/>
                  <wp:docPr id="43" name="Afbeelding 43" descr="http://www.officeshopper.nl/images/officeshoppernl/39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officeshopper.nl/images/officeshoppernl/39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r:link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86" w14:paraId="7374BF91" w14:textId="77777777" w:rsidTr="00ED317F">
        <w:tc>
          <w:tcPr>
            <w:tcW w:w="2326" w:type="dxa"/>
          </w:tcPr>
          <w:p w14:paraId="182BE327" w14:textId="67F6B6ED" w:rsidR="00106286" w:rsidRPr="00AA0D33" w:rsidRDefault="00AA0D33" w:rsidP="00AA0D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€ </w:t>
            </w:r>
            <w:r w:rsidRPr="00AA0D33">
              <w:rPr>
                <w:sz w:val="20"/>
                <w:szCs w:val="20"/>
              </w:rPr>
              <w:t>12,09</w:t>
            </w:r>
          </w:p>
        </w:tc>
        <w:tc>
          <w:tcPr>
            <w:tcW w:w="2326" w:type="dxa"/>
          </w:tcPr>
          <w:p w14:paraId="66B61FB7" w14:textId="7D172269" w:rsidR="00106286" w:rsidRPr="00AA0D33" w:rsidRDefault="00AA0D33" w:rsidP="00AA0D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€ 23</w:t>
            </w:r>
            <w:r w:rsidRPr="00AA0D3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95</w:t>
            </w:r>
            <w:hyperlink r:id="rId104" w:history="1"/>
          </w:p>
        </w:tc>
        <w:tc>
          <w:tcPr>
            <w:tcW w:w="2326" w:type="dxa"/>
          </w:tcPr>
          <w:p w14:paraId="73EB936F" w14:textId="7D00DAA6" w:rsidR="00106286" w:rsidRPr="00AA0D33" w:rsidRDefault="00AA0D33" w:rsidP="00AA0D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€ 22</w:t>
            </w:r>
            <w:r w:rsidRPr="00AA0D3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98</w:t>
            </w:r>
          </w:p>
        </w:tc>
        <w:tc>
          <w:tcPr>
            <w:tcW w:w="2326" w:type="dxa"/>
          </w:tcPr>
          <w:p w14:paraId="2F83EF01" w14:textId="43578DB8" w:rsidR="00106286" w:rsidRPr="00AA0D33" w:rsidRDefault="00AA0D33" w:rsidP="00AA0D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€ 15</w:t>
            </w:r>
            <w:r w:rsidRPr="00AA0D3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49</w:t>
            </w:r>
          </w:p>
        </w:tc>
      </w:tr>
    </w:tbl>
    <w:p w14:paraId="60E62572" w14:textId="77777777" w:rsidR="002B2B17" w:rsidRDefault="002B2B17" w:rsidP="002B2B17"/>
    <w:p w14:paraId="38C69A2D" w14:textId="77777777" w:rsidR="00AA0D33" w:rsidRPr="002B2B17" w:rsidRDefault="00AA0D33" w:rsidP="002B2B17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B2B17" w:rsidRPr="002B2B17" w14:paraId="50E1BD41" w14:textId="77777777">
        <w:tc>
          <w:tcPr>
            <w:tcW w:w="534" w:type="dxa"/>
          </w:tcPr>
          <w:p w14:paraId="78376558" w14:textId="77777777" w:rsidR="002B2B17" w:rsidRPr="002B2B17" w:rsidRDefault="002B2B17" w:rsidP="002B2B17">
            <w:pPr>
              <w:pStyle w:val="Opgave"/>
            </w:pPr>
          </w:p>
        </w:tc>
        <w:tc>
          <w:tcPr>
            <w:tcW w:w="8754" w:type="dxa"/>
          </w:tcPr>
          <w:p w14:paraId="0037E67F" w14:textId="017148B6" w:rsidR="00486645" w:rsidRPr="00E82666" w:rsidRDefault="00486645" w:rsidP="00486645">
            <w:r w:rsidRPr="00E82666">
              <w:t xml:space="preserve">Je bestelt bovenstaande  artikelen voor </w:t>
            </w:r>
            <w:r w:rsidR="00D4073F">
              <w:t>het</w:t>
            </w:r>
            <w:r w:rsidRPr="00E82666">
              <w:t xml:space="preserve"> kantoor:</w:t>
            </w:r>
          </w:p>
          <w:p w14:paraId="7B923D9F" w14:textId="77777777" w:rsidR="00486645" w:rsidRPr="00E82666" w:rsidRDefault="00486645" w:rsidP="003618F1">
            <w:pPr>
              <w:pStyle w:val="ListParagraph"/>
              <w:numPr>
                <w:ilvl w:val="0"/>
                <w:numId w:val="18"/>
              </w:numPr>
            </w:pPr>
            <w:r w:rsidRPr="00E82666">
              <w:t>Ordners: 12 stuks</w:t>
            </w:r>
          </w:p>
          <w:p w14:paraId="3452F267" w14:textId="77777777" w:rsidR="00486645" w:rsidRPr="00E82666" w:rsidRDefault="00486645" w:rsidP="003618F1">
            <w:pPr>
              <w:pStyle w:val="ListParagraph"/>
              <w:numPr>
                <w:ilvl w:val="0"/>
                <w:numId w:val="18"/>
              </w:numPr>
            </w:pPr>
            <w:r w:rsidRPr="00E82666">
              <w:t>Papier: 8 dozen</w:t>
            </w:r>
          </w:p>
          <w:p w14:paraId="6D2A2205" w14:textId="77777777" w:rsidR="00486645" w:rsidRPr="00E82666" w:rsidRDefault="00486645" w:rsidP="003618F1">
            <w:pPr>
              <w:pStyle w:val="ListParagraph"/>
              <w:numPr>
                <w:ilvl w:val="0"/>
                <w:numId w:val="18"/>
              </w:numPr>
            </w:pPr>
            <w:r w:rsidRPr="00E82666">
              <w:t>Nietmachine: 2 stuks</w:t>
            </w:r>
          </w:p>
          <w:p w14:paraId="04681A66" w14:textId="77777777" w:rsidR="00486645" w:rsidRPr="00E82666" w:rsidRDefault="00486645" w:rsidP="003618F1">
            <w:pPr>
              <w:pStyle w:val="ListParagraph"/>
              <w:numPr>
                <w:ilvl w:val="0"/>
                <w:numId w:val="18"/>
              </w:numPr>
            </w:pPr>
            <w:r w:rsidRPr="00E82666">
              <w:t>Perforator: 2 stuks</w:t>
            </w:r>
          </w:p>
          <w:p w14:paraId="28C962D8" w14:textId="77777777" w:rsidR="002B2B17" w:rsidRPr="00E82666" w:rsidRDefault="00486645" w:rsidP="002B2B17">
            <w:r w:rsidRPr="00E82666">
              <w:t>Bereken hieronder het totale bedrag dat je moet betalen.</w:t>
            </w:r>
          </w:p>
        </w:tc>
      </w:tr>
      <w:tr w:rsidR="002B2B17" w:rsidRPr="002B2B17" w14:paraId="4B449AAB" w14:textId="77777777">
        <w:tc>
          <w:tcPr>
            <w:tcW w:w="534" w:type="dxa"/>
          </w:tcPr>
          <w:p w14:paraId="7F2636B5" w14:textId="77777777" w:rsidR="002B2B17" w:rsidRPr="002B2B17" w:rsidRDefault="002B2B17" w:rsidP="002B2B17"/>
        </w:tc>
        <w:tc>
          <w:tcPr>
            <w:tcW w:w="8754" w:type="dxa"/>
          </w:tcPr>
          <w:p w14:paraId="780DC49F" w14:textId="77777777" w:rsidR="002B2B17" w:rsidRPr="002B2B17" w:rsidRDefault="002B2B17" w:rsidP="002B2B17"/>
          <w:p w14:paraId="433D062A" w14:textId="77777777" w:rsidR="002B2B17" w:rsidRDefault="002B2B17" w:rsidP="002B2B17">
            <w:r w:rsidRPr="002B2B17">
              <w:t>………………………….……………………………………………………………………….………………………..</w:t>
            </w:r>
          </w:p>
          <w:p w14:paraId="17226395" w14:textId="77777777" w:rsidR="00486645" w:rsidRDefault="00486645" w:rsidP="002B2B17"/>
          <w:p w14:paraId="1D531B4E" w14:textId="77777777" w:rsidR="00486645" w:rsidRDefault="00486645" w:rsidP="002B2B17">
            <w:r w:rsidRPr="002B2B17">
              <w:t>………………………….……………………………………………………………………….………………………..</w:t>
            </w:r>
          </w:p>
          <w:p w14:paraId="184B4074" w14:textId="77777777" w:rsidR="00486645" w:rsidRDefault="00486645" w:rsidP="002B2B17"/>
          <w:p w14:paraId="19F44FB3" w14:textId="77777777" w:rsidR="00486645" w:rsidRDefault="00486645" w:rsidP="002B2B17">
            <w:r w:rsidRPr="002B2B17">
              <w:t>………………………….……………………………………………………………………….………………………..</w:t>
            </w:r>
          </w:p>
          <w:p w14:paraId="665E508A" w14:textId="2997B28F" w:rsidR="00486645" w:rsidRPr="002B2B17" w:rsidRDefault="00486645" w:rsidP="002B2B17"/>
        </w:tc>
      </w:tr>
    </w:tbl>
    <w:p w14:paraId="21EE787A" w14:textId="77777777" w:rsidR="002B2B17" w:rsidRDefault="002B2B17" w:rsidP="002B2B17"/>
    <w:p w14:paraId="01B9322D" w14:textId="77777777" w:rsidR="00AA0D33" w:rsidRPr="002B2B17" w:rsidRDefault="00AA0D33" w:rsidP="002B2B17"/>
    <w:tbl>
      <w:tblPr>
        <w:tblW w:w="0" w:type="auto"/>
        <w:tblLook w:val="04A0" w:firstRow="1" w:lastRow="0" w:firstColumn="1" w:lastColumn="0" w:noHBand="0" w:noVBand="1"/>
      </w:tblPr>
      <w:tblGrid>
        <w:gridCol w:w="2326"/>
        <w:gridCol w:w="2326"/>
        <w:gridCol w:w="2326"/>
        <w:gridCol w:w="2326"/>
      </w:tblGrid>
      <w:tr w:rsidR="00486645" w14:paraId="6EB7D944" w14:textId="77777777" w:rsidTr="008D3651">
        <w:tc>
          <w:tcPr>
            <w:tcW w:w="9304" w:type="dxa"/>
            <w:gridSpan w:val="4"/>
            <w:shd w:val="clear" w:color="auto" w:fill="DDD9C3"/>
          </w:tcPr>
          <w:p w14:paraId="54909871" w14:textId="77777777" w:rsidR="00486645" w:rsidRPr="008D3651" w:rsidRDefault="00486645" w:rsidP="008D3651">
            <w:pPr>
              <w:spacing w:line="432" w:lineRule="atLeast"/>
              <w:jc w:val="center"/>
              <w:rPr>
                <w:rFonts w:ascii="Verdana" w:hAnsi="Verdana"/>
                <w:sz w:val="40"/>
                <w:szCs w:val="40"/>
              </w:rPr>
            </w:pPr>
            <w:r w:rsidRPr="008D3651">
              <w:rPr>
                <w:rFonts w:ascii="Verdana" w:hAnsi="Verdana"/>
                <w:b/>
                <w:bCs/>
                <w:i/>
                <w:iCs/>
                <w:color w:val="FF0000"/>
                <w:sz w:val="40"/>
                <w:szCs w:val="40"/>
              </w:rPr>
              <w:t>Kasten actie</w:t>
            </w:r>
            <w:r w:rsidRPr="008D3651">
              <w:rPr>
                <w:rFonts w:ascii="Verdana" w:hAnsi="Verdana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8D3651">
              <w:rPr>
                <w:rFonts w:ascii="Verdana" w:hAnsi="Verdana"/>
                <w:b/>
                <w:bCs/>
                <w:sz w:val="40"/>
                <w:szCs w:val="40"/>
              </w:rPr>
              <w:t>180x80x38.5 cm.</w:t>
            </w:r>
          </w:p>
          <w:p w14:paraId="4A3502C3" w14:textId="77777777" w:rsidR="00486645" w:rsidRDefault="00486645" w:rsidP="008D3651">
            <w:pPr>
              <w:spacing w:line="432" w:lineRule="atLeast"/>
              <w:jc w:val="center"/>
            </w:pPr>
            <w:r w:rsidRPr="008D3651">
              <w:rPr>
                <w:rFonts w:ascii="Verdana" w:hAnsi="Verdana"/>
                <w:b/>
                <w:bCs/>
                <w:sz w:val="40"/>
                <w:szCs w:val="40"/>
              </w:rPr>
              <w:t xml:space="preserve">zwart, wit of licht grijs </w:t>
            </w:r>
          </w:p>
        </w:tc>
      </w:tr>
      <w:tr w:rsidR="00486645" w14:paraId="2DD28285" w14:textId="77777777" w:rsidTr="008D3651">
        <w:trPr>
          <w:trHeight w:val="1851"/>
        </w:trPr>
        <w:tc>
          <w:tcPr>
            <w:tcW w:w="2326" w:type="dxa"/>
          </w:tcPr>
          <w:p w14:paraId="1E16EB29" w14:textId="77777777" w:rsidR="00486645" w:rsidRDefault="00A15391" w:rsidP="002B2B17">
            <w:r>
              <w:rPr>
                <w:rFonts w:ascii="Verdana" w:hAnsi="Verdana"/>
                <w:noProof/>
                <w:color w:val="000000"/>
                <w:sz w:val="15"/>
                <w:szCs w:val="15"/>
                <w:lang w:eastAsia="nl-NL"/>
              </w:rPr>
              <w:drawing>
                <wp:inline distT="0" distB="0" distL="0" distR="0" wp14:anchorId="08757241" wp14:editId="1CACDDB7">
                  <wp:extent cx="1079500" cy="1625600"/>
                  <wp:effectExtent l="0" t="0" r="12700" b="0"/>
                  <wp:docPr id="44" name="Afbeelding 44" descr="kast1X%20(Small)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kast1X%20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14:paraId="70483545" w14:textId="77777777" w:rsidR="00486645" w:rsidRPr="00486645" w:rsidRDefault="00A15391" w:rsidP="00486645">
            <w:r>
              <w:rPr>
                <w:rFonts w:ascii="Verdana" w:hAnsi="Verdana"/>
                <w:noProof/>
                <w:color w:val="000000"/>
                <w:sz w:val="15"/>
                <w:szCs w:val="15"/>
                <w:lang w:eastAsia="nl-NL"/>
              </w:rPr>
              <w:drawing>
                <wp:inline distT="0" distB="0" distL="0" distR="0" wp14:anchorId="2EC26E81" wp14:editId="7416071A">
                  <wp:extent cx="1079500" cy="1625600"/>
                  <wp:effectExtent l="0" t="0" r="12700" b="0"/>
                  <wp:docPr id="45" name="Afbeelding 45" descr="kast2X%20(Small)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ast2X%20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14:paraId="1D308CCF" w14:textId="77777777" w:rsidR="00486645" w:rsidRDefault="00A15391" w:rsidP="002B2B17">
            <w:r>
              <w:rPr>
                <w:rFonts w:ascii="Verdana" w:hAnsi="Verdana"/>
                <w:noProof/>
                <w:color w:val="000000"/>
                <w:sz w:val="15"/>
                <w:szCs w:val="15"/>
                <w:lang w:eastAsia="nl-NL"/>
              </w:rPr>
              <w:drawing>
                <wp:inline distT="0" distB="0" distL="0" distR="0" wp14:anchorId="0C1B7226" wp14:editId="13F6DF78">
                  <wp:extent cx="1079500" cy="1625600"/>
                  <wp:effectExtent l="0" t="0" r="12700" b="0"/>
                  <wp:docPr id="46" name="Afbeelding 46" descr="kast3X%20(Small)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ast3X%20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14:paraId="6A9694AC" w14:textId="77777777" w:rsidR="00486645" w:rsidRDefault="00A15391" w:rsidP="002B2B17">
            <w:r>
              <w:rPr>
                <w:rFonts w:ascii="Verdana" w:hAnsi="Verdana"/>
                <w:noProof/>
                <w:color w:val="000000"/>
                <w:sz w:val="15"/>
                <w:szCs w:val="15"/>
                <w:lang w:eastAsia="nl-NL"/>
              </w:rPr>
              <w:drawing>
                <wp:inline distT="0" distB="0" distL="0" distR="0" wp14:anchorId="00E7B2E6" wp14:editId="53C6CCCA">
                  <wp:extent cx="1079500" cy="1625600"/>
                  <wp:effectExtent l="0" t="0" r="12700" b="0"/>
                  <wp:docPr id="47" name="Afbeelding 47" descr="kast4X%20(Small)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ast4X%20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645" w14:paraId="753E7CCA" w14:textId="77777777" w:rsidTr="008D3651">
        <w:tc>
          <w:tcPr>
            <w:tcW w:w="2326" w:type="dxa"/>
          </w:tcPr>
          <w:p w14:paraId="7FE601B4" w14:textId="77777777" w:rsidR="00486645" w:rsidRPr="008D3651" w:rsidRDefault="00486645" w:rsidP="008D3651">
            <w:pPr>
              <w:spacing w:line="432" w:lineRule="atLeast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8D3651">
              <w:rPr>
                <w:rFonts w:ascii="Verdana" w:hAnsi="Verdana"/>
                <w:b/>
                <w:bCs/>
                <w:sz w:val="20"/>
                <w:szCs w:val="20"/>
              </w:rPr>
              <w:t>per stuk</w:t>
            </w:r>
          </w:p>
          <w:p w14:paraId="35DC4AFB" w14:textId="3BA9E55A" w:rsidR="00486645" w:rsidRPr="008D3651" w:rsidRDefault="00486645" w:rsidP="00AA0D33">
            <w:pPr>
              <w:rPr>
                <w:sz w:val="20"/>
                <w:szCs w:val="20"/>
              </w:rPr>
            </w:pPr>
            <w:r w:rsidRPr="008D3651"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  <w:t xml:space="preserve">€ 125.- </w:t>
            </w:r>
          </w:p>
        </w:tc>
        <w:tc>
          <w:tcPr>
            <w:tcW w:w="2326" w:type="dxa"/>
          </w:tcPr>
          <w:p w14:paraId="5F354AEF" w14:textId="77777777" w:rsidR="00486645" w:rsidRPr="008D3651" w:rsidRDefault="00486645" w:rsidP="008D3651">
            <w:pPr>
              <w:spacing w:line="432" w:lineRule="atLeast"/>
              <w:rPr>
                <w:rFonts w:ascii="Verdana" w:hAnsi="Verdana"/>
                <w:sz w:val="20"/>
                <w:szCs w:val="20"/>
              </w:rPr>
            </w:pPr>
            <w:r w:rsidRPr="008D3651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2 stuks samen</w:t>
            </w:r>
          </w:p>
          <w:p w14:paraId="1A88A52B" w14:textId="7FD07985" w:rsidR="00486645" w:rsidRPr="008D3651" w:rsidRDefault="00486645" w:rsidP="00AA0D33">
            <w:pPr>
              <w:rPr>
                <w:sz w:val="20"/>
                <w:szCs w:val="20"/>
              </w:rPr>
            </w:pPr>
            <w:r w:rsidRPr="008D3651"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  <w:t xml:space="preserve">€ 189.- </w:t>
            </w:r>
          </w:p>
        </w:tc>
        <w:tc>
          <w:tcPr>
            <w:tcW w:w="2326" w:type="dxa"/>
          </w:tcPr>
          <w:p w14:paraId="07351D25" w14:textId="77777777" w:rsidR="00486645" w:rsidRPr="008D3651" w:rsidRDefault="00486645" w:rsidP="008D3651">
            <w:pPr>
              <w:spacing w:line="432" w:lineRule="atLeast"/>
              <w:rPr>
                <w:rFonts w:ascii="Verdana" w:hAnsi="Verdana"/>
                <w:sz w:val="20"/>
                <w:szCs w:val="20"/>
              </w:rPr>
            </w:pPr>
            <w:r w:rsidRPr="008D3651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3 stuks samen</w:t>
            </w:r>
          </w:p>
          <w:p w14:paraId="1BABC29A" w14:textId="7BD2DC9F" w:rsidR="00486645" w:rsidRPr="008D3651" w:rsidRDefault="00486645" w:rsidP="00AA0D33">
            <w:pPr>
              <w:rPr>
                <w:sz w:val="20"/>
                <w:szCs w:val="20"/>
              </w:rPr>
            </w:pPr>
            <w:r w:rsidRPr="008D3651"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  <w:t xml:space="preserve">€ 269.- </w:t>
            </w:r>
          </w:p>
        </w:tc>
        <w:tc>
          <w:tcPr>
            <w:tcW w:w="2326" w:type="dxa"/>
          </w:tcPr>
          <w:p w14:paraId="27553D3A" w14:textId="77777777" w:rsidR="00486645" w:rsidRPr="008D3651" w:rsidRDefault="00486645" w:rsidP="008D3651">
            <w:pPr>
              <w:spacing w:line="432" w:lineRule="atLeast"/>
              <w:rPr>
                <w:rFonts w:ascii="Verdana" w:hAnsi="Verdana"/>
                <w:sz w:val="20"/>
                <w:szCs w:val="20"/>
              </w:rPr>
            </w:pPr>
            <w:r w:rsidRPr="008D3651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4 stuks samen</w:t>
            </w:r>
          </w:p>
          <w:p w14:paraId="0C1AA527" w14:textId="6366C2F6" w:rsidR="00486645" w:rsidRPr="008D3651" w:rsidRDefault="00486645" w:rsidP="00AA0D33">
            <w:pPr>
              <w:rPr>
                <w:sz w:val="20"/>
                <w:szCs w:val="20"/>
              </w:rPr>
            </w:pPr>
            <w:r w:rsidRPr="008D3651"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  <w:t xml:space="preserve">€ 349.- </w:t>
            </w:r>
          </w:p>
        </w:tc>
      </w:tr>
      <w:tr w:rsidR="00486645" w14:paraId="6B883115" w14:textId="77777777" w:rsidTr="008D3651">
        <w:tc>
          <w:tcPr>
            <w:tcW w:w="2326" w:type="dxa"/>
          </w:tcPr>
          <w:p w14:paraId="7946575A" w14:textId="77777777" w:rsidR="00486645" w:rsidRDefault="00486645" w:rsidP="002B2B17"/>
          <w:p w14:paraId="1A920F35" w14:textId="77777777" w:rsidR="006C3FB4" w:rsidRDefault="006C3FB4" w:rsidP="002B2B17">
            <w:r>
              <w:t>……………………………..</w:t>
            </w:r>
          </w:p>
        </w:tc>
        <w:tc>
          <w:tcPr>
            <w:tcW w:w="2326" w:type="dxa"/>
          </w:tcPr>
          <w:p w14:paraId="705E334D" w14:textId="77777777" w:rsidR="00486645" w:rsidRDefault="00486645" w:rsidP="002B2B17"/>
          <w:p w14:paraId="68E30303" w14:textId="77777777" w:rsidR="006C3FB4" w:rsidRDefault="006C3FB4" w:rsidP="002B2B17">
            <w:r>
              <w:t>……………………………..</w:t>
            </w:r>
          </w:p>
        </w:tc>
        <w:tc>
          <w:tcPr>
            <w:tcW w:w="2326" w:type="dxa"/>
          </w:tcPr>
          <w:p w14:paraId="67F7759C" w14:textId="77777777" w:rsidR="00486645" w:rsidRDefault="00486645" w:rsidP="002B2B17"/>
          <w:p w14:paraId="1B67D49D" w14:textId="77777777" w:rsidR="006C3FB4" w:rsidRDefault="006C3FB4" w:rsidP="002B2B17">
            <w:r>
              <w:t>……………………………..</w:t>
            </w:r>
          </w:p>
        </w:tc>
        <w:tc>
          <w:tcPr>
            <w:tcW w:w="2326" w:type="dxa"/>
          </w:tcPr>
          <w:p w14:paraId="795456EF" w14:textId="77777777" w:rsidR="00486645" w:rsidRDefault="00486645" w:rsidP="002B2B17"/>
          <w:p w14:paraId="33980F1A" w14:textId="77777777" w:rsidR="006C3FB4" w:rsidRDefault="006C3FB4" w:rsidP="002B2B17">
            <w:r>
              <w:t>……………………………..</w:t>
            </w:r>
          </w:p>
        </w:tc>
      </w:tr>
    </w:tbl>
    <w:p w14:paraId="008AFB87" w14:textId="77777777" w:rsidR="00486645" w:rsidRPr="002B2B17" w:rsidRDefault="00486645" w:rsidP="002B2B17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B2B17" w:rsidRPr="002B2B17" w14:paraId="36E5B65F" w14:textId="77777777">
        <w:tc>
          <w:tcPr>
            <w:tcW w:w="534" w:type="dxa"/>
          </w:tcPr>
          <w:p w14:paraId="6EE0192C" w14:textId="77777777" w:rsidR="002B2B17" w:rsidRPr="002B2B17" w:rsidRDefault="002B2B17" w:rsidP="002B2B17">
            <w:pPr>
              <w:pStyle w:val="Opgave"/>
            </w:pPr>
          </w:p>
        </w:tc>
        <w:tc>
          <w:tcPr>
            <w:tcW w:w="8754" w:type="dxa"/>
          </w:tcPr>
          <w:p w14:paraId="6AAD3785" w14:textId="73E1017C" w:rsidR="006C3FB4" w:rsidRPr="00E82666" w:rsidRDefault="006C3FB4" w:rsidP="006C3FB4">
            <w:r w:rsidRPr="00E82666">
              <w:t>a. Hoe hoog zijn de kasten?.........................................................................</w:t>
            </w:r>
            <w:r w:rsidR="00AA0D33">
              <w:t>.............</w:t>
            </w:r>
          </w:p>
          <w:p w14:paraId="1237D30B" w14:textId="77777777" w:rsidR="006C3FB4" w:rsidRPr="00E82666" w:rsidRDefault="006C3FB4" w:rsidP="006C3FB4"/>
          <w:p w14:paraId="03D9001B" w14:textId="24A7454D" w:rsidR="002B2B17" w:rsidRPr="002B2B17" w:rsidRDefault="00AA0D33" w:rsidP="006C3FB4">
            <w:r>
              <w:t xml:space="preserve">c. Vul in de folder steeds </w:t>
            </w:r>
            <w:r w:rsidR="006C3FB4" w:rsidRPr="00E82666">
              <w:t>de prijs per stuk in.</w:t>
            </w:r>
          </w:p>
        </w:tc>
      </w:tr>
    </w:tbl>
    <w:p w14:paraId="2D77F7E7" w14:textId="77777777" w:rsidR="00BC1036" w:rsidRDefault="00BC1036" w:rsidP="002B2B17"/>
    <w:p w14:paraId="18A0BC05" w14:textId="6D442500" w:rsidR="009F0E68" w:rsidRPr="002B2B17" w:rsidRDefault="00AA0D33" w:rsidP="00AA0D33">
      <w:pPr>
        <w:pStyle w:val="Heading1"/>
      </w:pPr>
      <w:r>
        <w:t>Prijzen en grafieken</w:t>
      </w:r>
    </w:p>
    <w:tbl>
      <w:tblPr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ook w:val="01E0" w:firstRow="1" w:lastRow="1" w:firstColumn="1" w:lastColumn="1" w:noHBand="0" w:noVBand="0"/>
      </w:tblPr>
      <w:tblGrid>
        <w:gridCol w:w="9304"/>
      </w:tblGrid>
      <w:tr w:rsidR="009F0E68" w:rsidRPr="002B2B17" w14:paraId="64610916" w14:textId="77777777" w:rsidTr="009F0E68">
        <w:trPr>
          <w:trHeight w:val="8795"/>
        </w:trPr>
        <w:tc>
          <w:tcPr>
            <w:tcW w:w="9304" w:type="dxa"/>
          </w:tcPr>
          <w:p w14:paraId="6959C536" w14:textId="5DC40368" w:rsidR="009F0E68" w:rsidRPr="00ED317F" w:rsidRDefault="009F0E68" w:rsidP="009F0E68">
            <w:pPr>
              <w:rPr>
                <w:rFonts w:ascii="Verdana" w:hAnsi="Verdana"/>
                <w:color w:val="515151"/>
                <w:sz w:val="17"/>
                <w:szCs w:val="17"/>
              </w:rPr>
            </w:pPr>
          </w:p>
          <w:p w14:paraId="0735CB20" w14:textId="6A4C55A0" w:rsidR="009F0E68" w:rsidRPr="002B2B17" w:rsidRDefault="009F0E68" w:rsidP="009F0E68">
            <w:r w:rsidRPr="002B2B17">
              <w:t xml:space="preserve">Elke maand wordt </w:t>
            </w:r>
            <w:r w:rsidR="00AA0D33">
              <w:t xml:space="preserve">in het tuincentrum </w:t>
            </w:r>
            <w:r w:rsidRPr="002B2B17">
              <w:t>de verkoop bijgehouden.</w:t>
            </w:r>
          </w:p>
          <w:p w14:paraId="35BE5016" w14:textId="77777777" w:rsidR="009F0E68" w:rsidRPr="002B2B17" w:rsidRDefault="009F0E68" w:rsidP="009F0E68">
            <w:r w:rsidRPr="002B2B17">
              <w:t>In onderstaande tabel zie je de verkoop in 2010.</w:t>
            </w:r>
          </w:p>
          <w:p w14:paraId="61131E14" w14:textId="77777777" w:rsidR="009F0E68" w:rsidRPr="002B2B17" w:rsidRDefault="009F0E68" w:rsidP="009F0E68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top w:w="113" w:type="dxa"/>
              </w:tblCellMar>
              <w:tblLook w:val="01E0" w:firstRow="1" w:lastRow="1" w:firstColumn="1" w:lastColumn="1" w:noHBand="0" w:noVBand="0"/>
            </w:tblPr>
            <w:tblGrid>
              <w:gridCol w:w="2275"/>
              <w:gridCol w:w="2267"/>
              <w:gridCol w:w="2275"/>
              <w:gridCol w:w="2261"/>
            </w:tblGrid>
            <w:tr w:rsidR="009F0E68" w:rsidRPr="002B2B17" w14:paraId="5CD274DA" w14:textId="77777777" w:rsidTr="009F0E68">
              <w:tc>
                <w:tcPr>
                  <w:tcW w:w="2303" w:type="dxa"/>
                </w:tcPr>
                <w:p w14:paraId="3575C70C" w14:textId="77777777" w:rsidR="009F0E68" w:rsidRPr="00ED317F" w:rsidRDefault="009F0E68" w:rsidP="009F0E68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maand</w:t>
                  </w:r>
                </w:p>
              </w:tc>
              <w:tc>
                <w:tcPr>
                  <w:tcW w:w="2303" w:type="dxa"/>
                </w:tcPr>
                <w:p w14:paraId="0261F2C7" w14:textId="77777777" w:rsidR="009F0E68" w:rsidRPr="00ED317F" w:rsidRDefault="009F0E68" w:rsidP="009F0E68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Planten, zaden e.d</w:t>
                  </w:r>
                </w:p>
              </w:tc>
              <w:tc>
                <w:tcPr>
                  <w:tcW w:w="2303" w:type="dxa"/>
                </w:tcPr>
                <w:p w14:paraId="02AB607D" w14:textId="77777777" w:rsidR="009F0E68" w:rsidRPr="00ED317F" w:rsidRDefault="009F0E68" w:rsidP="009F0E68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Andere materialen</w:t>
                  </w:r>
                </w:p>
              </w:tc>
              <w:tc>
                <w:tcPr>
                  <w:tcW w:w="2303" w:type="dxa"/>
                </w:tcPr>
                <w:p w14:paraId="03A144A1" w14:textId="77777777" w:rsidR="009F0E68" w:rsidRPr="00ED317F" w:rsidRDefault="009F0E68" w:rsidP="009F0E68">
                  <w:pPr>
                    <w:rPr>
                      <w:b/>
                    </w:rPr>
                  </w:pPr>
                  <w:r w:rsidRPr="00ED317F">
                    <w:rPr>
                      <w:b/>
                    </w:rPr>
                    <w:t>Totaal</w:t>
                  </w:r>
                </w:p>
              </w:tc>
            </w:tr>
            <w:tr w:rsidR="009F0E68" w:rsidRPr="002B2B17" w14:paraId="3D2ACC43" w14:textId="77777777" w:rsidTr="009F0E68">
              <w:tc>
                <w:tcPr>
                  <w:tcW w:w="2303" w:type="dxa"/>
                </w:tcPr>
                <w:p w14:paraId="10D9B364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Januari</w:t>
                  </w:r>
                </w:p>
              </w:tc>
              <w:tc>
                <w:tcPr>
                  <w:tcW w:w="2303" w:type="dxa"/>
                </w:tcPr>
                <w:p w14:paraId="0AC3C80A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  100</w:t>
                  </w:r>
                </w:p>
              </w:tc>
              <w:tc>
                <w:tcPr>
                  <w:tcW w:w="2303" w:type="dxa"/>
                </w:tcPr>
                <w:p w14:paraId="13DDF0C4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….…..</w:t>
                  </w:r>
                </w:p>
              </w:tc>
              <w:tc>
                <w:tcPr>
                  <w:tcW w:w="2303" w:type="dxa"/>
                </w:tcPr>
                <w:p w14:paraId="446A4D78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     700</w:t>
                  </w:r>
                </w:p>
              </w:tc>
            </w:tr>
            <w:tr w:rsidR="009F0E68" w:rsidRPr="002B2B17" w14:paraId="387301A1" w14:textId="77777777" w:rsidTr="009F0E68">
              <w:tc>
                <w:tcPr>
                  <w:tcW w:w="2303" w:type="dxa"/>
                </w:tcPr>
                <w:p w14:paraId="2DEAEDBF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Februari</w:t>
                  </w:r>
                </w:p>
              </w:tc>
              <w:tc>
                <w:tcPr>
                  <w:tcW w:w="2303" w:type="dxa"/>
                </w:tcPr>
                <w:p w14:paraId="28AF9633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  240</w:t>
                  </w:r>
                </w:p>
              </w:tc>
              <w:tc>
                <w:tcPr>
                  <w:tcW w:w="2303" w:type="dxa"/>
                </w:tcPr>
                <w:p w14:paraId="7321E5E3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€ 1800</w:t>
                  </w:r>
                </w:p>
              </w:tc>
              <w:tc>
                <w:tcPr>
                  <w:tcW w:w="2303" w:type="dxa"/>
                </w:tcPr>
                <w:p w14:paraId="767D1A9D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…………</w:t>
                  </w:r>
                </w:p>
              </w:tc>
            </w:tr>
            <w:tr w:rsidR="009F0E68" w:rsidRPr="002B2B17" w14:paraId="26AC7B51" w14:textId="77777777" w:rsidTr="009F0E68">
              <w:tc>
                <w:tcPr>
                  <w:tcW w:w="2303" w:type="dxa"/>
                </w:tcPr>
                <w:p w14:paraId="2F125C6C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Maart</w:t>
                  </w:r>
                </w:p>
              </w:tc>
              <w:tc>
                <w:tcPr>
                  <w:tcW w:w="2303" w:type="dxa"/>
                </w:tcPr>
                <w:p w14:paraId="6E707A64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€ 1050</w:t>
                  </w:r>
                </w:p>
              </w:tc>
              <w:tc>
                <w:tcPr>
                  <w:tcW w:w="2303" w:type="dxa"/>
                </w:tcPr>
                <w:p w14:paraId="6C144264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€ 2000</w:t>
                  </w:r>
                </w:p>
              </w:tc>
              <w:tc>
                <w:tcPr>
                  <w:tcW w:w="2303" w:type="dxa"/>
                </w:tcPr>
                <w:p w14:paraId="6043DE1A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…………</w:t>
                  </w:r>
                </w:p>
              </w:tc>
            </w:tr>
            <w:tr w:rsidR="009F0E68" w:rsidRPr="002B2B17" w14:paraId="4B662C28" w14:textId="77777777" w:rsidTr="009F0E68">
              <w:tc>
                <w:tcPr>
                  <w:tcW w:w="2303" w:type="dxa"/>
                </w:tcPr>
                <w:p w14:paraId="42038D2B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April</w:t>
                  </w:r>
                </w:p>
              </w:tc>
              <w:tc>
                <w:tcPr>
                  <w:tcW w:w="2303" w:type="dxa"/>
                </w:tcPr>
                <w:p w14:paraId="1D4B940C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€ 3245</w:t>
                  </w:r>
                </w:p>
              </w:tc>
              <w:tc>
                <w:tcPr>
                  <w:tcW w:w="2303" w:type="dxa"/>
                </w:tcPr>
                <w:p w14:paraId="777B59A3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€ 3475</w:t>
                  </w:r>
                </w:p>
              </w:tc>
              <w:tc>
                <w:tcPr>
                  <w:tcW w:w="2303" w:type="dxa"/>
                </w:tcPr>
                <w:p w14:paraId="522AB4C8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…………</w:t>
                  </w:r>
                </w:p>
              </w:tc>
            </w:tr>
            <w:tr w:rsidR="009F0E68" w:rsidRPr="002B2B17" w14:paraId="7D339B7D" w14:textId="77777777" w:rsidTr="009F0E68">
              <w:tc>
                <w:tcPr>
                  <w:tcW w:w="2303" w:type="dxa"/>
                </w:tcPr>
                <w:p w14:paraId="29B8C9A8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Mei</w:t>
                  </w:r>
                </w:p>
              </w:tc>
              <w:tc>
                <w:tcPr>
                  <w:tcW w:w="2303" w:type="dxa"/>
                </w:tcPr>
                <w:p w14:paraId="311D04AE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€ 5640</w:t>
                  </w:r>
                </w:p>
              </w:tc>
              <w:tc>
                <w:tcPr>
                  <w:tcW w:w="2303" w:type="dxa"/>
                </w:tcPr>
                <w:p w14:paraId="41494819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€ 3500</w:t>
                  </w:r>
                </w:p>
              </w:tc>
              <w:tc>
                <w:tcPr>
                  <w:tcW w:w="2303" w:type="dxa"/>
                </w:tcPr>
                <w:p w14:paraId="335FCC76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…………</w:t>
                  </w:r>
                </w:p>
              </w:tc>
            </w:tr>
            <w:tr w:rsidR="009F0E68" w:rsidRPr="002B2B17" w14:paraId="55508748" w14:textId="77777777" w:rsidTr="009F0E68">
              <w:tc>
                <w:tcPr>
                  <w:tcW w:w="2303" w:type="dxa"/>
                </w:tcPr>
                <w:p w14:paraId="3FE0F555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Juni</w:t>
                  </w:r>
                </w:p>
              </w:tc>
              <w:tc>
                <w:tcPr>
                  <w:tcW w:w="2303" w:type="dxa"/>
                </w:tcPr>
                <w:p w14:paraId="34309F83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€ 4050</w:t>
                  </w:r>
                </w:p>
              </w:tc>
              <w:tc>
                <w:tcPr>
                  <w:tcW w:w="2303" w:type="dxa"/>
                </w:tcPr>
                <w:p w14:paraId="48643211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€ 6500</w:t>
                  </w:r>
                </w:p>
              </w:tc>
              <w:tc>
                <w:tcPr>
                  <w:tcW w:w="2303" w:type="dxa"/>
                </w:tcPr>
                <w:p w14:paraId="46E188F9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…………</w:t>
                  </w:r>
                </w:p>
              </w:tc>
            </w:tr>
            <w:tr w:rsidR="009F0E68" w:rsidRPr="002B2B17" w14:paraId="2D52CA1E" w14:textId="77777777" w:rsidTr="009F0E68">
              <w:tc>
                <w:tcPr>
                  <w:tcW w:w="2303" w:type="dxa"/>
                </w:tcPr>
                <w:p w14:paraId="0D62B24C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Juli</w:t>
                  </w:r>
                </w:p>
              </w:tc>
              <w:tc>
                <w:tcPr>
                  <w:tcW w:w="2303" w:type="dxa"/>
                </w:tcPr>
                <w:p w14:paraId="1E5EB89F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€ 3500</w:t>
                  </w:r>
                </w:p>
              </w:tc>
              <w:tc>
                <w:tcPr>
                  <w:tcW w:w="2303" w:type="dxa"/>
                </w:tcPr>
                <w:p w14:paraId="32DD6947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…..….</w:t>
                  </w:r>
                </w:p>
              </w:tc>
              <w:tc>
                <w:tcPr>
                  <w:tcW w:w="2303" w:type="dxa"/>
                </w:tcPr>
                <w:p w14:paraId="731CA780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€ 11 500</w:t>
                  </w:r>
                </w:p>
              </w:tc>
            </w:tr>
            <w:tr w:rsidR="009F0E68" w:rsidRPr="002B2B17" w14:paraId="0AD50B59" w14:textId="77777777" w:rsidTr="009F0E68">
              <w:tc>
                <w:tcPr>
                  <w:tcW w:w="2303" w:type="dxa"/>
                </w:tcPr>
                <w:p w14:paraId="5C20BB09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Augustus</w:t>
                  </w:r>
                </w:p>
              </w:tc>
              <w:tc>
                <w:tcPr>
                  <w:tcW w:w="2303" w:type="dxa"/>
                </w:tcPr>
                <w:p w14:paraId="6EB435D0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€ 3300</w:t>
                  </w:r>
                </w:p>
              </w:tc>
              <w:tc>
                <w:tcPr>
                  <w:tcW w:w="2303" w:type="dxa"/>
                </w:tcPr>
                <w:p w14:paraId="12815BD6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€ 4000</w:t>
                  </w:r>
                </w:p>
              </w:tc>
              <w:tc>
                <w:tcPr>
                  <w:tcW w:w="2303" w:type="dxa"/>
                </w:tcPr>
                <w:p w14:paraId="07ACCA2E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…………</w:t>
                  </w:r>
                </w:p>
              </w:tc>
            </w:tr>
            <w:tr w:rsidR="009F0E68" w:rsidRPr="002B2B17" w14:paraId="4C5CAD04" w14:textId="77777777" w:rsidTr="009F0E68">
              <w:tc>
                <w:tcPr>
                  <w:tcW w:w="2303" w:type="dxa"/>
                </w:tcPr>
                <w:p w14:paraId="2A21177F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September</w:t>
                  </w:r>
                </w:p>
              </w:tc>
              <w:tc>
                <w:tcPr>
                  <w:tcW w:w="2303" w:type="dxa"/>
                </w:tcPr>
                <w:p w14:paraId="528F2586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………</w:t>
                  </w:r>
                </w:p>
              </w:tc>
              <w:tc>
                <w:tcPr>
                  <w:tcW w:w="2303" w:type="dxa"/>
                </w:tcPr>
                <w:p w14:paraId="589F5CF8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€ 2300</w:t>
                  </w:r>
                </w:p>
              </w:tc>
              <w:tc>
                <w:tcPr>
                  <w:tcW w:w="2303" w:type="dxa"/>
                </w:tcPr>
                <w:p w14:paraId="74BE8762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   5300</w:t>
                  </w:r>
                </w:p>
              </w:tc>
            </w:tr>
            <w:tr w:rsidR="009F0E68" w:rsidRPr="002B2B17" w14:paraId="6B88EE4C" w14:textId="77777777" w:rsidTr="009F0E68">
              <w:tc>
                <w:tcPr>
                  <w:tcW w:w="2303" w:type="dxa"/>
                </w:tcPr>
                <w:p w14:paraId="1A665A62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Oktober</w:t>
                  </w:r>
                </w:p>
              </w:tc>
              <w:tc>
                <w:tcPr>
                  <w:tcW w:w="2303" w:type="dxa"/>
                </w:tcPr>
                <w:p w14:paraId="63A6129A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  800</w:t>
                  </w:r>
                </w:p>
              </w:tc>
              <w:tc>
                <w:tcPr>
                  <w:tcW w:w="2303" w:type="dxa"/>
                </w:tcPr>
                <w:p w14:paraId="75249634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€ 1000</w:t>
                  </w:r>
                </w:p>
              </w:tc>
              <w:tc>
                <w:tcPr>
                  <w:tcW w:w="2303" w:type="dxa"/>
                </w:tcPr>
                <w:p w14:paraId="17A33730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…………</w:t>
                  </w:r>
                </w:p>
              </w:tc>
            </w:tr>
            <w:tr w:rsidR="009F0E68" w:rsidRPr="002B2B17" w14:paraId="4C2050F8" w14:textId="77777777" w:rsidTr="009F0E68">
              <w:tc>
                <w:tcPr>
                  <w:tcW w:w="2303" w:type="dxa"/>
                </w:tcPr>
                <w:p w14:paraId="7F2ACCD8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November</w:t>
                  </w:r>
                </w:p>
              </w:tc>
              <w:tc>
                <w:tcPr>
                  <w:tcW w:w="2303" w:type="dxa"/>
                </w:tcPr>
                <w:p w14:paraId="280188C2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  650</w:t>
                  </w:r>
                </w:p>
              </w:tc>
              <w:tc>
                <w:tcPr>
                  <w:tcW w:w="2303" w:type="dxa"/>
                </w:tcPr>
                <w:p w14:paraId="5DE851EB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  850</w:t>
                  </w:r>
                </w:p>
              </w:tc>
              <w:tc>
                <w:tcPr>
                  <w:tcW w:w="2303" w:type="dxa"/>
                </w:tcPr>
                <w:p w14:paraId="349B7D3D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…………</w:t>
                  </w:r>
                </w:p>
              </w:tc>
            </w:tr>
            <w:tr w:rsidR="009F0E68" w:rsidRPr="002B2B17" w14:paraId="7F8E7982" w14:textId="77777777" w:rsidTr="009F0E68">
              <w:tc>
                <w:tcPr>
                  <w:tcW w:w="2303" w:type="dxa"/>
                </w:tcPr>
                <w:p w14:paraId="0ECF22B2" w14:textId="77777777" w:rsidR="009F0E68" w:rsidRPr="002B2B17" w:rsidRDefault="009F0E68" w:rsidP="009F0E68">
                  <w:pPr>
                    <w:spacing w:line="360" w:lineRule="auto"/>
                  </w:pPr>
                  <w:r w:rsidRPr="002B2B17">
                    <w:t>December</w:t>
                  </w:r>
                </w:p>
              </w:tc>
              <w:tc>
                <w:tcPr>
                  <w:tcW w:w="2303" w:type="dxa"/>
                </w:tcPr>
                <w:p w14:paraId="3B72D005" w14:textId="77777777" w:rsidR="009F0E68" w:rsidRPr="002B2B17" w:rsidRDefault="009F0E68" w:rsidP="009F0E68">
                  <w:pPr>
                    <w:tabs>
                      <w:tab w:val="right" w:pos="1393"/>
                    </w:tabs>
                    <w:spacing w:line="360" w:lineRule="auto"/>
                  </w:pPr>
                  <w:r w:rsidRPr="002B2B17">
                    <w:tab/>
                    <w:t>€   500</w:t>
                  </w:r>
                </w:p>
              </w:tc>
              <w:tc>
                <w:tcPr>
                  <w:tcW w:w="2303" w:type="dxa"/>
                </w:tcPr>
                <w:p w14:paraId="3EA322FD" w14:textId="77777777" w:rsidR="009F0E68" w:rsidRPr="002B2B17" w:rsidRDefault="009F0E68" w:rsidP="009F0E68">
                  <w:pPr>
                    <w:tabs>
                      <w:tab w:val="right" w:pos="1314"/>
                    </w:tabs>
                    <w:spacing w:line="360" w:lineRule="auto"/>
                  </w:pPr>
                  <w:r w:rsidRPr="002B2B17">
                    <w:tab/>
                    <w:t>€   600</w:t>
                  </w:r>
                </w:p>
              </w:tc>
              <w:tc>
                <w:tcPr>
                  <w:tcW w:w="2303" w:type="dxa"/>
                </w:tcPr>
                <w:p w14:paraId="13820F37" w14:textId="77777777" w:rsidR="009F0E68" w:rsidRPr="002B2B17" w:rsidRDefault="009F0E68" w:rsidP="009F0E68">
                  <w:pPr>
                    <w:tabs>
                      <w:tab w:val="right" w:pos="1320"/>
                    </w:tabs>
                    <w:spacing w:line="360" w:lineRule="auto"/>
                  </w:pPr>
                  <w:r w:rsidRPr="002B2B17">
                    <w:tab/>
                    <w:t>€ …………</w:t>
                  </w:r>
                </w:p>
              </w:tc>
            </w:tr>
          </w:tbl>
          <w:p w14:paraId="17D869D7" w14:textId="074C5ADA" w:rsidR="009F0E68" w:rsidRPr="002B2B17" w:rsidRDefault="009F0E68" w:rsidP="009F0E68"/>
        </w:tc>
      </w:tr>
    </w:tbl>
    <w:p w14:paraId="79A682BB" w14:textId="77777777" w:rsidR="009F0E68" w:rsidRDefault="009F0E68" w:rsidP="009F0E68"/>
    <w:p w14:paraId="4382A038" w14:textId="77777777" w:rsidR="00AA0D33" w:rsidRPr="002B2B17" w:rsidRDefault="00AA0D33" w:rsidP="009F0E68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F0E68" w:rsidRPr="002B2B17" w14:paraId="1F60F78E" w14:textId="77777777" w:rsidTr="009F0E68">
        <w:tc>
          <w:tcPr>
            <w:tcW w:w="534" w:type="dxa"/>
          </w:tcPr>
          <w:p w14:paraId="03F235CD" w14:textId="77777777" w:rsidR="009F0E68" w:rsidRPr="002B2B17" w:rsidRDefault="009F0E68" w:rsidP="009F0E68">
            <w:pPr>
              <w:pStyle w:val="Opgave"/>
            </w:pPr>
          </w:p>
        </w:tc>
        <w:tc>
          <w:tcPr>
            <w:tcW w:w="8754" w:type="dxa"/>
          </w:tcPr>
          <w:p w14:paraId="7E06A24E" w14:textId="3E6E3F14" w:rsidR="009F0E68" w:rsidRPr="002B2B17" w:rsidRDefault="009F0E68" w:rsidP="003618F1">
            <w:pPr>
              <w:pStyle w:val="ListParagraph"/>
              <w:numPr>
                <w:ilvl w:val="0"/>
                <w:numId w:val="19"/>
              </w:numPr>
            </w:pPr>
            <w:r w:rsidRPr="002B2B17">
              <w:t>Vul de ontbrekende bedragen in</w:t>
            </w:r>
            <w:r w:rsidR="0084035C">
              <w:t xml:space="preserve"> de tabel hierboven in</w:t>
            </w:r>
            <w:r w:rsidRPr="002B2B17">
              <w:t>.</w:t>
            </w:r>
          </w:p>
          <w:p w14:paraId="74EC344F" w14:textId="77777777" w:rsidR="0084035C" w:rsidRDefault="0084035C" w:rsidP="009F0E68"/>
          <w:p w14:paraId="3544CA32" w14:textId="3AA79982" w:rsidR="0084035C" w:rsidRDefault="009F0E68" w:rsidP="003618F1">
            <w:pPr>
              <w:pStyle w:val="ListParagraph"/>
              <w:numPr>
                <w:ilvl w:val="0"/>
                <w:numId w:val="19"/>
              </w:numPr>
            </w:pPr>
            <w:r w:rsidRPr="002B2B17">
              <w:t xml:space="preserve">Bereken de totale </w:t>
            </w:r>
            <w:r w:rsidR="0084035C">
              <w:t>jaar</w:t>
            </w:r>
            <w:r w:rsidRPr="002B2B17">
              <w:t>omzet</w:t>
            </w:r>
            <w:r w:rsidR="0084035C">
              <w:t xml:space="preserve"> voor 2010</w:t>
            </w:r>
            <w:r w:rsidRPr="002B2B17">
              <w:t xml:space="preserve">. </w:t>
            </w:r>
            <w:r w:rsidR="0084035C">
              <w:br/>
            </w:r>
          </w:p>
          <w:p w14:paraId="40C08896" w14:textId="471956AC" w:rsidR="0084035C" w:rsidRDefault="0084035C" w:rsidP="0084035C">
            <w:pPr>
              <w:pStyle w:val="ListParagraph"/>
            </w:pPr>
            <w:r>
              <w:t>.......................................................................................................................</w:t>
            </w:r>
          </w:p>
          <w:p w14:paraId="321EEC90" w14:textId="77777777" w:rsidR="0084035C" w:rsidRDefault="0084035C" w:rsidP="0084035C">
            <w:pPr>
              <w:pStyle w:val="ListParagraph"/>
            </w:pPr>
          </w:p>
          <w:p w14:paraId="5163FA44" w14:textId="4C5CC4D3" w:rsidR="0084035C" w:rsidRDefault="0084035C" w:rsidP="0084035C">
            <w:pPr>
              <w:pStyle w:val="ListParagraph"/>
            </w:pPr>
            <w:r>
              <w:t>………………………………………………………………………………………………………………..</w:t>
            </w:r>
          </w:p>
          <w:p w14:paraId="54000231" w14:textId="77777777" w:rsidR="009F0E68" w:rsidRPr="002B2B17" w:rsidRDefault="009F0E68" w:rsidP="0084035C"/>
        </w:tc>
      </w:tr>
    </w:tbl>
    <w:p w14:paraId="6605CFAF" w14:textId="67660F40" w:rsidR="009F0E68" w:rsidRPr="002B2B17" w:rsidRDefault="009F0E68" w:rsidP="009F0E68"/>
    <w:p w14:paraId="07FD6942" w14:textId="77777777" w:rsidR="009F0E68" w:rsidRPr="002B2B17" w:rsidRDefault="009F0E68" w:rsidP="009F0E68"/>
    <w:p w14:paraId="1FBBC60C" w14:textId="77777777" w:rsidR="009F0E68" w:rsidRPr="002B2B17" w:rsidRDefault="009F0E68" w:rsidP="009F0E68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F0E68" w:rsidRPr="002B2B17" w14:paraId="7F05C6F4" w14:textId="77777777" w:rsidTr="009F0E68">
        <w:tc>
          <w:tcPr>
            <w:tcW w:w="534" w:type="dxa"/>
          </w:tcPr>
          <w:p w14:paraId="01A96F43" w14:textId="77777777" w:rsidR="009F0E68" w:rsidRPr="002B2B17" w:rsidRDefault="009F0E68" w:rsidP="009F0E68">
            <w:pPr>
              <w:pStyle w:val="Opgave"/>
            </w:pPr>
          </w:p>
        </w:tc>
        <w:tc>
          <w:tcPr>
            <w:tcW w:w="8754" w:type="dxa"/>
          </w:tcPr>
          <w:p w14:paraId="3F5A642B" w14:textId="0B085AE6" w:rsidR="0084035C" w:rsidRPr="002B2B17" w:rsidRDefault="009F0E68" w:rsidP="0084035C">
            <w:r w:rsidRPr="002B2B17">
              <w:t>De gegevens in de tabel van de vorige opdracht kun je gebruiken om een grafiek te tekenen</w:t>
            </w:r>
            <w:r w:rsidR="0084035C">
              <w:t xml:space="preserve">.  </w:t>
            </w:r>
            <w:r w:rsidR="0084035C" w:rsidRPr="002B2B17">
              <w:t xml:space="preserve">Teken hieronder een grafiek van de omzet. Je mag zelf kiezen voor de vorm van de grafiek: staafdiagram, cirkeldiagram, lijn grafiek. </w:t>
            </w:r>
          </w:p>
          <w:p w14:paraId="09C18FBB" w14:textId="77777777" w:rsidR="0084035C" w:rsidRPr="002B2B17" w:rsidRDefault="0084035C" w:rsidP="0084035C">
            <w:r w:rsidRPr="002B2B17">
              <w:t>Je mag de grafiek ook met Excel maken.</w:t>
            </w:r>
          </w:p>
          <w:p w14:paraId="31F0D41A" w14:textId="77777777" w:rsidR="009F0E68" w:rsidRPr="002B2B17" w:rsidRDefault="009F0E68" w:rsidP="0084035C"/>
        </w:tc>
      </w:tr>
    </w:tbl>
    <w:p w14:paraId="1BAE72DB" w14:textId="77777777" w:rsidR="009F0E68" w:rsidRPr="002B2B17" w:rsidRDefault="009F0E68" w:rsidP="009F0E68"/>
    <w:p w14:paraId="63EC9747" w14:textId="77777777" w:rsidR="009F0E68" w:rsidRDefault="00A15391" w:rsidP="009F0E68"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C02FAAA" wp14:editId="795730E8">
                <wp:simplePos x="0" y="0"/>
                <wp:positionH relativeFrom="column">
                  <wp:posOffset>299720</wp:posOffset>
                </wp:positionH>
                <wp:positionV relativeFrom="paragraph">
                  <wp:posOffset>328295</wp:posOffset>
                </wp:positionV>
                <wp:extent cx="4276725" cy="3705225"/>
                <wp:effectExtent l="45720" t="10795" r="8255" b="81280"/>
                <wp:wrapNone/>
                <wp:docPr id="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6725" cy="3705225"/>
                          <a:chOff x="2445" y="2910"/>
                          <a:chExt cx="6735" cy="5835"/>
                        </a:xfrm>
                      </wpg:grpSpPr>
                      <wps:wsp>
                        <wps:cNvPr id="62" name="AutoShape 160"/>
                        <wps:cNvCnPr>
                          <a:cxnSpLocks noChangeShapeType="1"/>
                        </wps:cNvCnPr>
                        <wps:spPr bwMode="auto">
                          <a:xfrm flipV="1">
                            <a:off x="2730" y="2910"/>
                            <a:ext cx="0" cy="55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2730" y="8460"/>
                            <a:ext cx="6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7545" y="8745"/>
                            <a:ext cx="14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5" y="2910"/>
                            <a:ext cx="0" cy="12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59" o:spid="_x0000_s1026" style="position:absolute;margin-left:23.6pt;margin-top:25.85pt;width:336.75pt;height:291.75pt;z-index:251670528" coordorigin="2445,2910" coordsize="6735,58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D6JzoDAAAMDgAADgAAAGRycy9lMm9Eb2MueG1s7Ffdb9sgEH+ftP8B8Z46dmwnsepUVT76so9K&#10;7fZObPyh2WABjRNN+993YJwmbSZt3VapUvLgAAfH3e9+HMfl1bau0IYKWXIWY/diiBFlCU9Llsf4&#10;y/1qMMFIKsJSUnFGY7yjEl/N3r+7bJuIerzgVUoFAiVMRm0T40KpJnIcmRS0JvKCN5SBMOOiJgq6&#10;IndSQVrQXleONxyGTstF2gieUClhdNEJ8czozzKaqM9ZJqlCVYzBNmW+wnzX+uvMLkmUC9IUZWLN&#10;IC+woiYlg033qhZEEfQgymeq6jIRXPJMXSS8dniWlQk1PoA37vCJNzeCPzTGlzxq82YPE0D7BKcX&#10;q00+bW4FKtMYhy5GjNQQI7MtcoOpRqdt8ggm3YjmrrkVnYvQ/MCTbxLEzlO57ufdZLRuP/IUFJIH&#10;xQ0620zUWgX4jbYmCLt9EOhWoQQGfW8cjr0AowRko/Ew8KBjwpQUEEu9zvN9kIPYm7o2hEmxtOvD&#10;8cguDibQ0jaSqNvYGGuN054B5eQjqvLvUL0rSENNsKQGrEfV61G9BhDMHOSGxmi9P0ycsw7WZMss&#10;rIjxeUFYTs30+10DELrGkaMluiMhJqdhRllVNl/1wgPAvfEIDsERcD3sMK4BD4LAGLfHjESNkOqG&#10;8hrpRoylEqTMCzXnjMHx4qLbgWw+SNWB3S/QGzO+KqvKhK9iqI3xNIBwaonkVZlqoemIfD2vBNoQ&#10;fU7Nz0buaBqcB5YaZQUl6dK2FSmrrg1WV0zrA6/AHNvqDuL36XC6nCwn/sD3wuXAH6bp4Ho19wfh&#10;yh0Hi9FiPl+4P7Rprh8VZZpSpq3rk4Lr/x49bHrqjvM+LexhcI61G3KCsf2/MRpo2kW24+iap7tb&#10;oaHV48DY16Lu6BR1DRGPeEiif0xdHTabIfaEnfjdoTGhNXki9IGphrNnwp4Ja24w/xRhPZ1IXo2w&#10;48BeTZMxNEyq6jOs60/sxfRWCYuUuYuUKOF2qijW+bymKUYVheJPt3SWOudgW7z+UVH2i/IBGNMV&#10;ZYflw+j/U/p0+fC87urJbVOx63Wsf4Plw5ncBwWGqZThyWGOs30e6TfNYd8UJI+PuNlPAAAA//8D&#10;AFBLAwQUAAYACAAAACEAeLNfyOAAAAAJAQAADwAAAGRycy9kb3ducmV2LnhtbEyPQUvDQBCF74L/&#10;YRnBm90kNY3EbEop6qkItoJ4m2anSWh2N2S3SfrvHU96e8N7vPdNsZ5NJ0YafOusgngRgSBbOd3a&#10;WsHn4fXhCYQPaDV2zpKCK3lYl7c3BebaTfaDxn2oBZdYn6OCJoQ+l9JXDRn0C9eTZe/kBoOBz6GW&#10;esCJy00nkyhaSYOt5YUGe9o2VJ33F6PgbcJps4xfxt35tL1+H9L3r11MSt3fzZtnEIHm8BeGX3xG&#10;h5KZju5itRedgscs4aSCNM5AsJ8lEYujgtUyTUCWhfz/QfkDAAD//wMAUEsBAi0AFAAGAAgAAAAh&#10;AOSZw8D7AAAA4QEAABMAAAAAAAAAAAAAAAAAAAAAAFtDb250ZW50X1R5cGVzXS54bWxQSwECLQAU&#10;AAYACAAAACEAI7Jq4dcAAACUAQAACwAAAAAAAAAAAAAAAAAsAQAAX3JlbHMvLnJlbHNQSwECLQAU&#10;AAYACAAAACEACGD6JzoDAAAMDgAADgAAAAAAAAAAAAAAAAAsAgAAZHJzL2Uyb0RvYy54bWxQSwEC&#10;LQAUAAYACAAAACEAeLNfyOAAAAAJAQAADwAAAAAAAAAAAAAAAACSBQAAZHJzL2Rvd25yZXYueG1s&#10;UEsFBgAAAAAEAAQA8wAAAJ8GAAAAAA==&#10;">
                <v:shape id="AutoShape 160" o:spid="_x0000_s1027" type="#_x0000_t32" style="position:absolute;left:2730;top:2910;width:0;height:555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JVyx8IAAADbAAAADwAAAAAAAAAAAAAA&#10;AAChAgAAZHJzL2Rvd25yZXYueG1sUEsFBgAAAAAEAAQA+QAAAJADAAAAAA==&#10;"/>
                <v:shape id="AutoShape 161" o:spid="_x0000_s1028" type="#_x0000_t32" style="position:absolute;left:2730;top:8460;width:64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D3We3xAAAANsAAAAPAAAAAAAAAAAA&#10;AAAAAKECAABkcnMvZG93bnJldi54bWxQSwUGAAAAAAQABAD5AAAAkgMAAAAA&#10;"/>
                <v:shape id="AutoShape 162" o:spid="_x0000_s1029" type="#_x0000_t32" style="position:absolute;left:7545;top:8745;width:148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DydB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DydB8UAAADbAAAADwAAAAAAAAAA&#10;AAAAAAChAgAAZHJzL2Rvd25yZXYueG1sUEsFBgAAAAAEAAQA+QAAAJMDAAAAAA==&#10;">
                  <v:stroke endarrow="block"/>
                </v:shape>
                <v:shape id="AutoShape 163" o:spid="_x0000_s1030" type="#_x0000_t32" style="position:absolute;left:2445;top:2910;width:0;height:124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wvAvsEAAADbAAAADwAAAGRycy9kb3ducmV2LnhtbESPT4vCMBTE78J+h/AW9qbpCopUo6iw&#10;IHsR/4AeH82zDTYvpYlN/fZGWNjjMDO/YRar3taio9Ybxwq+RxkI4sJpw6WC8+lnOAPhA7LG2jEp&#10;eJKH1fJjsMBcu8gH6o6hFAnCPkcFVQhNLqUvKrLoR64hTt7NtRZDkm0pdYsxwW0tx1k2lRYNp4UK&#10;G9pWVNyPD6vAxL3pmt02bn4vV68jmefEGaW+Pvv1HESgPvyH/9o7rWA6gfeX9APk8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/C8C+wQAAANs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0FC3CBA" wp14:editId="07B27C92">
            <wp:extent cx="5816600" cy="4368800"/>
            <wp:effectExtent l="0" t="0" r="0" b="0"/>
            <wp:docPr id="49" name="Afbeelding 49" descr="rek_ruitjespapier_1cm_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k_ruitjespapier_1cm_blanco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71A9" w14:textId="77777777" w:rsidR="009F0E68" w:rsidRPr="00C4399B" w:rsidRDefault="009F0E68" w:rsidP="009F0E68"/>
    <w:p w14:paraId="472ED30D" w14:textId="77777777" w:rsidR="0084035C" w:rsidRPr="002B2B17" w:rsidRDefault="0084035C" w:rsidP="0084035C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84035C" w:rsidRPr="002B2B17" w14:paraId="7C278895" w14:textId="77777777" w:rsidTr="0059394E">
        <w:tc>
          <w:tcPr>
            <w:tcW w:w="534" w:type="dxa"/>
          </w:tcPr>
          <w:p w14:paraId="6A6375CF" w14:textId="77777777" w:rsidR="0084035C" w:rsidRPr="002B2B17" w:rsidRDefault="0084035C" w:rsidP="0059394E">
            <w:pPr>
              <w:pStyle w:val="Opgave"/>
            </w:pPr>
          </w:p>
        </w:tc>
        <w:tc>
          <w:tcPr>
            <w:tcW w:w="8754" w:type="dxa"/>
          </w:tcPr>
          <w:p w14:paraId="5DF7398F" w14:textId="77777777" w:rsidR="0084035C" w:rsidRDefault="0084035C" w:rsidP="0059394E">
            <w:r>
              <w:t>Vergelijk de grafieken die in de klas zijn gemaakt.</w:t>
            </w:r>
          </w:p>
          <w:p w14:paraId="6498322B" w14:textId="77777777" w:rsidR="0084035C" w:rsidRDefault="0084035C" w:rsidP="0059394E"/>
          <w:p w14:paraId="3DC98426" w14:textId="102B50DC" w:rsidR="0084035C" w:rsidRDefault="0084035C" w:rsidP="003618F1">
            <w:pPr>
              <w:pStyle w:val="ListParagraph"/>
              <w:numPr>
                <w:ilvl w:val="0"/>
                <w:numId w:val="20"/>
              </w:numPr>
            </w:pPr>
            <w:r>
              <w:t>Welke soorten grafieken zijn gemaakt?</w:t>
            </w:r>
          </w:p>
          <w:p w14:paraId="68C9C61C" w14:textId="77777777" w:rsidR="0084035C" w:rsidRDefault="0084035C" w:rsidP="0084035C">
            <w:pPr>
              <w:pStyle w:val="ListParagraph"/>
            </w:pPr>
          </w:p>
          <w:p w14:paraId="3FF2E05F" w14:textId="4F9E07BC" w:rsidR="0084035C" w:rsidRPr="002B2B17" w:rsidRDefault="0084035C" w:rsidP="0084035C">
            <w:pPr>
              <w:pStyle w:val="ListParagraph"/>
            </w:pPr>
            <w:r w:rsidRPr="002B2B17">
              <w:t>……………………………………………………………………………</w:t>
            </w:r>
            <w:r>
              <w:t>………………………………..</w:t>
            </w:r>
          </w:p>
          <w:p w14:paraId="57863614" w14:textId="77777777" w:rsidR="0084035C" w:rsidRDefault="0084035C" w:rsidP="0084035C"/>
          <w:p w14:paraId="395E35D7" w14:textId="682C538D" w:rsidR="0084035C" w:rsidRDefault="0084035C" w:rsidP="003618F1">
            <w:pPr>
              <w:pStyle w:val="ListParagraph"/>
              <w:numPr>
                <w:ilvl w:val="0"/>
                <w:numId w:val="20"/>
              </w:numPr>
            </w:pPr>
            <w:r w:rsidRPr="002B2B17">
              <w:t xml:space="preserve">Wat laat </w:t>
            </w:r>
            <w:r>
              <w:t>jouw grafiek goed zien?</w:t>
            </w:r>
          </w:p>
          <w:p w14:paraId="078E32A0" w14:textId="77777777" w:rsidR="0084035C" w:rsidRDefault="0084035C" w:rsidP="0084035C">
            <w:pPr>
              <w:pStyle w:val="ListParagraph"/>
            </w:pPr>
          </w:p>
          <w:p w14:paraId="7F08637E" w14:textId="6E44387E" w:rsidR="0084035C" w:rsidRPr="002B2B17" w:rsidRDefault="0084035C" w:rsidP="0084035C">
            <w:pPr>
              <w:pStyle w:val="ListParagraph"/>
            </w:pPr>
            <w:r w:rsidRPr="002B2B17">
              <w:t>……………………………………………………………………………</w:t>
            </w:r>
            <w:r>
              <w:t>………………………………..</w:t>
            </w:r>
            <w:r w:rsidRPr="002B2B17">
              <w:t xml:space="preserve"> </w:t>
            </w:r>
          </w:p>
          <w:p w14:paraId="7FDDD454" w14:textId="77777777" w:rsidR="0084035C" w:rsidRPr="002B2B17" w:rsidRDefault="0084035C" w:rsidP="0059394E"/>
        </w:tc>
      </w:tr>
    </w:tbl>
    <w:p w14:paraId="7759E58C" w14:textId="77777777" w:rsidR="002B2B17" w:rsidRPr="002B2B17" w:rsidRDefault="009F0E68" w:rsidP="009F0E68">
      <w:r>
        <w:br w:type="page"/>
      </w:r>
    </w:p>
    <w:p w14:paraId="4EC82A7D" w14:textId="77777777" w:rsidR="002501CA" w:rsidRPr="002B2B17" w:rsidRDefault="002501CA" w:rsidP="002501CA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501CA" w:rsidRPr="002B2B17" w14:paraId="0394CA7A" w14:textId="77777777" w:rsidTr="002501CA">
        <w:tc>
          <w:tcPr>
            <w:tcW w:w="534" w:type="dxa"/>
          </w:tcPr>
          <w:p w14:paraId="7012D659" w14:textId="77777777" w:rsidR="002501CA" w:rsidRPr="002B2B17" w:rsidRDefault="002501CA" w:rsidP="002501CA">
            <w:pPr>
              <w:pStyle w:val="Opgave"/>
            </w:pPr>
          </w:p>
        </w:tc>
        <w:tc>
          <w:tcPr>
            <w:tcW w:w="8754" w:type="dxa"/>
          </w:tcPr>
          <w:p w14:paraId="1DB6057A" w14:textId="12075383" w:rsidR="002501CA" w:rsidRDefault="0059394E" w:rsidP="002501CA">
            <w:pPr>
              <w:spacing w:before="100" w:beforeAutospacing="1" w:after="100" w:afterAutospacing="1"/>
            </w:pPr>
            <w:r>
              <w:t>Karin</w:t>
            </w:r>
            <w:r w:rsidR="002501CA">
              <w:t xml:space="preserve"> </w:t>
            </w:r>
            <w:r>
              <w:t>brengt</w:t>
            </w:r>
            <w:r w:rsidR="002501CA">
              <w:t xml:space="preserve"> </w:t>
            </w:r>
            <w:r>
              <w:t xml:space="preserve">elke </w:t>
            </w:r>
            <w:r w:rsidR="002501CA">
              <w:t xml:space="preserve">woensdag folders </w:t>
            </w:r>
            <w:r>
              <w:t>van het tuincentrum rond</w:t>
            </w:r>
            <w:r w:rsidR="002501CA">
              <w:t xml:space="preserve">. Naast een vaste vergoeding </w:t>
            </w:r>
            <w:r>
              <w:t>krijgt Karin</w:t>
            </w:r>
            <w:r w:rsidR="002501CA">
              <w:t xml:space="preserve"> een bedrag per folder: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55"/>
              <w:gridCol w:w="708"/>
              <w:gridCol w:w="851"/>
              <w:gridCol w:w="850"/>
              <w:gridCol w:w="789"/>
            </w:tblGrid>
            <w:tr w:rsidR="002501CA" w14:paraId="50496D02" w14:textId="77777777" w:rsidTr="002501CA">
              <w:tc>
                <w:tcPr>
                  <w:tcW w:w="2155" w:type="dxa"/>
                </w:tcPr>
                <w:p w14:paraId="6AFCD795" w14:textId="77777777" w:rsidR="002501CA" w:rsidRDefault="002501CA" w:rsidP="002501CA">
                  <w:pPr>
                    <w:spacing w:before="100" w:beforeAutospacing="1" w:after="100" w:afterAutospacing="1"/>
                  </w:pPr>
                  <w:r>
                    <w:t>Aantal folders</w:t>
                  </w:r>
                </w:p>
              </w:tc>
              <w:tc>
                <w:tcPr>
                  <w:tcW w:w="708" w:type="dxa"/>
                </w:tcPr>
                <w:p w14:paraId="00E76D2A" w14:textId="77777777" w:rsidR="002501CA" w:rsidRDefault="006A1BF3" w:rsidP="002501CA">
                  <w:pPr>
                    <w:spacing w:before="100" w:beforeAutospacing="1" w:after="100" w:afterAutospacing="1"/>
                    <w:jc w:val="right"/>
                  </w:pPr>
                  <w:r>
                    <w:t>50</w:t>
                  </w:r>
                </w:p>
              </w:tc>
              <w:tc>
                <w:tcPr>
                  <w:tcW w:w="851" w:type="dxa"/>
                </w:tcPr>
                <w:p w14:paraId="49538573" w14:textId="77777777" w:rsidR="002501CA" w:rsidRDefault="006A1BF3" w:rsidP="002501CA">
                  <w:pPr>
                    <w:spacing w:before="100" w:beforeAutospacing="1" w:after="100" w:afterAutospacing="1"/>
                    <w:jc w:val="right"/>
                  </w:pPr>
                  <w:r>
                    <w:t>100</w:t>
                  </w:r>
                </w:p>
              </w:tc>
              <w:tc>
                <w:tcPr>
                  <w:tcW w:w="850" w:type="dxa"/>
                </w:tcPr>
                <w:p w14:paraId="24337887" w14:textId="77777777" w:rsidR="002501CA" w:rsidRDefault="006A1BF3" w:rsidP="002501CA">
                  <w:pPr>
                    <w:spacing w:before="100" w:beforeAutospacing="1" w:after="100" w:afterAutospacing="1"/>
                    <w:jc w:val="right"/>
                  </w:pPr>
                  <w:r>
                    <w:t>150</w:t>
                  </w:r>
                </w:p>
              </w:tc>
              <w:tc>
                <w:tcPr>
                  <w:tcW w:w="789" w:type="dxa"/>
                </w:tcPr>
                <w:p w14:paraId="65A399A0" w14:textId="77777777" w:rsidR="002501CA" w:rsidRDefault="006A1BF3" w:rsidP="002501CA">
                  <w:pPr>
                    <w:spacing w:before="100" w:beforeAutospacing="1" w:after="100" w:afterAutospacing="1"/>
                    <w:jc w:val="right"/>
                  </w:pPr>
                  <w:r>
                    <w:t>200</w:t>
                  </w:r>
                </w:p>
              </w:tc>
            </w:tr>
            <w:tr w:rsidR="002501CA" w14:paraId="5787547D" w14:textId="77777777" w:rsidTr="002501CA">
              <w:tc>
                <w:tcPr>
                  <w:tcW w:w="2155" w:type="dxa"/>
                </w:tcPr>
                <w:p w14:paraId="2BE7D66C" w14:textId="3B0BC4ED" w:rsidR="002501CA" w:rsidRDefault="002501CA" w:rsidP="002501CA">
                  <w:pPr>
                    <w:spacing w:before="100" w:beforeAutospacing="1" w:after="100" w:afterAutospacing="1"/>
                  </w:pPr>
                  <w:r>
                    <w:t xml:space="preserve">Verdiensten </w:t>
                  </w:r>
                  <w:r w:rsidR="0059394E">
                    <w:t>(</w:t>
                  </w:r>
                  <w:r>
                    <w:t xml:space="preserve">in </w:t>
                  </w:r>
                  <w:r w:rsidRPr="002501CA">
                    <w:t>€</w:t>
                  </w:r>
                  <w:r w:rsidR="0059394E">
                    <w:t>)</w:t>
                  </w:r>
                </w:p>
              </w:tc>
              <w:tc>
                <w:tcPr>
                  <w:tcW w:w="708" w:type="dxa"/>
                </w:tcPr>
                <w:p w14:paraId="7819A7E6" w14:textId="427E66CD" w:rsidR="002501CA" w:rsidRDefault="0059394E" w:rsidP="002501CA">
                  <w:pPr>
                    <w:spacing w:before="100" w:beforeAutospacing="1" w:after="100" w:afterAutospacing="1"/>
                    <w:jc w:val="right"/>
                  </w:pPr>
                  <w:r w:rsidRPr="002501CA">
                    <w:t>€</w:t>
                  </w:r>
                  <w:r w:rsidR="006A1BF3">
                    <w:t>1</w:t>
                  </w:r>
                  <w:r w:rsidR="002501CA">
                    <w:t>5</w:t>
                  </w:r>
                </w:p>
              </w:tc>
              <w:tc>
                <w:tcPr>
                  <w:tcW w:w="851" w:type="dxa"/>
                </w:tcPr>
                <w:p w14:paraId="0B4B2B61" w14:textId="063A9B98" w:rsidR="002501CA" w:rsidRDefault="0059394E" w:rsidP="002501CA">
                  <w:pPr>
                    <w:spacing w:before="100" w:beforeAutospacing="1" w:after="100" w:afterAutospacing="1"/>
                    <w:jc w:val="right"/>
                  </w:pPr>
                  <w:r w:rsidRPr="002501CA">
                    <w:t>€</w:t>
                  </w:r>
                  <w:r w:rsidR="006A1BF3">
                    <w:t>2</w:t>
                  </w:r>
                  <w:r w:rsidR="002501CA">
                    <w:t>5</w:t>
                  </w:r>
                </w:p>
              </w:tc>
              <w:tc>
                <w:tcPr>
                  <w:tcW w:w="850" w:type="dxa"/>
                </w:tcPr>
                <w:p w14:paraId="5DCBCF6D" w14:textId="116FD6E3" w:rsidR="002501CA" w:rsidRDefault="0059394E" w:rsidP="002501CA">
                  <w:pPr>
                    <w:spacing w:before="100" w:beforeAutospacing="1" w:after="100" w:afterAutospacing="1"/>
                    <w:jc w:val="right"/>
                  </w:pPr>
                  <w:r w:rsidRPr="002501CA">
                    <w:t>€</w:t>
                  </w:r>
                  <w:r w:rsidR="006A1BF3">
                    <w:t>35</w:t>
                  </w:r>
                </w:p>
              </w:tc>
              <w:tc>
                <w:tcPr>
                  <w:tcW w:w="789" w:type="dxa"/>
                </w:tcPr>
                <w:p w14:paraId="6EE1625C" w14:textId="0A936C94" w:rsidR="002501CA" w:rsidRDefault="0059394E" w:rsidP="002501CA">
                  <w:pPr>
                    <w:spacing w:before="100" w:beforeAutospacing="1" w:after="100" w:afterAutospacing="1"/>
                    <w:jc w:val="right"/>
                  </w:pPr>
                  <w:r w:rsidRPr="002501CA">
                    <w:t>€</w:t>
                  </w:r>
                  <w:r w:rsidR="006A1BF3">
                    <w:t>45</w:t>
                  </w:r>
                </w:p>
              </w:tc>
            </w:tr>
          </w:tbl>
          <w:p w14:paraId="51429D2E" w14:textId="505DC0ED" w:rsidR="002501CA" w:rsidRPr="002B2B17" w:rsidRDefault="0059394E" w:rsidP="002501CA">
            <w:r>
              <w:br/>
            </w:r>
          </w:p>
        </w:tc>
      </w:tr>
      <w:tr w:rsidR="002501CA" w:rsidRPr="002B2B17" w14:paraId="48B34A10" w14:textId="77777777" w:rsidTr="002501CA">
        <w:tc>
          <w:tcPr>
            <w:tcW w:w="534" w:type="dxa"/>
          </w:tcPr>
          <w:p w14:paraId="7E2858D9" w14:textId="77777777" w:rsidR="002501CA" w:rsidRPr="002B2B17" w:rsidRDefault="002501CA" w:rsidP="002501CA"/>
        </w:tc>
        <w:tc>
          <w:tcPr>
            <w:tcW w:w="8754" w:type="dxa"/>
          </w:tcPr>
          <w:p w14:paraId="5BB5C347" w14:textId="1C35BFAE" w:rsidR="002501CA" w:rsidRPr="003618F1" w:rsidRDefault="002501CA" w:rsidP="003618F1">
            <w:pPr>
              <w:pStyle w:val="ListParagraph"/>
              <w:numPr>
                <w:ilvl w:val="0"/>
                <w:numId w:val="22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3618F1">
              <w:rPr>
                <w:sz w:val="28"/>
                <w:szCs w:val="28"/>
              </w:rPr>
              <w:t>Er zit in de tabel een regelmaat. Welke?</w:t>
            </w:r>
          </w:p>
          <w:p w14:paraId="731C5AB8" w14:textId="77777777" w:rsidR="003618F1" w:rsidRDefault="002501CA" w:rsidP="002501C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B2B17">
              <w:t>………………………….……………………………………………………………………….………………………..</w:t>
            </w:r>
          </w:p>
          <w:p w14:paraId="09F7FC4E" w14:textId="77777777" w:rsidR="003618F1" w:rsidRPr="003618F1" w:rsidRDefault="003618F1" w:rsidP="003618F1">
            <w:pPr>
              <w:pStyle w:val="ListParagraph"/>
              <w:numPr>
                <w:ilvl w:val="0"/>
                <w:numId w:val="22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3618F1">
              <w:rPr>
                <w:sz w:val="28"/>
                <w:szCs w:val="28"/>
              </w:rPr>
              <w:t>Hoeveel krijg Karin per folder?</w:t>
            </w:r>
          </w:p>
          <w:p w14:paraId="5CE8B72D" w14:textId="77777777" w:rsidR="006A1BF3" w:rsidRDefault="006A1BF3" w:rsidP="002501C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B2B17">
              <w:t>………………………….……………………………………………………………………….………………………..</w:t>
            </w:r>
          </w:p>
          <w:p w14:paraId="4BB9F494" w14:textId="77777777" w:rsidR="003618F1" w:rsidRPr="003618F1" w:rsidRDefault="003618F1" w:rsidP="003618F1">
            <w:pPr>
              <w:pStyle w:val="ListParagraph"/>
              <w:numPr>
                <w:ilvl w:val="0"/>
                <w:numId w:val="22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3618F1">
              <w:rPr>
                <w:sz w:val="28"/>
                <w:szCs w:val="28"/>
              </w:rPr>
              <w:t>Hoeveel is de vaste vergoeding?</w:t>
            </w:r>
          </w:p>
          <w:p w14:paraId="24F0E5F9" w14:textId="77777777" w:rsidR="002501CA" w:rsidRPr="002501CA" w:rsidRDefault="002501CA" w:rsidP="002501C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212D2207" w14:textId="77777777" w:rsidR="002501CA" w:rsidRPr="002B2B17" w:rsidRDefault="002501CA" w:rsidP="002501CA"/>
    <w:p w14:paraId="5B7F34B1" w14:textId="77777777" w:rsidR="002501CA" w:rsidRDefault="002501CA" w:rsidP="002501CA"/>
    <w:p w14:paraId="3A155573" w14:textId="77777777" w:rsidR="006A1BF3" w:rsidRPr="002B2B17" w:rsidRDefault="00BC1036" w:rsidP="002501CA">
      <w:r>
        <w:br w:type="page"/>
      </w: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501CA" w:rsidRPr="002B2B17" w14:paraId="09D4D9B9" w14:textId="77777777" w:rsidTr="002501CA">
        <w:tc>
          <w:tcPr>
            <w:tcW w:w="534" w:type="dxa"/>
          </w:tcPr>
          <w:p w14:paraId="5F7BECE0" w14:textId="77777777" w:rsidR="002501CA" w:rsidRPr="002B2B17" w:rsidRDefault="002501CA" w:rsidP="002501CA">
            <w:pPr>
              <w:pStyle w:val="Opgave"/>
            </w:pPr>
          </w:p>
        </w:tc>
        <w:tc>
          <w:tcPr>
            <w:tcW w:w="8754" w:type="dxa"/>
          </w:tcPr>
          <w:p w14:paraId="303B2DE2" w14:textId="1F17AEDB" w:rsidR="006A1BF3" w:rsidRDefault="006A1BF3" w:rsidP="006A1BF3">
            <w:r>
              <w:t xml:space="preserve">Er bestaat </w:t>
            </w:r>
            <w:r w:rsidR="0059394E">
              <w:t xml:space="preserve">een verband </w:t>
            </w:r>
            <w:r>
              <w:t>tussen het aantal folders en de verdiensten.</w:t>
            </w:r>
          </w:p>
          <w:p w14:paraId="695C0F24" w14:textId="311224DE" w:rsidR="006A1BF3" w:rsidRDefault="003618F1" w:rsidP="006A1BF3">
            <w:r>
              <w:t>a.</w:t>
            </w:r>
            <w:r w:rsidR="006A1BF3">
              <w:t>Teken hieronder een grafiek van dit verband.</w:t>
            </w:r>
          </w:p>
          <w:p w14:paraId="0BBDC254" w14:textId="77777777" w:rsidR="002501CA" w:rsidRPr="002B2B17" w:rsidRDefault="002501CA" w:rsidP="002501CA"/>
        </w:tc>
      </w:tr>
      <w:tr w:rsidR="002501CA" w:rsidRPr="002B2B17" w14:paraId="12D77C14" w14:textId="77777777" w:rsidTr="002501CA">
        <w:tc>
          <w:tcPr>
            <w:tcW w:w="534" w:type="dxa"/>
          </w:tcPr>
          <w:p w14:paraId="45B15371" w14:textId="77777777" w:rsidR="002501CA" w:rsidRPr="002B2B17" w:rsidRDefault="002501CA" w:rsidP="002501CA"/>
        </w:tc>
        <w:tc>
          <w:tcPr>
            <w:tcW w:w="8754" w:type="dxa"/>
          </w:tcPr>
          <w:p w14:paraId="3EDAE999" w14:textId="77777777" w:rsidR="002501CA" w:rsidRPr="002B2B17" w:rsidRDefault="00A15391" w:rsidP="002501CA">
            <w:r>
              <w:rPr>
                <w:noProof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561AE13" wp14:editId="6F600237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328930</wp:posOffset>
                      </wp:positionV>
                      <wp:extent cx="4276725" cy="3705225"/>
                      <wp:effectExtent l="46355" t="11430" r="7620" b="80645"/>
                      <wp:wrapNone/>
                      <wp:docPr id="56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6725" cy="3705225"/>
                                <a:chOff x="2445" y="2910"/>
                                <a:chExt cx="6735" cy="5835"/>
                              </a:xfrm>
                            </wpg:grpSpPr>
                            <wps:wsp>
                              <wps:cNvPr id="57" name="AutoShape 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30" y="2910"/>
                                  <a:ext cx="0" cy="55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AutoShap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0" y="8460"/>
                                  <a:ext cx="64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AutoShap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5" y="8745"/>
                                  <a:ext cx="14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5" y="2910"/>
                                  <a:ext cx="0" cy="12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53" o:spid="_x0000_s1026" style="position:absolute;margin-left:24.65pt;margin-top:25.9pt;width:336.75pt;height:291.75pt;z-index:251668480" coordorigin="2445,2910" coordsize="6735,58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gTIDoDAAAMDgAADgAAAGRycy9lMm9Eb2MueG1s7FdLb9swDL4P2H8QfE8dO34kRpOiyKOXbivQ&#10;bnfFlh+YLRmSGicY9t9HPZwmbQ5btxUokBwcyZQo8uNHir682jY12hAuKkanjncxdBChKcsqWkyd&#10;rw+rwdhBQmKa4ZpRMnV2RDhXs48fLrs2IT4rWZ0RjkAJFUnXTp1SyjZxXZGWpMHigrWEgjBnvMES&#10;prxwM4470N7Urj8cRm7HeNZylhIh4O3CCJ2Z1p/nJJVf8lwQieqpA7ZJ/eT6uVZPd3aJk4LjtqxS&#10;awZ+hRUNrigcule1wBKjR169UNVUKWeC5fIiZY3L8rxKifYBvPGGz7y54eyx1b4USVe0e5gA2mc4&#10;vVpt+nlzx1GVTZ0wchDFDcRIH4u8cKTQ6doigUU3vL1v77hxEYa3LP0uQOw+l6t5YRajdfeJZaAQ&#10;P0qm0dnmvFEqwG+01UHY7YNAthKl8DLw4yj2QwelIBvFw9CHiQ5TWkIs1T4/CEAOYn/i2RCm5dLu&#10;j+KR3RyOYaRsxIk5WBtrjVOeAeXEE6ri71C9L3FLdLCEAqxHNe5RvQYQ9BrkBRODrF44pwbWdEst&#10;rIiyeYlpQfTyh10LEHraEWUy6DZb1ERATE7DjPK6ar+pjQeA+/EIkuAIuB52eK8AD8NQI7rHDCct&#10;F/KGsAapwdQRkuOqKOWcUQrpxbg5AW9uhTRg9xvUwZStqrrW4asp6qbOJIRwKolgdZUpoZ7wYj2v&#10;Odpglaf6ZyN3tAzygWZaWUlwtrRjiavajMHqmip94BWYY0cmEX9MhpPleDkOBoEfLQfBMMsG16t5&#10;MIhWXhwuRov5fOH9VKZ5QVJWWUaosq4vCl7we/Sw5cmk874s7GFwj7VrcoKx/b82GmhqIms4umbZ&#10;7o4raC1j34q6ULpNQTigrmHHEQ9x8o+pq8JmK8SesOMgspneEzYKwBbN2TNhz4TVN9jkFGF15Xwz&#10;wsahvZrGMQx0qeoJ6wVjezG9V8Iiqe8iySu4nWriqHrekMxBNYHmT41UlTrXYNu8/lFTdrp9gKJ3&#10;ogb7Cuf/S+nT7cPLvqsnty3Fnm9Y/w7bhzO5DxoM3SnDJ4dOZ/t5pL5pDue6IXn6iJv9AgAA//8D&#10;AFBLAwQUAAYACAAAACEAD/l8COAAAAAJAQAADwAAAGRycy9kb3ducmV2LnhtbEyPzU7DMBCE70i8&#10;g7VI3KjzQwqEOFVVAacKiRYJcdvG2yRqbEexm6Rvz3KC245mNPtNsZpNJ0YafOusgngRgSBbOd3a&#10;WsHn/vXuEYQPaDV2zpKCC3lYlddXBebaTfaDxl2oBZdYn6OCJoQ+l9JXDRn0C9eTZe/oBoOB5VBL&#10;PeDE5aaTSRQtpcHW8ocGe9o0VJ12Z6PgbcJpncYv4/Z03Fy+99n71zYmpW5v5vUziEBz+AvDLz6j&#10;Q8lMB3e22otOwf1TykkFWcwL2H9IEj4OCpZploIsC/l/QfkDAAD//wMAUEsBAi0AFAAGAAgAAAAh&#10;AOSZw8D7AAAA4QEAABMAAAAAAAAAAAAAAAAAAAAAAFtDb250ZW50X1R5cGVzXS54bWxQSwECLQAU&#10;AAYACAAAACEAI7Jq4dcAAACUAQAACwAAAAAAAAAAAAAAAAAsAQAAX3JlbHMvLnJlbHNQSwECLQAU&#10;AAYACAAAACEAbrgTIDoDAAAMDgAADgAAAAAAAAAAAAAAAAAsAgAAZHJzL2Uyb0RvYy54bWxQSwEC&#10;LQAUAAYACAAAACEAD/l8COAAAAAJAQAADwAAAAAAAAAAAAAAAACSBQAAZHJzL2Rvd25yZXYueG1s&#10;UEsFBgAAAAAEAAQA8wAAAJ8GAAAAAA==&#10;">
                      <v:shape id="AutoShape 149" o:spid="_x0000_s1027" type="#_x0000_t32" style="position:absolute;left:2730;top:2910;width:0;height:555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4b4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fsC/r6kHyD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ijhvixAAAANsAAAAPAAAAAAAAAAAA&#10;AAAAAKECAABkcnMvZG93bnJldi54bWxQSwUGAAAAAAQABAD5AAAAkgMAAAAA&#10;"/>
                      <v:shape id="AutoShape 150" o:spid="_x0000_s1028" type="#_x0000_t32" style="position:absolute;left:2730;top:8460;width:64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DFT97wQAAANsAAAAPAAAAAAAAAAAAAAAA&#10;AKECAABkcnMvZG93bnJldi54bWxQSwUGAAAAAAQABAD5AAAAjwMAAAAA&#10;"/>
                      <v:shape id="AutoShape 151" o:spid="_x0000_s1029" type="#_x0000_t32" style="position:absolute;left:7545;top:8745;width:148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FH4JMQAAADbAAAADwAAAGRycy9kb3ducmV2LnhtbESPQWvCQBSE74L/YXmF3nSjUGmiqxTB&#10;UhQP1RLq7ZF9JsHs27C7auyv7wqCx2FmvmFmi8404kLO15YVjIYJCOLC6ppLBT/71eAdhA/IGhvL&#10;pOBGHhbzfm+GmbZX/qbLLpQiQthnqKAKoc2k9EVFBv3QtsTRO1pnMETpSqkdXiPcNHKcJBNpsOa4&#10;UGFLy4qK0+5sFPxu0nN+y7e0zkfp+oDO+L/9p1KvL93HFESgLjzDj/aXVvCWwv1L/AFy/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YUfgkxAAAANsAAAAPAAAAAAAAAAAA&#10;AAAAAKECAABkcnMvZG93bnJldi54bWxQSwUGAAAAAAQABAD5AAAAkgMAAAAA&#10;">
                        <v:stroke endarrow="block"/>
                      </v:shape>
                      <v:shape id="AutoShape 152" o:spid="_x0000_s1030" type="#_x0000_t32" style="position:absolute;left:2445;top:2910;width:0;height:124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3xjJ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69OX9APk9g8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vfGMmvgAAANsAAAAPAAAAAAAAAAAAAAAAAKEC&#10;AABkcnMvZG93bnJldi54bWxQSwUGAAAAAAQABAD5AAAAjAMAAAAA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nl-NL"/>
              </w:rPr>
              <w:drawing>
                <wp:inline distT="0" distB="0" distL="0" distR="0" wp14:anchorId="5141E6B9" wp14:editId="62F8F494">
                  <wp:extent cx="5136024" cy="3857625"/>
                  <wp:effectExtent l="0" t="0" r="7620" b="0"/>
                  <wp:docPr id="50" name="Afbeelding 50" descr="rek_ruitjespapier_1cm_bla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ek_ruitjespapier_1cm_bl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024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05A5C" w14:textId="77777777" w:rsidR="002501CA" w:rsidRPr="002B2B17" w:rsidRDefault="002501CA" w:rsidP="002501CA"/>
        </w:tc>
      </w:tr>
      <w:tr w:rsidR="003618F1" w:rsidRPr="002B2B17" w14:paraId="2C435360" w14:textId="77777777" w:rsidTr="002501CA">
        <w:tc>
          <w:tcPr>
            <w:tcW w:w="534" w:type="dxa"/>
          </w:tcPr>
          <w:p w14:paraId="6AAF7563" w14:textId="77777777" w:rsidR="003618F1" w:rsidRPr="002B2B17" w:rsidRDefault="003618F1" w:rsidP="002501CA"/>
        </w:tc>
        <w:tc>
          <w:tcPr>
            <w:tcW w:w="8754" w:type="dxa"/>
          </w:tcPr>
          <w:p w14:paraId="01217A99" w14:textId="7B35CB88" w:rsidR="003618F1" w:rsidRDefault="003618F1" w:rsidP="003618F1">
            <w:pPr>
              <w:pStyle w:val="ListParagraph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b. Hoeveel verdient Karin voor het rondbrengen van 75 folders?</w:t>
            </w:r>
          </w:p>
          <w:p w14:paraId="68374AF4" w14:textId="7C68F980" w:rsidR="003618F1" w:rsidRDefault="003618F1" w:rsidP="003618F1">
            <w:pPr>
              <w:pStyle w:val="ListParagraph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br/>
              <w:t>……………………………………………………………………………………………………</w:t>
            </w:r>
          </w:p>
        </w:tc>
      </w:tr>
      <w:tr w:rsidR="003618F1" w:rsidRPr="002B2B17" w14:paraId="4FAFB0AA" w14:textId="77777777" w:rsidTr="002501CA">
        <w:tc>
          <w:tcPr>
            <w:tcW w:w="534" w:type="dxa"/>
          </w:tcPr>
          <w:p w14:paraId="2240866E" w14:textId="77777777" w:rsidR="003618F1" w:rsidRPr="002B2B17" w:rsidRDefault="003618F1" w:rsidP="002501CA"/>
        </w:tc>
        <w:tc>
          <w:tcPr>
            <w:tcW w:w="8754" w:type="dxa"/>
          </w:tcPr>
          <w:p w14:paraId="2653D853" w14:textId="77777777" w:rsidR="003618F1" w:rsidRDefault="003618F1" w:rsidP="003618F1">
            <w:pPr>
              <w:pStyle w:val="ListParagraph"/>
              <w:numPr>
                <w:ilvl w:val="0"/>
                <w:numId w:val="20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Heb je het antwoord op vraag b. met de tabel of met de grafiek gevonden?</w:t>
            </w:r>
            <w:r>
              <w:rPr>
                <w:noProof/>
                <w:lang w:eastAsia="nl-NL"/>
              </w:rPr>
              <w:br/>
            </w:r>
          </w:p>
          <w:p w14:paraId="2071FAD0" w14:textId="3C9742A1" w:rsidR="003618F1" w:rsidRDefault="003618F1" w:rsidP="003618F1">
            <w:pPr>
              <w:pStyle w:val="ListParagraph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………………………………………………………………………………………………………..</w:t>
            </w:r>
          </w:p>
        </w:tc>
      </w:tr>
    </w:tbl>
    <w:p w14:paraId="6FBFBA18" w14:textId="77777777" w:rsidR="002501CA" w:rsidRDefault="002501CA" w:rsidP="002501CA"/>
    <w:p w14:paraId="32330BB3" w14:textId="77777777" w:rsidR="0059394E" w:rsidRDefault="0059394E" w:rsidP="002501CA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9394E" w:rsidRPr="002B2B17" w14:paraId="226FB302" w14:textId="77777777" w:rsidTr="0059394E">
        <w:tc>
          <w:tcPr>
            <w:tcW w:w="534" w:type="dxa"/>
          </w:tcPr>
          <w:p w14:paraId="25CB4596" w14:textId="77777777" w:rsidR="0059394E" w:rsidRPr="002B2B17" w:rsidRDefault="0059394E" w:rsidP="0059394E">
            <w:pPr>
              <w:pStyle w:val="Opgave"/>
            </w:pPr>
          </w:p>
        </w:tc>
        <w:tc>
          <w:tcPr>
            <w:tcW w:w="8754" w:type="dxa"/>
          </w:tcPr>
          <w:p w14:paraId="2085E6D6" w14:textId="72EBA590" w:rsidR="0059394E" w:rsidRDefault="0059394E" w:rsidP="003618F1">
            <w:pPr>
              <w:pStyle w:val="ListParagraph"/>
              <w:numPr>
                <w:ilvl w:val="0"/>
                <w:numId w:val="21"/>
              </w:numPr>
            </w:pPr>
            <w:r>
              <w:t>Hoe verandert de grafiek als het bedrag dat Karin per folder verdient hoger wordt?</w:t>
            </w:r>
          </w:p>
          <w:p w14:paraId="2EA605AD" w14:textId="77777777" w:rsidR="0059394E" w:rsidRDefault="0059394E" w:rsidP="0059394E"/>
          <w:p w14:paraId="794EA63D" w14:textId="77777777" w:rsidR="0059394E" w:rsidRDefault="0059394E" w:rsidP="0059394E">
            <w:r>
              <w:t>………………………………………………………………………………………………………………………….</w:t>
            </w:r>
          </w:p>
          <w:p w14:paraId="19AD24F6" w14:textId="594C7CDA" w:rsidR="0059394E" w:rsidRPr="002B2B17" w:rsidRDefault="0059394E" w:rsidP="0059394E">
            <w:r>
              <w:t xml:space="preserve"> </w:t>
            </w:r>
          </w:p>
        </w:tc>
      </w:tr>
      <w:tr w:rsidR="0059394E" w:rsidRPr="002B2B17" w14:paraId="23E18F60" w14:textId="77777777" w:rsidTr="0059394E">
        <w:tc>
          <w:tcPr>
            <w:tcW w:w="534" w:type="dxa"/>
          </w:tcPr>
          <w:p w14:paraId="28AD65B2" w14:textId="77777777" w:rsidR="0059394E" w:rsidRPr="002B2B17" w:rsidRDefault="0059394E" w:rsidP="0059394E"/>
        </w:tc>
        <w:tc>
          <w:tcPr>
            <w:tcW w:w="8754" w:type="dxa"/>
          </w:tcPr>
          <w:p w14:paraId="1F461BDC" w14:textId="77777777" w:rsidR="0059394E" w:rsidRDefault="0059394E" w:rsidP="003618F1">
            <w:pPr>
              <w:pStyle w:val="ListParagraph"/>
              <w:numPr>
                <w:ilvl w:val="0"/>
                <w:numId w:val="21"/>
              </w:numPr>
            </w:pPr>
            <w:r>
              <w:t>Hoe verandert de grafiek als het vaste bedrag dat Karin verdient lager wordt?</w:t>
            </w:r>
          </w:p>
          <w:p w14:paraId="3ACF8188" w14:textId="77777777" w:rsidR="0059394E" w:rsidRDefault="0059394E" w:rsidP="0059394E">
            <w:pPr>
              <w:pStyle w:val="ListParagraph"/>
            </w:pPr>
          </w:p>
          <w:p w14:paraId="4FE74337" w14:textId="77777777" w:rsidR="0059394E" w:rsidRDefault="0059394E" w:rsidP="0059394E">
            <w:r>
              <w:t>………………………………………………………………………………………………………………………….</w:t>
            </w:r>
          </w:p>
          <w:p w14:paraId="1F232F7D" w14:textId="77777777" w:rsidR="0059394E" w:rsidRDefault="0059394E" w:rsidP="0059394E"/>
        </w:tc>
      </w:tr>
      <w:tr w:rsidR="0059394E" w:rsidRPr="002B2B17" w14:paraId="3E852C59" w14:textId="77777777" w:rsidTr="0059394E">
        <w:tc>
          <w:tcPr>
            <w:tcW w:w="534" w:type="dxa"/>
          </w:tcPr>
          <w:p w14:paraId="479DE400" w14:textId="77777777" w:rsidR="0059394E" w:rsidRPr="002B2B17" w:rsidRDefault="0059394E" w:rsidP="0059394E"/>
        </w:tc>
        <w:tc>
          <w:tcPr>
            <w:tcW w:w="8754" w:type="dxa"/>
          </w:tcPr>
          <w:p w14:paraId="37DBCCBC" w14:textId="26D52984" w:rsidR="0059394E" w:rsidRDefault="0059394E" w:rsidP="003618F1">
            <w:pPr>
              <w:pStyle w:val="ListParagraph"/>
              <w:numPr>
                <w:ilvl w:val="0"/>
                <w:numId w:val="21"/>
              </w:numPr>
            </w:pPr>
            <w:r>
              <w:t>Als Karin meer dan 200 folde</w:t>
            </w:r>
            <w:r w:rsidR="003618F1">
              <w:t>s</w:t>
            </w:r>
            <w:bookmarkStart w:id="0" w:name="_GoBack"/>
            <w:bookmarkEnd w:id="0"/>
            <w:r>
              <w:t xml:space="preserve">r rondbrengt wordt </w:t>
            </w:r>
            <w:r w:rsidR="003618F1">
              <w:t xml:space="preserve">het bedrag per folder </w:t>
            </w:r>
            <w:r>
              <w:lastRenderedPageBreak/>
              <w:t>verdubbeld. Hoe ziet dat eruit in de grafiek? Je mag het ook tekenen.</w:t>
            </w:r>
            <w:r>
              <w:br/>
            </w:r>
          </w:p>
          <w:p w14:paraId="62DEC379" w14:textId="77777777" w:rsidR="0059394E" w:rsidRDefault="0059394E" w:rsidP="0059394E">
            <w:r>
              <w:t>………………………………………………………………………………………………………………………….</w:t>
            </w:r>
          </w:p>
          <w:p w14:paraId="0F40A84C" w14:textId="471626D0" w:rsidR="0059394E" w:rsidRDefault="0059394E" w:rsidP="003618F1"/>
        </w:tc>
      </w:tr>
    </w:tbl>
    <w:p w14:paraId="5A6FDB94" w14:textId="5FA7936C" w:rsidR="0059394E" w:rsidRDefault="0059394E" w:rsidP="002501CA"/>
    <w:p w14:paraId="10479928" w14:textId="77777777" w:rsidR="0059394E" w:rsidRPr="002B2B17" w:rsidRDefault="0059394E" w:rsidP="002501CA"/>
    <w:p w14:paraId="295318B7" w14:textId="77777777" w:rsidR="002501CA" w:rsidRPr="002B2B17" w:rsidRDefault="002501CA" w:rsidP="002501CA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501CA" w:rsidRPr="002B2B17" w14:paraId="6EC35327" w14:textId="77777777" w:rsidTr="002501CA">
        <w:tc>
          <w:tcPr>
            <w:tcW w:w="534" w:type="dxa"/>
          </w:tcPr>
          <w:p w14:paraId="73E7F0D4" w14:textId="77777777" w:rsidR="002501CA" w:rsidRPr="002B2B17" w:rsidRDefault="002501CA" w:rsidP="002501CA">
            <w:pPr>
              <w:pStyle w:val="Opgave"/>
            </w:pPr>
          </w:p>
        </w:tc>
        <w:tc>
          <w:tcPr>
            <w:tcW w:w="8754" w:type="dxa"/>
          </w:tcPr>
          <w:p w14:paraId="240EF8BE" w14:textId="77777777" w:rsidR="002A6161" w:rsidRDefault="00A15391" w:rsidP="002501CA">
            <w:r>
              <w:rPr>
                <w:noProof/>
                <w:lang w:eastAsia="nl-NL"/>
              </w:rPr>
              <w:drawing>
                <wp:inline distT="0" distB="0" distL="0" distR="0" wp14:anchorId="0EDB7BFF" wp14:editId="2404AEFC">
                  <wp:extent cx="962025" cy="962025"/>
                  <wp:effectExtent l="0" t="0" r="9525" b="9525"/>
                  <wp:docPr id="51" name="Afbeelding 51" descr="bos-ro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os-ro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92" cy="95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95116" w14:textId="092CBC33" w:rsidR="002A6161" w:rsidRDefault="002A6161" w:rsidP="002501CA">
            <w:r>
              <w:t xml:space="preserve">Rozen kosten per stuk € 1,25. </w:t>
            </w:r>
            <w:r w:rsidR="0059394E">
              <w:t>Bij</w:t>
            </w:r>
            <w:r>
              <w:t xml:space="preserve"> elke bos wordt voor € 2</w:t>
            </w:r>
            <w:r w:rsidR="0059394E">
              <w:t>,-</w:t>
            </w:r>
            <w:r>
              <w:t xml:space="preserve"> groen gedaan.</w:t>
            </w:r>
          </w:p>
          <w:p w14:paraId="7C589E71" w14:textId="77777777" w:rsidR="002501CA" w:rsidRPr="002B2B17" w:rsidRDefault="002A6161" w:rsidP="002501CA">
            <w:r>
              <w:t>Wat betaal je voor zo’n bos met 10 rozen?</w:t>
            </w:r>
          </w:p>
        </w:tc>
      </w:tr>
      <w:tr w:rsidR="002501CA" w:rsidRPr="002B2B17" w14:paraId="3DB53B87" w14:textId="77777777" w:rsidTr="002501CA">
        <w:tc>
          <w:tcPr>
            <w:tcW w:w="534" w:type="dxa"/>
          </w:tcPr>
          <w:p w14:paraId="5659F3FB" w14:textId="77777777" w:rsidR="002501CA" w:rsidRPr="002B2B17" w:rsidRDefault="002501CA" w:rsidP="002501CA"/>
        </w:tc>
        <w:tc>
          <w:tcPr>
            <w:tcW w:w="8754" w:type="dxa"/>
          </w:tcPr>
          <w:p w14:paraId="53F1C4EA" w14:textId="77777777" w:rsidR="002501CA" w:rsidRPr="002B2B17" w:rsidRDefault="002501CA" w:rsidP="002501CA"/>
          <w:p w14:paraId="7D1C31F3" w14:textId="77777777" w:rsidR="002501CA" w:rsidRPr="002B2B17" w:rsidRDefault="002501CA" w:rsidP="002501CA">
            <w:r w:rsidRPr="002B2B17">
              <w:t>………………………….……………………………………………………………………….………………………..</w:t>
            </w:r>
          </w:p>
        </w:tc>
      </w:tr>
    </w:tbl>
    <w:p w14:paraId="6CB97472" w14:textId="77777777" w:rsidR="002501CA" w:rsidRPr="002B2B17" w:rsidRDefault="002501CA" w:rsidP="002501CA"/>
    <w:p w14:paraId="21B5216B" w14:textId="77777777" w:rsidR="002501CA" w:rsidRPr="002B2B17" w:rsidRDefault="002501CA" w:rsidP="002501CA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501CA" w:rsidRPr="002B2B17" w14:paraId="05472E82" w14:textId="77777777" w:rsidTr="002501CA">
        <w:tc>
          <w:tcPr>
            <w:tcW w:w="534" w:type="dxa"/>
          </w:tcPr>
          <w:p w14:paraId="3CCFBDD8" w14:textId="77777777" w:rsidR="002501CA" w:rsidRPr="002B2B17" w:rsidRDefault="002501CA" w:rsidP="002501CA">
            <w:pPr>
              <w:pStyle w:val="Opgave"/>
            </w:pPr>
          </w:p>
        </w:tc>
        <w:tc>
          <w:tcPr>
            <w:tcW w:w="8754" w:type="dxa"/>
          </w:tcPr>
          <w:p w14:paraId="08B2D53F" w14:textId="77777777" w:rsidR="002501CA" w:rsidRDefault="002A6161" w:rsidP="002501CA">
            <w:r>
              <w:t>Vul onderstaande tabel in.</w:t>
            </w:r>
          </w:p>
          <w:p w14:paraId="6BF4A8ED" w14:textId="77777777" w:rsidR="002A6161" w:rsidRDefault="008E760D" w:rsidP="002501CA">
            <w:r>
              <w:rPr>
                <w:i/>
              </w:rPr>
              <w:t>p</w:t>
            </w:r>
            <w:r w:rsidR="002A6161">
              <w:t xml:space="preserve"> is de prijs voor een bos rozen met groen, </w:t>
            </w:r>
            <w:r w:rsidR="002A6161" w:rsidRPr="008E760D">
              <w:rPr>
                <w:i/>
              </w:rPr>
              <w:t>r</w:t>
            </w:r>
            <w:r w:rsidR="002A6161">
              <w:t xml:space="preserve"> is het aantal rozen.</w:t>
            </w:r>
          </w:p>
          <w:p w14:paraId="24017D17" w14:textId="77777777" w:rsidR="003C74C4" w:rsidRDefault="003C74C4" w:rsidP="002501CA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55"/>
              <w:gridCol w:w="708"/>
              <w:gridCol w:w="851"/>
              <w:gridCol w:w="850"/>
              <w:gridCol w:w="789"/>
              <w:gridCol w:w="789"/>
            </w:tblGrid>
            <w:tr w:rsidR="003C74C4" w14:paraId="06CB564E" w14:textId="1BB17FC2" w:rsidTr="00343703">
              <w:tc>
                <w:tcPr>
                  <w:tcW w:w="2155" w:type="dxa"/>
                </w:tcPr>
                <w:p w14:paraId="6828B1E5" w14:textId="4FE37CE7" w:rsidR="003C74C4" w:rsidRPr="003C74C4" w:rsidRDefault="003C74C4" w:rsidP="00343703">
                  <w:pPr>
                    <w:spacing w:before="100" w:beforeAutospacing="1" w:after="100" w:afterAutospacing="1"/>
                    <w:rPr>
                      <w:i/>
                    </w:rPr>
                  </w:pPr>
                  <w:r w:rsidRPr="003C74C4">
                    <w:rPr>
                      <w:i/>
                    </w:rPr>
                    <w:t>r</w:t>
                  </w:r>
                </w:p>
              </w:tc>
              <w:tc>
                <w:tcPr>
                  <w:tcW w:w="708" w:type="dxa"/>
                </w:tcPr>
                <w:p w14:paraId="7C3D9686" w14:textId="34F161A2" w:rsidR="003C74C4" w:rsidRDefault="003C74C4" w:rsidP="00343703">
                  <w:pPr>
                    <w:spacing w:before="100" w:beforeAutospacing="1" w:after="100" w:afterAutospacing="1"/>
                    <w:jc w:val="right"/>
                  </w:pPr>
                  <w:r>
                    <w:t>4</w:t>
                  </w:r>
                </w:p>
              </w:tc>
              <w:tc>
                <w:tcPr>
                  <w:tcW w:w="851" w:type="dxa"/>
                </w:tcPr>
                <w:p w14:paraId="61C487F1" w14:textId="2077961D" w:rsidR="003C74C4" w:rsidRDefault="003C74C4" w:rsidP="00343703">
                  <w:pPr>
                    <w:spacing w:before="100" w:beforeAutospacing="1" w:after="100" w:afterAutospacing="1"/>
                    <w:jc w:val="right"/>
                  </w:pPr>
                  <w:r>
                    <w:t>8</w:t>
                  </w:r>
                </w:p>
              </w:tc>
              <w:tc>
                <w:tcPr>
                  <w:tcW w:w="850" w:type="dxa"/>
                </w:tcPr>
                <w:p w14:paraId="4BA00CBB" w14:textId="21E4AE33" w:rsidR="003C74C4" w:rsidRDefault="003C74C4" w:rsidP="00343703">
                  <w:pPr>
                    <w:spacing w:before="100" w:beforeAutospacing="1" w:after="100" w:afterAutospacing="1"/>
                    <w:jc w:val="right"/>
                  </w:pPr>
                  <w:r>
                    <w:t>12</w:t>
                  </w:r>
                </w:p>
              </w:tc>
              <w:tc>
                <w:tcPr>
                  <w:tcW w:w="789" w:type="dxa"/>
                </w:tcPr>
                <w:p w14:paraId="56153627" w14:textId="0A5D3978" w:rsidR="003C74C4" w:rsidRDefault="003C74C4" w:rsidP="00343703">
                  <w:pPr>
                    <w:spacing w:before="100" w:beforeAutospacing="1" w:after="100" w:afterAutospacing="1"/>
                    <w:jc w:val="right"/>
                  </w:pPr>
                  <w:r>
                    <w:t>16</w:t>
                  </w:r>
                </w:p>
              </w:tc>
              <w:tc>
                <w:tcPr>
                  <w:tcW w:w="789" w:type="dxa"/>
                </w:tcPr>
                <w:p w14:paraId="037EF638" w14:textId="4685DC41" w:rsidR="003C74C4" w:rsidRDefault="003C74C4" w:rsidP="00343703">
                  <w:pPr>
                    <w:spacing w:before="100" w:beforeAutospacing="1" w:after="100" w:afterAutospacing="1"/>
                    <w:jc w:val="right"/>
                  </w:pPr>
                  <w:r>
                    <w:t>20</w:t>
                  </w:r>
                </w:p>
              </w:tc>
            </w:tr>
            <w:tr w:rsidR="003C74C4" w14:paraId="128B654A" w14:textId="38B8736C" w:rsidTr="00343703">
              <w:tc>
                <w:tcPr>
                  <w:tcW w:w="2155" w:type="dxa"/>
                </w:tcPr>
                <w:p w14:paraId="41BAA389" w14:textId="37687914" w:rsidR="003C74C4" w:rsidRPr="003C74C4" w:rsidRDefault="003C74C4" w:rsidP="00343703">
                  <w:pPr>
                    <w:spacing w:before="100" w:beforeAutospacing="1" w:after="100" w:afterAutospacing="1"/>
                    <w:rPr>
                      <w:i/>
                    </w:rPr>
                  </w:pPr>
                  <w:r w:rsidRPr="003C74C4">
                    <w:rPr>
                      <w:i/>
                    </w:rPr>
                    <w:t>p</w:t>
                  </w:r>
                </w:p>
              </w:tc>
              <w:tc>
                <w:tcPr>
                  <w:tcW w:w="708" w:type="dxa"/>
                </w:tcPr>
                <w:p w14:paraId="30209743" w14:textId="0236440A" w:rsidR="003C74C4" w:rsidRDefault="003C74C4" w:rsidP="003C74C4">
                  <w:pPr>
                    <w:spacing w:before="100" w:beforeAutospacing="1" w:after="100" w:afterAutospacing="1"/>
                    <w:jc w:val="right"/>
                  </w:pPr>
                  <w:r w:rsidRPr="002501CA">
                    <w:t>€</w:t>
                  </w:r>
                  <w:r>
                    <w:t>7</w:t>
                  </w:r>
                </w:p>
              </w:tc>
              <w:tc>
                <w:tcPr>
                  <w:tcW w:w="851" w:type="dxa"/>
                </w:tcPr>
                <w:p w14:paraId="6D57ACAB" w14:textId="7E99BF6D" w:rsidR="003C74C4" w:rsidRDefault="003C74C4" w:rsidP="003C74C4">
                  <w:pPr>
                    <w:spacing w:before="100" w:beforeAutospacing="1" w:after="100" w:afterAutospacing="1"/>
                    <w:jc w:val="right"/>
                  </w:pPr>
                  <w:r>
                    <w:t xml:space="preserve">…. </w:t>
                  </w:r>
                </w:p>
              </w:tc>
              <w:tc>
                <w:tcPr>
                  <w:tcW w:w="850" w:type="dxa"/>
                </w:tcPr>
                <w:p w14:paraId="57881953" w14:textId="295EFB66" w:rsidR="003C74C4" w:rsidRDefault="003C74C4" w:rsidP="003C74C4">
                  <w:pPr>
                    <w:spacing w:before="100" w:beforeAutospacing="1" w:after="100" w:afterAutospacing="1"/>
                    <w:jc w:val="right"/>
                  </w:pPr>
                  <w:r>
                    <w:t>…..</w:t>
                  </w:r>
                </w:p>
              </w:tc>
              <w:tc>
                <w:tcPr>
                  <w:tcW w:w="789" w:type="dxa"/>
                </w:tcPr>
                <w:p w14:paraId="1B407313" w14:textId="2B394143" w:rsidR="003C74C4" w:rsidRDefault="003C74C4" w:rsidP="003C74C4">
                  <w:pPr>
                    <w:spacing w:before="100" w:beforeAutospacing="1" w:after="100" w:afterAutospacing="1"/>
                    <w:jc w:val="right"/>
                  </w:pPr>
                  <w:r>
                    <w:t>…..</w:t>
                  </w:r>
                </w:p>
              </w:tc>
              <w:tc>
                <w:tcPr>
                  <w:tcW w:w="789" w:type="dxa"/>
                </w:tcPr>
                <w:p w14:paraId="1730CF1A" w14:textId="411324D0" w:rsidR="003C74C4" w:rsidRDefault="003C74C4" w:rsidP="003C74C4">
                  <w:pPr>
                    <w:spacing w:before="100" w:beforeAutospacing="1" w:after="100" w:afterAutospacing="1"/>
                    <w:jc w:val="right"/>
                  </w:pPr>
                  <w:r>
                    <w:t>…..</w:t>
                  </w:r>
                </w:p>
              </w:tc>
            </w:tr>
          </w:tbl>
          <w:p w14:paraId="4FAB9A31" w14:textId="77777777" w:rsidR="003C74C4" w:rsidRPr="002B2B17" w:rsidRDefault="003C74C4" w:rsidP="002501CA"/>
        </w:tc>
      </w:tr>
    </w:tbl>
    <w:p w14:paraId="40855BB1" w14:textId="77777777" w:rsidR="002501CA" w:rsidRPr="002B2B17" w:rsidRDefault="002501CA" w:rsidP="002501CA"/>
    <w:p w14:paraId="571B6C5E" w14:textId="77777777" w:rsidR="002A6161" w:rsidRPr="002B2B17" w:rsidRDefault="002A6161" w:rsidP="002A6161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A6161" w:rsidRPr="002B2B17" w14:paraId="492EEFCD" w14:textId="77777777" w:rsidTr="002A6161">
        <w:tc>
          <w:tcPr>
            <w:tcW w:w="534" w:type="dxa"/>
          </w:tcPr>
          <w:p w14:paraId="52192E89" w14:textId="77777777" w:rsidR="002A6161" w:rsidRPr="002B2B17" w:rsidRDefault="002A6161" w:rsidP="002A6161">
            <w:pPr>
              <w:pStyle w:val="Opgave"/>
            </w:pPr>
          </w:p>
        </w:tc>
        <w:tc>
          <w:tcPr>
            <w:tcW w:w="8754" w:type="dxa"/>
          </w:tcPr>
          <w:p w14:paraId="2B1B1630" w14:textId="77777777" w:rsidR="002A6161" w:rsidRPr="002B2B17" w:rsidRDefault="008E760D" w:rsidP="002A6161">
            <w:r>
              <w:t>teken hieronder de grafiek die bij de tabel hoort.</w:t>
            </w:r>
          </w:p>
        </w:tc>
      </w:tr>
      <w:tr w:rsidR="002A6161" w:rsidRPr="002B2B17" w14:paraId="73386934" w14:textId="77777777" w:rsidTr="002A6161">
        <w:tc>
          <w:tcPr>
            <w:tcW w:w="534" w:type="dxa"/>
          </w:tcPr>
          <w:p w14:paraId="28B26670" w14:textId="77777777" w:rsidR="002A6161" w:rsidRPr="002B2B17" w:rsidRDefault="002A6161" w:rsidP="002A6161"/>
        </w:tc>
        <w:tc>
          <w:tcPr>
            <w:tcW w:w="8754" w:type="dxa"/>
          </w:tcPr>
          <w:p w14:paraId="5F109DCB" w14:textId="77777777" w:rsidR="002A6161" w:rsidRPr="002B2B17" w:rsidRDefault="002A6161" w:rsidP="002A6161"/>
          <w:p w14:paraId="1B825D0C" w14:textId="77777777" w:rsidR="002A6161" w:rsidRPr="002B2B17" w:rsidRDefault="00A15391" w:rsidP="002A6161">
            <w:r>
              <w:rPr>
                <w:noProof/>
                <w:lang w:eastAsia="nl-N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59F7181" wp14:editId="50D2060E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495935</wp:posOffset>
                      </wp:positionV>
                      <wp:extent cx="4276725" cy="3705225"/>
                      <wp:effectExtent l="49530" t="13335" r="17145" b="78740"/>
                      <wp:wrapNone/>
                      <wp:docPr id="7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6725" cy="3705225"/>
                                <a:chOff x="2445" y="2910"/>
                                <a:chExt cx="6735" cy="5835"/>
                              </a:xfrm>
                            </wpg:grpSpPr>
                            <wps:wsp>
                              <wps:cNvPr id="15" name="AutoShape 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30" y="2910"/>
                                  <a:ext cx="0" cy="55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AutoShape 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0" y="8460"/>
                                  <a:ext cx="64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AutoShap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5" y="8745"/>
                                  <a:ext cx="14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AutoShape 1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5" y="2910"/>
                                  <a:ext cx="0" cy="12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54" o:spid="_x0000_s1026" style="position:absolute;margin-left:11.9pt;margin-top:39.05pt;width:336.75pt;height:291.75pt;z-index:251669504" coordorigin="2445,2910" coordsize="6735,58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Gu5DYDAAALDgAADgAAAGRycy9lMm9Eb2MueG1s7FdLb9swDL4P2H8QdE8dO37FqFMUefTSbQXa&#10;7a7Y8gOzJUNS4wTD/vsoWUmbNoet2woUaA6OJEoU+fETRZ1fbNsGbaiQNWcpds/GGFGW8bxmZYq/&#10;3q1GMUZSEZaThjOa4h2V+GL28cN53yXU4xVvcioQKGEy6bsUV0p1iePIrKItkWe8owyEBRctUdAV&#10;pZML0oP2tnG88Th0ei7yTvCMSgmji0GIZ0Z/UdBMfSkKSRVqUgy2KfMV5rvWX2d2TpJSkK6qM2sG&#10;eYEVLakZbHpQtSCKoHtRP1PV1pngkhfqLOOtw4uizqjxAbxxx0+8uRL8vjO+lElfdgeYANonOL1Y&#10;bfZ5cyNQnac4woiRFkJkdkVu4Gtw+q5MYM6V6G67GzF4CM1rnn2XIHaeynW/HCajdf+J56CQ3Ctu&#10;wNkWotUqwG20NTHYHWJAtwplMOh7URh5AUYZyCbROPCgY6KUVRBKvc7zfZCD2Ju6NoJZtbTrw2hi&#10;FwcxtLSNJBk2NsZa47RnwDj5AKr8O1BvK9JREyupAbOgumDLgOolgGDmALLGLL0/TJyzAdZsyyys&#10;iPF5RVhJzfS7XQcQusaRoyW6IyEmp2FGRVN33/TCR4B70QTOwBFwe9hhXAMeBIFB9IAZSToh1RXl&#10;LdKNFEslSF1Was4Zg9PFxbAD2VxLNYC9X6A3ZnxVN40JX8NQn+JpAOHUEsmbOtdC0xHlet4ItCH6&#10;mJqfjdzRNDgOLDfKKkrypW0rUjdDG6xumNYHXoE5tjWcwx/T8XQZL2N/5HvhcuSP83x0uZr7o3Dl&#10;RsFispjPF+5PbZrrJ1Wd55Rp6/Y5wfV/jx42Ow2n+ZAVDjA4x9oNOcHY/b8xGmg6RHbg6Jrnuxuh&#10;odXjwNhXom4wOUXdUMfliIck+cfU1WGzGeJA2NgP7UnfEzb0gamGs++EfSesvsDgwjqRa6NXJWwU&#10;2KspjqBhUtWesK4f24vprRIWKXMXKVHD7dRQrPN5S3OMGgq1n27pLPWeg23t+kc12enyASqFE5SO&#10;/z+lT5cPz+uuPbltKna9gfVvsHx4J/ejAsNUyvDiMMfZvo70k+Zx3xQkD2+42S8AAAD//wMAUEsD&#10;BBQABgAIAAAAIQBtwMp/4QAAAAkBAAAPAAAAZHJzL2Rvd25yZXYueG1sTI9BS8NAEIXvgv9hGcGb&#10;3aTBtI3ZlFLUUxFsBeltm50modnZkN0m6b93POltHu/x3jf5erKtGLD3jSMF8SwCgVQ601Cl4Ovw&#10;9rQE4YMmo1tHqOCGHtbF/V2uM+NG+sRhHyrBJeQzraAOocuk9GWNVvuZ65DYO7ve6sCyr6Tp9cjl&#10;tpXzKEql1Q3xQq073NZYXvZXq+B91OMmiV+H3eW8vR0Pzx/fuxiVenyYNi8gAk7hLwy/+IwOBTOd&#10;3JWMF62CecLkQcFiGYNgP10tEhAnPtI4BVnk8v8HxQ8AAAD//wMAUEsBAi0AFAAGAAgAAAAhAOSZ&#10;w8D7AAAA4QEAABMAAAAAAAAAAAAAAAAAAAAAAFtDb250ZW50X1R5cGVzXS54bWxQSwECLQAUAAYA&#10;CAAAACEAI7Jq4dcAAACUAQAACwAAAAAAAAAAAAAAAAAsAQAAX3JlbHMvLnJlbHNQSwECLQAUAAYA&#10;CAAAACEAOMGu5DYDAAALDgAADgAAAAAAAAAAAAAAAAAsAgAAZHJzL2Uyb0RvYy54bWxQSwECLQAU&#10;AAYACAAAACEAbcDKf+EAAAAJAQAADwAAAAAAAAAAAAAAAACOBQAAZHJzL2Rvd25yZXYueG1sUEsF&#10;BgAAAAAEAAQA8wAAAJwGAAAAAA==&#10;">
                      <v:shape id="AutoShape 155" o:spid="_x0000_s1027" type="#_x0000_t32" style="position:absolute;left:2730;top:2910;width:0;height:555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3qZzsEAAADb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z+PslHSDX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repnOwQAAANsAAAAPAAAAAAAAAAAAAAAA&#10;AKECAABkcnMvZG93bnJldi54bWxQSwUGAAAAAAQABAD5AAAAjwMAAAAA&#10;"/>
                      <v:shape id="AutoShape 156" o:spid="_x0000_s1028" type="#_x0000_t32" style="position:absolute;left:2730;top:8460;width:64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bGtCsUAAADbAAAADwAAAAAAAAAA&#10;AAAAAAChAgAAZHJzL2Rvd25yZXYueG1sUEsFBgAAAAAEAAQA+QAAAJMDAAAAAA==&#10;"/>
                      <v:shape id="AutoShape 157" o:spid="_x0000_s1029" type="#_x0000_t32" style="position:absolute;left:7545;top:8745;width:148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ZQV7rGAAAA2wAAAA8AAAAAAAAA&#10;AAAAAAAAoQIAAGRycy9kb3ducmV2LnhtbFBLBQYAAAAABAAEAPkAAACUAwAAAAA=&#10;">
                        <v:stroke endarrow="block"/>
                      </v:shape>
                      <v:shape id="AutoShape 158" o:spid="_x0000_s1030" type="#_x0000_t32" style="position:absolute;left:2445;top:2910;width:0;height:124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WcKA8IAAADbAAAADwAAAGRycy9kb3ducmV2LnhtbESPwWrDMBBE74X8g9hAb7XcgEtxopjU&#10;EAi9lKaB9rhYG1vEWhlLtZy/rwqBHIeZecNsqtn2YqLRG8cKnrMcBHHjtOFWwelr//QKwgdkjb1j&#10;UnAlD9V28bDBUrvInzQdQysShH2JCroQhlJK33Rk0WduIE7e2Y0WQ5JjK/WIMcFtL1d5/iItGk4L&#10;HQ5Ud9Rcjr9WgYkfZhoOdXx7//7xOpK5Fs4o9bicd2sQgeZwD9/aB62gKOD/S/oBcvs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WcKA8IAAADbAAAADwAAAAAAAAAAAAAA&#10;AAChAgAAZHJzL2Rvd25yZXYueG1sUEsFBgAAAAAEAAQA+QAAAJADAAAAAA==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nl-NL"/>
              </w:rPr>
              <w:drawing>
                <wp:inline distT="0" distB="0" distL="0" distR="0" wp14:anchorId="243F16A9" wp14:editId="2355277D">
                  <wp:extent cx="5816600" cy="4368800"/>
                  <wp:effectExtent l="0" t="0" r="0" b="0"/>
                  <wp:docPr id="52" name="Afbeelding 52" descr="rek_ruitjespapier_1cm_bla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k_ruitjespapier_1cm_bl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0" cy="43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28D38B" w14:textId="77777777" w:rsidR="002A6161" w:rsidRPr="002B2B17" w:rsidRDefault="002A6161" w:rsidP="002A6161"/>
    <w:p w14:paraId="376871B8" w14:textId="245397C1" w:rsidR="000B27FE" w:rsidRPr="002B2B17" w:rsidRDefault="003C74C4" w:rsidP="000B27FE">
      <w:r>
        <w:t xml:space="preserve">  </w:t>
      </w:r>
    </w:p>
    <w:sectPr w:rsidR="000B27FE" w:rsidRPr="002B2B17" w:rsidSect="00330062">
      <w:footerReference w:type="default" r:id="rId116"/>
      <w:pgSz w:w="11907" w:h="16840" w:code="9"/>
      <w:pgMar w:top="1440" w:right="1325" w:bottom="15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37963" w14:textId="77777777" w:rsidR="00343703" w:rsidRDefault="00343703">
      <w:r>
        <w:separator/>
      </w:r>
    </w:p>
  </w:endnote>
  <w:endnote w:type="continuationSeparator" w:id="0">
    <w:p w14:paraId="0CCCB345" w14:textId="77777777" w:rsidR="00343703" w:rsidRDefault="00343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Eras Light ITC">
    <w:altName w:val="DejaVu LGC Sans"/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49824" w14:textId="77777777" w:rsidR="00343703" w:rsidRDefault="0034370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18F1">
      <w:rPr>
        <w:noProof/>
      </w:rPr>
      <w:t>34</w:t>
    </w:r>
    <w:r>
      <w:fldChar w:fldCharType="end"/>
    </w:r>
  </w:p>
  <w:p w14:paraId="6EBD6528" w14:textId="77777777" w:rsidR="00343703" w:rsidRDefault="003437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21C73" w14:textId="77777777" w:rsidR="00343703" w:rsidRDefault="00343703">
      <w:r>
        <w:separator/>
      </w:r>
    </w:p>
  </w:footnote>
  <w:footnote w:type="continuationSeparator" w:id="0">
    <w:p w14:paraId="1757AE3C" w14:textId="77777777" w:rsidR="00343703" w:rsidRDefault="00343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F1284"/>
    <w:multiLevelType w:val="hybridMultilevel"/>
    <w:tmpl w:val="2B164A3C"/>
    <w:lvl w:ilvl="0" w:tplc="6DB4FC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827610"/>
    <w:multiLevelType w:val="hybridMultilevel"/>
    <w:tmpl w:val="5086970C"/>
    <w:lvl w:ilvl="0" w:tplc="6DB4FC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5667D0"/>
    <w:multiLevelType w:val="hybridMultilevel"/>
    <w:tmpl w:val="A3A2FD42"/>
    <w:lvl w:ilvl="0" w:tplc="7D861220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90017"/>
    <w:multiLevelType w:val="hybridMultilevel"/>
    <w:tmpl w:val="49500680"/>
    <w:lvl w:ilvl="0" w:tplc="3B942D0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CF14E6"/>
    <w:multiLevelType w:val="hybridMultilevel"/>
    <w:tmpl w:val="2BDAC77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0718E1"/>
    <w:multiLevelType w:val="hybridMultilevel"/>
    <w:tmpl w:val="6BEA5670"/>
    <w:lvl w:ilvl="0" w:tplc="6DB4FC90">
      <w:start w:val="1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676363F"/>
    <w:multiLevelType w:val="hybridMultilevel"/>
    <w:tmpl w:val="AFA4CA2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A20C3"/>
    <w:multiLevelType w:val="hybridMultilevel"/>
    <w:tmpl w:val="7242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785923"/>
    <w:multiLevelType w:val="multilevel"/>
    <w:tmpl w:val="1500F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C229DE"/>
    <w:multiLevelType w:val="multilevel"/>
    <w:tmpl w:val="07A4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A37200"/>
    <w:multiLevelType w:val="hybridMultilevel"/>
    <w:tmpl w:val="5D260528"/>
    <w:lvl w:ilvl="0" w:tplc="68BA1DD6">
      <w:start w:val="1"/>
      <w:numFmt w:val="decimal"/>
      <w:pStyle w:val="Opgave"/>
      <w:lvlText w:val="%1."/>
      <w:lvlJc w:val="left"/>
      <w:pPr>
        <w:ind w:left="360" w:hanging="360"/>
      </w:pPr>
    </w:lvl>
    <w:lvl w:ilvl="1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95E5452"/>
    <w:multiLevelType w:val="hybridMultilevel"/>
    <w:tmpl w:val="1CF081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867ED"/>
    <w:multiLevelType w:val="hybridMultilevel"/>
    <w:tmpl w:val="8C726B70"/>
    <w:lvl w:ilvl="0" w:tplc="6DB4FC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3C362B"/>
    <w:multiLevelType w:val="hybridMultilevel"/>
    <w:tmpl w:val="A5D68560"/>
    <w:lvl w:ilvl="0" w:tplc="3B942D0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8F2CF7"/>
    <w:multiLevelType w:val="hybridMultilevel"/>
    <w:tmpl w:val="7346B60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58462B"/>
    <w:multiLevelType w:val="hybridMultilevel"/>
    <w:tmpl w:val="2F94A3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F80E7D"/>
    <w:multiLevelType w:val="hybridMultilevel"/>
    <w:tmpl w:val="1FD45D4E"/>
    <w:lvl w:ilvl="0" w:tplc="6DB4FC90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5061224"/>
    <w:multiLevelType w:val="hybridMultilevel"/>
    <w:tmpl w:val="F904D7BE"/>
    <w:lvl w:ilvl="0" w:tplc="04130019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62319A"/>
    <w:multiLevelType w:val="hybridMultilevel"/>
    <w:tmpl w:val="F21CC6D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536032"/>
    <w:multiLevelType w:val="hybridMultilevel"/>
    <w:tmpl w:val="463252F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A7274D"/>
    <w:multiLevelType w:val="hybridMultilevel"/>
    <w:tmpl w:val="E7485208"/>
    <w:lvl w:ilvl="0" w:tplc="6DB4FC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8F2B67"/>
    <w:multiLevelType w:val="hybridMultilevel"/>
    <w:tmpl w:val="915A9FB6"/>
    <w:lvl w:ilvl="0" w:tplc="6DB4FC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9"/>
  </w:num>
  <w:num w:numId="4">
    <w:abstractNumId w:val="21"/>
  </w:num>
  <w:num w:numId="5">
    <w:abstractNumId w:val="1"/>
  </w:num>
  <w:num w:numId="6">
    <w:abstractNumId w:val="12"/>
  </w:num>
  <w:num w:numId="7">
    <w:abstractNumId w:val="20"/>
  </w:num>
  <w:num w:numId="8">
    <w:abstractNumId w:val="0"/>
  </w:num>
  <w:num w:numId="9">
    <w:abstractNumId w:val="9"/>
  </w:num>
  <w:num w:numId="10">
    <w:abstractNumId w:val="8"/>
  </w:num>
  <w:num w:numId="11">
    <w:abstractNumId w:val="16"/>
  </w:num>
  <w:num w:numId="12">
    <w:abstractNumId w:val="13"/>
  </w:num>
  <w:num w:numId="13">
    <w:abstractNumId w:val="3"/>
  </w:num>
  <w:num w:numId="14">
    <w:abstractNumId w:val="5"/>
  </w:num>
  <w:num w:numId="15">
    <w:abstractNumId w:val="2"/>
  </w:num>
  <w:num w:numId="16">
    <w:abstractNumId w:val="11"/>
  </w:num>
  <w:num w:numId="17">
    <w:abstractNumId w:val="4"/>
  </w:num>
  <w:num w:numId="18">
    <w:abstractNumId w:val="15"/>
  </w:num>
  <w:num w:numId="19">
    <w:abstractNumId w:val="6"/>
  </w:num>
  <w:num w:numId="20">
    <w:abstractNumId w:val="14"/>
  </w:num>
  <w:num w:numId="21">
    <w:abstractNumId w:val="18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9217">
      <o:colormenu v:ext="edit" fillcolor="none" strokecolor="none [194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13D2B"/>
    <w:rsid w:val="00021AB5"/>
    <w:rsid w:val="00040E62"/>
    <w:rsid w:val="000520E0"/>
    <w:rsid w:val="000820B9"/>
    <w:rsid w:val="000B27FE"/>
    <w:rsid w:val="00106286"/>
    <w:rsid w:val="00136018"/>
    <w:rsid w:val="001550D6"/>
    <w:rsid w:val="001642A8"/>
    <w:rsid w:val="00174286"/>
    <w:rsid w:val="00185802"/>
    <w:rsid w:val="001B0ADC"/>
    <w:rsid w:val="001D10AB"/>
    <w:rsid w:val="001D5A53"/>
    <w:rsid w:val="001E57C6"/>
    <w:rsid w:val="001F550C"/>
    <w:rsid w:val="002324C9"/>
    <w:rsid w:val="002501CA"/>
    <w:rsid w:val="00260346"/>
    <w:rsid w:val="002A6161"/>
    <w:rsid w:val="002B2B17"/>
    <w:rsid w:val="002E5F3A"/>
    <w:rsid w:val="0031713A"/>
    <w:rsid w:val="00330062"/>
    <w:rsid w:val="00343703"/>
    <w:rsid w:val="003618F1"/>
    <w:rsid w:val="00382469"/>
    <w:rsid w:val="00386DC8"/>
    <w:rsid w:val="00390E32"/>
    <w:rsid w:val="003946C4"/>
    <w:rsid w:val="003A2964"/>
    <w:rsid w:val="003B13D5"/>
    <w:rsid w:val="003C74C4"/>
    <w:rsid w:val="003D6448"/>
    <w:rsid w:val="003F1588"/>
    <w:rsid w:val="00433477"/>
    <w:rsid w:val="00472B0A"/>
    <w:rsid w:val="0048095E"/>
    <w:rsid w:val="00481285"/>
    <w:rsid w:val="00481715"/>
    <w:rsid w:val="00486645"/>
    <w:rsid w:val="004B58CC"/>
    <w:rsid w:val="00511CF5"/>
    <w:rsid w:val="00514C66"/>
    <w:rsid w:val="00526440"/>
    <w:rsid w:val="00533358"/>
    <w:rsid w:val="005439C3"/>
    <w:rsid w:val="0055097D"/>
    <w:rsid w:val="00571FAF"/>
    <w:rsid w:val="00585DE2"/>
    <w:rsid w:val="0059394E"/>
    <w:rsid w:val="005A5A79"/>
    <w:rsid w:val="005D01DA"/>
    <w:rsid w:val="006425D0"/>
    <w:rsid w:val="00645085"/>
    <w:rsid w:val="006A1BF3"/>
    <w:rsid w:val="006A6C99"/>
    <w:rsid w:val="006C3FB4"/>
    <w:rsid w:val="006C3FED"/>
    <w:rsid w:val="006C5ACF"/>
    <w:rsid w:val="006D122F"/>
    <w:rsid w:val="00701944"/>
    <w:rsid w:val="0071724C"/>
    <w:rsid w:val="0073295C"/>
    <w:rsid w:val="0073327D"/>
    <w:rsid w:val="00737815"/>
    <w:rsid w:val="00740B3A"/>
    <w:rsid w:val="00741483"/>
    <w:rsid w:val="00760739"/>
    <w:rsid w:val="007A0732"/>
    <w:rsid w:val="007D4C01"/>
    <w:rsid w:val="007E1588"/>
    <w:rsid w:val="007E1EE0"/>
    <w:rsid w:val="008011BB"/>
    <w:rsid w:val="0080655C"/>
    <w:rsid w:val="0084035C"/>
    <w:rsid w:val="00850015"/>
    <w:rsid w:val="00886797"/>
    <w:rsid w:val="008967A2"/>
    <w:rsid w:val="008C2590"/>
    <w:rsid w:val="008C673E"/>
    <w:rsid w:val="008D050F"/>
    <w:rsid w:val="008D3651"/>
    <w:rsid w:val="008E760D"/>
    <w:rsid w:val="008F7508"/>
    <w:rsid w:val="00923A28"/>
    <w:rsid w:val="009350D4"/>
    <w:rsid w:val="00952989"/>
    <w:rsid w:val="00953F51"/>
    <w:rsid w:val="0096626B"/>
    <w:rsid w:val="00970398"/>
    <w:rsid w:val="00970E0E"/>
    <w:rsid w:val="0097768C"/>
    <w:rsid w:val="00983DC2"/>
    <w:rsid w:val="009A30B4"/>
    <w:rsid w:val="009F0E68"/>
    <w:rsid w:val="00A05EDD"/>
    <w:rsid w:val="00A15391"/>
    <w:rsid w:val="00A17084"/>
    <w:rsid w:val="00A17FF3"/>
    <w:rsid w:val="00A21C6E"/>
    <w:rsid w:val="00A278D9"/>
    <w:rsid w:val="00A3499C"/>
    <w:rsid w:val="00A52F35"/>
    <w:rsid w:val="00A62C3E"/>
    <w:rsid w:val="00A709DE"/>
    <w:rsid w:val="00A82302"/>
    <w:rsid w:val="00A83F92"/>
    <w:rsid w:val="00AA0D33"/>
    <w:rsid w:val="00AD73CF"/>
    <w:rsid w:val="00AF61BA"/>
    <w:rsid w:val="00B03238"/>
    <w:rsid w:val="00B25FEF"/>
    <w:rsid w:val="00B75969"/>
    <w:rsid w:val="00B87EBB"/>
    <w:rsid w:val="00BC1036"/>
    <w:rsid w:val="00BD6211"/>
    <w:rsid w:val="00BF7AA7"/>
    <w:rsid w:val="00C330A9"/>
    <w:rsid w:val="00C428E3"/>
    <w:rsid w:val="00C4399B"/>
    <w:rsid w:val="00C55596"/>
    <w:rsid w:val="00C74295"/>
    <w:rsid w:val="00CA5113"/>
    <w:rsid w:val="00CB28FB"/>
    <w:rsid w:val="00CC6DDE"/>
    <w:rsid w:val="00CE3591"/>
    <w:rsid w:val="00CE6772"/>
    <w:rsid w:val="00CF123D"/>
    <w:rsid w:val="00D052FF"/>
    <w:rsid w:val="00D367B8"/>
    <w:rsid w:val="00D4073F"/>
    <w:rsid w:val="00DA0A1C"/>
    <w:rsid w:val="00DA699D"/>
    <w:rsid w:val="00DC524B"/>
    <w:rsid w:val="00DF7079"/>
    <w:rsid w:val="00E11B7A"/>
    <w:rsid w:val="00E645C6"/>
    <w:rsid w:val="00E82666"/>
    <w:rsid w:val="00E8312B"/>
    <w:rsid w:val="00EA61A5"/>
    <w:rsid w:val="00EB227A"/>
    <w:rsid w:val="00EC29C7"/>
    <w:rsid w:val="00ED317F"/>
    <w:rsid w:val="00F55D74"/>
    <w:rsid w:val="00F83537"/>
    <w:rsid w:val="00F87BB6"/>
    <w:rsid w:val="00FB3F8F"/>
    <w:rsid w:val="00FF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>
      <o:colormenu v:ext="edit" fillcolor="none" strokecolor="none [1944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  <w14:docId w14:val="67F445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0E0"/>
    <w:rPr>
      <w:sz w:val="2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1588"/>
    <w:pPr>
      <w:keepNext/>
      <w:keepLines/>
      <w:pBdr>
        <w:top w:val="single" w:sz="48" w:space="1" w:color="4F81BD"/>
      </w:pBdr>
      <w:spacing w:after="240"/>
      <w:outlineLvl w:val="0"/>
    </w:pPr>
    <w:rPr>
      <w:rFonts w:ascii="Cambria" w:eastAsia="Times New Roman" w:hAnsi="Cambria"/>
      <w:b/>
      <w:bCs/>
      <w:color w:val="365F9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1">
    <w:name w:val="Lijstalinea1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="Times New Roman" w:hAnsi="Cambria"/>
      <w:b/>
      <w:bCs/>
      <w:color w:val="4F81BD"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F1588"/>
    <w:rPr>
      <w:rFonts w:ascii="Cambria" w:hAnsi="Cambria"/>
      <w:b/>
      <w:bCs/>
      <w:color w:val="365F91"/>
      <w:sz w:val="40"/>
      <w:szCs w:val="28"/>
      <w:lang w:val="nl-NL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Pr>
      <w:b/>
      <w:color w:val="5B93D7"/>
      <w:sz w:val="32"/>
    </w:rPr>
  </w:style>
  <w:style w:type="paragraph" w:customStyle="1" w:styleId="Opgave">
    <w:name w:val="Opgave"/>
    <w:basedOn w:val="Normal"/>
    <w:qFormat/>
    <w:pPr>
      <w:numPr>
        <w:numId w:val="2"/>
      </w:numPr>
      <w:shd w:val="clear" w:color="auto" w:fill="1F497D"/>
    </w:pPr>
    <w:rPr>
      <w:b/>
      <w:color w:val="FFFFFF"/>
    </w:rPr>
  </w:style>
  <w:style w:type="paragraph" w:customStyle="1" w:styleId="Tip">
    <w:name w:val="Tip"/>
    <w:basedOn w:val="Normal"/>
    <w:qFormat/>
    <w:pPr>
      <w:keepNext/>
    </w:pPr>
    <w:rPr>
      <w:b/>
      <w:smallCaps/>
      <w:color w:val="1F497D"/>
      <w:spacing w:val="30"/>
      <w:sz w:val="32"/>
    </w:rPr>
  </w:style>
  <w:style w:type="character" w:styleId="CommentReference">
    <w:name w:val="annotation reference"/>
    <w:basedOn w:val="DefaultParagraphFont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B03238"/>
    <w:rPr>
      <w:b/>
      <w:bCs/>
    </w:rPr>
  </w:style>
  <w:style w:type="character" w:customStyle="1" w:styleId="btw">
    <w:name w:val="btw"/>
    <w:basedOn w:val="DefaultParagraphFont"/>
    <w:rsid w:val="006C5ACF"/>
  </w:style>
  <w:style w:type="character" w:styleId="FollowedHyperlink">
    <w:name w:val="FollowedHyperlink"/>
    <w:basedOn w:val="DefaultParagraphFont"/>
    <w:rsid w:val="006C5ACF"/>
    <w:rPr>
      <w:color w:val="800080"/>
      <w:u w:val="single"/>
    </w:rPr>
  </w:style>
  <w:style w:type="paragraph" w:customStyle="1" w:styleId="tabelklein">
    <w:name w:val="tabel_klein"/>
    <w:basedOn w:val="Normal"/>
    <w:rsid w:val="00B75969"/>
    <w:pPr>
      <w:spacing w:line="240" w:lineRule="atLeast"/>
    </w:pPr>
    <w:rPr>
      <w:rFonts w:ascii="Verdana" w:hAnsi="Verdana"/>
      <w:color w:val="515151"/>
      <w:sz w:val="17"/>
      <w:szCs w:val="17"/>
    </w:rPr>
  </w:style>
  <w:style w:type="character" w:styleId="Emphasis">
    <w:name w:val="Emphasis"/>
    <w:basedOn w:val="DefaultParagraphFont"/>
    <w:qFormat/>
    <w:rsid w:val="00C330A9"/>
    <w:rPr>
      <w:i/>
      <w:iCs/>
    </w:rPr>
  </w:style>
  <w:style w:type="character" w:customStyle="1" w:styleId="bodytext">
    <w:name w:val="bodytext"/>
    <w:basedOn w:val="DefaultParagraphFont"/>
    <w:rsid w:val="00F55D74"/>
  </w:style>
  <w:style w:type="character" w:styleId="IntenseEmphasis">
    <w:name w:val="Intense Emphasis"/>
    <w:basedOn w:val="DefaultParagraphFont"/>
    <w:uiPriority w:val="21"/>
    <w:qFormat/>
    <w:rsid w:val="006C3FED"/>
    <w:rPr>
      <w:b/>
      <w:bCs/>
      <w:i/>
      <w:iCs/>
      <w:color w:val="4F81BD"/>
    </w:rPr>
  </w:style>
  <w:style w:type="paragraph" w:styleId="ListParagraph">
    <w:name w:val="List Paragraph"/>
    <w:basedOn w:val="Normal"/>
    <w:uiPriority w:val="72"/>
    <w:rsid w:val="00970E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0E0"/>
    <w:rPr>
      <w:sz w:val="2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1588"/>
    <w:pPr>
      <w:keepNext/>
      <w:keepLines/>
      <w:pBdr>
        <w:top w:val="single" w:sz="48" w:space="1" w:color="4F81BD"/>
      </w:pBdr>
      <w:spacing w:after="240"/>
      <w:outlineLvl w:val="0"/>
    </w:pPr>
    <w:rPr>
      <w:rFonts w:ascii="Cambria" w:eastAsia="Times New Roman" w:hAnsi="Cambria"/>
      <w:b/>
      <w:bCs/>
      <w:color w:val="365F9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1">
    <w:name w:val="Lijstalinea1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="Times New Roman" w:hAnsi="Cambria"/>
      <w:b/>
      <w:bCs/>
      <w:color w:val="4F81BD"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F1588"/>
    <w:rPr>
      <w:rFonts w:ascii="Cambria" w:hAnsi="Cambria"/>
      <w:b/>
      <w:bCs/>
      <w:color w:val="365F91"/>
      <w:sz w:val="40"/>
      <w:szCs w:val="28"/>
      <w:lang w:val="nl-NL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Pr>
      <w:b/>
      <w:color w:val="5B93D7"/>
      <w:sz w:val="32"/>
    </w:rPr>
  </w:style>
  <w:style w:type="paragraph" w:customStyle="1" w:styleId="Opgave">
    <w:name w:val="Opgave"/>
    <w:basedOn w:val="Normal"/>
    <w:qFormat/>
    <w:pPr>
      <w:numPr>
        <w:numId w:val="2"/>
      </w:numPr>
      <w:shd w:val="clear" w:color="auto" w:fill="1F497D"/>
    </w:pPr>
    <w:rPr>
      <w:b/>
      <w:color w:val="FFFFFF"/>
    </w:rPr>
  </w:style>
  <w:style w:type="paragraph" w:customStyle="1" w:styleId="Tip">
    <w:name w:val="Tip"/>
    <w:basedOn w:val="Normal"/>
    <w:qFormat/>
    <w:pPr>
      <w:keepNext/>
    </w:pPr>
    <w:rPr>
      <w:b/>
      <w:smallCaps/>
      <w:color w:val="1F497D"/>
      <w:spacing w:val="30"/>
      <w:sz w:val="32"/>
    </w:rPr>
  </w:style>
  <w:style w:type="character" w:styleId="CommentReference">
    <w:name w:val="annotation reference"/>
    <w:basedOn w:val="DefaultParagraphFont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B03238"/>
    <w:rPr>
      <w:b/>
      <w:bCs/>
    </w:rPr>
  </w:style>
  <w:style w:type="character" w:customStyle="1" w:styleId="btw">
    <w:name w:val="btw"/>
    <w:basedOn w:val="DefaultParagraphFont"/>
    <w:rsid w:val="006C5ACF"/>
  </w:style>
  <w:style w:type="character" w:styleId="FollowedHyperlink">
    <w:name w:val="FollowedHyperlink"/>
    <w:basedOn w:val="DefaultParagraphFont"/>
    <w:rsid w:val="006C5ACF"/>
    <w:rPr>
      <w:color w:val="800080"/>
      <w:u w:val="single"/>
    </w:rPr>
  </w:style>
  <w:style w:type="paragraph" w:customStyle="1" w:styleId="tabelklein">
    <w:name w:val="tabel_klein"/>
    <w:basedOn w:val="Normal"/>
    <w:rsid w:val="00B75969"/>
    <w:pPr>
      <w:spacing w:line="240" w:lineRule="atLeast"/>
    </w:pPr>
    <w:rPr>
      <w:rFonts w:ascii="Verdana" w:hAnsi="Verdana"/>
      <w:color w:val="515151"/>
      <w:sz w:val="17"/>
      <w:szCs w:val="17"/>
    </w:rPr>
  </w:style>
  <w:style w:type="character" w:styleId="Emphasis">
    <w:name w:val="Emphasis"/>
    <w:basedOn w:val="DefaultParagraphFont"/>
    <w:qFormat/>
    <w:rsid w:val="00C330A9"/>
    <w:rPr>
      <w:i/>
      <w:iCs/>
    </w:rPr>
  </w:style>
  <w:style w:type="character" w:customStyle="1" w:styleId="bodytext">
    <w:name w:val="bodytext"/>
    <w:basedOn w:val="DefaultParagraphFont"/>
    <w:rsid w:val="00F55D74"/>
  </w:style>
  <w:style w:type="character" w:styleId="IntenseEmphasis">
    <w:name w:val="Intense Emphasis"/>
    <w:basedOn w:val="DefaultParagraphFont"/>
    <w:uiPriority w:val="21"/>
    <w:qFormat/>
    <w:rsid w:val="006C3FED"/>
    <w:rPr>
      <w:b/>
      <w:bCs/>
      <w:i/>
      <w:iCs/>
      <w:color w:val="4F81BD"/>
    </w:rPr>
  </w:style>
  <w:style w:type="paragraph" w:styleId="ListParagraph">
    <w:name w:val="List Paragraph"/>
    <w:basedOn w:val="Normal"/>
    <w:uiPriority w:val="72"/>
    <w:rsid w:val="00970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localhost/http://www.debouwgrossier.nl/images/T/s_884-01.jpg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://www.debouwgrossier.nl/Uiverstones-rood-genuanceerd-getrommeld-p-16412.html" TargetMode="External"/><Relationship Id="rId42" Type="http://schemas.openxmlformats.org/officeDocument/2006/relationships/hyperlink" Target="http://www.tuincentrum-hanenburg.nl/library/blokhut/blokhut_fundamentbalk.jpg" TargetMode="External"/><Relationship Id="rId47" Type="http://schemas.openxmlformats.org/officeDocument/2006/relationships/image" Target="file://localhost/http://www.tuincentrum-hanenburg.nl/library/tuinhout/0003_carpgarant_keyvisual_hrkleiner.jpg" TargetMode="External"/><Relationship Id="rId63" Type="http://schemas.openxmlformats.org/officeDocument/2006/relationships/image" Target="file://localhost/http://www.tuinvdb.be/upl/i17th.jpg" TargetMode="External"/><Relationship Id="rId68" Type="http://schemas.openxmlformats.org/officeDocument/2006/relationships/image" Target="media/image28.jpeg"/><Relationship Id="rId84" Type="http://schemas.openxmlformats.org/officeDocument/2006/relationships/image" Target="file://localhost/http://www.tuincentrum-hanenburg.nl/library/tuinhuisjes/foto_fietsberging.jpg" TargetMode="External"/><Relationship Id="rId89" Type="http://schemas.openxmlformats.org/officeDocument/2006/relationships/image" Target="file://localhost/http://img3s3.schaefer-shop.de/produktbild/standaard-kopieerpapier-pallet-msde10028270ah1.jpg" TargetMode="External"/><Relationship Id="rId112" Type="http://schemas.openxmlformats.org/officeDocument/2006/relationships/image" Target="media/image48.jpeg"/><Relationship Id="rId16" Type="http://schemas.openxmlformats.org/officeDocument/2006/relationships/hyperlink" Target="http://www.debouwgrossier.nl/Abbeystone-Avondzon-nuance---p-18720.html" TargetMode="External"/><Relationship Id="rId107" Type="http://schemas.openxmlformats.org/officeDocument/2006/relationships/hyperlink" Target="http://www.buroenzo.nl/producten/kantoorkasten/draaideurkasten/detail/654/set-van-2-stuks!-draaideurkast-180x80-cm.-zwart,wit,-licht-grijs.html" TargetMode="External"/><Relationship Id="rId11" Type="http://schemas.openxmlformats.org/officeDocument/2006/relationships/hyperlink" Target="http://www.fi.uu.nl/experimenteel/rekenvoort/vmbo" TargetMode="External"/><Relationship Id="rId24" Type="http://schemas.openxmlformats.org/officeDocument/2006/relationships/hyperlink" Target="http://www.debouwgrossier.nl/Koppelstones-Toscaans-genuanceerd-getrommeld-p-16297.html" TargetMode="External"/><Relationship Id="rId32" Type="http://schemas.openxmlformats.org/officeDocument/2006/relationships/image" Target="media/image11.jpeg"/><Relationship Id="rId37" Type="http://schemas.openxmlformats.org/officeDocument/2006/relationships/image" Target="file://localhost/http://www.tuincentrum-hanenburg.nl/library/blokhut/gamma.jpg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://www.carpgarant.nl/tuinhoutgids/magazine.html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3.jpeg"/><Relationship Id="rId66" Type="http://schemas.openxmlformats.org/officeDocument/2006/relationships/image" Target="media/image27.jpeg"/><Relationship Id="rId74" Type="http://schemas.openxmlformats.org/officeDocument/2006/relationships/image" Target="media/image31.jpeg"/><Relationship Id="rId79" Type="http://schemas.openxmlformats.org/officeDocument/2006/relationships/image" Target="media/image34.jpeg"/><Relationship Id="rId87" Type="http://schemas.openxmlformats.org/officeDocument/2006/relationships/image" Target="file://localhost/http://www.fedex.com/images/emea/trust/nl_mogelijkheden2.jpg" TargetMode="External"/><Relationship Id="rId102" Type="http://schemas.openxmlformats.org/officeDocument/2006/relationships/image" Target="media/image44.jpeg"/><Relationship Id="rId110" Type="http://schemas.openxmlformats.org/officeDocument/2006/relationships/image" Target="media/image47.jpeg"/><Relationship Id="rId115" Type="http://schemas.openxmlformats.org/officeDocument/2006/relationships/image" Target="media/image51.jpeg"/><Relationship Id="rId5" Type="http://schemas.openxmlformats.org/officeDocument/2006/relationships/settings" Target="settings.xml"/><Relationship Id="rId61" Type="http://schemas.openxmlformats.org/officeDocument/2006/relationships/image" Target="file://localhost/http://www.tuinvdb.be/upl/i16th.jpg" TargetMode="External"/><Relationship Id="rId82" Type="http://schemas.openxmlformats.org/officeDocument/2006/relationships/image" Target="file://localhost/http://www.lozeman.nl/images/upload/BO13AH785E684_200.JPG" TargetMode="External"/><Relationship Id="rId90" Type="http://schemas.openxmlformats.org/officeDocument/2006/relationships/image" Target="media/image40.jpeg"/><Relationship Id="rId95" Type="http://schemas.openxmlformats.org/officeDocument/2006/relationships/hyperlink" Target="http://www.officeshopper.nl/prodlijst.odb?sortgroep=" TargetMode="External"/><Relationship Id="rId19" Type="http://schemas.openxmlformats.org/officeDocument/2006/relationships/hyperlink" Target="http://www.bestrating-online.nl/web/index.php?item=puras-zwart--laag-3_6-m_&amp;action=article&amp;group_id=10000227&amp;aid=2278&amp;lang=NL" TargetMode="External"/><Relationship Id="rId14" Type="http://schemas.openxmlformats.org/officeDocument/2006/relationships/image" Target="file://localhost/http://www.intratuin.nl/gfx_content/assortiment/list/buitenleven/26194_bescherming.JPG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wmf"/><Relationship Id="rId30" Type="http://schemas.openxmlformats.org/officeDocument/2006/relationships/image" Target="file://localhost/http://www.fonteyn.nl/images/product-module/thumb/801-0-300x250%252028mm%2520site.jpg" TargetMode="External"/><Relationship Id="rId35" Type="http://schemas.openxmlformats.org/officeDocument/2006/relationships/image" Target="file://localhost/http://www.tuinencreate-it.be/assets/images/works/16/big/photo20090719192038.jpg" TargetMode="External"/><Relationship Id="rId43" Type="http://schemas.openxmlformats.org/officeDocument/2006/relationships/image" Target="media/image16.wmf"/><Relationship Id="rId48" Type="http://schemas.openxmlformats.org/officeDocument/2006/relationships/hyperlink" Target="http://www.plantashop.nl/producten/?artikel_id=1678&amp;group=40" TargetMode="External"/><Relationship Id="rId56" Type="http://schemas.openxmlformats.org/officeDocument/2006/relationships/hyperlink" Target="http://www.plantashop.nl/producten/?artikel_id=1685&amp;group=40" TargetMode="External"/><Relationship Id="rId64" Type="http://schemas.openxmlformats.org/officeDocument/2006/relationships/image" Target="media/image26.jpeg"/><Relationship Id="rId69" Type="http://schemas.openxmlformats.org/officeDocument/2006/relationships/image" Target="file://localhost/http://www.tuincentrum-hanenburg.nl/library/gereedschapmaaiers/380.jpg" TargetMode="External"/><Relationship Id="rId77" Type="http://schemas.openxmlformats.org/officeDocument/2006/relationships/image" Target="media/image33.jpeg"/><Relationship Id="rId100" Type="http://schemas.openxmlformats.org/officeDocument/2006/relationships/image" Target="media/image43.jpeg"/><Relationship Id="rId105" Type="http://schemas.openxmlformats.org/officeDocument/2006/relationships/hyperlink" Target="http://www.buroenzo.nl/producten/kantoorkasten/draaideurkasten/detail/746/draaideurkast-180x80-cm.-zwart,wit,-licht-grijs.html" TargetMode="External"/><Relationship Id="rId113" Type="http://schemas.openxmlformats.org/officeDocument/2006/relationships/image" Target="media/image49.jpeg"/><Relationship Id="rId11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9.jpeg"/><Relationship Id="rId72" Type="http://schemas.openxmlformats.org/officeDocument/2006/relationships/image" Target="media/image30.jpeg"/><Relationship Id="rId80" Type="http://schemas.openxmlformats.org/officeDocument/2006/relationships/image" Target="file://localhost/http://publishit.netivity.nl/data/PublishIT/folder-1337/hotspots/pagina-16-hotspot-187810.jpg" TargetMode="External"/><Relationship Id="rId85" Type="http://schemas.openxmlformats.org/officeDocument/2006/relationships/image" Target="media/image37.jpeg"/><Relationship Id="rId93" Type="http://schemas.openxmlformats.org/officeDocument/2006/relationships/hyperlink" Target="http://www.officeshopper.nl/prodlijst.odb?sortgroep=" TargetMode="External"/><Relationship Id="rId98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image" Target="file://localhost/http://www.fonteyn.nl/images/product-module/thumb/620-0-300x300%252028mm%2520site.jpg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7.jpeg"/><Relationship Id="rId59" Type="http://schemas.openxmlformats.org/officeDocument/2006/relationships/image" Target="file://localhost/http://www.tuinvdb.be/upl/i15th.jpg" TargetMode="External"/><Relationship Id="rId67" Type="http://schemas.openxmlformats.org/officeDocument/2006/relationships/image" Target="file://localhost/http://www.tuincentrum-hanenburg.nl/library/gereedschapmaaiers/300.jpg" TargetMode="External"/><Relationship Id="rId103" Type="http://schemas.openxmlformats.org/officeDocument/2006/relationships/image" Target="file://localhost/http://www.officeshopper.nl/images/officeshoppernl/39993.jpg" TargetMode="External"/><Relationship Id="rId108" Type="http://schemas.openxmlformats.org/officeDocument/2006/relationships/image" Target="media/image46.jpeg"/><Relationship Id="rId116" Type="http://schemas.openxmlformats.org/officeDocument/2006/relationships/footer" Target="footer1.xml"/><Relationship Id="rId20" Type="http://schemas.openxmlformats.org/officeDocument/2006/relationships/image" Target="media/image6.jpeg"/><Relationship Id="rId41" Type="http://schemas.openxmlformats.org/officeDocument/2006/relationships/image" Target="file://localhost/http://www.tuincentrum-hanenburg.nl/library/blokhut/corona_dubbele_deur.JPG" TargetMode="External"/><Relationship Id="rId54" Type="http://schemas.openxmlformats.org/officeDocument/2006/relationships/hyperlink" Target="http://www.plantashop.nl/producten/?artikel_id=1684&amp;group=40" TargetMode="External"/><Relationship Id="rId62" Type="http://schemas.openxmlformats.org/officeDocument/2006/relationships/image" Target="media/image25.jpeg"/><Relationship Id="rId70" Type="http://schemas.openxmlformats.org/officeDocument/2006/relationships/image" Target="media/image29.jpeg"/><Relationship Id="rId75" Type="http://schemas.openxmlformats.org/officeDocument/2006/relationships/image" Target="file://localhost/http://www.tuincentrum-hanenburg.nl/library/barbecues/weber/bbqcompareimage.jpg" TargetMode="External"/><Relationship Id="rId83" Type="http://schemas.openxmlformats.org/officeDocument/2006/relationships/image" Target="media/image36.jpeg"/><Relationship Id="rId88" Type="http://schemas.openxmlformats.org/officeDocument/2006/relationships/image" Target="media/image39.jpeg"/><Relationship Id="rId91" Type="http://schemas.openxmlformats.org/officeDocument/2006/relationships/image" Target="file://localhost/http://img3s3.schaefer-shop.de/produktbild/tafelwagen-met-2-3-legborden-150-kg-draagverm-msde10011171ah1.jpg" TargetMode="External"/><Relationship Id="rId96" Type="http://schemas.openxmlformats.org/officeDocument/2006/relationships/image" Target="media/image41.jpeg"/><Relationship Id="rId111" Type="http://schemas.openxmlformats.org/officeDocument/2006/relationships/hyperlink" Target="http://www.buroenzo.nl/producten/kantoorkasten/draaideurkasten/detail/656/set-van-4-stuks-!-draaideurkast-180x80-cm.-zwart,-wit,licht-grij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file://localhost/http://www.debouwgrossier.nl/images/T/s_100-01.jpg" TargetMode="External"/><Relationship Id="rId28" Type="http://schemas.openxmlformats.org/officeDocument/2006/relationships/oleObject" Target="embeddings/oleObject1.bin"/><Relationship Id="rId36" Type="http://schemas.openxmlformats.org/officeDocument/2006/relationships/image" Target="media/image13.jpeg"/><Relationship Id="rId49" Type="http://schemas.openxmlformats.org/officeDocument/2006/relationships/image" Target="media/image18.jpeg"/><Relationship Id="rId57" Type="http://schemas.openxmlformats.org/officeDocument/2006/relationships/image" Target="media/image22.jpeg"/><Relationship Id="rId106" Type="http://schemas.openxmlformats.org/officeDocument/2006/relationships/image" Target="media/image45.jpeg"/><Relationship Id="rId114" Type="http://schemas.openxmlformats.org/officeDocument/2006/relationships/image" Target="media/image50.jpeg"/><Relationship Id="rId10" Type="http://schemas.openxmlformats.org/officeDocument/2006/relationships/image" Target="file://localhost/http://www.groenrijk.nl/upload/0b92648d-c57c-4813-b2a6-3bbfea79bc2d_folder1_2010.jpg" TargetMode="External"/><Relationship Id="rId31" Type="http://schemas.openxmlformats.org/officeDocument/2006/relationships/image" Target="file://localhost/http://www.fonteyn.nl/images/product-module/thumb/619-0-300x250%252028mm%2520site.jpg" TargetMode="External"/><Relationship Id="rId44" Type="http://schemas.openxmlformats.org/officeDocument/2006/relationships/oleObject" Target="embeddings/oleObject2.bin"/><Relationship Id="rId52" Type="http://schemas.openxmlformats.org/officeDocument/2006/relationships/hyperlink" Target="http://www.plantashop.nl/producten/?artikel_id=1683&amp;group=40" TargetMode="External"/><Relationship Id="rId60" Type="http://schemas.openxmlformats.org/officeDocument/2006/relationships/image" Target="media/image24.jpeg"/><Relationship Id="rId65" Type="http://schemas.openxmlformats.org/officeDocument/2006/relationships/image" Target="file://localhost/http://www.tuinvdb.be/upl/i18th.jpg" TargetMode="External"/><Relationship Id="rId73" Type="http://schemas.openxmlformats.org/officeDocument/2006/relationships/image" Target="file://localhost/http://www.tuincentrum-hanenburg.nl/library/gereedschapmaaiers/380_c.jpg" TargetMode="External"/><Relationship Id="rId78" Type="http://schemas.openxmlformats.org/officeDocument/2006/relationships/hyperlink" Target="http://publishit.netivity.nl/welkoop/folder-2010-wk09/Folder.asp?intPagina=16" TargetMode="External"/><Relationship Id="rId81" Type="http://schemas.openxmlformats.org/officeDocument/2006/relationships/image" Target="media/image35.jpeg"/><Relationship Id="rId86" Type="http://schemas.openxmlformats.org/officeDocument/2006/relationships/image" Target="media/image38.jpeg"/><Relationship Id="rId94" Type="http://schemas.openxmlformats.org/officeDocument/2006/relationships/hyperlink" Target="http://www.officeshopper.nl/prodlijst.odb?sortgroep=" TargetMode="External"/><Relationship Id="rId99" Type="http://schemas.openxmlformats.org/officeDocument/2006/relationships/image" Target="file://localhost/http://www.officeshopper.nl/images/officeshoppernl/36211.jpg" TargetMode="External"/><Relationship Id="rId101" Type="http://schemas.openxmlformats.org/officeDocument/2006/relationships/image" Target="file://localhost/http://www.officeshopper.nl/images/officeshoppernl/40132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file://localhost/http://www.debouwgrossier.nl/images/T/s_79-02.jpg" TargetMode="External"/><Relationship Id="rId39" Type="http://schemas.openxmlformats.org/officeDocument/2006/relationships/image" Target="file://localhost/http://www.tuincentrum-hanenburg.nl/library/blokhut/volans.jpg" TargetMode="External"/><Relationship Id="rId109" Type="http://schemas.openxmlformats.org/officeDocument/2006/relationships/hyperlink" Target="http://www.buroenzo.nl/producten/kantoorkasten/draaideurkasten/detail/655/set-van-3-stuks-!-draaideurkast-180x80-cm.-zwart,wit,-licht-grijs.html" TargetMode="External"/><Relationship Id="rId34" Type="http://schemas.openxmlformats.org/officeDocument/2006/relationships/image" Target="media/image12.jpeg"/><Relationship Id="rId50" Type="http://schemas.openxmlformats.org/officeDocument/2006/relationships/hyperlink" Target="http://www.plantashop.nl/producten/?artikel_id=987&amp;group=40" TargetMode="External"/><Relationship Id="rId55" Type="http://schemas.openxmlformats.org/officeDocument/2006/relationships/image" Target="media/image21.jpeg"/><Relationship Id="rId76" Type="http://schemas.openxmlformats.org/officeDocument/2006/relationships/image" Target="media/image32.jpeg"/><Relationship Id="rId97" Type="http://schemas.openxmlformats.org/officeDocument/2006/relationships/image" Target="file://localhost/http://www.officeshopper.nl/images/officeshoppernl/41319.jpg" TargetMode="External"/><Relationship Id="rId104" Type="http://schemas.openxmlformats.org/officeDocument/2006/relationships/hyperlink" Target="http://www.officeshopper.nl/prodlijst.odb?sortgroep=" TargetMode="External"/><Relationship Id="rId7" Type="http://schemas.openxmlformats.org/officeDocument/2006/relationships/footnotes" Target="footnotes.xml"/><Relationship Id="rId71" Type="http://schemas.openxmlformats.org/officeDocument/2006/relationships/image" Target="file://localhost/http://www.tuincentrum-hanenburg.nl/library/gereedschapmaaiers/300_c.jpg" TargetMode="External"/><Relationship Id="rId92" Type="http://schemas.openxmlformats.org/officeDocument/2006/relationships/hyperlink" Target="http://www.officeshopper.nl/prodlijst.odb?sortgroep=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58833-DFEC-432F-A693-14DB5942B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E628C2D4.dotm</Template>
  <TotalTime>0</TotalTime>
  <Pages>35</Pages>
  <Words>4489</Words>
  <Characters>24693</Characters>
  <Application>Microsoft Office Word</Application>
  <DocSecurity>0</DocSecurity>
  <Lines>205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Manager/>
  <Company>NVvW / Freudenthal Instituut</Company>
  <LinksUpToDate>false</LinksUpToDate>
  <CharactersWithSpaces>29124</CharactersWithSpaces>
  <SharedDoc>false</SharedDoc>
  <HyperlinkBase/>
  <HLinks>
    <vt:vector size="342" baseType="variant">
      <vt:variant>
        <vt:i4>73</vt:i4>
      </vt:variant>
      <vt:variant>
        <vt:i4>180</vt:i4>
      </vt:variant>
      <vt:variant>
        <vt:i4>0</vt:i4>
      </vt:variant>
      <vt:variant>
        <vt:i4>5</vt:i4>
      </vt:variant>
      <vt:variant>
        <vt:lpwstr>http://www.buroenzo.nl/producten/kantoorkasten/draaideurkasten/detail/656/set-van-4-stuks-!-draaideurkast-180x80-cm.-zwart,-wit,licht-grijs.html</vt:lpwstr>
      </vt:variant>
      <vt:variant>
        <vt:lpwstr/>
      </vt:variant>
      <vt:variant>
        <vt:i4>4587531</vt:i4>
      </vt:variant>
      <vt:variant>
        <vt:i4>174</vt:i4>
      </vt:variant>
      <vt:variant>
        <vt:i4>0</vt:i4>
      </vt:variant>
      <vt:variant>
        <vt:i4>5</vt:i4>
      </vt:variant>
      <vt:variant>
        <vt:lpwstr>http://www.buroenzo.nl/producten/kantoorkasten/draaideurkasten/detail/655/set-van-3-stuks-!-draaideurkast-180x80-cm.-zwart,wit,-licht-grijs.html</vt:lpwstr>
      </vt:variant>
      <vt:variant>
        <vt:lpwstr/>
      </vt:variant>
      <vt:variant>
        <vt:i4>8061047</vt:i4>
      </vt:variant>
      <vt:variant>
        <vt:i4>168</vt:i4>
      </vt:variant>
      <vt:variant>
        <vt:i4>0</vt:i4>
      </vt:variant>
      <vt:variant>
        <vt:i4>5</vt:i4>
      </vt:variant>
      <vt:variant>
        <vt:lpwstr>http://www.buroenzo.nl/producten/kantoorkasten/draaideurkasten/detail/654/set-van-2-stuks!-draaideurkast-180x80-cm.-zwart,wit,-licht-grijs.html</vt:lpwstr>
      </vt:variant>
      <vt:variant>
        <vt:lpwstr/>
      </vt:variant>
      <vt:variant>
        <vt:i4>7405681</vt:i4>
      </vt:variant>
      <vt:variant>
        <vt:i4>162</vt:i4>
      </vt:variant>
      <vt:variant>
        <vt:i4>0</vt:i4>
      </vt:variant>
      <vt:variant>
        <vt:i4>5</vt:i4>
      </vt:variant>
      <vt:variant>
        <vt:lpwstr>http://www.buroenzo.nl/producten/kantoorkasten/draaideurkasten/detail/746/draaideurkast-180x80-cm.-zwart,wit,-licht-grijs.html</vt:lpwstr>
      </vt:variant>
      <vt:variant>
        <vt:lpwstr/>
      </vt:variant>
      <vt:variant>
        <vt:i4>5636124</vt:i4>
      </vt:variant>
      <vt:variant>
        <vt:i4>147</vt:i4>
      </vt:variant>
      <vt:variant>
        <vt:i4>0</vt:i4>
      </vt:variant>
      <vt:variant>
        <vt:i4>5</vt:i4>
      </vt:variant>
      <vt:variant>
        <vt:lpwstr>http://www.officeshopper.nl/prodlijst.odb?sortgroep=</vt:lpwstr>
      </vt:variant>
      <vt:variant>
        <vt:lpwstr/>
      </vt:variant>
      <vt:variant>
        <vt:i4>5636124</vt:i4>
      </vt:variant>
      <vt:variant>
        <vt:i4>144</vt:i4>
      </vt:variant>
      <vt:variant>
        <vt:i4>0</vt:i4>
      </vt:variant>
      <vt:variant>
        <vt:i4>5</vt:i4>
      </vt:variant>
      <vt:variant>
        <vt:lpwstr>http://www.officeshopper.nl/prodlijst.odb?sortgroep=</vt:lpwstr>
      </vt:variant>
      <vt:variant>
        <vt:lpwstr/>
      </vt:variant>
      <vt:variant>
        <vt:i4>5636124</vt:i4>
      </vt:variant>
      <vt:variant>
        <vt:i4>141</vt:i4>
      </vt:variant>
      <vt:variant>
        <vt:i4>0</vt:i4>
      </vt:variant>
      <vt:variant>
        <vt:i4>5</vt:i4>
      </vt:variant>
      <vt:variant>
        <vt:lpwstr>http://www.officeshopper.nl/prodlijst.odb?sortgroep=</vt:lpwstr>
      </vt:variant>
      <vt:variant>
        <vt:lpwstr/>
      </vt:variant>
      <vt:variant>
        <vt:i4>5636124</vt:i4>
      </vt:variant>
      <vt:variant>
        <vt:i4>138</vt:i4>
      </vt:variant>
      <vt:variant>
        <vt:i4>0</vt:i4>
      </vt:variant>
      <vt:variant>
        <vt:i4>5</vt:i4>
      </vt:variant>
      <vt:variant>
        <vt:lpwstr>http://www.officeshopper.nl/prodlijst.odb?sortgroep=</vt:lpwstr>
      </vt:variant>
      <vt:variant>
        <vt:lpwstr/>
      </vt:variant>
      <vt:variant>
        <vt:i4>262216</vt:i4>
      </vt:variant>
      <vt:variant>
        <vt:i4>126</vt:i4>
      </vt:variant>
      <vt:variant>
        <vt:i4>0</vt:i4>
      </vt:variant>
      <vt:variant>
        <vt:i4>5</vt:i4>
      </vt:variant>
      <vt:variant>
        <vt:lpwstr>http://nl.wikipedia.org/wiki/Bestand:Postcodes_in_Nederland.gif</vt:lpwstr>
      </vt:variant>
      <vt:variant>
        <vt:lpwstr/>
      </vt:variant>
      <vt:variant>
        <vt:i4>1376277</vt:i4>
      </vt:variant>
      <vt:variant>
        <vt:i4>114</vt:i4>
      </vt:variant>
      <vt:variant>
        <vt:i4>0</vt:i4>
      </vt:variant>
      <vt:variant>
        <vt:i4>5</vt:i4>
      </vt:variant>
      <vt:variant>
        <vt:lpwstr>http://publishit.netivity.nl/welkoop/folder-2010-wk09/Folder.asp?intPagina=16</vt:lpwstr>
      </vt:variant>
      <vt:variant>
        <vt:lpwstr/>
      </vt:variant>
      <vt:variant>
        <vt:i4>4128863</vt:i4>
      </vt:variant>
      <vt:variant>
        <vt:i4>84</vt:i4>
      </vt:variant>
      <vt:variant>
        <vt:i4>0</vt:i4>
      </vt:variant>
      <vt:variant>
        <vt:i4>5</vt:i4>
      </vt:variant>
      <vt:variant>
        <vt:lpwstr>http://www.plantashop.nl/producten/?artikel_id=1686&amp;group=40</vt:lpwstr>
      </vt:variant>
      <vt:variant>
        <vt:lpwstr/>
      </vt:variant>
      <vt:variant>
        <vt:i4>4128860</vt:i4>
      </vt:variant>
      <vt:variant>
        <vt:i4>81</vt:i4>
      </vt:variant>
      <vt:variant>
        <vt:i4>0</vt:i4>
      </vt:variant>
      <vt:variant>
        <vt:i4>5</vt:i4>
      </vt:variant>
      <vt:variant>
        <vt:lpwstr>http://www.plantashop.nl/producten/?artikel_id=1685&amp;group=40</vt:lpwstr>
      </vt:variant>
      <vt:variant>
        <vt:lpwstr/>
      </vt:variant>
      <vt:variant>
        <vt:i4>4128861</vt:i4>
      </vt:variant>
      <vt:variant>
        <vt:i4>78</vt:i4>
      </vt:variant>
      <vt:variant>
        <vt:i4>0</vt:i4>
      </vt:variant>
      <vt:variant>
        <vt:i4>5</vt:i4>
      </vt:variant>
      <vt:variant>
        <vt:lpwstr>http://www.plantashop.nl/producten/?artikel_id=1684&amp;group=40</vt:lpwstr>
      </vt:variant>
      <vt:variant>
        <vt:lpwstr/>
      </vt:variant>
      <vt:variant>
        <vt:i4>4128858</vt:i4>
      </vt:variant>
      <vt:variant>
        <vt:i4>75</vt:i4>
      </vt:variant>
      <vt:variant>
        <vt:i4>0</vt:i4>
      </vt:variant>
      <vt:variant>
        <vt:i4>5</vt:i4>
      </vt:variant>
      <vt:variant>
        <vt:lpwstr>http://www.plantashop.nl/producten/?artikel_id=1683&amp;group=40</vt:lpwstr>
      </vt:variant>
      <vt:variant>
        <vt:lpwstr/>
      </vt:variant>
      <vt:variant>
        <vt:i4>5767223</vt:i4>
      </vt:variant>
      <vt:variant>
        <vt:i4>72</vt:i4>
      </vt:variant>
      <vt:variant>
        <vt:i4>0</vt:i4>
      </vt:variant>
      <vt:variant>
        <vt:i4>5</vt:i4>
      </vt:variant>
      <vt:variant>
        <vt:lpwstr>http://www.plantashop.nl/producten/?artikel_id=987&amp;group=40</vt:lpwstr>
      </vt:variant>
      <vt:variant>
        <vt:lpwstr/>
      </vt:variant>
      <vt:variant>
        <vt:i4>3145809</vt:i4>
      </vt:variant>
      <vt:variant>
        <vt:i4>69</vt:i4>
      </vt:variant>
      <vt:variant>
        <vt:i4>0</vt:i4>
      </vt:variant>
      <vt:variant>
        <vt:i4>5</vt:i4>
      </vt:variant>
      <vt:variant>
        <vt:lpwstr>http://www.plantashop.nl/producten/?artikel_id=1678&amp;group=40</vt:lpwstr>
      </vt:variant>
      <vt:variant>
        <vt:lpwstr/>
      </vt:variant>
      <vt:variant>
        <vt:i4>7340074</vt:i4>
      </vt:variant>
      <vt:variant>
        <vt:i4>63</vt:i4>
      </vt:variant>
      <vt:variant>
        <vt:i4>0</vt:i4>
      </vt:variant>
      <vt:variant>
        <vt:i4>5</vt:i4>
      </vt:variant>
      <vt:variant>
        <vt:lpwstr>http://www.carpgarant.nl/tuinhoutgids/magazine.html</vt:lpwstr>
      </vt:variant>
      <vt:variant>
        <vt:lpwstr>/f/0/</vt:lpwstr>
      </vt:variant>
      <vt:variant>
        <vt:i4>7012442</vt:i4>
      </vt:variant>
      <vt:variant>
        <vt:i4>57</vt:i4>
      </vt:variant>
      <vt:variant>
        <vt:i4>0</vt:i4>
      </vt:variant>
      <vt:variant>
        <vt:i4>5</vt:i4>
      </vt:variant>
      <vt:variant>
        <vt:lpwstr>http://www.tuincentrum-hanenburg.nl/library/blokhut/blokhut_fundamentbalk.jpg</vt:lpwstr>
      </vt:variant>
      <vt:variant>
        <vt:lpwstr/>
      </vt:variant>
      <vt:variant>
        <vt:i4>8257591</vt:i4>
      </vt:variant>
      <vt:variant>
        <vt:i4>27</vt:i4>
      </vt:variant>
      <vt:variant>
        <vt:i4>0</vt:i4>
      </vt:variant>
      <vt:variant>
        <vt:i4>5</vt:i4>
      </vt:variant>
      <vt:variant>
        <vt:lpwstr>http://www.debouwgrossier.nl/Koppelstones-Toscaans-genuanceerd-getrommeld-p-16297.html</vt:lpwstr>
      </vt:variant>
      <vt:variant>
        <vt:lpwstr/>
      </vt:variant>
      <vt:variant>
        <vt:i4>5308431</vt:i4>
      </vt:variant>
      <vt:variant>
        <vt:i4>21</vt:i4>
      </vt:variant>
      <vt:variant>
        <vt:i4>0</vt:i4>
      </vt:variant>
      <vt:variant>
        <vt:i4>5</vt:i4>
      </vt:variant>
      <vt:variant>
        <vt:lpwstr>http://www.debouwgrossier.nl/Uiverstones-rood-genuanceerd-getrommeld-p-16412.html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http://www.bestrating-online.nl/web/index.php?item=puras-zwart--laag-3_6-m_&amp;action=article&amp;group_id=10000227&amp;aid=2278&amp;lang=NL</vt:lpwstr>
      </vt:variant>
      <vt:variant>
        <vt:lpwstr/>
      </vt:variant>
      <vt:variant>
        <vt:i4>3670064</vt:i4>
      </vt:variant>
      <vt:variant>
        <vt:i4>9</vt:i4>
      </vt:variant>
      <vt:variant>
        <vt:i4>0</vt:i4>
      </vt:variant>
      <vt:variant>
        <vt:i4>5</vt:i4>
      </vt:variant>
      <vt:variant>
        <vt:lpwstr>http://www.debouwgrossier.nl/Abbeystone-Avondzon-nuance---p-18720.html</vt:lpwstr>
      </vt:variant>
      <vt:variant>
        <vt:lpwstr/>
      </vt:variant>
      <vt:variant>
        <vt:i4>65611</vt:i4>
      </vt:variant>
      <vt:variant>
        <vt:i4>0</vt:i4>
      </vt:variant>
      <vt:variant>
        <vt:i4>0</vt:i4>
      </vt:variant>
      <vt:variant>
        <vt:i4>5</vt:i4>
      </vt:variant>
      <vt:variant>
        <vt:lpwstr>http://www.fi.uu.nl/experimenteel/rekenvoort/vmbo</vt:lpwstr>
      </vt:variant>
      <vt:variant>
        <vt:lpwstr/>
      </vt:variant>
      <vt:variant>
        <vt:i4>6357066</vt:i4>
      </vt:variant>
      <vt:variant>
        <vt:i4>7464</vt:i4>
      </vt:variant>
      <vt:variant>
        <vt:i4>1027</vt:i4>
      </vt:variant>
      <vt:variant>
        <vt:i4>1</vt:i4>
      </vt:variant>
      <vt:variant>
        <vt:lpwstr>http://www.debouwgrossier.nl/images/T/s_79-02.jpg</vt:lpwstr>
      </vt:variant>
      <vt:variant>
        <vt:lpwstr/>
      </vt:variant>
      <vt:variant>
        <vt:i4>1507431</vt:i4>
      </vt:variant>
      <vt:variant>
        <vt:i4>8848</vt:i4>
      </vt:variant>
      <vt:variant>
        <vt:i4>1029</vt:i4>
      </vt:variant>
      <vt:variant>
        <vt:i4>1</vt:i4>
      </vt:variant>
      <vt:variant>
        <vt:lpwstr>http://www.debouwgrossier.nl/images/T/s_100-01.jpg</vt:lpwstr>
      </vt:variant>
      <vt:variant>
        <vt:lpwstr/>
      </vt:variant>
      <vt:variant>
        <vt:i4>2031722</vt:i4>
      </vt:variant>
      <vt:variant>
        <vt:i4>9418</vt:i4>
      </vt:variant>
      <vt:variant>
        <vt:i4>1030</vt:i4>
      </vt:variant>
      <vt:variant>
        <vt:i4>1</vt:i4>
      </vt:variant>
      <vt:variant>
        <vt:lpwstr>http://www.debouwgrossier.nl/images/T/s_884-01.jpg</vt:lpwstr>
      </vt:variant>
      <vt:variant>
        <vt:lpwstr/>
      </vt:variant>
      <vt:variant>
        <vt:i4>524368</vt:i4>
      </vt:variant>
      <vt:variant>
        <vt:i4>11362</vt:i4>
      </vt:variant>
      <vt:variant>
        <vt:i4>1061</vt:i4>
      </vt:variant>
      <vt:variant>
        <vt:i4>1</vt:i4>
      </vt:variant>
      <vt:variant>
        <vt:lpwstr>http://www.fonteyn.nl/images/product-module/thumb/801-0-300x250%2028mm%20site.jpg</vt:lpwstr>
      </vt:variant>
      <vt:variant>
        <vt:lpwstr/>
      </vt:variant>
      <vt:variant>
        <vt:i4>589910</vt:i4>
      </vt:variant>
      <vt:variant>
        <vt:i4>11742</vt:i4>
      </vt:variant>
      <vt:variant>
        <vt:i4>1062</vt:i4>
      </vt:variant>
      <vt:variant>
        <vt:i4>1</vt:i4>
      </vt:variant>
      <vt:variant>
        <vt:lpwstr>http://www.fonteyn.nl/images/product-module/thumb/619-0-300x250%2028mm%20site.jpg</vt:lpwstr>
      </vt:variant>
      <vt:variant>
        <vt:lpwstr/>
      </vt:variant>
      <vt:variant>
        <vt:i4>983134</vt:i4>
      </vt:variant>
      <vt:variant>
        <vt:i4>12124</vt:i4>
      </vt:variant>
      <vt:variant>
        <vt:i4>1063</vt:i4>
      </vt:variant>
      <vt:variant>
        <vt:i4>1</vt:i4>
      </vt:variant>
      <vt:variant>
        <vt:lpwstr>http://www.fonteyn.nl/images/product-module/thumb/620-0-300x300%2028mm%20site.jpg</vt:lpwstr>
      </vt:variant>
      <vt:variant>
        <vt:lpwstr/>
      </vt:variant>
      <vt:variant>
        <vt:i4>4259870</vt:i4>
      </vt:variant>
      <vt:variant>
        <vt:i4>12878</vt:i4>
      </vt:variant>
      <vt:variant>
        <vt:i4>1032</vt:i4>
      </vt:variant>
      <vt:variant>
        <vt:i4>1</vt:i4>
      </vt:variant>
      <vt:variant>
        <vt:lpwstr>http://www.tuinencreate-it.be/assets/images/works/16/big/photo20090719192038.jpg</vt:lpwstr>
      </vt:variant>
      <vt:variant>
        <vt:lpwstr/>
      </vt:variant>
      <vt:variant>
        <vt:i4>5636178</vt:i4>
      </vt:variant>
      <vt:variant>
        <vt:i4>13964</vt:i4>
      </vt:variant>
      <vt:variant>
        <vt:i4>1033</vt:i4>
      </vt:variant>
      <vt:variant>
        <vt:i4>1</vt:i4>
      </vt:variant>
      <vt:variant>
        <vt:lpwstr>http://www.tuincentrum-hanenburg.nl/library/blokhut/gamma.jpg</vt:lpwstr>
      </vt:variant>
      <vt:variant>
        <vt:lpwstr/>
      </vt:variant>
      <vt:variant>
        <vt:i4>7602297</vt:i4>
      </vt:variant>
      <vt:variant>
        <vt:i4>14069</vt:i4>
      </vt:variant>
      <vt:variant>
        <vt:i4>1034</vt:i4>
      </vt:variant>
      <vt:variant>
        <vt:i4>1</vt:i4>
      </vt:variant>
      <vt:variant>
        <vt:lpwstr>http://www.tuincentrum-hanenburg.nl/library/blokhut/volans.jpg</vt:lpwstr>
      </vt:variant>
      <vt:variant>
        <vt:lpwstr/>
      </vt:variant>
      <vt:variant>
        <vt:i4>2883626</vt:i4>
      </vt:variant>
      <vt:variant>
        <vt:i4>14187</vt:i4>
      </vt:variant>
      <vt:variant>
        <vt:i4>1035</vt:i4>
      </vt:variant>
      <vt:variant>
        <vt:i4>1</vt:i4>
      </vt:variant>
      <vt:variant>
        <vt:lpwstr>http://www.tuincentrum-hanenburg.nl/library/blokhut/corona_dubbele_deur.JPG</vt:lpwstr>
      </vt:variant>
      <vt:variant>
        <vt:lpwstr/>
      </vt:variant>
      <vt:variant>
        <vt:i4>7733321</vt:i4>
      </vt:variant>
      <vt:variant>
        <vt:i4>19877</vt:i4>
      </vt:variant>
      <vt:variant>
        <vt:i4>1037</vt:i4>
      </vt:variant>
      <vt:variant>
        <vt:i4>1</vt:i4>
      </vt:variant>
      <vt:variant>
        <vt:lpwstr>http://www.tuincentrum-hanenburg.nl/library/tuinhout/0003_carpgarant_keyvisual_hrkleiner.jpg</vt:lpwstr>
      </vt:variant>
      <vt:variant>
        <vt:lpwstr/>
      </vt:variant>
      <vt:variant>
        <vt:i4>2818083</vt:i4>
      </vt:variant>
      <vt:variant>
        <vt:i4>24671</vt:i4>
      </vt:variant>
      <vt:variant>
        <vt:i4>1038</vt:i4>
      </vt:variant>
      <vt:variant>
        <vt:i4>1</vt:i4>
      </vt:variant>
      <vt:variant>
        <vt:lpwstr>http://www.tuinvdb.be/upl/i15th.jpg</vt:lpwstr>
      </vt:variant>
      <vt:variant>
        <vt:lpwstr/>
      </vt:variant>
      <vt:variant>
        <vt:i4>2818080</vt:i4>
      </vt:variant>
      <vt:variant>
        <vt:i4>24824</vt:i4>
      </vt:variant>
      <vt:variant>
        <vt:i4>1039</vt:i4>
      </vt:variant>
      <vt:variant>
        <vt:i4>1</vt:i4>
      </vt:variant>
      <vt:variant>
        <vt:lpwstr>http://www.tuinvdb.be/upl/i16th.jpg</vt:lpwstr>
      </vt:variant>
      <vt:variant>
        <vt:lpwstr/>
      </vt:variant>
      <vt:variant>
        <vt:i4>2818081</vt:i4>
      </vt:variant>
      <vt:variant>
        <vt:i4>24960</vt:i4>
      </vt:variant>
      <vt:variant>
        <vt:i4>1040</vt:i4>
      </vt:variant>
      <vt:variant>
        <vt:i4>1</vt:i4>
      </vt:variant>
      <vt:variant>
        <vt:lpwstr>http://www.tuinvdb.be/upl/i17th.jpg</vt:lpwstr>
      </vt:variant>
      <vt:variant>
        <vt:lpwstr/>
      </vt:variant>
      <vt:variant>
        <vt:i4>2818094</vt:i4>
      </vt:variant>
      <vt:variant>
        <vt:i4>25096</vt:i4>
      </vt:variant>
      <vt:variant>
        <vt:i4>1041</vt:i4>
      </vt:variant>
      <vt:variant>
        <vt:i4>1</vt:i4>
      </vt:variant>
      <vt:variant>
        <vt:lpwstr>http://www.tuinvdb.be/upl/i18th.jpg</vt:lpwstr>
      </vt:variant>
      <vt:variant>
        <vt:lpwstr/>
      </vt:variant>
      <vt:variant>
        <vt:i4>2818146</vt:i4>
      </vt:variant>
      <vt:variant>
        <vt:i4>25845</vt:i4>
      </vt:variant>
      <vt:variant>
        <vt:i4>1066</vt:i4>
      </vt:variant>
      <vt:variant>
        <vt:i4>1</vt:i4>
      </vt:variant>
      <vt:variant>
        <vt:lpwstr>http://www.tuincentrum-hanenburg.nl/library/gereedschapmaaiers/300.jpg</vt:lpwstr>
      </vt:variant>
      <vt:variant>
        <vt:lpwstr/>
      </vt:variant>
      <vt:variant>
        <vt:i4>2818154</vt:i4>
      </vt:variant>
      <vt:variant>
        <vt:i4>25959</vt:i4>
      </vt:variant>
      <vt:variant>
        <vt:i4>1067</vt:i4>
      </vt:variant>
      <vt:variant>
        <vt:i4>1</vt:i4>
      </vt:variant>
      <vt:variant>
        <vt:lpwstr>http://www.tuincentrum-hanenburg.nl/library/gereedschapmaaiers/380.jpg</vt:lpwstr>
      </vt:variant>
      <vt:variant>
        <vt:lpwstr/>
      </vt:variant>
      <vt:variant>
        <vt:i4>4718653</vt:i4>
      </vt:variant>
      <vt:variant>
        <vt:i4>26076</vt:i4>
      </vt:variant>
      <vt:variant>
        <vt:i4>1068</vt:i4>
      </vt:variant>
      <vt:variant>
        <vt:i4>1</vt:i4>
      </vt:variant>
      <vt:variant>
        <vt:lpwstr>http://www.tuincentrum-hanenburg.nl/library/gereedschapmaaiers/300_c.jpg</vt:lpwstr>
      </vt:variant>
      <vt:variant>
        <vt:lpwstr/>
      </vt:variant>
      <vt:variant>
        <vt:i4>4718645</vt:i4>
      </vt:variant>
      <vt:variant>
        <vt:i4>26272</vt:i4>
      </vt:variant>
      <vt:variant>
        <vt:i4>1069</vt:i4>
      </vt:variant>
      <vt:variant>
        <vt:i4>1</vt:i4>
      </vt:variant>
      <vt:variant>
        <vt:lpwstr>http://www.tuincentrum-hanenburg.nl/library/gereedschapmaaiers/380_c.jpg</vt:lpwstr>
      </vt:variant>
      <vt:variant>
        <vt:lpwstr/>
      </vt:variant>
      <vt:variant>
        <vt:i4>6291503</vt:i4>
      </vt:variant>
      <vt:variant>
        <vt:i4>26882</vt:i4>
      </vt:variant>
      <vt:variant>
        <vt:i4>1070</vt:i4>
      </vt:variant>
      <vt:variant>
        <vt:i4>1</vt:i4>
      </vt:variant>
      <vt:variant>
        <vt:lpwstr>http://www.tuincentrum-hanenburg.nl/library/barbecues/weber/bbqcompareimage.jpg</vt:lpwstr>
      </vt:variant>
      <vt:variant>
        <vt:lpwstr/>
      </vt:variant>
      <vt:variant>
        <vt:i4>4325406</vt:i4>
      </vt:variant>
      <vt:variant>
        <vt:i4>30424</vt:i4>
      </vt:variant>
      <vt:variant>
        <vt:i4>1044</vt:i4>
      </vt:variant>
      <vt:variant>
        <vt:i4>1</vt:i4>
      </vt:variant>
      <vt:variant>
        <vt:lpwstr>http://publishit.netivity.nl/data/PublishIT/folder-1337/hotspots/pagina-16-hotspot-187810.jpg</vt:lpwstr>
      </vt:variant>
      <vt:variant>
        <vt:lpwstr/>
      </vt:variant>
      <vt:variant>
        <vt:i4>3211290</vt:i4>
      </vt:variant>
      <vt:variant>
        <vt:i4>30931</vt:i4>
      </vt:variant>
      <vt:variant>
        <vt:i4>1045</vt:i4>
      </vt:variant>
      <vt:variant>
        <vt:i4>1</vt:i4>
      </vt:variant>
      <vt:variant>
        <vt:lpwstr>http://www.lozeman.nl/images/upload/BO13AH785E684_200.JPG</vt:lpwstr>
      </vt:variant>
      <vt:variant>
        <vt:lpwstr/>
      </vt:variant>
      <vt:variant>
        <vt:i4>4980835</vt:i4>
      </vt:variant>
      <vt:variant>
        <vt:i4>32215</vt:i4>
      </vt:variant>
      <vt:variant>
        <vt:i4>1046</vt:i4>
      </vt:variant>
      <vt:variant>
        <vt:i4>1</vt:i4>
      </vt:variant>
      <vt:variant>
        <vt:lpwstr>http://www.tuincentrum-hanenburg.nl/library/tuinhuisjes/foto_fietsberging.jpg</vt:lpwstr>
      </vt:variant>
      <vt:variant>
        <vt:lpwstr/>
      </vt:variant>
      <vt:variant>
        <vt:i4>7995488</vt:i4>
      </vt:variant>
      <vt:variant>
        <vt:i4>33971</vt:i4>
      </vt:variant>
      <vt:variant>
        <vt:i4>1047</vt:i4>
      </vt:variant>
      <vt:variant>
        <vt:i4>1</vt:i4>
      </vt:variant>
      <vt:variant>
        <vt:lpwstr>http://upload.wikimedia.org/wikipedia/commons/f/f3/Postcodes_in_Nederland.gif</vt:lpwstr>
      </vt:variant>
      <vt:variant>
        <vt:lpwstr/>
      </vt:variant>
      <vt:variant>
        <vt:i4>6422554</vt:i4>
      </vt:variant>
      <vt:variant>
        <vt:i4>35979</vt:i4>
      </vt:variant>
      <vt:variant>
        <vt:i4>1048</vt:i4>
      </vt:variant>
      <vt:variant>
        <vt:i4>1</vt:i4>
      </vt:variant>
      <vt:variant>
        <vt:lpwstr>http://www.fedex.com/images/emea/trust/nl_mogelijkheden2.jpg</vt:lpwstr>
      </vt:variant>
      <vt:variant>
        <vt:lpwstr/>
      </vt:variant>
      <vt:variant>
        <vt:i4>5963798</vt:i4>
      </vt:variant>
      <vt:variant>
        <vt:i4>37424</vt:i4>
      </vt:variant>
      <vt:variant>
        <vt:i4>1049</vt:i4>
      </vt:variant>
      <vt:variant>
        <vt:i4>1</vt:i4>
      </vt:variant>
      <vt:variant>
        <vt:lpwstr>http://img3s3.schaefer-shop.de/produktbild/standaard-kopieerpapier-pallet-msde10028270ah1.jpg</vt:lpwstr>
      </vt:variant>
      <vt:variant>
        <vt:lpwstr/>
      </vt:variant>
      <vt:variant>
        <vt:i4>4980815</vt:i4>
      </vt:variant>
      <vt:variant>
        <vt:i4>132329</vt:i4>
      </vt:variant>
      <vt:variant>
        <vt:i4>1050</vt:i4>
      </vt:variant>
      <vt:variant>
        <vt:i4>1</vt:i4>
      </vt:variant>
      <vt:variant>
        <vt:lpwstr>http://www.officeshopper.nl/images/officeshoppernl/41319.jpg</vt:lpwstr>
      </vt:variant>
      <vt:variant>
        <vt:lpwstr/>
      </vt:variant>
      <vt:variant>
        <vt:i4>4325448</vt:i4>
      </vt:variant>
      <vt:variant>
        <vt:i4>132433</vt:i4>
      </vt:variant>
      <vt:variant>
        <vt:i4>1051</vt:i4>
      </vt:variant>
      <vt:variant>
        <vt:i4>1</vt:i4>
      </vt:variant>
      <vt:variant>
        <vt:lpwstr>http://www.officeshopper.nl/images/officeshoppernl/36211.jpg</vt:lpwstr>
      </vt:variant>
      <vt:variant>
        <vt:lpwstr/>
      </vt:variant>
      <vt:variant>
        <vt:i4>4522060</vt:i4>
      </vt:variant>
      <vt:variant>
        <vt:i4>132537</vt:i4>
      </vt:variant>
      <vt:variant>
        <vt:i4>1052</vt:i4>
      </vt:variant>
      <vt:variant>
        <vt:i4>1</vt:i4>
      </vt:variant>
      <vt:variant>
        <vt:lpwstr>http://www.officeshopper.nl/images/officeshoppernl/40132.jpg</vt:lpwstr>
      </vt:variant>
      <vt:variant>
        <vt:lpwstr/>
      </vt:variant>
      <vt:variant>
        <vt:i4>4915279</vt:i4>
      </vt:variant>
      <vt:variant>
        <vt:i4>132641</vt:i4>
      </vt:variant>
      <vt:variant>
        <vt:i4>1053</vt:i4>
      </vt:variant>
      <vt:variant>
        <vt:i4>1</vt:i4>
      </vt:variant>
      <vt:variant>
        <vt:lpwstr>http://www.officeshopper.nl/images/officeshoppernl/39993.jpg</vt:lpwstr>
      </vt:variant>
      <vt:variant>
        <vt:lpwstr/>
      </vt:variant>
      <vt:variant>
        <vt:i4>3735628</vt:i4>
      </vt:variant>
      <vt:variant>
        <vt:i4>135549</vt:i4>
      </vt:variant>
      <vt:variant>
        <vt:i4>1064</vt:i4>
      </vt:variant>
      <vt:variant>
        <vt:i4>1</vt:i4>
      </vt:variant>
      <vt:variant>
        <vt:lpwstr>http://www.tuincentrum-hanenburg.nl/library/allure_wimbledon_chair_and_liverpool_table.jpg</vt:lpwstr>
      </vt:variant>
      <vt:variant>
        <vt:lpwstr/>
      </vt:variant>
      <vt:variant>
        <vt:i4>131150</vt:i4>
      </vt:variant>
      <vt:variant>
        <vt:i4>-1</vt:i4>
      </vt:variant>
      <vt:variant>
        <vt:i4>1172</vt:i4>
      </vt:variant>
      <vt:variant>
        <vt:i4>1</vt:i4>
      </vt:variant>
      <vt:variant>
        <vt:lpwstr>http://www.groenrijk.nl/upload/0b92648d-c57c-4813-b2a6-3bbfea79bc2d_folder1_2010.jpg</vt:lpwstr>
      </vt:variant>
      <vt:variant>
        <vt:lpwstr/>
      </vt:variant>
      <vt:variant>
        <vt:i4>1179670</vt:i4>
      </vt:variant>
      <vt:variant>
        <vt:i4>-1</vt:i4>
      </vt:variant>
      <vt:variant>
        <vt:i4>1139</vt:i4>
      </vt:variant>
      <vt:variant>
        <vt:i4>1</vt:i4>
      </vt:variant>
      <vt:variant>
        <vt:lpwstr>http://www.intratuin.nl/gfx_content/assortiment/list/buitenleven/26194_bescherming.JPG</vt:lpwstr>
      </vt:variant>
      <vt:variant>
        <vt:lpwstr/>
      </vt:variant>
      <vt:variant>
        <vt:i4>5111821</vt:i4>
      </vt:variant>
      <vt:variant>
        <vt:i4>-1</vt:i4>
      </vt:variant>
      <vt:variant>
        <vt:i4>1140</vt:i4>
      </vt:variant>
      <vt:variant>
        <vt:i4>1</vt:i4>
      </vt:variant>
      <vt:variant>
        <vt:lpwstr>http://img3s3.schaefer-shop.de/produktbild/tafelwagen-met-2-3-legborden-150-kg-draagverm-msde10011171ah1.jpg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Wijers, M.M.</cp:lastModifiedBy>
  <cp:revision>12</cp:revision>
  <cp:lastPrinted>2010-12-16T15:48:00Z</cp:lastPrinted>
  <dcterms:created xsi:type="dcterms:W3CDTF">2014-08-18T15:06:00Z</dcterms:created>
  <dcterms:modified xsi:type="dcterms:W3CDTF">2015-08-13T10:54:00Z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