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D2947" w14:textId="525CDBE4" w:rsidR="008329DF" w:rsidRDefault="008329DF" w:rsidP="0015341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66B8F864" wp14:editId="17FE73C4">
            <wp:simplePos x="0" y="0"/>
            <wp:positionH relativeFrom="column">
              <wp:posOffset>-925195</wp:posOffset>
            </wp:positionH>
            <wp:positionV relativeFrom="paragraph">
              <wp:posOffset>-899794</wp:posOffset>
            </wp:positionV>
            <wp:extent cx="7593467" cy="10745712"/>
            <wp:effectExtent l="0" t="0" r="127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467" cy="10745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592CF" w14:textId="62542D5B" w:rsidR="008329DF" w:rsidRDefault="008329D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71F3AB26" w14:textId="77777777" w:rsidR="00F92760" w:rsidRPr="000F6F59" w:rsidRDefault="00F92760" w:rsidP="00F92760">
      <w:pPr>
        <w:rPr>
          <w:b/>
          <w:bCs/>
          <w:sz w:val="28"/>
          <w:szCs w:val="28"/>
        </w:rPr>
      </w:pPr>
      <w:r w:rsidRPr="000F6F59">
        <w:rPr>
          <w:b/>
          <w:bCs/>
          <w:sz w:val="28"/>
          <w:szCs w:val="28"/>
        </w:rPr>
        <w:lastRenderedPageBreak/>
        <w:t>Lineair programmeren en vliegtickets bij KLM</w:t>
      </w:r>
    </w:p>
    <w:p w14:paraId="2BF9C159" w14:textId="77777777" w:rsidR="00F92760" w:rsidRDefault="00F92760" w:rsidP="00F92760">
      <w:pPr>
        <w:rPr>
          <w:b/>
          <w:bCs/>
        </w:rPr>
      </w:pPr>
    </w:p>
    <w:p w14:paraId="277B4694" w14:textId="77777777" w:rsidR="00F92760" w:rsidRPr="00A923EC" w:rsidRDefault="00F92760" w:rsidP="00F92760">
      <w:r w:rsidRPr="00A923EC">
        <w:t xml:space="preserve">Deze opgaven horen bij de video </w:t>
      </w:r>
      <w:r w:rsidRPr="00A923EC">
        <w:rPr>
          <w:i/>
          <w:iCs/>
        </w:rPr>
        <w:t>Lineair programmeren en vliegtickets bij KLM</w:t>
      </w:r>
      <w:r w:rsidRPr="00A923EC">
        <w:t xml:space="preserve"> van de videoserie </w:t>
      </w:r>
      <w:r w:rsidRPr="00A923EC">
        <w:rPr>
          <w:i/>
          <w:iCs/>
        </w:rPr>
        <w:t>Succesformules in beeld</w:t>
      </w:r>
      <w:r>
        <w:t xml:space="preserve"> </w:t>
      </w:r>
      <w:r w:rsidRPr="00A923EC">
        <w:t>van Platform Wiskunde Nederland.</w:t>
      </w:r>
    </w:p>
    <w:p w14:paraId="3F4F6E0A" w14:textId="77777777" w:rsidR="00F92760" w:rsidRDefault="00F92760" w:rsidP="00F92760">
      <w:pPr>
        <w:rPr>
          <w:b/>
          <w:bCs/>
        </w:rPr>
      </w:pPr>
    </w:p>
    <w:p w14:paraId="653D3A0A" w14:textId="77777777" w:rsidR="00F92760" w:rsidRPr="00EC4516" w:rsidRDefault="00F92760" w:rsidP="00F92760">
      <w:pPr>
        <w:rPr>
          <w:b/>
          <w:bCs/>
        </w:rPr>
      </w:pPr>
      <w:r>
        <w:rPr>
          <w:b/>
          <w:bCs/>
        </w:rPr>
        <w:t>Opgave 1</w:t>
      </w:r>
    </w:p>
    <w:p w14:paraId="78E88B9D" w14:textId="77777777" w:rsidR="00F92760" w:rsidRDefault="00F92760" w:rsidP="00F92760">
      <w:r>
        <w:t>In de video zag je de volgende situatie.</w:t>
      </w:r>
    </w:p>
    <w:p w14:paraId="0C40FB27" w14:textId="77777777" w:rsidR="00F92760" w:rsidRDefault="00F92760" w:rsidP="00F92760"/>
    <w:p w14:paraId="33EFB70C" w14:textId="77777777" w:rsidR="00F92760" w:rsidRDefault="00F92760" w:rsidP="00F92760">
      <w:r>
        <w:rPr>
          <w:noProof/>
        </w:rPr>
        <w:drawing>
          <wp:inline distT="0" distB="0" distL="0" distR="0" wp14:anchorId="75B05517" wp14:editId="08BD5702">
            <wp:extent cx="4202349" cy="983420"/>
            <wp:effectExtent l="0" t="0" r="1905" b="0"/>
            <wp:docPr id="3" name="Afbeelding 3" descr="Afbeelding met tekst, apparaat, me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apparaat, meter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675" cy="100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E23D3" w14:textId="77777777" w:rsidR="00F92760" w:rsidRDefault="00F92760" w:rsidP="00F92760"/>
    <w:p w14:paraId="66C10EAC" w14:textId="77777777" w:rsidR="00F92760" w:rsidRDefault="00F92760" w:rsidP="00F92760">
      <w:r>
        <w:t>Er zijn drie soorten vliegtickets:</w:t>
      </w:r>
    </w:p>
    <w:p w14:paraId="175CBF18" w14:textId="77777777" w:rsidR="00F92760" w:rsidRDefault="00F92760" w:rsidP="00F92760">
      <w:pPr>
        <w:pStyle w:val="Lijstalinea"/>
        <w:numPr>
          <w:ilvl w:val="0"/>
          <w:numId w:val="1"/>
        </w:numPr>
      </w:pPr>
      <w:r>
        <w:t>Een rechtstreekse vlucht van New York naar Amsterdam, voor 800 euro</w:t>
      </w:r>
    </w:p>
    <w:p w14:paraId="5C1BB0B1" w14:textId="77777777" w:rsidR="00F92760" w:rsidRDefault="00F92760" w:rsidP="00F92760">
      <w:pPr>
        <w:pStyle w:val="Lijstalinea"/>
        <w:numPr>
          <w:ilvl w:val="0"/>
          <w:numId w:val="1"/>
        </w:numPr>
      </w:pPr>
      <w:r>
        <w:t>Een rechtstreekse vlucht van Amsterdam naar Berlijn, voor 200 euro</w:t>
      </w:r>
    </w:p>
    <w:p w14:paraId="2D566040" w14:textId="77777777" w:rsidR="00F92760" w:rsidRDefault="00F92760" w:rsidP="00F92760">
      <w:pPr>
        <w:pStyle w:val="Lijstalinea"/>
        <w:numPr>
          <w:ilvl w:val="0"/>
          <w:numId w:val="1"/>
        </w:numPr>
      </w:pPr>
      <w:r>
        <w:t>Een overstapvlucht van New York, via Amsterdam, naar Berlijn, voor 900 euro</w:t>
      </w:r>
    </w:p>
    <w:p w14:paraId="65B74AF1" w14:textId="77777777" w:rsidR="00F92760" w:rsidRDefault="00F92760" w:rsidP="00F92760"/>
    <w:p w14:paraId="43C2FBA2" w14:textId="77777777" w:rsidR="00F92760" w:rsidRDefault="00F92760" w:rsidP="00F92760">
      <w:r>
        <w:t>Op zowel de vlucht van New York naar Amsterdam, als van Amsterdam naar Berlijn, zijn nog 2 stoelen beschikbaar.</w:t>
      </w:r>
    </w:p>
    <w:p w14:paraId="2A3C47E6" w14:textId="77777777" w:rsidR="00F92760" w:rsidRDefault="00F92760" w:rsidP="00F92760"/>
    <w:p w14:paraId="659F186C" w14:textId="77777777" w:rsidR="00F92760" w:rsidRDefault="00F92760" w:rsidP="00F92760">
      <w:r>
        <w:t>Voor de verkoop van de drie verschillende combinaties aan vliegtickets, werden onderstaande bedragen genoemd:</w:t>
      </w:r>
    </w:p>
    <w:p w14:paraId="2378C738" w14:textId="77777777" w:rsidR="00F92760" w:rsidRDefault="00F92760" w:rsidP="00F92760"/>
    <w:p w14:paraId="6B7F7CF8" w14:textId="77777777" w:rsidR="00F92760" w:rsidRDefault="00F92760" w:rsidP="00F92760">
      <w:r>
        <w:rPr>
          <w:noProof/>
        </w:rPr>
        <w:drawing>
          <wp:inline distT="0" distB="0" distL="0" distR="0" wp14:anchorId="62BFA0BF" wp14:editId="6C86A1FD">
            <wp:extent cx="3949429" cy="1441422"/>
            <wp:effectExtent l="0" t="0" r="63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26"/>
                    <a:stretch/>
                  </pic:blipFill>
                  <pic:spPr bwMode="auto">
                    <a:xfrm>
                      <a:off x="0" y="0"/>
                      <a:ext cx="4051069" cy="1478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A16D4" w14:textId="77777777" w:rsidR="00F92760" w:rsidRDefault="00F92760" w:rsidP="00F92760"/>
    <w:p w14:paraId="737A89AC" w14:textId="77777777" w:rsidR="00F92760" w:rsidRPr="00EC4516" w:rsidRDefault="00F92760" w:rsidP="00F92760">
      <w:r>
        <w:t xml:space="preserve">Vervolgens werd aangegeven hoe je dit in een wiskundig model kunt noteren. De formule van de opbrengst </w:t>
      </w:r>
      <w:r>
        <w:rPr>
          <w:i/>
          <w:iCs/>
        </w:rPr>
        <w:t>R</w:t>
      </w:r>
      <w:r>
        <w:t xml:space="preserve"> werd gegeven, en de voorwaarden die daarbij moeten gelden.</w:t>
      </w:r>
    </w:p>
    <w:p w14:paraId="3F007057" w14:textId="77777777" w:rsidR="00F92760" w:rsidRDefault="00F92760" w:rsidP="00F92760"/>
    <w:p w14:paraId="0EE27FF7" w14:textId="77777777" w:rsidR="00F92760" w:rsidRDefault="00F92760" w:rsidP="00F92760">
      <w:r>
        <w:rPr>
          <w:noProof/>
        </w:rPr>
        <w:drawing>
          <wp:inline distT="0" distB="0" distL="0" distR="0" wp14:anchorId="0401689D" wp14:editId="451712B2">
            <wp:extent cx="3132306" cy="972005"/>
            <wp:effectExtent l="0" t="0" r="508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27"/>
                    <a:stretch/>
                  </pic:blipFill>
                  <pic:spPr bwMode="auto">
                    <a:xfrm>
                      <a:off x="0" y="0"/>
                      <a:ext cx="3210795" cy="996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3EFB6" w14:textId="77777777" w:rsidR="00F92760" w:rsidRDefault="00F92760" w:rsidP="00F92760"/>
    <w:p w14:paraId="091FEFD0" w14:textId="77777777" w:rsidR="00F92760" w:rsidRPr="00EC4516" w:rsidRDefault="00F92760" w:rsidP="00F92760">
      <w:pPr>
        <w:pStyle w:val="Lijstalinea"/>
        <w:numPr>
          <w:ilvl w:val="0"/>
          <w:numId w:val="2"/>
        </w:numPr>
        <w:rPr>
          <w:b/>
          <w:bCs/>
        </w:rPr>
      </w:pPr>
      <w:r>
        <w:t xml:space="preserve">Vul de formule van </w:t>
      </w:r>
      <w:r>
        <w:rPr>
          <w:i/>
          <w:iCs/>
        </w:rPr>
        <w:t>R</w:t>
      </w:r>
      <w:r>
        <w:t xml:space="preserve"> in voor de drie verschillende combinaties aan vliegtickets. Laat zien dat je op de drie genoemde bedragen uitkomt.</w:t>
      </w:r>
    </w:p>
    <w:p w14:paraId="293FB81C" w14:textId="77777777" w:rsidR="00F92760" w:rsidRPr="000F6F59" w:rsidRDefault="00F92760" w:rsidP="00F92760">
      <w:pPr>
        <w:pStyle w:val="Lijstalinea"/>
        <w:numPr>
          <w:ilvl w:val="0"/>
          <w:numId w:val="2"/>
        </w:numPr>
        <w:rPr>
          <w:b/>
          <w:bCs/>
        </w:rPr>
      </w:pPr>
      <w:r>
        <w:t xml:space="preserve">Leg uit waarom moet gelden dat </w:t>
      </w:r>
      <m:oMath>
        <m:r>
          <w:rPr>
            <w:rFonts w:ascii="Cambria Math" w:hAnsi="Cambria Math"/>
          </w:rPr>
          <m:t>x+z≤2</m:t>
        </m:r>
      </m:oMath>
      <w:r>
        <w:rPr>
          <w:rFonts w:eastAsiaTheme="minorEastAsia"/>
        </w:rPr>
        <w:t xml:space="preserve"> en </w:t>
      </w:r>
      <m:oMath>
        <m:r>
          <w:rPr>
            <w:rFonts w:ascii="Cambria Math" w:eastAsiaTheme="minorEastAsia" w:hAnsi="Cambria Math"/>
          </w:rPr>
          <m:t>y+z≤2</m:t>
        </m:r>
      </m:oMath>
      <w:r>
        <w:rPr>
          <w:rFonts w:eastAsiaTheme="minorEastAsia"/>
        </w:rPr>
        <w:t>.</w:t>
      </w:r>
    </w:p>
    <w:p w14:paraId="0C86D0D5" w14:textId="77777777" w:rsidR="00F92760" w:rsidRPr="00307893" w:rsidRDefault="00F92760" w:rsidP="00F92760">
      <w:pPr>
        <w:pStyle w:val="Lijstalinea"/>
        <w:numPr>
          <w:ilvl w:val="0"/>
          <w:numId w:val="2"/>
        </w:numPr>
        <w:rPr>
          <w:b/>
          <w:bCs/>
        </w:rPr>
      </w:pPr>
      <w:r>
        <w:rPr>
          <w:rFonts w:eastAsiaTheme="minorEastAsia"/>
        </w:rPr>
        <w:t xml:space="preserve">Moet ook gelden dat </w:t>
      </w:r>
      <m:oMath>
        <m:r>
          <w:rPr>
            <w:rFonts w:ascii="Cambria Math" w:eastAsiaTheme="minorEastAsia" w:hAnsi="Cambria Math"/>
          </w:rPr>
          <m:t>x+y≤2</m:t>
        </m:r>
      </m:oMath>
      <w:r>
        <w:rPr>
          <w:rFonts w:eastAsiaTheme="minorEastAsia"/>
        </w:rPr>
        <w:t>? Licht toe.</w:t>
      </w:r>
    </w:p>
    <w:p w14:paraId="2B0639DF" w14:textId="77777777" w:rsidR="00F92760" w:rsidRDefault="00F92760" w:rsidP="00F92760">
      <w:pPr>
        <w:rPr>
          <w:b/>
          <w:bCs/>
        </w:rPr>
      </w:pPr>
    </w:p>
    <w:p w14:paraId="28E6E639" w14:textId="77777777" w:rsidR="00F92760" w:rsidRDefault="00F92760" w:rsidP="00F92760">
      <w:pPr>
        <w:rPr>
          <w:b/>
          <w:bCs/>
        </w:rPr>
      </w:pPr>
      <w:r w:rsidRPr="00307893">
        <w:rPr>
          <w:b/>
          <w:bCs/>
        </w:rPr>
        <w:t xml:space="preserve">Opgave </w:t>
      </w:r>
      <w:r>
        <w:rPr>
          <w:b/>
          <w:bCs/>
        </w:rPr>
        <w:t>2</w:t>
      </w:r>
    </w:p>
    <w:p w14:paraId="3D1AD3C0" w14:textId="77777777" w:rsidR="00F92760" w:rsidRDefault="00F92760" w:rsidP="00F92760">
      <w:r>
        <w:t>Bekijk nu onderstaande situatie.</w:t>
      </w:r>
    </w:p>
    <w:p w14:paraId="493A4BAF" w14:textId="77777777" w:rsidR="00F92760" w:rsidRPr="00611604" w:rsidRDefault="00F92760" w:rsidP="00F92760"/>
    <w:p w14:paraId="5C7657BB" w14:textId="77777777" w:rsidR="00F92760" w:rsidRDefault="00F92760" w:rsidP="00F9276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1351154" wp14:editId="0BE6951E">
            <wp:extent cx="5208105" cy="2318158"/>
            <wp:effectExtent l="0" t="0" r="0" b="6350"/>
            <wp:docPr id="8" name="Afbeelding 8" descr="Afbeelding met tekst, apparaat, me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, apparaat, meter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996" cy="232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094FF" w14:textId="77777777" w:rsidR="00F92760" w:rsidRPr="00307893" w:rsidRDefault="00F92760" w:rsidP="00F92760">
      <w:pPr>
        <w:rPr>
          <w:b/>
          <w:bCs/>
        </w:rPr>
      </w:pPr>
    </w:p>
    <w:p w14:paraId="6E30E256" w14:textId="77777777" w:rsidR="00F92760" w:rsidRDefault="00F92760" w:rsidP="00F92760">
      <w:r>
        <w:t>De luchthaven Los Angeles (LAX) is erbij gekomen en daarmee ook twee extra vluchten:</w:t>
      </w:r>
    </w:p>
    <w:p w14:paraId="6467E611" w14:textId="77777777" w:rsidR="00F92760" w:rsidRDefault="00F92760" w:rsidP="00F92760">
      <w:pPr>
        <w:pStyle w:val="Lijstalinea"/>
        <w:numPr>
          <w:ilvl w:val="0"/>
          <w:numId w:val="3"/>
        </w:numPr>
      </w:pPr>
      <w:r>
        <w:t>Een directe vlucht van Los Angeles naar Amsterdam, voor 1000 euro.</w:t>
      </w:r>
    </w:p>
    <w:p w14:paraId="00F1F884" w14:textId="77777777" w:rsidR="00F92760" w:rsidRDefault="00F92760" w:rsidP="00F92760">
      <w:pPr>
        <w:pStyle w:val="Lijstalinea"/>
        <w:numPr>
          <w:ilvl w:val="0"/>
          <w:numId w:val="3"/>
        </w:numPr>
      </w:pPr>
      <w:r>
        <w:t>Een overstapvlucht van Los Angeles, via Amsterdam, naar Berlijn, voor 1100 euro.</w:t>
      </w:r>
    </w:p>
    <w:p w14:paraId="5DD7875D" w14:textId="77777777" w:rsidR="00F92760" w:rsidRDefault="00F92760" w:rsidP="00F92760"/>
    <w:p w14:paraId="3070E975" w14:textId="77777777" w:rsidR="00F92760" w:rsidRDefault="00F92760" w:rsidP="00F92760">
      <w:r>
        <w:t xml:space="preserve">Op de vlucht van Los Angeles naar Amsterdam zijn nog 3 stoelen beschikbaar. </w:t>
      </w:r>
    </w:p>
    <w:p w14:paraId="76B8F74E" w14:textId="77777777" w:rsidR="00F92760" w:rsidRDefault="00F92760" w:rsidP="00F92760">
      <w:r>
        <w:t>Verder is de situatie hetzelfde als bij opgave 1.</w:t>
      </w:r>
    </w:p>
    <w:p w14:paraId="30F46851" w14:textId="77777777" w:rsidR="00F92760" w:rsidRDefault="00F92760" w:rsidP="00F92760"/>
    <w:p w14:paraId="2B52C45E" w14:textId="77777777" w:rsidR="00F92760" w:rsidRDefault="00F92760" w:rsidP="00F92760">
      <w:pPr>
        <w:pStyle w:val="Lijstalinea"/>
        <w:numPr>
          <w:ilvl w:val="0"/>
          <w:numId w:val="4"/>
        </w:numPr>
      </w:pPr>
      <w:r>
        <w:t xml:space="preserve">Geef de formule van de opbrengst </w:t>
      </w:r>
      <w:r>
        <w:rPr>
          <w:i/>
          <w:iCs/>
        </w:rPr>
        <w:t>R</w:t>
      </w:r>
      <w:r>
        <w:t xml:space="preserve"> en gebruik daarbij de variabelen </w:t>
      </w:r>
      <w:r>
        <w:rPr>
          <w:i/>
          <w:iCs/>
        </w:rPr>
        <w:t>x</w:t>
      </w:r>
      <w:r>
        <w:t xml:space="preserve">, </w:t>
      </w:r>
      <w:r>
        <w:rPr>
          <w:i/>
          <w:iCs/>
        </w:rPr>
        <w:t>y</w:t>
      </w:r>
      <w:r w:rsidRPr="00611604">
        <w:t>,</w:t>
      </w:r>
      <w:r>
        <w:rPr>
          <w:i/>
          <w:iCs/>
        </w:rPr>
        <w:t xml:space="preserve"> </w:t>
      </w:r>
      <w:proofErr w:type="spellStart"/>
      <w:r>
        <w:rPr>
          <w:i/>
          <w:iCs/>
        </w:rPr>
        <w:t>z</w:t>
      </w:r>
      <w:proofErr w:type="spellEnd"/>
      <w:r w:rsidRPr="00611604">
        <w:t>,</w:t>
      </w:r>
      <w:r>
        <w:rPr>
          <w:i/>
          <w:iCs/>
        </w:rPr>
        <w:t xml:space="preserve"> v </w:t>
      </w:r>
      <w:r w:rsidRPr="00611604">
        <w:t>en</w:t>
      </w:r>
      <w:r>
        <w:rPr>
          <w:i/>
          <w:iCs/>
        </w:rPr>
        <w:t xml:space="preserve"> w</w:t>
      </w:r>
      <w:r w:rsidRPr="00A700A4">
        <w:t>.</w:t>
      </w:r>
    </w:p>
    <w:p w14:paraId="214414EE" w14:textId="77777777" w:rsidR="00F92760" w:rsidRPr="00460235" w:rsidRDefault="00F92760" w:rsidP="00F92760">
      <w:pPr>
        <w:pStyle w:val="Lijstalinea"/>
        <w:numPr>
          <w:ilvl w:val="0"/>
          <w:numId w:val="4"/>
        </w:numPr>
      </w:pPr>
      <w:r>
        <w:t xml:space="preserve">Eén van de randvoorwaarden is weer </w:t>
      </w:r>
      <m:oMath>
        <m:r>
          <w:rPr>
            <w:rFonts w:ascii="Cambria Math" w:hAnsi="Cambria Math"/>
          </w:rPr>
          <m:t>x+z≤2</m:t>
        </m:r>
      </m:oMath>
      <w:r>
        <w:rPr>
          <w:rFonts w:eastAsiaTheme="minorEastAsia"/>
        </w:rPr>
        <w:t>. Formuleer de andere twee randvoorwaarden.</w:t>
      </w:r>
    </w:p>
    <w:p w14:paraId="4BE3AC93" w14:textId="77777777" w:rsidR="00F92760" w:rsidRDefault="00F92760" w:rsidP="00F92760"/>
    <w:p w14:paraId="7860737E" w14:textId="77777777" w:rsidR="00F92760" w:rsidRDefault="00F92760" w:rsidP="00F92760">
      <w:r>
        <w:t>In de situatie van opgave 1 waren er drie combinaties van vliegtickets mogelijk:</w:t>
      </w:r>
    </w:p>
    <w:p w14:paraId="273B9ECA" w14:textId="77777777" w:rsidR="00F92760" w:rsidRDefault="00F92760" w:rsidP="00F92760">
      <w:pPr>
        <w:sectPr w:rsidR="00F92760" w:rsidSect="00B25472">
          <w:headerReference w:type="default" r:id="rId12"/>
          <w:footerReference w:type="even" r:id="rId13"/>
          <w:footerReference w:type="default" r:id="rId14"/>
          <w:pgSz w:w="11906" w:h="16838"/>
          <w:pgMar w:top="1417" w:right="1417" w:bottom="1417" w:left="1417" w:header="708" w:footer="708" w:gutter="0"/>
          <w:cols w:sep="1" w:space="708"/>
          <w:titlePg/>
          <w:docGrid w:linePitch="360"/>
        </w:sectPr>
      </w:pPr>
    </w:p>
    <w:p w14:paraId="35476228" w14:textId="77777777" w:rsidR="00F92760" w:rsidRDefault="00F92760" w:rsidP="00F92760">
      <w:pPr>
        <w:sectPr w:rsidR="00F92760" w:rsidSect="000C2D93">
          <w:type w:val="continuous"/>
          <w:pgSz w:w="11906" w:h="16838"/>
          <w:pgMar w:top="1417" w:right="1417" w:bottom="1417" w:left="1417" w:header="708" w:footer="708" w:gutter="0"/>
          <w:cols w:num="3" w:sep="1" w:space="708"/>
          <w:docGrid w:linePitch="360"/>
        </w:sectPr>
      </w:pPr>
    </w:p>
    <w:p w14:paraId="0E8D69E8" w14:textId="77777777" w:rsidR="00F92760" w:rsidRPr="00184E9B" w:rsidRDefault="00F92760" w:rsidP="00F92760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x=0</m:t>
          </m:r>
        </m:oMath>
      </m:oMathPara>
    </w:p>
    <w:p w14:paraId="6224A6CC" w14:textId="77777777" w:rsidR="00F92760" w:rsidRPr="00184E9B" w:rsidRDefault="00F92760" w:rsidP="00F92760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y=0</m:t>
          </m:r>
        </m:oMath>
      </m:oMathPara>
    </w:p>
    <w:p w14:paraId="331FBED2" w14:textId="77777777" w:rsidR="00F92760" w:rsidRPr="000C2D93" w:rsidRDefault="00F92760" w:rsidP="00F92760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z=2</m:t>
          </m:r>
        </m:oMath>
      </m:oMathPara>
    </w:p>
    <w:p w14:paraId="63E8488B" w14:textId="77777777" w:rsidR="00F92760" w:rsidRPr="00184E9B" w:rsidRDefault="00F92760" w:rsidP="00F92760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x=1</m:t>
          </m:r>
        </m:oMath>
      </m:oMathPara>
    </w:p>
    <w:p w14:paraId="6133D68F" w14:textId="77777777" w:rsidR="00F92760" w:rsidRPr="00184E9B" w:rsidRDefault="00F92760" w:rsidP="00F92760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y=1</m:t>
          </m:r>
        </m:oMath>
      </m:oMathPara>
    </w:p>
    <w:p w14:paraId="1CBB1287" w14:textId="77777777" w:rsidR="00F92760" w:rsidRPr="000C2D93" w:rsidRDefault="00F92760" w:rsidP="00F92760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z=1</m:t>
          </m:r>
        </m:oMath>
      </m:oMathPara>
    </w:p>
    <w:p w14:paraId="4FC29212" w14:textId="77777777" w:rsidR="00F92760" w:rsidRPr="00184E9B" w:rsidRDefault="00F92760" w:rsidP="00F92760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x=2</m:t>
          </m:r>
        </m:oMath>
      </m:oMathPara>
    </w:p>
    <w:p w14:paraId="766A8BE3" w14:textId="77777777" w:rsidR="00F92760" w:rsidRPr="00184E9B" w:rsidRDefault="00F92760" w:rsidP="00F92760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y=2</m:t>
          </m:r>
        </m:oMath>
      </m:oMathPara>
    </w:p>
    <w:p w14:paraId="70856B03" w14:textId="77777777" w:rsidR="00F92760" w:rsidRPr="000C2D93" w:rsidRDefault="00F92760" w:rsidP="00F92760">
      <w:pPr>
        <w:rPr>
          <w:rFonts w:eastAsiaTheme="minorEastAsia"/>
        </w:rPr>
        <w:sectPr w:rsidR="00F92760" w:rsidRPr="000C2D93" w:rsidSect="000C2D93">
          <w:type w:val="continuous"/>
          <w:pgSz w:w="11906" w:h="16838"/>
          <w:pgMar w:top="1417" w:right="1417" w:bottom="1417" w:left="1417" w:header="708" w:footer="708" w:gutter="0"/>
          <w:cols w:num="3" w:sep="1" w:space="708"/>
          <w:docGrid w:linePitch="360"/>
        </w:sect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z=0</m:t>
          </m:r>
        </m:oMath>
      </m:oMathPara>
    </w:p>
    <w:p w14:paraId="4967537E" w14:textId="77777777" w:rsidR="00F92760" w:rsidRDefault="00F92760" w:rsidP="00F92760">
      <w:pPr>
        <w:sectPr w:rsidR="00F92760" w:rsidSect="000C2D93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14:paraId="1BFAD6ED" w14:textId="77777777" w:rsidR="00F92760" w:rsidRDefault="00F92760" w:rsidP="00F92760">
      <w:pPr>
        <w:pStyle w:val="Lijstalinea"/>
        <w:numPr>
          <w:ilvl w:val="0"/>
          <w:numId w:val="4"/>
        </w:numPr>
      </w:pPr>
      <w:r>
        <w:t>Schrijf alle mogelijke combinaties voor de nieuwe situatie met vijf luchthavens uit.</w:t>
      </w:r>
    </w:p>
    <w:p w14:paraId="011406E3" w14:textId="77777777" w:rsidR="00F92760" w:rsidRDefault="00F92760" w:rsidP="00F92760">
      <w:pPr>
        <w:pStyle w:val="Lijstalinea"/>
        <w:numPr>
          <w:ilvl w:val="0"/>
          <w:numId w:val="4"/>
        </w:numPr>
      </w:pPr>
      <w:r>
        <w:t>Bepaal nu voor elke situatie de opbrengst en leg uit welke combinatie van tickets KLM het best kan verkopen.</w:t>
      </w:r>
    </w:p>
    <w:p w14:paraId="7858DC32" w14:textId="77777777" w:rsidR="00F92760" w:rsidRDefault="00F92760" w:rsidP="00F92760">
      <w:pPr>
        <w:pStyle w:val="Lijstalinea"/>
      </w:pPr>
    </w:p>
    <w:p w14:paraId="0404710A" w14:textId="77777777" w:rsidR="00F92760" w:rsidRDefault="00F92760" w:rsidP="00F92760"/>
    <w:p w14:paraId="397149DA" w14:textId="77777777" w:rsidR="00F92760" w:rsidRDefault="00F92760" w:rsidP="00F92760">
      <w:pPr>
        <w:pStyle w:val="Lijstalinea"/>
      </w:pPr>
    </w:p>
    <w:p w14:paraId="4A2AF308" w14:textId="77777777" w:rsidR="00F92760" w:rsidRPr="00A700A4" w:rsidRDefault="00F92760" w:rsidP="00F92760">
      <w:pPr>
        <w:pStyle w:val="Lijstalinea"/>
      </w:pPr>
    </w:p>
    <w:p w14:paraId="6CBA54A4" w14:textId="77777777" w:rsidR="00F92760" w:rsidRDefault="00F92760" w:rsidP="00F92760"/>
    <w:p w14:paraId="434E1682" w14:textId="77777777" w:rsidR="00F92760" w:rsidRDefault="00F92760" w:rsidP="00F92760">
      <w:pPr>
        <w:rPr>
          <w:b/>
          <w:bCs/>
        </w:rPr>
      </w:pPr>
      <w:r>
        <w:br w:type="column"/>
      </w:r>
      <w:r>
        <w:rPr>
          <w:b/>
          <w:bCs/>
        </w:rPr>
        <w:lastRenderedPageBreak/>
        <w:t>Uitwerkingen</w:t>
      </w:r>
    </w:p>
    <w:p w14:paraId="25C247AE" w14:textId="77777777" w:rsidR="00F92760" w:rsidRDefault="00F92760" w:rsidP="00F92760">
      <w:pPr>
        <w:rPr>
          <w:b/>
          <w:bCs/>
        </w:rPr>
      </w:pPr>
    </w:p>
    <w:p w14:paraId="29449882" w14:textId="77777777" w:rsidR="00F92760" w:rsidRDefault="00F92760" w:rsidP="00F92760">
      <w:pPr>
        <w:rPr>
          <w:b/>
          <w:bCs/>
        </w:rPr>
      </w:pPr>
      <w:r>
        <w:rPr>
          <w:b/>
          <w:bCs/>
        </w:rPr>
        <w:t>Opgave 1</w:t>
      </w:r>
    </w:p>
    <w:p w14:paraId="479B72D7" w14:textId="77777777" w:rsidR="00F92760" w:rsidRPr="004773EF" w:rsidRDefault="00F92760" w:rsidP="00F92760">
      <w:pPr>
        <w:pStyle w:val="Lijstalinea"/>
        <w:numPr>
          <w:ilvl w:val="0"/>
          <w:numId w:val="5"/>
        </w:numPr>
        <w:rPr>
          <w:b/>
          <w:bCs/>
        </w:rPr>
      </w:pPr>
      <m:oMath>
        <m:r>
          <w:rPr>
            <w:rFonts w:ascii="Cambria Math" w:hAnsi="Cambria Math"/>
          </w:rPr>
          <m:t>R=800x+200y+900z</m:t>
        </m:r>
      </m:oMath>
    </w:p>
    <w:p w14:paraId="3191841D" w14:textId="77777777" w:rsidR="00F92760" w:rsidRPr="004773EF" w:rsidRDefault="00F92760" w:rsidP="00F92760">
      <w:pPr>
        <w:pStyle w:val="Lijstalinea"/>
        <w:rPr>
          <w:rFonts w:eastAsiaTheme="minorEastAsia"/>
        </w:rPr>
      </w:pPr>
      <m:oMath>
        <m:r>
          <w:rPr>
            <w:rFonts w:ascii="Cambria Math" w:hAnsi="Cambria Math"/>
          </w:rPr>
          <m:t>800∙0+200∙0+900∙2=</m:t>
        </m:r>
        <m:r>
          <w:rPr>
            <w:rFonts w:ascii="Cambria Math" w:eastAsiaTheme="minorEastAsia" w:hAnsi="Cambria Math"/>
          </w:rPr>
          <m:t>1800</m:t>
        </m:r>
      </m:oMath>
      <w:r>
        <w:rPr>
          <w:rFonts w:eastAsiaTheme="minorEastAsia"/>
        </w:rPr>
        <w:t xml:space="preserve"> euro</w:t>
      </w:r>
    </w:p>
    <w:p w14:paraId="3686167E" w14:textId="77777777" w:rsidR="00F92760" w:rsidRPr="004773EF" w:rsidRDefault="00F92760" w:rsidP="00F92760">
      <w:pPr>
        <w:pStyle w:val="Lijstalinea"/>
        <w:rPr>
          <w:rFonts w:eastAsiaTheme="minorEastAsia"/>
        </w:rPr>
      </w:pPr>
      <m:oMath>
        <m:r>
          <w:rPr>
            <w:rFonts w:ascii="Cambria Math" w:hAnsi="Cambria Math"/>
          </w:rPr>
          <m:t>800∙1+200∙1+900∙1=</m:t>
        </m:r>
        <m:r>
          <w:rPr>
            <w:rFonts w:ascii="Cambria Math" w:eastAsiaTheme="minorEastAsia" w:hAnsi="Cambria Math"/>
          </w:rPr>
          <m:t>1900</m:t>
        </m:r>
      </m:oMath>
      <w:r>
        <w:rPr>
          <w:rFonts w:eastAsiaTheme="minorEastAsia"/>
        </w:rPr>
        <w:t xml:space="preserve"> euro</w:t>
      </w:r>
      <m:oMath>
        <m:r>
          <m:rPr>
            <m:sty m:val="p"/>
          </m:rPr>
          <w:rPr>
            <w:rFonts w:ascii="Cambria Math" w:eastAsiaTheme="minorEastAsia" w:hAnsi="Cambria Math"/>
          </w:rPr>
          <w:br/>
        </m:r>
        <m:r>
          <w:rPr>
            <w:rFonts w:ascii="Cambria Math" w:hAnsi="Cambria Math"/>
          </w:rPr>
          <m:t>800∙2+200∙2+900∙0=</m:t>
        </m:r>
        <m:r>
          <w:rPr>
            <w:rFonts w:ascii="Cambria Math" w:eastAsiaTheme="minorEastAsia" w:hAnsi="Cambria Math"/>
          </w:rPr>
          <m:t>2000</m:t>
        </m:r>
      </m:oMath>
      <w:r>
        <w:rPr>
          <w:rFonts w:eastAsiaTheme="minorEastAsia"/>
        </w:rPr>
        <w:t xml:space="preserve"> euro</w:t>
      </w:r>
    </w:p>
    <w:p w14:paraId="51199DF7" w14:textId="77777777" w:rsidR="00F92760" w:rsidRPr="00D958EE" w:rsidRDefault="00F92760" w:rsidP="00F92760">
      <w:pPr>
        <w:pStyle w:val="Lijstalinea"/>
        <w:numPr>
          <w:ilvl w:val="0"/>
          <w:numId w:val="5"/>
        </w:numPr>
        <w:rPr>
          <w:b/>
          <w:bCs/>
        </w:rPr>
      </w:pPr>
      <w:r>
        <w:t xml:space="preserve">De variabelen </w:t>
      </w:r>
      <w:r w:rsidRPr="00D958EE">
        <w:rPr>
          <w:i/>
          <w:iCs/>
        </w:rPr>
        <w:t xml:space="preserve">x </w:t>
      </w:r>
      <w:r>
        <w:t xml:space="preserve">en </w:t>
      </w:r>
      <w:proofErr w:type="spellStart"/>
      <w:r>
        <w:rPr>
          <w:i/>
          <w:iCs/>
        </w:rPr>
        <w:t>z</w:t>
      </w:r>
      <w:proofErr w:type="spellEnd"/>
      <w:r>
        <w:rPr>
          <w:i/>
          <w:iCs/>
        </w:rPr>
        <w:t xml:space="preserve"> </w:t>
      </w:r>
      <w:r>
        <w:t xml:space="preserve">bevatten beide de vlucht van New York naar Amsterdam, waar nog maar twee stoelen beschikbaar zijn. Daarom mogen </w:t>
      </w:r>
      <w:r w:rsidRPr="00D958EE">
        <w:rPr>
          <w:i/>
          <w:iCs/>
        </w:rPr>
        <w:t>x</w:t>
      </w:r>
      <w:r>
        <w:t xml:space="preserve"> en </w:t>
      </w:r>
      <w:proofErr w:type="spellStart"/>
      <w:r w:rsidRPr="00D958EE">
        <w:rPr>
          <w:i/>
          <w:iCs/>
        </w:rPr>
        <w:t>z</w:t>
      </w:r>
      <w:proofErr w:type="spellEnd"/>
      <w:r>
        <w:t xml:space="preserve"> samen niet groter zijn dan 2, oftewel </w:t>
      </w:r>
      <m:oMath>
        <m:r>
          <w:rPr>
            <w:rFonts w:ascii="Cambria Math" w:hAnsi="Cambria Math"/>
          </w:rPr>
          <m:t>x+z≤2</m:t>
        </m:r>
      </m:oMath>
      <w:r>
        <w:rPr>
          <w:rFonts w:eastAsiaTheme="minorEastAsia"/>
        </w:rPr>
        <w:t>.</w:t>
      </w:r>
    </w:p>
    <w:p w14:paraId="5ECDDD6D" w14:textId="77777777" w:rsidR="00F92760" w:rsidRDefault="00F92760" w:rsidP="00F92760">
      <w:pPr>
        <w:pStyle w:val="Lijstalinea"/>
        <w:rPr>
          <w:rFonts w:eastAsiaTheme="minorEastAsia"/>
        </w:rPr>
      </w:pPr>
      <w:r>
        <w:t xml:space="preserve">De variabelen </w:t>
      </w:r>
      <w:r w:rsidRPr="00D958EE">
        <w:rPr>
          <w:i/>
          <w:iCs/>
        </w:rPr>
        <w:t>y</w:t>
      </w:r>
      <w:r>
        <w:t xml:space="preserve"> en </w:t>
      </w:r>
      <w:proofErr w:type="spellStart"/>
      <w:r>
        <w:rPr>
          <w:i/>
          <w:iCs/>
        </w:rPr>
        <w:t>z</w:t>
      </w:r>
      <w:proofErr w:type="spellEnd"/>
      <w:r>
        <w:rPr>
          <w:i/>
          <w:iCs/>
        </w:rPr>
        <w:t xml:space="preserve"> </w:t>
      </w:r>
      <w:r>
        <w:t xml:space="preserve">bevatten beiden de vlucht van Amsterdam naar Berlijn, waar ook nog maar twee stoelen beschikbaar zijn. Daarom mogen </w:t>
      </w:r>
      <w:r>
        <w:rPr>
          <w:i/>
          <w:iCs/>
        </w:rPr>
        <w:t>y</w:t>
      </w:r>
      <w:r>
        <w:t xml:space="preserve"> en </w:t>
      </w:r>
      <w:proofErr w:type="spellStart"/>
      <w:r w:rsidRPr="00D958EE">
        <w:rPr>
          <w:i/>
          <w:iCs/>
        </w:rPr>
        <w:t>z</w:t>
      </w:r>
      <w:proofErr w:type="spellEnd"/>
      <w:r>
        <w:t xml:space="preserve"> samen ook niet groter zijn dan 2, oftewel </w:t>
      </w:r>
      <m:oMath>
        <m:r>
          <w:rPr>
            <w:rFonts w:ascii="Cambria Math" w:hAnsi="Cambria Math"/>
          </w:rPr>
          <m:t>y+z≤2</m:t>
        </m:r>
      </m:oMath>
      <w:r>
        <w:rPr>
          <w:rFonts w:eastAsiaTheme="minorEastAsia"/>
        </w:rPr>
        <w:t>.</w:t>
      </w:r>
    </w:p>
    <w:p w14:paraId="1AB4907E" w14:textId="77777777" w:rsidR="00F92760" w:rsidRPr="00D958EE" w:rsidRDefault="00F92760" w:rsidP="00F92760">
      <w:pPr>
        <w:pStyle w:val="Lijstalinea"/>
        <w:numPr>
          <w:ilvl w:val="0"/>
          <w:numId w:val="5"/>
        </w:numPr>
        <w:rPr>
          <w:b/>
          <w:bCs/>
        </w:rPr>
      </w:pPr>
      <w:r>
        <w:rPr>
          <w:rFonts w:eastAsiaTheme="minorEastAsia"/>
        </w:rPr>
        <w:t xml:space="preserve">Nee, want de variabelen </w:t>
      </w:r>
      <w:r>
        <w:rPr>
          <w:rFonts w:eastAsiaTheme="minorEastAsia"/>
          <w:i/>
          <w:iCs/>
        </w:rPr>
        <w:t>x</w:t>
      </w:r>
      <w:r>
        <w:rPr>
          <w:rFonts w:eastAsiaTheme="minorEastAsia"/>
        </w:rPr>
        <w:t xml:space="preserve"> en </w:t>
      </w:r>
      <w:r>
        <w:rPr>
          <w:rFonts w:eastAsiaTheme="minorEastAsia"/>
          <w:i/>
          <w:iCs/>
        </w:rPr>
        <w:t>y</w:t>
      </w:r>
      <w:r>
        <w:rPr>
          <w:rFonts w:eastAsiaTheme="minorEastAsia"/>
        </w:rPr>
        <w:t xml:space="preserve"> gaan over verschillende vluchten, dus die hebben niets met elkaar te maken.</w:t>
      </w:r>
    </w:p>
    <w:p w14:paraId="1C17E8D9" w14:textId="77777777" w:rsidR="00F92760" w:rsidRPr="00D958EE" w:rsidRDefault="00F92760" w:rsidP="00F92760">
      <w:pPr>
        <w:pStyle w:val="Lijstalinea"/>
        <w:rPr>
          <w:b/>
          <w:bCs/>
        </w:rPr>
      </w:pPr>
    </w:p>
    <w:p w14:paraId="5C4C93B6" w14:textId="77777777" w:rsidR="00F92760" w:rsidRDefault="00F92760" w:rsidP="00F92760">
      <w:pPr>
        <w:rPr>
          <w:b/>
          <w:bCs/>
        </w:rPr>
      </w:pPr>
      <w:r>
        <w:rPr>
          <w:b/>
          <w:bCs/>
        </w:rPr>
        <w:t>Opgave 2</w:t>
      </w:r>
    </w:p>
    <w:p w14:paraId="00CBA6E1" w14:textId="77777777" w:rsidR="00F92760" w:rsidRPr="00D958EE" w:rsidRDefault="00F92760" w:rsidP="00F92760">
      <w:pPr>
        <w:pStyle w:val="Lijstalinea"/>
        <w:numPr>
          <w:ilvl w:val="0"/>
          <w:numId w:val="6"/>
        </w:numPr>
        <w:rPr>
          <w:rFonts w:eastAsiaTheme="minorEastAsia"/>
        </w:rPr>
      </w:pPr>
      <m:oMath>
        <m:r>
          <w:rPr>
            <w:rFonts w:ascii="Cambria Math" w:hAnsi="Cambria Math"/>
          </w:rPr>
          <m:t>R=800x+200y+900z+1000v+1100w</m:t>
        </m:r>
      </m:oMath>
    </w:p>
    <w:p w14:paraId="1FCDBF96" w14:textId="77777777" w:rsidR="00F92760" w:rsidRPr="00D958EE" w:rsidRDefault="00F92760" w:rsidP="00F92760">
      <w:pPr>
        <w:pStyle w:val="Lijstalinea"/>
        <w:numPr>
          <w:ilvl w:val="0"/>
          <w:numId w:val="6"/>
        </w:numPr>
        <w:rPr>
          <w:rFonts w:eastAsiaTheme="minorEastAsia"/>
        </w:rPr>
      </w:pPr>
      <m:oMath>
        <m:r>
          <w:rPr>
            <w:rFonts w:ascii="Cambria Math" w:hAnsi="Cambria Math"/>
          </w:rPr>
          <m:t>x+z≤2</m:t>
        </m:r>
      </m:oMath>
      <w:r>
        <w:rPr>
          <w:rFonts w:eastAsiaTheme="minorEastAsia"/>
        </w:rPr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>y+z+w≤2</m:t>
          </m:r>
          <m:r>
            <m:rPr>
              <m:sty m:val="p"/>
            </m:rPr>
            <w:rPr>
              <w:rFonts w:eastAsiaTheme="minorEastAsia"/>
            </w:rPr>
            <w:br/>
          </m:r>
        </m:oMath>
        <m:oMath>
          <m:r>
            <w:rPr>
              <w:rFonts w:ascii="Cambria Math" w:hAnsi="Cambria Math"/>
            </w:rPr>
            <m:t>v+w≤3</m:t>
          </m:r>
        </m:oMath>
      </m:oMathPara>
    </w:p>
    <w:p w14:paraId="2DEE0824" w14:textId="1D7C9323" w:rsidR="00305939" w:rsidRPr="00305939" w:rsidRDefault="00F92760" w:rsidP="00305939">
      <w:pPr>
        <w:pStyle w:val="Lijstalinea"/>
        <w:numPr>
          <w:ilvl w:val="0"/>
          <w:numId w:val="6"/>
        </w:numPr>
        <w:rPr>
          <w:rFonts w:eastAsiaTheme="minorEastAsia"/>
        </w:rPr>
      </w:pPr>
      <w:r>
        <w:rPr>
          <w:rFonts w:eastAsiaTheme="minorEastAsia"/>
        </w:rPr>
        <w:t xml:space="preserve">en </w:t>
      </w:r>
      <w:r w:rsidRPr="00D958EE">
        <w:rPr>
          <w:rFonts w:eastAsiaTheme="minorEastAsia"/>
          <w:b/>
          <w:bCs/>
        </w:rPr>
        <w:t>d.</w:t>
      </w:r>
      <w:r>
        <w:rPr>
          <w:rFonts w:eastAsiaTheme="minorEastAsia"/>
          <w:b/>
          <w:bCs/>
        </w:rPr>
        <w:br/>
      </w:r>
    </w:p>
    <w:p w14:paraId="1FBB0E0B" w14:textId="77777777" w:rsidR="00305939" w:rsidRPr="00060A43" w:rsidRDefault="00305939" w:rsidP="00305939">
      <w:pPr>
        <w:rPr>
          <w:color w:val="FF0000"/>
        </w:rPr>
        <w:sectPr w:rsidR="00305939" w:rsidRPr="00060A43" w:rsidSect="00184E9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61681FA" w14:textId="77777777" w:rsidR="00305939" w:rsidRPr="00BC68C0" w:rsidRDefault="00305939" w:rsidP="00305939">
      <w:pPr>
        <w:rPr>
          <w:rFonts w:eastAsiaTheme="minorEastAsia"/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x=0</m:t>
          </m:r>
        </m:oMath>
      </m:oMathPara>
    </w:p>
    <w:p w14:paraId="088546B0" w14:textId="77777777" w:rsidR="00305939" w:rsidRPr="00BC68C0" w:rsidRDefault="00305939" w:rsidP="00305939">
      <w:pPr>
        <w:rPr>
          <w:rFonts w:eastAsiaTheme="minorEastAsia"/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y=0</m:t>
          </m:r>
        </m:oMath>
      </m:oMathPara>
    </w:p>
    <w:p w14:paraId="7BF592DE" w14:textId="77777777" w:rsidR="00305939" w:rsidRPr="00BC68C0" w:rsidRDefault="00305939" w:rsidP="00305939">
      <w:pPr>
        <w:rPr>
          <w:rFonts w:eastAsiaTheme="minorEastAsia"/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z=2</m:t>
          </m:r>
        </m:oMath>
      </m:oMathPara>
    </w:p>
    <w:p w14:paraId="1710530D" w14:textId="77777777" w:rsidR="00305939" w:rsidRPr="00BC68C0" w:rsidRDefault="00305939" w:rsidP="00305939">
      <w:pPr>
        <w:rPr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v=3</m:t>
          </m:r>
        </m:oMath>
      </m:oMathPara>
    </w:p>
    <w:p w14:paraId="684ECBB3" w14:textId="77777777" w:rsidR="00305939" w:rsidRPr="00BC68C0" w:rsidRDefault="00305939" w:rsidP="00305939">
      <w:pPr>
        <w:rPr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w=0</m:t>
          </m:r>
        </m:oMath>
      </m:oMathPara>
    </w:p>
    <w:p w14:paraId="31E971C9" w14:textId="77777777" w:rsidR="00305939" w:rsidRPr="00BC68C0" w:rsidRDefault="00305939" w:rsidP="00305939">
      <w:pPr>
        <w:rPr>
          <w:color w:val="000000" w:themeColor="text1"/>
        </w:rPr>
      </w:pPr>
      <w:r w:rsidRPr="00BC68C0">
        <w:rPr>
          <w:color w:val="000000" w:themeColor="text1"/>
        </w:rPr>
        <w:t>4800 euro</w:t>
      </w:r>
    </w:p>
    <w:p w14:paraId="63BF0B1A" w14:textId="77777777" w:rsidR="00305939" w:rsidRPr="00BC68C0" w:rsidRDefault="00305939" w:rsidP="00305939">
      <w:pPr>
        <w:rPr>
          <w:rFonts w:eastAsiaTheme="minorEastAsia"/>
          <w:iCs/>
          <w:color w:val="000000" w:themeColor="text1"/>
        </w:rPr>
      </w:pPr>
    </w:p>
    <w:p w14:paraId="3319D18B" w14:textId="77777777" w:rsidR="00305939" w:rsidRPr="00BC68C0" w:rsidRDefault="00305939" w:rsidP="00305939">
      <w:pPr>
        <w:rPr>
          <w:rFonts w:eastAsiaTheme="minorEastAsia"/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x=1</m:t>
          </m:r>
        </m:oMath>
      </m:oMathPara>
    </w:p>
    <w:p w14:paraId="008886F5" w14:textId="77777777" w:rsidR="00305939" w:rsidRPr="00BC68C0" w:rsidRDefault="00305939" w:rsidP="00305939">
      <w:pPr>
        <w:rPr>
          <w:rFonts w:eastAsiaTheme="minorEastAsia"/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y=1</m:t>
          </m:r>
        </m:oMath>
      </m:oMathPara>
    </w:p>
    <w:p w14:paraId="10AE2718" w14:textId="77777777" w:rsidR="00305939" w:rsidRPr="00BC68C0" w:rsidRDefault="00305939" w:rsidP="00305939">
      <w:pPr>
        <w:rPr>
          <w:rFonts w:eastAsiaTheme="minorEastAsia"/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z=1</m:t>
          </m:r>
        </m:oMath>
      </m:oMathPara>
    </w:p>
    <w:p w14:paraId="041E7F24" w14:textId="77777777" w:rsidR="00305939" w:rsidRPr="00BC68C0" w:rsidRDefault="00305939" w:rsidP="00305939">
      <w:pPr>
        <w:rPr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v=3</m:t>
          </m:r>
        </m:oMath>
      </m:oMathPara>
    </w:p>
    <w:p w14:paraId="210048A2" w14:textId="77777777" w:rsidR="00305939" w:rsidRPr="00BC68C0" w:rsidRDefault="00305939" w:rsidP="00305939">
      <w:pPr>
        <w:rPr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w=0</m:t>
          </m:r>
        </m:oMath>
      </m:oMathPara>
    </w:p>
    <w:p w14:paraId="22EF21B1" w14:textId="77777777" w:rsidR="00305939" w:rsidRPr="00BC68C0" w:rsidRDefault="00305939" w:rsidP="00305939">
      <w:pPr>
        <w:rPr>
          <w:rFonts w:eastAsiaTheme="minorEastAsia"/>
          <w:iCs/>
          <w:color w:val="000000" w:themeColor="text1"/>
        </w:rPr>
      </w:pPr>
      <w:r w:rsidRPr="00BC68C0">
        <w:rPr>
          <w:rFonts w:eastAsiaTheme="minorEastAsia"/>
          <w:iCs/>
          <w:color w:val="000000" w:themeColor="text1"/>
        </w:rPr>
        <w:t>4900 euro</w:t>
      </w:r>
    </w:p>
    <w:p w14:paraId="4AEC5349" w14:textId="77777777" w:rsidR="00305939" w:rsidRPr="00BC68C0" w:rsidRDefault="00305939" w:rsidP="00305939">
      <w:pPr>
        <w:rPr>
          <w:rFonts w:eastAsiaTheme="minorEastAsia"/>
          <w:iCs/>
          <w:color w:val="000000" w:themeColor="text1"/>
        </w:rPr>
      </w:pPr>
    </w:p>
    <w:p w14:paraId="674400C1" w14:textId="77777777" w:rsidR="00305939" w:rsidRPr="00BC68C0" w:rsidRDefault="00305939" w:rsidP="00305939">
      <w:pPr>
        <w:rPr>
          <w:rFonts w:eastAsiaTheme="minorEastAsia"/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x=2</m:t>
          </m:r>
        </m:oMath>
      </m:oMathPara>
    </w:p>
    <w:p w14:paraId="36DDDD8E" w14:textId="77777777" w:rsidR="00305939" w:rsidRPr="00BC68C0" w:rsidRDefault="00305939" w:rsidP="00305939">
      <w:pPr>
        <w:rPr>
          <w:rFonts w:eastAsiaTheme="minorEastAsia"/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y=2</m:t>
          </m:r>
        </m:oMath>
      </m:oMathPara>
    </w:p>
    <w:p w14:paraId="78896A92" w14:textId="77777777" w:rsidR="00305939" w:rsidRPr="00BC68C0" w:rsidRDefault="00305939" w:rsidP="00305939">
      <w:pPr>
        <w:rPr>
          <w:rFonts w:eastAsiaTheme="minorEastAsia"/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z=0</m:t>
          </m:r>
        </m:oMath>
      </m:oMathPara>
    </w:p>
    <w:p w14:paraId="4ACA6903" w14:textId="77777777" w:rsidR="00305939" w:rsidRPr="00BC68C0" w:rsidRDefault="00305939" w:rsidP="00305939">
      <w:pPr>
        <w:rPr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v=3</m:t>
          </m:r>
        </m:oMath>
      </m:oMathPara>
    </w:p>
    <w:p w14:paraId="522B693D" w14:textId="77777777" w:rsidR="00305939" w:rsidRPr="00BC68C0" w:rsidRDefault="00305939" w:rsidP="00305939">
      <w:pPr>
        <w:rPr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w=0</m:t>
          </m:r>
        </m:oMath>
      </m:oMathPara>
    </w:p>
    <w:p w14:paraId="66711822" w14:textId="77777777" w:rsidR="00305939" w:rsidRPr="00BC68C0" w:rsidRDefault="00305939" w:rsidP="00305939">
      <w:pPr>
        <w:rPr>
          <w:color w:val="000000" w:themeColor="text1"/>
        </w:rPr>
      </w:pPr>
      <w:r w:rsidRPr="00BC68C0">
        <w:rPr>
          <w:color w:val="000000" w:themeColor="text1"/>
        </w:rPr>
        <w:t>5000 euro</w:t>
      </w:r>
    </w:p>
    <w:p w14:paraId="1BB7BB6D" w14:textId="77777777" w:rsidR="00305939" w:rsidRPr="00BC68C0" w:rsidRDefault="00305939" w:rsidP="00305939">
      <w:pPr>
        <w:rPr>
          <w:rFonts w:eastAsiaTheme="minorEastAsia"/>
          <w:iCs/>
          <w:color w:val="000000" w:themeColor="text1"/>
        </w:rPr>
      </w:pPr>
    </w:p>
    <w:p w14:paraId="729E0DBA" w14:textId="77777777" w:rsidR="00305939" w:rsidRPr="00BC68C0" w:rsidRDefault="00305939" w:rsidP="00305939">
      <w:pPr>
        <w:rPr>
          <w:rFonts w:eastAsiaTheme="minorEastAsia"/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x=1</m:t>
          </m:r>
        </m:oMath>
      </m:oMathPara>
    </w:p>
    <w:p w14:paraId="34817D33" w14:textId="77777777" w:rsidR="00305939" w:rsidRPr="00BC68C0" w:rsidRDefault="00305939" w:rsidP="00305939">
      <w:pPr>
        <w:rPr>
          <w:rFonts w:eastAsiaTheme="minorEastAsia"/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y=0</m:t>
          </m:r>
        </m:oMath>
      </m:oMathPara>
    </w:p>
    <w:p w14:paraId="66ACE544" w14:textId="77777777" w:rsidR="00305939" w:rsidRPr="00BC68C0" w:rsidRDefault="00305939" w:rsidP="00305939">
      <w:pPr>
        <w:rPr>
          <w:rFonts w:eastAsiaTheme="minorEastAsia"/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z=1</m:t>
          </m:r>
        </m:oMath>
      </m:oMathPara>
    </w:p>
    <w:p w14:paraId="11E45672" w14:textId="77777777" w:rsidR="00305939" w:rsidRPr="00BC68C0" w:rsidRDefault="00305939" w:rsidP="00305939">
      <w:pPr>
        <w:rPr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v=2</m:t>
          </m:r>
        </m:oMath>
      </m:oMathPara>
    </w:p>
    <w:p w14:paraId="7FD506BD" w14:textId="77777777" w:rsidR="00305939" w:rsidRPr="00BC68C0" w:rsidRDefault="00305939" w:rsidP="00305939">
      <w:pPr>
        <w:rPr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w=1</m:t>
          </m:r>
        </m:oMath>
      </m:oMathPara>
    </w:p>
    <w:p w14:paraId="2A706AC3" w14:textId="77777777" w:rsidR="00305939" w:rsidRPr="00BC68C0" w:rsidRDefault="00305939" w:rsidP="00305939">
      <w:pPr>
        <w:rPr>
          <w:rFonts w:eastAsiaTheme="minorEastAsia"/>
          <w:iCs/>
          <w:color w:val="000000" w:themeColor="text1"/>
        </w:rPr>
      </w:pPr>
      <w:r w:rsidRPr="00BC68C0">
        <w:rPr>
          <w:rFonts w:eastAsiaTheme="minorEastAsia"/>
          <w:iCs/>
          <w:color w:val="000000" w:themeColor="text1"/>
        </w:rPr>
        <w:t>4800 euro</w:t>
      </w:r>
    </w:p>
    <w:p w14:paraId="35BC761C" w14:textId="77777777" w:rsidR="00305939" w:rsidRPr="00BC68C0" w:rsidRDefault="00305939" w:rsidP="00305939">
      <w:pPr>
        <w:rPr>
          <w:rFonts w:eastAsiaTheme="minorEastAsia"/>
          <w:iCs/>
          <w:color w:val="000000" w:themeColor="text1"/>
        </w:rPr>
      </w:pPr>
    </w:p>
    <w:p w14:paraId="1A0BDDA6" w14:textId="77777777" w:rsidR="00305939" w:rsidRPr="00BC68C0" w:rsidRDefault="00305939" w:rsidP="00305939">
      <w:pPr>
        <w:rPr>
          <w:rFonts w:eastAsiaTheme="minorEastAsia"/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x=2</m:t>
          </m:r>
        </m:oMath>
      </m:oMathPara>
    </w:p>
    <w:p w14:paraId="5442FC19" w14:textId="77777777" w:rsidR="00305939" w:rsidRPr="00BC68C0" w:rsidRDefault="00305939" w:rsidP="00305939">
      <w:pPr>
        <w:rPr>
          <w:rFonts w:eastAsiaTheme="minorEastAsia"/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y=1</m:t>
          </m:r>
        </m:oMath>
      </m:oMathPara>
    </w:p>
    <w:p w14:paraId="28CE4046" w14:textId="77777777" w:rsidR="00305939" w:rsidRPr="00BC68C0" w:rsidRDefault="00305939" w:rsidP="00305939">
      <w:pPr>
        <w:rPr>
          <w:rFonts w:eastAsiaTheme="minorEastAsia"/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z=0</m:t>
          </m:r>
        </m:oMath>
      </m:oMathPara>
    </w:p>
    <w:p w14:paraId="0B847435" w14:textId="77777777" w:rsidR="00305939" w:rsidRPr="00BC68C0" w:rsidRDefault="00305939" w:rsidP="00305939">
      <w:pPr>
        <w:rPr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v=2</m:t>
          </m:r>
        </m:oMath>
      </m:oMathPara>
    </w:p>
    <w:p w14:paraId="736AC043" w14:textId="77777777" w:rsidR="00305939" w:rsidRPr="00BC68C0" w:rsidRDefault="00305939" w:rsidP="00305939">
      <w:pPr>
        <w:rPr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w=1</m:t>
          </m:r>
        </m:oMath>
      </m:oMathPara>
    </w:p>
    <w:p w14:paraId="615EAE38" w14:textId="77777777" w:rsidR="00305939" w:rsidRPr="00BC68C0" w:rsidRDefault="00305939" w:rsidP="00305939">
      <w:pPr>
        <w:rPr>
          <w:color w:val="000000" w:themeColor="text1"/>
        </w:rPr>
        <w:sectPr w:rsidR="00305939" w:rsidRPr="00BC68C0" w:rsidSect="00060A43">
          <w:type w:val="continuous"/>
          <w:pgSz w:w="11906" w:h="16838"/>
          <w:pgMar w:top="1417" w:right="1417" w:bottom="1417" w:left="1417" w:header="708" w:footer="708" w:gutter="0"/>
          <w:cols w:num="5" w:space="709"/>
          <w:docGrid w:linePitch="360"/>
        </w:sectPr>
      </w:pPr>
      <w:r w:rsidRPr="00BC68C0">
        <w:rPr>
          <w:color w:val="000000" w:themeColor="text1"/>
        </w:rPr>
        <w:t>4900 euro</w:t>
      </w:r>
    </w:p>
    <w:p w14:paraId="084E7922" w14:textId="77777777" w:rsidR="00305939" w:rsidRDefault="00305939" w:rsidP="00305939">
      <w:pPr>
        <w:rPr>
          <w:color w:val="000000" w:themeColor="text1"/>
        </w:rPr>
      </w:pPr>
      <w:r>
        <w:rPr>
          <w:color w:val="000000" w:themeColor="text1"/>
        </w:rPr>
        <w:t>KLM kan het beste 2 tickets van New York naar Amsterdam, 2 tickets van Amsterdam naar Berlijn en 3 tickets van Los Angeles naar Amsterdam verkopen. Dat levert de meeste opbrengst op, namelijk 5000 euro.</w:t>
      </w:r>
    </w:p>
    <w:p w14:paraId="2DC5F1BF" w14:textId="6C14F732" w:rsidR="00CF577D" w:rsidRPr="00CF577D" w:rsidRDefault="00CF577D" w:rsidP="00305939"/>
    <w:sectPr w:rsidR="00CF577D" w:rsidRPr="00CF577D" w:rsidSect="00305939">
      <w:headerReference w:type="default" r:id="rId15"/>
      <w:footerReference w:type="even" r:id="rId16"/>
      <w:footerReference w:type="default" r:id="rId17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EA734C" w14:textId="77777777" w:rsidR="00572295" w:rsidRDefault="00572295" w:rsidP="00423435">
      <w:r>
        <w:separator/>
      </w:r>
    </w:p>
  </w:endnote>
  <w:endnote w:type="continuationSeparator" w:id="0">
    <w:p w14:paraId="75D04EA3" w14:textId="77777777" w:rsidR="00572295" w:rsidRDefault="00572295" w:rsidP="00423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1155566881"/>
      <w:docPartObj>
        <w:docPartGallery w:val="Page Numbers (Bottom of Page)"/>
        <w:docPartUnique/>
      </w:docPartObj>
    </w:sdtPr>
    <w:sdtContent>
      <w:p w14:paraId="2FB7443F" w14:textId="62519B52" w:rsidR="00A713BD" w:rsidRDefault="00A713BD" w:rsidP="00433E29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2</w:t>
        </w:r>
        <w:r>
          <w:rPr>
            <w:rStyle w:val="Paginanummer"/>
          </w:rPr>
          <w:fldChar w:fldCharType="end"/>
        </w:r>
      </w:p>
    </w:sdtContent>
  </w:sdt>
  <w:p w14:paraId="634380F6" w14:textId="77777777" w:rsidR="00A713BD" w:rsidRDefault="00A713BD" w:rsidP="00A713BD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1691643279"/>
      <w:docPartObj>
        <w:docPartGallery w:val="Page Numbers (Bottom of Page)"/>
        <w:docPartUnique/>
      </w:docPartObj>
    </w:sdtPr>
    <w:sdtContent>
      <w:p w14:paraId="470C76CB" w14:textId="2A0E3238" w:rsidR="00A713BD" w:rsidRPr="00A713BD" w:rsidRDefault="00A713BD" w:rsidP="00A713BD">
        <w:pPr>
          <w:pStyle w:val="Voettekst"/>
          <w:framePr w:w="161" w:h="442" w:hRule="exact" w:wrap="notBeside" w:vAnchor="text" w:hAnchor="page" w:x="11461" w:y="-916"/>
          <w:rPr>
            <w:rStyle w:val="Paginanummer"/>
          </w:rPr>
        </w:pPr>
        <w:r w:rsidRPr="00A713BD">
          <w:rPr>
            <w:rStyle w:val="Paginanummer"/>
          </w:rPr>
          <w:fldChar w:fldCharType="begin"/>
        </w:r>
        <w:r w:rsidRPr="00A713BD">
          <w:rPr>
            <w:rStyle w:val="Paginanummer"/>
          </w:rPr>
          <w:instrText xml:space="preserve"> PAGE </w:instrText>
        </w:r>
        <w:r w:rsidRPr="00A713BD">
          <w:rPr>
            <w:rStyle w:val="Paginanummer"/>
          </w:rPr>
          <w:fldChar w:fldCharType="separate"/>
        </w:r>
        <w:r w:rsidRPr="00A713BD">
          <w:rPr>
            <w:rStyle w:val="Paginanummer"/>
            <w:noProof/>
          </w:rPr>
          <w:t>4</w:t>
        </w:r>
        <w:r w:rsidRPr="00A713BD">
          <w:rPr>
            <w:rStyle w:val="Paginanummer"/>
          </w:rPr>
          <w:fldChar w:fldCharType="end"/>
        </w:r>
      </w:p>
    </w:sdtContent>
  </w:sdt>
  <w:p w14:paraId="62E120B8" w14:textId="2BF8BA95" w:rsidR="00F92760" w:rsidRDefault="00F92760" w:rsidP="00A713BD">
    <w:pPr>
      <w:pStyle w:val="Voettekst"/>
      <w:ind w:right="36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CDD51D7" wp14:editId="02B9CDB6">
          <wp:simplePos x="0" y="0"/>
          <wp:positionH relativeFrom="column">
            <wp:posOffset>-927100</wp:posOffset>
          </wp:positionH>
          <wp:positionV relativeFrom="paragraph">
            <wp:posOffset>-719455</wp:posOffset>
          </wp:positionV>
          <wp:extent cx="7570092" cy="1806575"/>
          <wp:effectExtent l="0" t="0" r="0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092" cy="180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733436458"/>
      <w:docPartObj>
        <w:docPartGallery w:val="Page Numbers (Bottom of Page)"/>
        <w:docPartUnique/>
      </w:docPartObj>
    </w:sdtPr>
    <w:sdtContent>
      <w:p w14:paraId="63ED0BDF" w14:textId="77777777" w:rsidR="00423435" w:rsidRDefault="00423435" w:rsidP="00473DE0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17ED4AAC" w14:textId="77777777" w:rsidR="00423435" w:rsidRDefault="00423435" w:rsidP="00423435">
    <w:pPr>
      <w:pStyle w:val="Voettekst"/>
      <w:ind w:right="360"/>
    </w:pPr>
  </w:p>
  <w:p w14:paraId="222D630E" w14:textId="77777777" w:rsidR="00DC525B" w:rsidRDefault="00DC525B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2035066328"/>
      <w:docPartObj>
        <w:docPartGallery w:val="Page Numbers (Bottom of Page)"/>
        <w:docPartUnique/>
      </w:docPartObj>
    </w:sdtPr>
    <w:sdtContent>
      <w:p w14:paraId="5EE46916" w14:textId="77777777" w:rsidR="00423435" w:rsidRDefault="00423435" w:rsidP="001040AF">
        <w:pPr>
          <w:pStyle w:val="Voettekst"/>
          <w:framePr w:wrap="notBeside" w:vAnchor="text" w:hAnchor="page" w:x="11449" w:y="-61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14:paraId="7BA0614E" w14:textId="4E0EE1C9" w:rsidR="00423435" w:rsidRDefault="00133D9E" w:rsidP="00133D9E">
    <w:pPr>
      <w:pStyle w:val="Voettekst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BC0337" wp14:editId="23B13E45">
          <wp:simplePos x="0" y="0"/>
          <wp:positionH relativeFrom="column">
            <wp:posOffset>-925195</wp:posOffset>
          </wp:positionH>
          <wp:positionV relativeFrom="paragraph">
            <wp:posOffset>-530225</wp:posOffset>
          </wp:positionV>
          <wp:extent cx="7570092" cy="1806575"/>
          <wp:effectExtent l="0" t="0" r="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092" cy="180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C04810" w14:textId="77777777" w:rsidR="00DC525B" w:rsidRDefault="00DC525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C673F2" w14:textId="77777777" w:rsidR="00572295" w:rsidRDefault="00572295" w:rsidP="00423435">
      <w:r>
        <w:separator/>
      </w:r>
    </w:p>
  </w:footnote>
  <w:footnote w:type="continuationSeparator" w:id="0">
    <w:p w14:paraId="1459C287" w14:textId="77777777" w:rsidR="00572295" w:rsidRDefault="00572295" w:rsidP="004234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81BDF" w14:textId="0C8046DE" w:rsidR="00F92760" w:rsidRDefault="00F92760">
    <w:pPr>
      <w:pStyle w:val="Koptekst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02B7736" wp14:editId="0E890DD0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866970" cy="463064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970" cy="4630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70A25" w14:textId="25BC30C1" w:rsidR="00133D9E" w:rsidRDefault="00133D9E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DE44F54" wp14:editId="17C5FDE5">
          <wp:simplePos x="0" y="0"/>
          <wp:positionH relativeFrom="column">
            <wp:posOffset>-109847</wp:posOffset>
          </wp:positionH>
          <wp:positionV relativeFrom="paragraph">
            <wp:posOffset>-259080</wp:posOffset>
          </wp:positionV>
          <wp:extent cx="866970" cy="463064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970" cy="4630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4F6D8D" w14:textId="67AC7322" w:rsidR="00DC525B" w:rsidRDefault="00DC525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5417D"/>
    <w:multiLevelType w:val="hybridMultilevel"/>
    <w:tmpl w:val="274CEC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61B19"/>
    <w:multiLevelType w:val="hybridMultilevel"/>
    <w:tmpl w:val="DB443FF8"/>
    <w:lvl w:ilvl="0" w:tplc="9C7A7E2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F7FDD"/>
    <w:multiLevelType w:val="hybridMultilevel"/>
    <w:tmpl w:val="123E1C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86FB0"/>
    <w:multiLevelType w:val="hybridMultilevel"/>
    <w:tmpl w:val="A678F43C"/>
    <w:lvl w:ilvl="0" w:tplc="AC801E0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935A81"/>
    <w:multiLevelType w:val="hybridMultilevel"/>
    <w:tmpl w:val="369EAE7C"/>
    <w:lvl w:ilvl="0" w:tplc="49A2249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DE53B0"/>
    <w:multiLevelType w:val="hybridMultilevel"/>
    <w:tmpl w:val="AADAEA46"/>
    <w:lvl w:ilvl="0" w:tplc="06706B2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104479">
    <w:abstractNumId w:val="2"/>
  </w:num>
  <w:num w:numId="2" w16cid:durableId="1787429627">
    <w:abstractNumId w:val="3"/>
  </w:num>
  <w:num w:numId="3" w16cid:durableId="1683127176">
    <w:abstractNumId w:val="0"/>
  </w:num>
  <w:num w:numId="4" w16cid:durableId="1523785679">
    <w:abstractNumId w:val="5"/>
  </w:num>
  <w:num w:numId="5" w16cid:durableId="225337312">
    <w:abstractNumId w:val="1"/>
  </w:num>
  <w:num w:numId="6" w16cid:durableId="14241833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CA6"/>
    <w:rsid w:val="001040AF"/>
    <w:rsid w:val="00133D9E"/>
    <w:rsid w:val="00144A73"/>
    <w:rsid w:val="0015341B"/>
    <w:rsid w:val="0022379B"/>
    <w:rsid w:val="0026513E"/>
    <w:rsid w:val="002D5319"/>
    <w:rsid w:val="00305939"/>
    <w:rsid w:val="00384E20"/>
    <w:rsid w:val="00392E07"/>
    <w:rsid w:val="003E653A"/>
    <w:rsid w:val="00423435"/>
    <w:rsid w:val="00424797"/>
    <w:rsid w:val="004B3734"/>
    <w:rsid w:val="004B7E39"/>
    <w:rsid w:val="005027F5"/>
    <w:rsid w:val="00572295"/>
    <w:rsid w:val="00572AD1"/>
    <w:rsid w:val="005C3AA1"/>
    <w:rsid w:val="00621334"/>
    <w:rsid w:val="006850B7"/>
    <w:rsid w:val="00745C88"/>
    <w:rsid w:val="007B3A27"/>
    <w:rsid w:val="007D6441"/>
    <w:rsid w:val="0082071E"/>
    <w:rsid w:val="008329DF"/>
    <w:rsid w:val="0085642D"/>
    <w:rsid w:val="008C1C69"/>
    <w:rsid w:val="00935214"/>
    <w:rsid w:val="00981CA6"/>
    <w:rsid w:val="009A288B"/>
    <w:rsid w:val="009B29CC"/>
    <w:rsid w:val="00A300FA"/>
    <w:rsid w:val="00A33424"/>
    <w:rsid w:val="00A713BD"/>
    <w:rsid w:val="00A73F47"/>
    <w:rsid w:val="00B25472"/>
    <w:rsid w:val="00C40C86"/>
    <w:rsid w:val="00C55BB8"/>
    <w:rsid w:val="00CA0159"/>
    <w:rsid w:val="00CD2E4D"/>
    <w:rsid w:val="00CE691B"/>
    <w:rsid w:val="00CF1811"/>
    <w:rsid w:val="00CF33C1"/>
    <w:rsid w:val="00CF577D"/>
    <w:rsid w:val="00D95464"/>
    <w:rsid w:val="00DC525B"/>
    <w:rsid w:val="00EA7872"/>
    <w:rsid w:val="00F10F04"/>
    <w:rsid w:val="00F92760"/>
    <w:rsid w:val="00FB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05DFC4"/>
  <w15:chartTrackingRefBased/>
  <w15:docId w15:val="{DB379DF6-A1B0-6146-8240-7B059C8A8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5341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26513E"/>
    <w:rPr>
      <w:color w:val="808080"/>
    </w:rPr>
  </w:style>
  <w:style w:type="paragraph" w:styleId="Voettekst">
    <w:name w:val="footer"/>
    <w:basedOn w:val="Standaard"/>
    <w:link w:val="VoettekstChar"/>
    <w:uiPriority w:val="99"/>
    <w:unhideWhenUsed/>
    <w:rsid w:val="0042343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23435"/>
  </w:style>
  <w:style w:type="character" w:styleId="Paginanummer">
    <w:name w:val="page number"/>
    <w:basedOn w:val="Standaardalinea-lettertype"/>
    <w:uiPriority w:val="99"/>
    <w:semiHidden/>
    <w:unhideWhenUsed/>
    <w:rsid w:val="00423435"/>
  </w:style>
  <w:style w:type="paragraph" w:styleId="Koptekst">
    <w:name w:val="header"/>
    <w:basedOn w:val="Standaard"/>
    <w:link w:val="KoptekstChar"/>
    <w:uiPriority w:val="99"/>
    <w:unhideWhenUsed/>
    <w:rsid w:val="00133D9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33D9E"/>
  </w:style>
  <w:style w:type="paragraph" w:styleId="Geenafstand">
    <w:name w:val="No Spacing"/>
    <w:link w:val="GeenafstandChar"/>
    <w:uiPriority w:val="1"/>
    <w:qFormat/>
    <w:rsid w:val="008329DF"/>
    <w:rPr>
      <w:rFonts w:eastAsiaTheme="minorEastAsia"/>
      <w:sz w:val="22"/>
      <w:szCs w:val="22"/>
      <w:lang w:val="en-US" w:eastAsia="zh-CN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8329DF"/>
    <w:rPr>
      <w:rFonts w:eastAsiaTheme="minorEastAsia"/>
      <w:sz w:val="22"/>
      <w:szCs w:val="22"/>
      <w:lang w:val="en-US" w:eastAsia="zh-CN"/>
    </w:rPr>
  </w:style>
  <w:style w:type="paragraph" w:styleId="Lijstalinea">
    <w:name w:val="List Paragraph"/>
    <w:basedOn w:val="Standaard"/>
    <w:uiPriority w:val="34"/>
    <w:qFormat/>
    <w:rsid w:val="00CF57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WijnandH.Florijn/POCOLOGO/Klanten/NVvW/Lesmateriaal/basisontwerp/opm.phytagoras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opm.phytagoras.dotx</Template>
  <TotalTime>0</TotalTime>
  <Pages>4</Pages>
  <Words>479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wijnand florijn</dc:creator>
  <cp:keywords/>
  <dc:description/>
  <cp:lastModifiedBy>Wijnand Florijn</cp:lastModifiedBy>
  <cp:revision>2</cp:revision>
  <dcterms:created xsi:type="dcterms:W3CDTF">2023-03-08T08:37:00Z</dcterms:created>
  <dcterms:modified xsi:type="dcterms:W3CDTF">2023-03-08T08:37:00Z</dcterms:modified>
</cp:coreProperties>
</file>