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C7C67" w:rsidRDefault="000C7C67" w:rsidP="000C7C67">
      <w:pPr>
        <w:rPr>
          <w:rFonts w:ascii="Arial" w:hAnsi="Arial" w:cs="Arial"/>
          <w:b/>
          <w:sz w:val="48"/>
          <w:szCs w:val="48"/>
        </w:rPr>
      </w:pPr>
      <w:r w:rsidRPr="00297207">
        <w:rPr>
          <w:rFonts w:ascii="Arial" w:hAnsi="Arial" w:cs="Arial"/>
          <w:b/>
          <w:noProof/>
          <w:color w:val="FFFFFF" w:themeColor="background1"/>
          <w:sz w:val="48"/>
          <w:szCs w:val="48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9</wp:posOffset>
                </wp:positionV>
                <wp:extent cx="10583744" cy="825500"/>
                <wp:effectExtent l="0" t="0" r="27305" b="127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3744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D6D" w:rsidRPr="00297207" w:rsidRDefault="00E24D6D" w:rsidP="00297207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Maandag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0;width:833.35pt;height:6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">
                <v:textbox>
                  <w:txbxContent>
                    <w:p w:rsidR="00E24D6D" w:rsidRPr="00297207" w:rsidRDefault="00E24D6D" w:rsidP="00297207">
                      <w:pPr>
                        <w:shd w:val="clear" w:color="auto" w:fill="92D050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Maandag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E2245">
        <w:rPr>
          <w:rFonts w:ascii="Arial" w:hAnsi="Arial" w:cs="Arial"/>
          <w:b/>
          <w:sz w:val="48"/>
          <w:szCs w:val="48"/>
        </w:rPr>
        <w:tab/>
      </w:r>
      <w:r w:rsidR="004E2245">
        <w:rPr>
          <w:rFonts w:ascii="Arial" w:hAnsi="Arial" w:cs="Arial"/>
          <w:b/>
          <w:sz w:val="48"/>
          <w:szCs w:val="48"/>
        </w:rPr>
        <w:tab/>
      </w:r>
      <w:r w:rsidR="004E2245">
        <w:rPr>
          <w:rFonts w:ascii="Arial" w:hAnsi="Arial" w:cs="Arial"/>
          <w:b/>
          <w:sz w:val="48"/>
          <w:szCs w:val="48"/>
        </w:rPr>
        <w:tab/>
      </w:r>
      <w:r w:rsidR="004E2245">
        <w:rPr>
          <w:rFonts w:ascii="Arial" w:hAnsi="Arial" w:cs="Arial"/>
          <w:b/>
          <w:sz w:val="48"/>
          <w:szCs w:val="48"/>
        </w:rPr>
        <w:tab/>
      </w:r>
      <w:r w:rsidR="004E2245">
        <w:rPr>
          <w:rFonts w:ascii="Arial" w:hAnsi="Arial" w:cs="Arial"/>
          <w:b/>
          <w:sz w:val="48"/>
          <w:szCs w:val="48"/>
        </w:rPr>
        <w:tab/>
      </w:r>
      <w:r w:rsidR="004E2245">
        <w:rPr>
          <w:rFonts w:ascii="Arial" w:hAnsi="Arial" w:cs="Arial"/>
          <w:b/>
          <w:sz w:val="48"/>
          <w:szCs w:val="48"/>
        </w:rPr>
        <w:tab/>
      </w:r>
      <w:r w:rsidR="004E2245">
        <w:rPr>
          <w:rFonts w:ascii="Arial" w:hAnsi="Arial" w:cs="Arial"/>
          <w:b/>
          <w:sz w:val="48"/>
          <w:szCs w:val="48"/>
        </w:rPr>
        <w:tab/>
        <w:t>Van 8.45 – 9.15</w:t>
      </w:r>
    </w:p>
    <w:p w:rsidR="00297207" w:rsidRDefault="004E2245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st</w:t>
      </w:r>
      <w:r w:rsidR="00475EE6">
        <w:rPr>
          <w:rFonts w:ascii="Arial" w:hAnsi="Arial" w:cs="Arial"/>
          <w:b/>
          <w:sz w:val="48"/>
          <w:szCs w:val="48"/>
        </w:rPr>
        <w:t>art van de ochtend</w:t>
      </w:r>
    </w:p>
    <w:p w:rsidR="00297207" w:rsidRPr="003910F2" w:rsidRDefault="00475EE6" w:rsidP="00297207">
      <w:pPr>
        <w:jc w:val="center"/>
        <w:rPr>
          <w:rFonts w:ascii="Arial" w:hAnsi="Arial" w:cs="Arial"/>
          <w:b/>
          <w:color w:val="FFFFFF" w:themeColor="background1"/>
          <w:sz w:val="48"/>
          <w:szCs w:val="48"/>
        </w:rPr>
      </w:pPr>
      <w:r w:rsidRPr="00475EE6">
        <w:rPr>
          <w:rFonts w:ascii="Arial" w:hAnsi="Arial" w:cs="Arial"/>
          <w:b/>
          <w:color w:val="FFFFFF" w:themeColor="background1"/>
          <w:sz w:val="48"/>
          <w:szCs w:val="48"/>
        </w:rPr>
        <w:t xml:space="preserve"> </w:t>
      </w:r>
      <w:r w:rsidR="00297207">
        <w:rPr>
          <w:rFonts w:ascii="Arial" w:hAnsi="Arial" w:cs="Arial"/>
          <w:b/>
          <w:color w:val="FFFFFF" w:themeColor="background1"/>
          <w:sz w:val="48"/>
          <w:szCs w:val="48"/>
        </w:rPr>
        <w:t>i</w:t>
      </w:r>
      <w:r w:rsidR="00807BFC">
        <w:rPr>
          <w:rFonts w:ascii="Arial" w:hAnsi="Arial" w:cs="Arial"/>
          <w:b/>
          <w:color w:val="FFFFFF" w:themeColor="background1"/>
          <w:sz w:val="48"/>
          <w:szCs w:val="48"/>
        </w:rPr>
        <w:t xml:space="preserve">            </w:t>
      </w:r>
      <w:r w:rsidR="004E2245" w:rsidRPr="00475EE6">
        <w:rPr>
          <w:rFonts w:ascii="Arial" w:hAnsi="Arial" w:cs="Arial"/>
          <w:b/>
          <w:noProof/>
          <w:color w:val="FFFFFF" w:themeColor="background1"/>
          <w:sz w:val="48"/>
          <w:szCs w:val="48"/>
          <w:lang w:eastAsia="nl-NL"/>
        </w:rPr>
        <w:drawing>
          <wp:inline distT="0" distB="0" distL="0" distR="0" wp14:anchorId="56C86639" wp14:editId="61068820">
            <wp:extent cx="3152775" cy="2924175"/>
            <wp:effectExtent l="0" t="0" r="9525" b="9525"/>
            <wp:docPr id="2" name="Afbeelding 2" descr="H:\My Pictures\20171213_08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Pictures\20171213_082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2214" cy="2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207">
        <w:rPr>
          <w:rFonts w:ascii="Arial" w:hAnsi="Arial" w:cs="Arial"/>
          <w:b/>
          <w:color w:val="FFFFFF" w:themeColor="background1"/>
          <w:sz w:val="48"/>
          <w:szCs w:val="48"/>
        </w:rPr>
        <w:t>g</w:t>
      </w:r>
      <w:r w:rsidR="004E2245" w:rsidRPr="00475EE6">
        <w:rPr>
          <w:rFonts w:ascii="Arial" w:hAnsi="Arial" w:cs="Arial"/>
          <w:b/>
          <w:noProof/>
          <w:color w:val="FFFFFF" w:themeColor="background1"/>
          <w:sz w:val="48"/>
          <w:szCs w:val="48"/>
          <w:lang w:eastAsia="nl-NL"/>
        </w:rPr>
        <w:drawing>
          <wp:inline distT="0" distB="0" distL="0" distR="0" wp14:anchorId="046092AE" wp14:editId="07E7D03E">
            <wp:extent cx="2944943" cy="2753453"/>
            <wp:effectExtent l="318" t="0" r="8572" b="8573"/>
            <wp:docPr id="4" name="Afbeelding 4" descr="H:\My Pictures\20171213_08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y Pictures\20171213_082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4731" cy="27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97207">
        <w:rPr>
          <w:rFonts w:ascii="Arial" w:hAnsi="Arial" w:cs="Arial"/>
          <w:b/>
          <w:color w:val="FFFFFF" w:themeColor="background1"/>
          <w:sz w:val="48"/>
          <w:szCs w:val="48"/>
        </w:rPr>
        <w:t>enzuigen</w:t>
      </w:r>
      <w:proofErr w:type="spellEnd"/>
      <w:r w:rsidR="00297207">
        <w:rPr>
          <w:rFonts w:ascii="Arial" w:hAnsi="Arial" w:cs="Arial"/>
          <w:b/>
          <w:color w:val="FFFFFF" w:themeColor="background1"/>
          <w:sz w:val="48"/>
          <w:szCs w:val="48"/>
        </w:rPr>
        <w:t xml:space="preserve"> 1</w:t>
      </w:r>
    </w:p>
    <w:p w:rsidR="000C7C67" w:rsidRPr="00475EE6" w:rsidRDefault="004E2245" w:rsidP="00475EE6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i</w:t>
      </w:r>
      <w:r w:rsidR="00475EE6" w:rsidRPr="00475EE6">
        <w:rPr>
          <w:rFonts w:ascii="Arial" w:hAnsi="Arial" w:cs="Arial"/>
          <w:b/>
          <w:sz w:val="48"/>
          <w:szCs w:val="48"/>
        </w:rPr>
        <w:t>k start de ochtend</w:t>
      </w:r>
      <w:r w:rsidR="000C7C67" w:rsidRPr="00475EE6">
        <w:rPr>
          <w:rFonts w:ascii="Arial" w:hAnsi="Arial" w:cs="Arial"/>
          <w:b/>
          <w:sz w:val="48"/>
          <w:szCs w:val="48"/>
        </w:rPr>
        <w:br w:type="page"/>
      </w:r>
    </w:p>
    <w:p w:rsidR="00BA797C" w:rsidRPr="001B5C67" w:rsidRDefault="00F3720D" w:rsidP="001B5C67">
      <w:pPr>
        <w:shd w:val="clear" w:color="auto" w:fill="92D050"/>
        <w:jc w:val="center"/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Maandag</w:t>
      </w:r>
    </w:p>
    <w:p w:rsidR="004E2245" w:rsidRDefault="004E2245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van 9.15 – 9.30 uur</w:t>
      </w:r>
    </w:p>
    <w:p w:rsidR="001B5C67" w:rsidRPr="004E0325" w:rsidRDefault="004E2245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j</w:t>
      </w:r>
      <w:r w:rsidR="00F3720D" w:rsidRPr="004E0325">
        <w:rPr>
          <w:rFonts w:ascii="Arial" w:hAnsi="Arial" w:cs="Arial"/>
          <w:b/>
          <w:sz w:val="48"/>
          <w:szCs w:val="48"/>
        </w:rPr>
        <w:t>eugdjournaal</w:t>
      </w:r>
    </w:p>
    <w:p w:rsidR="001B5C67" w:rsidRPr="004E0325" w:rsidRDefault="00F3720D" w:rsidP="00BA797C">
      <w:pPr>
        <w:jc w:val="center"/>
        <w:rPr>
          <w:rFonts w:ascii="Arial" w:hAnsi="Arial" w:cs="Arial"/>
          <w:b/>
          <w:sz w:val="48"/>
          <w:szCs w:val="48"/>
        </w:rPr>
      </w:pPr>
      <w:r w:rsidRPr="004E0325">
        <w:rPr>
          <w:b/>
          <w:noProof/>
          <w:lang w:eastAsia="nl-NL"/>
        </w:rPr>
        <w:drawing>
          <wp:inline distT="0" distB="0" distL="0" distR="0" wp14:anchorId="7F9243A6" wp14:editId="402FE80B">
            <wp:extent cx="6000750" cy="3324225"/>
            <wp:effectExtent l="0" t="0" r="0" b="9525"/>
            <wp:docPr id="3" name="Afbeelding 3" descr="https://jonet.nl/wp-content/uploads/2017/09/Schermafbeelding-2017-09-11-om-07.19.22-63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onet.nl/wp-content/uploads/2017/09/Schermafbeelding-2017-09-11-om-07.19.22-630x3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4F" w:rsidRPr="004E0325" w:rsidRDefault="004E2245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</w:t>
      </w:r>
      <w:r w:rsidR="00F3720D" w:rsidRPr="004E0325">
        <w:rPr>
          <w:rFonts w:ascii="Arial" w:hAnsi="Arial" w:cs="Arial"/>
          <w:b/>
          <w:sz w:val="48"/>
          <w:szCs w:val="48"/>
        </w:rPr>
        <w:t>k kijk het Jeugdjournaal</w:t>
      </w:r>
    </w:p>
    <w:p w:rsidR="004E2245" w:rsidRPr="00297207" w:rsidRDefault="004E2245" w:rsidP="004E2245">
      <w:pPr>
        <w:shd w:val="clear" w:color="auto" w:fill="92D050"/>
        <w:jc w:val="center"/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Maandag</w:t>
      </w:r>
    </w:p>
    <w:p w:rsidR="004E0325" w:rsidRPr="00B50985" w:rsidRDefault="008724BB" w:rsidP="004E2245">
      <w:pPr>
        <w:rPr>
          <w:b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color w:val="E7E6E6" w:themeColor="background2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color w:val="E7E6E6" w:themeColor="background2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color w:val="E7E6E6" w:themeColor="background2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color w:val="E7E6E6" w:themeColor="background2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color w:val="E7E6E6" w:themeColor="background2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color w:val="E7E6E6" w:themeColor="background2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color w:val="E7E6E6" w:themeColor="background2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50985">
        <w:rPr>
          <w:b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van 9.30 – 9.45 uur</w:t>
      </w:r>
    </w:p>
    <w:p w:rsidR="00302C4B" w:rsidRPr="00302C4B" w:rsidRDefault="00302C4B" w:rsidP="00BA797C">
      <w:pPr>
        <w:jc w:val="center"/>
        <w:rPr>
          <w:rFonts w:ascii="Arial" w:hAnsi="Arial" w:cs="Arial"/>
          <w:b/>
          <w:sz w:val="48"/>
          <w:szCs w:val="48"/>
        </w:rPr>
      </w:pPr>
      <w:r w:rsidRPr="00302C4B">
        <w:rPr>
          <w:rFonts w:ascii="Arial" w:hAnsi="Arial" w:cs="Arial"/>
          <w:b/>
          <w:sz w:val="48"/>
          <w:szCs w:val="48"/>
        </w:rPr>
        <w:t>Multi Media</w:t>
      </w:r>
    </w:p>
    <w:p w:rsidR="004E0325" w:rsidRDefault="00DE2D55" w:rsidP="00BA797C">
      <w:pPr>
        <w:jc w:val="center"/>
        <w:rPr>
          <w:rFonts w:ascii="Arial" w:hAnsi="Arial" w:cs="Arial"/>
          <w:sz w:val="48"/>
          <w:szCs w:val="48"/>
        </w:rPr>
      </w:pPr>
      <w:r>
        <w:rPr>
          <w:noProof/>
          <w:lang w:eastAsia="nl-NL"/>
        </w:rPr>
        <mc:AlternateContent>
          <mc:Choice Requires="wps">
            <w:drawing>
              <wp:inline distT="0" distB="0" distL="0" distR="0" wp14:anchorId="32EC995D" wp14:editId="0539AE05">
                <wp:extent cx="304800" cy="304800"/>
                <wp:effectExtent l="0" t="0" r="0" b="0"/>
                <wp:docPr id="8" name="AutoShape 6" descr="https://www.att.com/catalog/en/skus/images/apple-ipad%20mini%202%2032gb-space%20gray-450x3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2AF534" id="AutoShape 6" o:spid="_x0000_s1026" alt="https://www.att.com/catalog/en/skus/images/apple-ipad%20mini%202%2032gb-space%20gray-450x35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v0AW19wIA&#10;ACA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Pr="00DE2D55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76C8757" wp14:editId="57296DE4">
            <wp:extent cx="5114925" cy="2967940"/>
            <wp:effectExtent l="0" t="0" r="0" b="4445"/>
            <wp:docPr id="10" name="Afbeelding 10" descr="https://www.iphoned.nl/wp-content/uploads/2017/03/ipad-2017-officieel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phoned.nl/wp-content/uploads/2017/03/ipad-2017-officieel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89" cy="29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25" w:rsidRDefault="00DE2D55" w:rsidP="00BA797C">
      <w:pPr>
        <w:jc w:val="center"/>
        <w:rPr>
          <w:rFonts w:ascii="Arial" w:hAnsi="Arial" w:cs="Arial"/>
          <w:sz w:val="48"/>
          <w:szCs w:val="48"/>
        </w:rPr>
      </w:pPr>
      <w:r>
        <w:rPr>
          <w:noProof/>
          <w:lang w:eastAsia="nl-NL"/>
        </w:rPr>
        <mc:AlternateContent>
          <mc:Choice Requires="wps">
            <w:drawing>
              <wp:inline distT="0" distB="0" distL="0" distR="0" wp14:anchorId="2A2C633D" wp14:editId="08EE77B5">
                <wp:extent cx="304800" cy="304800"/>
                <wp:effectExtent l="0" t="0" r="0" b="0"/>
                <wp:docPr id="6" name="AutoShape 2" descr="https://www.att.com/catalog/en/skus/images/apple-ipad%20mini%202%2032gb-space%20gray-450x3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31586E" id="AutoShape 2" o:spid="_x0000_s1026" alt="https://www.att.com/catalog/en/skus/images/apple-ipad%20mini%202%2032gb-space%20gray-450x35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qhXAz5&#10;AgAAI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DE2D55">
        <w:rPr>
          <w:noProof/>
          <w:lang w:eastAsia="nl-NL"/>
        </w:rPr>
        <w:t xml:space="preserve"> </w:t>
      </w:r>
      <w:r>
        <w:rPr>
          <w:noProof/>
          <w:lang w:eastAsia="nl-NL"/>
        </w:rPr>
        <mc:AlternateContent>
          <mc:Choice Requires="wps">
            <w:drawing>
              <wp:inline distT="0" distB="0" distL="0" distR="0" wp14:anchorId="6EB89DAF" wp14:editId="79644C1F">
                <wp:extent cx="304800" cy="304800"/>
                <wp:effectExtent l="0" t="0" r="0" b="0"/>
                <wp:docPr id="7" name="AutoShape 4" descr="https://www.att.com/catalog/en/skus/images/apple-ipad%20mini%202%2032gb-space%20gray-450x3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307CF9" id="AutoShape 4" o:spid="_x0000_s1026" alt="https://www.att.com/catalog/en/skus/images/apple-ipad%20mini%202%2032gb-space%20gray-450x35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IGRjS35&#10;AgAAI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4E0325" w:rsidRPr="00302C4B" w:rsidRDefault="004E2245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ik</w:t>
      </w:r>
      <w:r w:rsidR="00302C4B" w:rsidRPr="00302C4B">
        <w:rPr>
          <w:rFonts w:ascii="Arial" w:hAnsi="Arial" w:cs="Arial"/>
          <w:b/>
          <w:sz w:val="48"/>
          <w:szCs w:val="48"/>
        </w:rPr>
        <w:t xml:space="preserve"> ga werken met de IPad</w:t>
      </w:r>
    </w:p>
    <w:p w:rsidR="004E0325" w:rsidRPr="00297207" w:rsidRDefault="004E0325" w:rsidP="004E0325">
      <w:pPr>
        <w:shd w:val="clear" w:color="auto" w:fill="92D050"/>
        <w:jc w:val="center"/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Maandag</w:t>
      </w:r>
    </w:p>
    <w:p w:rsidR="00B50985" w:rsidRDefault="00B50985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Van 9.45 – 10.00 uur</w:t>
      </w:r>
    </w:p>
    <w:p w:rsidR="004E0325" w:rsidRPr="00302C4B" w:rsidRDefault="004E2245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</w:t>
      </w:r>
      <w:r w:rsidR="00302C4B" w:rsidRPr="00302C4B">
        <w:rPr>
          <w:rFonts w:ascii="Arial" w:hAnsi="Arial" w:cs="Arial"/>
          <w:b/>
          <w:sz w:val="48"/>
          <w:szCs w:val="48"/>
        </w:rPr>
        <w:t>auze</w:t>
      </w:r>
    </w:p>
    <w:p w:rsidR="00302C4B" w:rsidRDefault="00302C4B" w:rsidP="00BA797C">
      <w:pPr>
        <w:jc w:val="center"/>
        <w:rPr>
          <w:rFonts w:ascii="Arial" w:hAnsi="Arial" w:cs="Arial"/>
          <w:sz w:val="48"/>
          <w:szCs w:val="48"/>
        </w:rPr>
      </w:pPr>
    </w:p>
    <w:p w:rsidR="004E0325" w:rsidRDefault="004E2245" w:rsidP="00BA797C">
      <w:pPr>
        <w:jc w:val="center"/>
        <w:rPr>
          <w:rFonts w:ascii="Arial" w:hAnsi="Arial" w:cs="Arial"/>
          <w:sz w:val="48"/>
          <w:szCs w:val="48"/>
        </w:rPr>
      </w:pPr>
      <w:r w:rsidRPr="004E2245">
        <w:rPr>
          <w:rFonts w:ascii="Arial" w:hAnsi="Arial" w:cs="Arial"/>
          <w:noProof/>
          <w:sz w:val="48"/>
          <w:szCs w:val="48"/>
          <w:lang w:eastAsia="nl-NL"/>
        </w:rPr>
        <w:drawing>
          <wp:inline distT="0" distB="0" distL="0" distR="0">
            <wp:extent cx="4561205" cy="2647950"/>
            <wp:effectExtent l="0" t="0" r="0" b="0"/>
            <wp:docPr id="9" name="Afbeelding 9" descr="H:\My Pictures\20171213_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y Pictures\20171213_1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08" cy="265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245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388FB459" wp14:editId="7E866FEF">
            <wp:extent cx="2028825" cy="2028825"/>
            <wp:effectExtent l="0" t="0" r="9525" b="9525"/>
            <wp:docPr id="11" name="Afbeelding 11" descr="https://20pe1y3jronh2bnfmm3hq0ws-wpengine.netdna-ssl.com/wp-content/uploads/2016/09/apple-contingency-planning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0pe1y3jronh2bnfmm3hq0ws-wpengine.netdna-ssl.com/wp-content/uploads/2016/09/apple-contingency-planning-300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25" w:rsidRPr="004E2245" w:rsidRDefault="004E2245" w:rsidP="00BA797C">
      <w:pPr>
        <w:jc w:val="center"/>
        <w:rPr>
          <w:rFonts w:ascii="Arial" w:hAnsi="Arial" w:cs="Arial"/>
          <w:b/>
          <w:sz w:val="48"/>
          <w:szCs w:val="48"/>
        </w:rPr>
      </w:pPr>
      <w:r w:rsidRPr="004E2245">
        <w:rPr>
          <w:rFonts w:ascii="Arial" w:hAnsi="Arial" w:cs="Arial"/>
          <w:b/>
          <w:sz w:val="48"/>
          <w:szCs w:val="48"/>
        </w:rPr>
        <w:t>ik ga fruit eten</w:t>
      </w:r>
    </w:p>
    <w:p w:rsidR="004E0325" w:rsidRPr="00297207" w:rsidRDefault="004E0325" w:rsidP="004E0325">
      <w:pPr>
        <w:shd w:val="clear" w:color="auto" w:fill="92D050"/>
        <w:jc w:val="center"/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Maandag</w:t>
      </w:r>
    </w:p>
    <w:p w:rsidR="004E0325" w:rsidRPr="00C07504" w:rsidRDefault="00A42E4F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</w:t>
      </w:r>
      <w:r w:rsidR="00C07504" w:rsidRPr="00C07504">
        <w:rPr>
          <w:rFonts w:ascii="Arial" w:hAnsi="Arial" w:cs="Arial"/>
          <w:b/>
          <w:sz w:val="48"/>
          <w:szCs w:val="48"/>
        </w:rPr>
        <w:t>an 10.00 – 10.20 uur</w:t>
      </w:r>
    </w:p>
    <w:p w:rsidR="004E0325" w:rsidRPr="00C07504" w:rsidRDefault="00A42E4F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g</w:t>
      </w:r>
      <w:r w:rsidR="00C07504" w:rsidRPr="00C07504">
        <w:rPr>
          <w:rFonts w:ascii="Arial" w:hAnsi="Arial" w:cs="Arial"/>
          <w:b/>
          <w:sz w:val="48"/>
          <w:szCs w:val="48"/>
        </w:rPr>
        <w:t>ym: omkleden</w:t>
      </w:r>
    </w:p>
    <w:p w:rsidR="004E0325" w:rsidRDefault="004E0325" w:rsidP="00BA797C">
      <w:pPr>
        <w:jc w:val="center"/>
        <w:rPr>
          <w:rFonts w:ascii="Arial" w:hAnsi="Arial" w:cs="Arial"/>
          <w:sz w:val="48"/>
          <w:szCs w:val="48"/>
        </w:rPr>
      </w:pPr>
    </w:p>
    <w:p w:rsidR="004E0325" w:rsidRDefault="00C07504" w:rsidP="00BA797C">
      <w:pPr>
        <w:jc w:val="center"/>
        <w:rPr>
          <w:rFonts w:ascii="Arial" w:hAnsi="Arial" w:cs="Arial"/>
          <w:sz w:val="48"/>
          <w:szCs w:val="48"/>
        </w:rPr>
      </w:pPr>
      <w:r>
        <w:rPr>
          <w:noProof/>
          <w:lang w:eastAsia="nl-NL"/>
        </w:rPr>
        <w:drawing>
          <wp:inline distT="0" distB="0" distL="0" distR="0" wp14:anchorId="5A5C3839" wp14:editId="0CFEE386">
            <wp:extent cx="4114800" cy="2628533"/>
            <wp:effectExtent l="0" t="0" r="0" b="635"/>
            <wp:docPr id="14" name="Afbeelding 14" descr="http://10enl.s3-eu-west-1.amazonaws.com/wp/wp-content/uploads/2014/03/2014030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enl.s3-eu-west-1.amazonaws.com/wp/wp-content/uploads/2014/03/20140305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24" cy="26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4F" w:rsidRDefault="00A42E4F" w:rsidP="00BA797C">
      <w:pPr>
        <w:jc w:val="center"/>
        <w:rPr>
          <w:rFonts w:ascii="Arial" w:hAnsi="Arial" w:cs="Arial"/>
          <w:b/>
          <w:sz w:val="48"/>
          <w:szCs w:val="48"/>
        </w:rPr>
      </w:pPr>
      <w:r w:rsidRPr="00A42E4F">
        <w:rPr>
          <w:rFonts w:ascii="Arial" w:hAnsi="Arial" w:cs="Arial"/>
          <w:b/>
          <w:sz w:val="48"/>
          <w:szCs w:val="48"/>
        </w:rPr>
        <w:t>ik ga omkleden voor gym</w:t>
      </w:r>
    </w:p>
    <w:p w:rsidR="00A42E4F" w:rsidRPr="00297207" w:rsidRDefault="00A42E4F" w:rsidP="00A42E4F">
      <w:pPr>
        <w:shd w:val="clear" w:color="auto" w:fill="92D050"/>
        <w:jc w:val="center"/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Maandag</w:t>
      </w:r>
    </w:p>
    <w:p w:rsidR="00A42E4F" w:rsidRDefault="007F33FF" w:rsidP="007F33FF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van 10.20 – 11.00 uur</w:t>
      </w:r>
    </w:p>
    <w:p w:rsidR="00A42E4F" w:rsidRDefault="00807BFC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gym</w:t>
      </w:r>
    </w:p>
    <w:p w:rsidR="00807BFC" w:rsidRDefault="00807BFC" w:rsidP="00BA797C">
      <w:pPr>
        <w:jc w:val="center"/>
        <w:rPr>
          <w:rFonts w:ascii="Arial" w:hAnsi="Arial" w:cs="Arial"/>
          <w:b/>
          <w:sz w:val="48"/>
          <w:szCs w:val="48"/>
        </w:rPr>
      </w:pPr>
    </w:p>
    <w:p w:rsidR="00A42E4F" w:rsidRDefault="00807BFC" w:rsidP="00BA797C">
      <w:pPr>
        <w:jc w:val="center"/>
        <w:rPr>
          <w:rFonts w:ascii="Arial" w:hAnsi="Arial" w:cs="Arial"/>
          <w:b/>
          <w:sz w:val="48"/>
          <w:szCs w:val="48"/>
        </w:rPr>
      </w:pPr>
      <w:r w:rsidRPr="00807BFC">
        <w:rPr>
          <w:rFonts w:ascii="Arial" w:hAnsi="Arial" w:cs="Arial"/>
          <w:b/>
          <w:noProof/>
          <w:sz w:val="48"/>
          <w:szCs w:val="48"/>
          <w:lang w:eastAsia="nl-NL"/>
        </w:rPr>
        <w:drawing>
          <wp:inline distT="0" distB="0" distL="0" distR="0">
            <wp:extent cx="4752975" cy="2790190"/>
            <wp:effectExtent l="0" t="0" r="9525" b="0"/>
            <wp:docPr id="15" name="Afbeelding 15" descr="H:\My Pictures\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y Pictures\gy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32" cy="27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4F" w:rsidRDefault="00807BFC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ik ga gymmen</w:t>
      </w:r>
    </w:p>
    <w:p w:rsidR="00A42E4F" w:rsidRPr="00297207" w:rsidRDefault="00A42E4F" w:rsidP="00A42E4F">
      <w:pPr>
        <w:shd w:val="clear" w:color="auto" w:fill="92D050"/>
        <w:jc w:val="center"/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Maandag</w:t>
      </w:r>
    </w:p>
    <w:p w:rsidR="00267593" w:rsidRDefault="00267593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van 11.00 – 11.30 uur</w:t>
      </w:r>
    </w:p>
    <w:p w:rsidR="00267593" w:rsidRDefault="00267593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omkleden na gym</w:t>
      </w:r>
    </w:p>
    <w:p w:rsidR="00A42E4F" w:rsidRDefault="00267593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nl-NL"/>
        </w:rPr>
        <w:drawing>
          <wp:inline distT="0" distB="0" distL="0" distR="0" wp14:anchorId="1B0B7248" wp14:editId="212BE889">
            <wp:extent cx="3790950" cy="3028315"/>
            <wp:effectExtent l="0" t="0" r="0" b="635"/>
            <wp:docPr id="16" name="Afbeelding 16" descr="http://10enl.s3-eu-west-1.amazonaws.com/wp/wp-content/uploads/2014/03/2014030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enl.s3-eu-west-1.amazonaws.com/wp/wp-content/uploads/2014/03/20140305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78" cy="303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3FC41B9E" wp14:editId="5EF74511">
            <wp:extent cx="3219450" cy="3019425"/>
            <wp:effectExtent l="0" t="0" r="0" b="9525"/>
            <wp:docPr id="17" name="Afbeelding 17" descr="http://www.thuisinonderwijs.nl/wp-content/uploads/2012/03/Douchennagymles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huisinonderwijs.nl/wp-content/uploads/2012/03/Douchennagymles-300x2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4F" w:rsidRDefault="00267593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ik ga douchen en aankleden</w:t>
      </w:r>
    </w:p>
    <w:p w:rsidR="00A42E4F" w:rsidRPr="00297207" w:rsidRDefault="00A42E4F" w:rsidP="00A42E4F">
      <w:pPr>
        <w:shd w:val="clear" w:color="auto" w:fill="92D050"/>
        <w:jc w:val="center"/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Maandag</w:t>
      </w:r>
    </w:p>
    <w:p w:rsidR="00A42E4F" w:rsidRDefault="008339D1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van 11.30 – 12.00 uur</w:t>
      </w:r>
    </w:p>
    <w:p w:rsidR="008339D1" w:rsidRDefault="008339D1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lezen</w:t>
      </w:r>
    </w:p>
    <w:p w:rsidR="008339D1" w:rsidRDefault="008339D1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nl-NL"/>
        </w:rPr>
        <w:drawing>
          <wp:inline distT="0" distB="0" distL="0" distR="0">
            <wp:extent cx="3391592" cy="3823226"/>
            <wp:effectExtent l="0" t="6032" r="0" b="0"/>
            <wp:docPr id="18" name="Afbeelding 18" descr="C:\Users\M.Raijmakers\AppData\Local\Microsoft\Windows\Temporary Internet Files\Content.Word\20171213_16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Raijmakers\AppData\Local\Microsoft\Windows\Temporary Internet Files\Content.Word\20171213_162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5912" cy="386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9D1" w:rsidRDefault="00F51A40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ik lees een boek</w:t>
      </w:r>
    </w:p>
    <w:p w:rsidR="00A42E4F" w:rsidRPr="00297207" w:rsidRDefault="00A42E4F" w:rsidP="00A42E4F">
      <w:pPr>
        <w:shd w:val="clear" w:color="auto" w:fill="92D050"/>
        <w:jc w:val="center"/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Maandag</w:t>
      </w:r>
    </w:p>
    <w:p w:rsidR="00A42E4F" w:rsidRDefault="00AC2D97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van 12.00 – 12.30 uur</w:t>
      </w:r>
    </w:p>
    <w:p w:rsidR="00AC2D97" w:rsidRDefault="00AC2D97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lezen: werken uit de map</w:t>
      </w:r>
    </w:p>
    <w:p w:rsidR="00AC2D97" w:rsidRDefault="00AC2D97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nl-NL"/>
        </w:rPr>
        <w:drawing>
          <wp:inline distT="0" distB="0" distL="0" distR="0">
            <wp:extent cx="5909733" cy="3324225"/>
            <wp:effectExtent l="0" t="0" r="0" b="0"/>
            <wp:docPr id="19" name="Afbeelding 19" descr="C:\Users\M.Raijmakers\AppData\Local\Microsoft\Windows\Temporary Internet Files\Content.Word\20171213_16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Raijmakers\AppData\Local\Microsoft\Windows\Temporary Internet Files\Content.Word\20171213_163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35" cy="33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97" w:rsidRDefault="00AC2D97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ik werk uit de map</w:t>
      </w:r>
    </w:p>
    <w:p w:rsidR="007148A2" w:rsidRPr="00297207" w:rsidRDefault="007148A2" w:rsidP="007148A2">
      <w:pPr>
        <w:shd w:val="clear" w:color="auto" w:fill="92D050"/>
        <w:jc w:val="center"/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Maandag</w:t>
      </w:r>
    </w:p>
    <w:p w:rsidR="00A42E4F" w:rsidRDefault="00EC0D14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van 12.30 – 13.00 uur</w:t>
      </w:r>
    </w:p>
    <w:p w:rsidR="00EC0D14" w:rsidRDefault="00A811FC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3FDAC16C" wp14:editId="463B16A4">
            <wp:simplePos x="0" y="0"/>
            <wp:positionH relativeFrom="column">
              <wp:posOffset>4386580</wp:posOffset>
            </wp:positionH>
            <wp:positionV relativeFrom="paragraph">
              <wp:posOffset>478155</wp:posOffset>
            </wp:positionV>
            <wp:extent cx="3600450" cy="2895600"/>
            <wp:effectExtent l="0" t="0" r="0" b="0"/>
            <wp:wrapSquare wrapText="bothSides"/>
            <wp:docPr id="12" name="Afbeelding 12" descr="https://www.nijha.nl/upload/Block/Large_2990Referentie_Vijfhuizen_de_Tweemaster_schoolp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nijha.nl/upload/Block/Large_2990Referentie_Vijfhuizen_de_Tweemaster_schoolple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D14">
        <w:rPr>
          <w:rFonts w:ascii="Arial" w:hAnsi="Arial" w:cs="Arial"/>
          <w:b/>
          <w:sz w:val="48"/>
          <w:szCs w:val="48"/>
        </w:rPr>
        <w:t>pauze</w:t>
      </w:r>
    </w:p>
    <w:p w:rsidR="00EC0D14" w:rsidRDefault="00EC0D14" w:rsidP="00BA797C">
      <w:pPr>
        <w:jc w:val="center"/>
        <w:rPr>
          <w:rFonts w:ascii="Arial" w:hAnsi="Arial" w:cs="Arial"/>
          <w:b/>
          <w:sz w:val="48"/>
          <w:szCs w:val="48"/>
        </w:rPr>
      </w:pPr>
      <w:r w:rsidRPr="004E2245">
        <w:rPr>
          <w:rFonts w:ascii="Arial" w:hAnsi="Arial" w:cs="Arial"/>
          <w:noProof/>
          <w:sz w:val="48"/>
          <w:szCs w:val="48"/>
          <w:lang w:eastAsia="nl-NL"/>
        </w:rPr>
        <w:drawing>
          <wp:inline distT="0" distB="0" distL="0" distR="0" wp14:anchorId="0470030C" wp14:editId="5831A36C">
            <wp:extent cx="3961765" cy="2895600"/>
            <wp:effectExtent l="0" t="0" r="635" b="0"/>
            <wp:docPr id="20" name="Afbeelding 20" descr="H:\My Pictures\20171213_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y Pictures\20171213_1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22" cy="29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FC" w:rsidRDefault="00A811FC" w:rsidP="00BA797C">
      <w:pPr>
        <w:jc w:val="center"/>
        <w:rPr>
          <w:rFonts w:ascii="Arial" w:hAnsi="Arial" w:cs="Arial"/>
          <w:b/>
          <w:sz w:val="48"/>
          <w:szCs w:val="48"/>
        </w:rPr>
      </w:pPr>
    </w:p>
    <w:p w:rsidR="00E24D6D" w:rsidRDefault="0043224A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</w:t>
      </w:r>
      <w:r w:rsidR="00A811FC">
        <w:rPr>
          <w:rFonts w:ascii="Arial" w:hAnsi="Arial" w:cs="Arial"/>
          <w:b/>
          <w:sz w:val="48"/>
          <w:szCs w:val="48"/>
        </w:rPr>
        <w:t>k eet brood en speel buiten</w:t>
      </w:r>
    </w:p>
    <w:p w:rsidR="00F32141" w:rsidRPr="00297207" w:rsidRDefault="00F32141" w:rsidP="00F32141">
      <w:pPr>
        <w:shd w:val="clear" w:color="auto" w:fill="92D050"/>
        <w:jc w:val="center"/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Maandag</w:t>
      </w:r>
    </w:p>
    <w:p w:rsidR="00E06FC7" w:rsidRDefault="00E06FC7" w:rsidP="00E06FC7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Van 13.00 – 14.25 uur</w:t>
      </w:r>
    </w:p>
    <w:p w:rsidR="00F32141" w:rsidRDefault="00E06FC7" w:rsidP="00A244EF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koken</w:t>
      </w:r>
    </w:p>
    <w:p w:rsidR="00F32141" w:rsidRDefault="00A244EF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nl-NL"/>
        </w:rPr>
        <w:drawing>
          <wp:inline distT="0" distB="0" distL="0" distR="0" wp14:anchorId="341B9950" wp14:editId="19333567">
            <wp:extent cx="4171077" cy="2905125"/>
            <wp:effectExtent l="0" t="0" r="1270" b="0"/>
            <wp:docPr id="5" name="Afbeelding 5" descr="https://lekkertafelen.nl/wp-content/uploads/2017/01/gebakken-aardappelen-de-basis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kkertafelen.nl/wp-content/uploads/2017/01/gebakken-aardappelen-de-basis-head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15" cy="292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41" w:rsidRDefault="00F32141" w:rsidP="00BA797C">
      <w:pPr>
        <w:jc w:val="center"/>
        <w:rPr>
          <w:rFonts w:ascii="Arial" w:hAnsi="Arial" w:cs="Arial"/>
          <w:b/>
          <w:sz w:val="48"/>
          <w:szCs w:val="48"/>
        </w:rPr>
      </w:pPr>
    </w:p>
    <w:p w:rsidR="00F32141" w:rsidRDefault="00E06FC7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ik eet</w:t>
      </w:r>
      <w:r w:rsidR="00A244EF">
        <w:rPr>
          <w:rFonts w:ascii="Arial" w:hAnsi="Arial" w:cs="Arial"/>
          <w:b/>
          <w:sz w:val="48"/>
          <w:szCs w:val="48"/>
        </w:rPr>
        <w:t xml:space="preserve"> gebakken aardappelen</w:t>
      </w:r>
    </w:p>
    <w:p w:rsidR="00F32141" w:rsidRPr="00297207" w:rsidRDefault="00F32141" w:rsidP="00F32141">
      <w:pPr>
        <w:shd w:val="clear" w:color="auto" w:fill="92D050"/>
        <w:jc w:val="center"/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Maandag</w:t>
      </w:r>
    </w:p>
    <w:p w:rsidR="00F32141" w:rsidRDefault="00E06FC7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van 14.25 tot 14.30 uur</w:t>
      </w:r>
    </w:p>
    <w:p w:rsidR="00F32141" w:rsidRDefault="00E06FC7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agenda uitdelen en naar de bus</w:t>
      </w:r>
    </w:p>
    <w:p w:rsidR="009528EB" w:rsidRDefault="009528EB" w:rsidP="00BA797C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D0D8B10" wp14:editId="7A41CD89">
            <wp:extent cx="3648075" cy="2876550"/>
            <wp:effectExtent l="0" t="0" r="9525" b="0"/>
            <wp:docPr id="1" name="Afbeelding 1" descr="https://www.scholierenshop.nl/media/catalog/product/cache/1/small_image/210x/9df78eab33525d08d6e5fb8d27136e95/7/7/7751-donald-duck-schoolage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cholierenshop.nl/media/catalog/product/cache/1/small_image/210x/9df78eab33525d08d6e5fb8d27136e95/7/7/7751-donald-duck-schoolagend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8EB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5527F7A8" wp14:editId="195FF1AF">
            <wp:extent cx="3362325" cy="2867025"/>
            <wp:effectExtent l="0" t="0" r="9525" b="9525"/>
            <wp:docPr id="21" name="Afbeelding 21" descr="https://www.fnv.nl/resizer/?url=/site/nieuws/nieuwsberichten/1155265/1266451/1274820&amp;amp;w=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nv.nl/resizer/?url=/site/nieuws/nieuwsberichten/1155265/1266451/1274820&amp;amp;w=5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74" cy="287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41" w:rsidRPr="00A42E4F" w:rsidRDefault="009528EB" w:rsidP="00BA797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</w:t>
      </w:r>
      <w:r w:rsidR="00E06FC7">
        <w:rPr>
          <w:rFonts w:ascii="Arial" w:hAnsi="Arial" w:cs="Arial"/>
          <w:b/>
          <w:sz w:val="48"/>
          <w:szCs w:val="48"/>
        </w:rPr>
        <w:t>k ga naar de bus</w:t>
      </w:r>
    </w:p>
    <w:sectPr w:rsidR="00F32141" w:rsidRPr="00A42E4F" w:rsidSect="0029720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07"/>
    <w:rsid w:val="000C7C67"/>
    <w:rsid w:val="001B5C67"/>
    <w:rsid w:val="001C5BFA"/>
    <w:rsid w:val="00267593"/>
    <w:rsid w:val="00297207"/>
    <w:rsid w:val="00302C4B"/>
    <w:rsid w:val="00370BB9"/>
    <w:rsid w:val="0041509D"/>
    <w:rsid w:val="0043224A"/>
    <w:rsid w:val="00475EE6"/>
    <w:rsid w:val="004E0325"/>
    <w:rsid w:val="004E2245"/>
    <w:rsid w:val="007148A2"/>
    <w:rsid w:val="00762899"/>
    <w:rsid w:val="007F33FF"/>
    <w:rsid w:val="00807BFC"/>
    <w:rsid w:val="008339D1"/>
    <w:rsid w:val="008724BB"/>
    <w:rsid w:val="008E0343"/>
    <w:rsid w:val="009528EB"/>
    <w:rsid w:val="00A244EF"/>
    <w:rsid w:val="00A42E4F"/>
    <w:rsid w:val="00A811FC"/>
    <w:rsid w:val="00AC2D97"/>
    <w:rsid w:val="00B50985"/>
    <w:rsid w:val="00BA797C"/>
    <w:rsid w:val="00C07504"/>
    <w:rsid w:val="00D40FFA"/>
    <w:rsid w:val="00DE2D55"/>
    <w:rsid w:val="00E06FC7"/>
    <w:rsid w:val="00E24D6D"/>
    <w:rsid w:val="00EA26CA"/>
    <w:rsid w:val="00EC0D14"/>
    <w:rsid w:val="00F061BD"/>
    <w:rsid w:val="00F32141"/>
    <w:rsid w:val="00F3720D"/>
    <w:rsid w:val="00F51A40"/>
    <w:rsid w:val="00FB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3756C-16C8-4911-89D7-EBA8A9FA3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9569D4DC</Template>
  <TotalTime>0</TotalTime>
  <Pages>12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Berg-Massop</dc:creator>
  <cp:keywords/>
  <dc:description/>
  <cp:lastModifiedBy>Marij Raijmakers-Nillesen</cp:lastModifiedBy>
  <cp:revision>2</cp:revision>
  <dcterms:created xsi:type="dcterms:W3CDTF">2017-12-13T15:54:00Z</dcterms:created>
  <dcterms:modified xsi:type="dcterms:W3CDTF">2017-12-13T15:54:00Z</dcterms:modified>
</cp:coreProperties>
</file>