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380"/>
      </w:tblGrid>
      <w:tr w:rsidR="00A278D9" w:rsidRPr="00987DF0" w14:paraId="30C23495" w14:textId="77777777" w:rsidTr="00A278D9">
        <w:trPr>
          <w:trHeight w:val="10065"/>
          <w:jc w:val="center"/>
        </w:trPr>
        <w:tc>
          <w:tcPr>
            <w:tcW w:w="10422" w:type="dxa"/>
          </w:tcPr>
          <w:p w14:paraId="052F3889" w14:textId="77777777" w:rsidR="00A278D9" w:rsidRDefault="005A5A79" w:rsidP="00970398">
            <w:pPr>
              <w:pStyle w:val="Heading2"/>
              <w:jc w:val="center"/>
              <w:rPr>
                <w:sz w:val="40"/>
                <w:szCs w:val="40"/>
              </w:rPr>
            </w:pPr>
            <w:r>
              <w:rPr>
                <w:sz w:val="40"/>
                <w:szCs w:val="40"/>
              </w:rPr>
              <w:t>Kantoor</w:t>
            </w:r>
          </w:p>
          <w:p w14:paraId="425B3962" w14:textId="77777777" w:rsidR="00377270" w:rsidRPr="00377270" w:rsidRDefault="00377270" w:rsidP="00377270"/>
          <w:p w14:paraId="7E6ABA79" w14:textId="7B4D0421" w:rsidR="00A278D9" w:rsidRDefault="00A15391" w:rsidP="00377270">
            <w:pPr>
              <w:pStyle w:val="Heading2"/>
            </w:pPr>
            <w:r w:rsidRPr="00377270">
              <w:rPr>
                <w:noProof/>
                <w:lang w:eastAsia="nl-NL"/>
              </w:rPr>
              <w:drawing>
                <wp:anchor distT="0" distB="0" distL="114300" distR="114300" simplePos="0" relativeHeight="251644928" behindDoc="0" locked="0" layoutInCell="1" allowOverlap="1" wp14:anchorId="3CDF7E07" wp14:editId="64F2B8BE">
                  <wp:simplePos x="0" y="0"/>
                  <wp:positionH relativeFrom="margin">
                    <wp:posOffset>604520</wp:posOffset>
                  </wp:positionH>
                  <wp:positionV relativeFrom="margin">
                    <wp:posOffset>1045845</wp:posOffset>
                  </wp:positionV>
                  <wp:extent cx="1695450" cy="1695450"/>
                  <wp:effectExtent l="0" t="0" r="6350" b="6350"/>
                  <wp:wrapSquare wrapText="bothSides"/>
                  <wp:docPr id="148" name="Afbeelding 148" descr="GroenRijk f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roenRijk folder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270">
              <w:rPr>
                <w:noProof/>
                <w:lang w:eastAsia="nl-NL"/>
              </w:rPr>
              <mc:AlternateContent>
                <mc:Choice Requires="wps">
                  <w:drawing>
                    <wp:anchor distT="0" distB="0" distL="114300" distR="114300" simplePos="0" relativeHeight="251667456" behindDoc="0" locked="0" layoutInCell="1" allowOverlap="1" wp14:anchorId="4EA647EF" wp14:editId="5C227FC7">
                      <wp:simplePos x="0" y="0"/>
                      <wp:positionH relativeFrom="column">
                        <wp:posOffset>3890645</wp:posOffset>
                      </wp:positionH>
                      <wp:positionV relativeFrom="paragraph">
                        <wp:posOffset>2185670</wp:posOffset>
                      </wp:positionV>
                      <wp:extent cx="1476375" cy="1257300"/>
                      <wp:effectExtent l="4445" t="1270" r="5080" b="0"/>
                      <wp:wrapNone/>
                      <wp:docPr id="8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5C614" w14:textId="77777777" w:rsidR="001B1505" w:rsidRDefault="001B1505" w:rsidP="00A278D9"/>
                                <w:p w14:paraId="6A1CD8DC" w14:textId="77777777" w:rsidR="001B1505" w:rsidRDefault="001B1505" w:rsidP="00A278D9">
                                  <w:pPr>
                                    <w:jc w:val="center"/>
                                    <w:rPr>
                                      <w:color w:val="FF0000"/>
                                      <w:sz w:val="28"/>
                                      <w:szCs w:val="28"/>
                                    </w:rPr>
                                  </w:pPr>
                                  <w:r w:rsidRPr="00EF49A8">
                                    <w:rPr>
                                      <w:color w:val="FF0000"/>
                                      <w:sz w:val="28"/>
                                      <w:szCs w:val="28"/>
                                    </w:rPr>
                                    <w:t>Magazijn</w:t>
                                  </w:r>
                                </w:p>
                                <w:p w14:paraId="6FB869D4" w14:textId="77777777" w:rsidR="001B1505" w:rsidRPr="00EF49A8" w:rsidRDefault="001B1505" w:rsidP="00A278D9">
                                  <w:pPr>
                                    <w:jc w:val="center"/>
                                    <w:rPr>
                                      <w:color w:val="FF0000"/>
                                      <w:sz w:val="28"/>
                                      <w:szCs w:val="28"/>
                                    </w:rPr>
                                  </w:pPr>
                                  <w:r>
                                    <w:rPr>
                                      <w:color w:val="FF0000"/>
                                      <w:sz w:val="28"/>
                                      <w:szCs w:val="28"/>
                                    </w:rPr>
                                    <w:t>voorraden</w:t>
                                  </w:r>
                                </w:p>
                                <w:p w14:paraId="10C0D82A" w14:textId="77777777" w:rsidR="001B1505" w:rsidRPr="00EF49A8" w:rsidRDefault="001B1505" w:rsidP="00A278D9">
                                  <w:pPr>
                                    <w:jc w:val="center"/>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26" type="#_x0000_t202" style="position:absolute;margin-left:306.35pt;margin-top:172.1pt;width:116.25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DuQIAAL0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" filled="f" stroked="f">
                      <v:textbox>
                        <w:txbxContent>
                          <w:p w14:paraId="7ED5C614" w14:textId="77777777" w:rsidR="001B1505" w:rsidRDefault="001B1505" w:rsidP="00A278D9"/>
                          <w:p w14:paraId="6A1CD8DC" w14:textId="77777777" w:rsidR="001B1505" w:rsidRDefault="001B1505" w:rsidP="00A278D9">
                            <w:pPr>
                              <w:jc w:val="center"/>
                              <w:rPr>
                                <w:color w:val="FF0000"/>
                                <w:sz w:val="28"/>
                                <w:szCs w:val="28"/>
                              </w:rPr>
                            </w:pPr>
                            <w:r w:rsidRPr="00EF49A8">
                              <w:rPr>
                                <w:color w:val="FF0000"/>
                                <w:sz w:val="28"/>
                                <w:szCs w:val="28"/>
                              </w:rPr>
                              <w:t>Magazijn</w:t>
                            </w:r>
                          </w:p>
                          <w:p w14:paraId="6FB869D4" w14:textId="77777777" w:rsidR="001B1505" w:rsidRPr="00EF49A8" w:rsidRDefault="001B1505" w:rsidP="00A278D9">
                            <w:pPr>
                              <w:jc w:val="center"/>
                              <w:rPr>
                                <w:color w:val="FF0000"/>
                                <w:sz w:val="28"/>
                                <w:szCs w:val="28"/>
                              </w:rPr>
                            </w:pPr>
                            <w:r>
                              <w:rPr>
                                <w:color w:val="FF0000"/>
                                <w:sz w:val="28"/>
                                <w:szCs w:val="28"/>
                              </w:rPr>
                              <w:t>voorraden</w:t>
                            </w:r>
                          </w:p>
                          <w:p w14:paraId="10C0D82A" w14:textId="77777777" w:rsidR="001B1505" w:rsidRPr="00EF49A8" w:rsidRDefault="001B1505" w:rsidP="00A278D9">
                            <w:pPr>
                              <w:jc w:val="center"/>
                              <w:rPr>
                                <w:color w:val="FF0000"/>
                                <w:sz w:val="28"/>
                                <w:szCs w:val="28"/>
                              </w:rPr>
                            </w:pPr>
                          </w:p>
                        </w:txbxContent>
                      </v:textbox>
                    </v:shape>
                  </w:pict>
                </mc:Fallback>
              </mc:AlternateContent>
            </w:r>
            <w:r w:rsidRPr="00377270">
              <w:rPr>
                <w:noProof/>
                <w:lang w:eastAsia="nl-NL"/>
              </w:rPr>
              <mc:AlternateContent>
                <mc:Choice Requires="wps">
                  <w:drawing>
                    <wp:anchor distT="0" distB="0" distL="114300" distR="114300" simplePos="0" relativeHeight="251666432" behindDoc="0" locked="0" layoutInCell="1" allowOverlap="1" wp14:anchorId="328CDAF9" wp14:editId="7EA613CA">
                      <wp:simplePos x="0" y="0"/>
                      <wp:positionH relativeFrom="column">
                        <wp:posOffset>3966845</wp:posOffset>
                      </wp:positionH>
                      <wp:positionV relativeFrom="paragraph">
                        <wp:posOffset>1928495</wp:posOffset>
                      </wp:positionV>
                      <wp:extent cx="1400175" cy="1400175"/>
                      <wp:effectExtent l="57150" t="38100" r="104775" b="123825"/>
                      <wp:wrapNone/>
                      <wp:docPr id="84"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001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blurRad="63500" dist="29783" dir="3885598" algn="ctr" rotWithShape="0">
                                  <a:srgbClr val="622423">
                                    <a:alpha val="50000"/>
                                  </a:srgbClr>
                                </a:outerShdw>
                              </a:effectLst>
                            </wps:spPr>
                            <wps:txbx>
                              <w:txbxContent>
                                <w:p w14:paraId="36AAA46B" w14:textId="77777777" w:rsidR="001B1505" w:rsidRDefault="001B1505" w:rsidP="00C135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7" style="position:absolute;margin-left:312.35pt;margin-top:151.85pt;width:110.25pt;height:11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" strokecolor="#d99594" strokeweight="1pt">
                      <v:fill color2="#e5b8b7" focus="100%" type="gradient"/>
                      <v:shadow on="t" color="#622423" opacity=".5" offset="1pt,.74833mm"/>
                      <v:textbox>
                        <w:txbxContent>
                          <w:p w14:paraId="36AAA46B" w14:textId="77777777" w:rsidR="001B1505" w:rsidRDefault="001B1505" w:rsidP="00C1352D">
                            <w:pPr>
                              <w:jc w:val="center"/>
                            </w:pPr>
                          </w:p>
                        </w:txbxContent>
                      </v:textbox>
                    </v:oval>
                  </w:pict>
                </mc:Fallback>
              </mc:AlternateContent>
            </w:r>
            <w:r w:rsidRPr="00377270">
              <w:rPr>
                <w:noProof/>
                <w:lang w:eastAsia="nl-NL"/>
              </w:rPr>
              <mc:AlternateContent>
                <mc:Choice Requires="wps">
                  <w:drawing>
                    <wp:anchor distT="0" distB="0" distL="114300" distR="114300" simplePos="0" relativeHeight="251665408" behindDoc="0" locked="0" layoutInCell="1" allowOverlap="1" wp14:anchorId="3F22A34B" wp14:editId="2EDF574D">
                      <wp:simplePos x="0" y="0"/>
                      <wp:positionH relativeFrom="column">
                        <wp:posOffset>3300095</wp:posOffset>
                      </wp:positionH>
                      <wp:positionV relativeFrom="paragraph">
                        <wp:posOffset>1014095</wp:posOffset>
                      </wp:positionV>
                      <wp:extent cx="1476375" cy="914400"/>
                      <wp:effectExtent l="0" t="0" r="0" b="1905"/>
                      <wp:wrapNone/>
                      <wp:docPr id="8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C5F7" w14:textId="77777777" w:rsidR="001B1505" w:rsidRDefault="001B1505" w:rsidP="00A278D9"/>
                                <w:p w14:paraId="4A17517F" w14:textId="77777777" w:rsidR="001B1505" w:rsidRPr="006A3A86" w:rsidRDefault="001B1505" w:rsidP="00A278D9">
                                  <w:pPr>
                                    <w:jc w:val="center"/>
                                    <w:rPr>
                                      <w:rFonts w:ascii="Cambria" w:hAnsi="Cambria"/>
                                      <w:color w:val="FF0000"/>
                                      <w:sz w:val="28"/>
                                      <w:szCs w:val="28"/>
                                    </w:rPr>
                                  </w:pPr>
                                  <w:r w:rsidRPr="006A3A86">
                                    <w:rPr>
                                      <w:rFonts w:ascii="Cambria" w:hAnsi="Cambria"/>
                                      <w:color w:val="FF0000"/>
                                      <w:sz w:val="28"/>
                                      <w:szCs w:val="28"/>
                                    </w:rPr>
                                    <w:t>Postverzorging.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8" type="#_x0000_t202" style="position:absolute;margin-left:259.85pt;margin-top:79.85pt;width:116.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" filled="f" stroked="f">
                      <v:textbox>
                        <w:txbxContent>
                          <w:p w14:paraId="00E0C5F7" w14:textId="77777777" w:rsidR="001B1505" w:rsidRDefault="001B1505" w:rsidP="00A278D9"/>
                          <w:p w14:paraId="4A17517F" w14:textId="77777777" w:rsidR="001B1505" w:rsidRPr="006A3A86" w:rsidRDefault="001B1505" w:rsidP="00A278D9">
                            <w:pPr>
                              <w:jc w:val="center"/>
                              <w:rPr>
                                <w:rFonts w:ascii="Cambria" w:hAnsi="Cambria"/>
                                <w:color w:val="FF0000"/>
                                <w:sz w:val="28"/>
                                <w:szCs w:val="28"/>
                              </w:rPr>
                            </w:pPr>
                            <w:r w:rsidRPr="006A3A86">
                              <w:rPr>
                                <w:rFonts w:ascii="Cambria" w:hAnsi="Cambria"/>
                                <w:color w:val="FF0000"/>
                                <w:sz w:val="28"/>
                                <w:szCs w:val="28"/>
                              </w:rPr>
                              <w:t>Postverzorging.</w:t>
                            </w:r>
                          </w:p>
                        </w:txbxContent>
                      </v:textbox>
                    </v:shape>
                  </w:pict>
                </mc:Fallback>
              </mc:AlternateContent>
            </w:r>
            <w:r w:rsidRPr="00377270">
              <w:rPr>
                <w:noProof/>
                <w:lang w:eastAsia="nl-NL"/>
              </w:rPr>
              <mc:AlternateContent>
                <mc:Choice Requires="wps">
                  <w:drawing>
                    <wp:anchor distT="0" distB="0" distL="114300" distR="114300" simplePos="0" relativeHeight="251664384" behindDoc="0" locked="0" layoutInCell="1" allowOverlap="1" wp14:anchorId="492503C2" wp14:editId="3E11B823">
                      <wp:simplePos x="0" y="0"/>
                      <wp:positionH relativeFrom="column">
                        <wp:posOffset>3300095</wp:posOffset>
                      </wp:positionH>
                      <wp:positionV relativeFrom="paragraph">
                        <wp:posOffset>596900</wp:posOffset>
                      </wp:positionV>
                      <wp:extent cx="1400175" cy="1400175"/>
                      <wp:effectExtent l="57150" t="38100" r="104775" b="123825"/>
                      <wp:wrapNone/>
                      <wp:docPr id="82"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001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blurRad="63500" dist="29783" dir="3885598" algn="ctr" rotWithShape="0">
                                  <a:srgbClr val="622423">
                                    <a:alpha val="50000"/>
                                  </a:srgbClr>
                                </a:outerShdw>
                              </a:effectLst>
                            </wps:spPr>
                            <wps:txbx>
                              <w:txbxContent>
                                <w:p w14:paraId="6535D243" w14:textId="77777777" w:rsidR="001B1505" w:rsidRDefault="001B1505" w:rsidP="00C135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 o:spid="_x0000_s1029" style="position:absolute;margin-left:259.85pt;margin-top:47pt;width:110.25pt;height:1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" strokecolor="#d99594" strokeweight="1pt">
                      <v:fill color2="#e5b8b7" focus="100%" type="gradient"/>
                      <v:shadow on="t" color="#622423" opacity=".5" offset="1pt,.74833mm"/>
                      <v:textbox>
                        <w:txbxContent>
                          <w:p w14:paraId="6535D243" w14:textId="77777777" w:rsidR="001B1505" w:rsidRDefault="001B1505" w:rsidP="00C1352D">
                            <w:pPr>
                              <w:jc w:val="center"/>
                            </w:pPr>
                          </w:p>
                        </w:txbxContent>
                      </v:textbox>
                    </v:oval>
                  </w:pict>
                </mc:Fallback>
              </mc:AlternateContent>
            </w:r>
            <w:r w:rsidRPr="00377270">
              <w:rPr>
                <w:noProof/>
                <w:lang w:eastAsia="nl-NL"/>
              </w:rPr>
              <mc:AlternateContent>
                <mc:Choice Requires="wps">
                  <w:drawing>
                    <wp:anchor distT="0" distB="0" distL="114300" distR="114300" simplePos="0" relativeHeight="251663360" behindDoc="0" locked="0" layoutInCell="1" allowOverlap="1" wp14:anchorId="2F577AF9" wp14:editId="4A15630C">
                      <wp:simplePos x="0" y="0"/>
                      <wp:positionH relativeFrom="column">
                        <wp:posOffset>128270</wp:posOffset>
                      </wp:positionH>
                      <wp:positionV relativeFrom="paragraph">
                        <wp:posOffset>4311650</wp:posOffset>
                      </wp:positionV>
                      <wp:extent cx="1724025" cy="914400"/>
                      <wp:effectExtent l="1270" t="6350" r="1905" b="6350"/>
                      <wp:wrapNone/>
                      <wp:docPr id="8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8E637" w14:textId="77777777" w:rsidR="001B1505" w:rsidRDefault="001B1505" w:rsidP="00A278D9"/>
                                <w:p w14:paraId="0C848754" w14:textId="77777777" w:rsidR="001B1505" w:rsidRPr="00EF49A8" w:rsidRDefault="001B1505" w:rsidP="00A278D9">
                                  <w:pPr>
                                    <w:jc w:val="center"/>
                                    <w:rPr>
                                      <w:color w:val="FF0000"/>
                                      <w:sz w:val="28"/>
                                      <w:szCs w:val="28"/>
                                    </w:rPr>
                                  </w:pPr>
                                  <w:r w:rsidRPr="00EF49A8">
                                    <w:rPr>
                                      <w:color w:val="FF0000"/>
                                      <w:sz w:val="28"/>
                                      <w:szCs w:val="28"/>
                                    </w:rPr>
                                    <w:t>Reclamefolder</w:t>
                                  </w:r>
                                  <w:r>
                                    <w:rPr>
                                      <w:color w:val="FF0000"/>
                                      <w:sz w:val="28"/>
                                      <w:szCs w:val="28"/>
                                    </w:rPr>
                                    <w:t>s</w:t>
                                  </w:r>
                                </w:p>
                                <w:p w14:paraId="53484F98" w14:textId="77777777" w:rsidR="001B1505" w:rsidRDefault="001B1505" w:rsidP="00A278D9">
                                  <w:pPr>
                                    <w:jc w:val="center"/>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0" type="#_x0000_t202" style="position:absolute;margin-left:10.1pt;margin-top:339.5pt;width:135.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" filled="f" stroked="f">
                      <v:textbox>
                        <w:txbxContent>
                          <w:p w14:paraId="2B58E637" w14:textId="77777777" w:rsidR="001B1505" w:rsidRDefault="001B1505" w:rsidP="00A278D9"/>
                          <w:p w14:paraId="0C848754" w14:textId="77777777" w:rsidR="001B1505" w:rsidRPr="00EF49A8" w:rsidRDefault="001B1505" w:rsidP="00A278D9">
                            <w:pPr>
                              <w:jc w:val="center"/>
                              <w:rPr>
                                <w:color w:val="FF0000"/>
                                <w:sz w:val="28"/>
                                <w:szCs w:val="28"/>
                              </w:rPr>
                            </w:pPr>
                            <w:r w:rsidRPr="00EF49A8">
                              <w:rPr>
                                <w:color w:val="FF0000"/>
                                <w:sz w:val="28"/>
                                <w:szCs w:val="28"/>
                              </w:rPr>
                              <w:t>Reclamefolder</w:t>
                            </w:r>
                            <w:r>
                              <w:rPr>
                                <w:color w:val="FF0000"/>
                                <w:sz w:val="28"/>
                                <w:szCs w:val="28"/>
                              </w:rPr>
                              <w:t>s</w:t>
                            </w:r>
                          </w:p>
                          <w:p w14:paraId="53484F98" w14:textId="77777777" w:rsidR="001B1505" w:rsidRDefault="001B1505" w:rsidP="00A278D9">
                            <w:pPr>
                              <w:jc w:val="center"/>
                              <w:rPr>
                                <w:color w:val="FF0000"/>
                                <w:sz w:val="28"/>
                                <w:szCs w:val="28"/>
                              </w:rPr>
                            </w:pPr>
                          </w:p>
                        </w:txbxContent>
                      </v:textbox>
                    </v:shape>
                  </w:pict>
                </mc:Fallback>
              </mc:AlternateContent>
            </w:r>
            <w:r w:rsidRPr="00377270">
              <w:rPr>
                <w:noProof/>
                <w:lang w:eastAsia="nl-NL"/>
              </w:rPr>
              <mc:AlternateContent>
                <mc:Choice Requires="wps">
                  <w:drawing>
                    <wp:anchor distT="0" distB="0" distL="114300" distR="114300" simplePos="0" relativeHeight="251662336" behindDoc="0" locked="0" layoutInCell="1" allowOverlap="1" wp14:anchorId="31858CDE" wp14:editId="3360F4F9">
                      <wp:simplePos x="0" y="0"/>
                      <wp:positionH relativeFrom="column">
                        <wp:posOffset>299720</wp:posOffset>
                      </wp:positionH>
                      <wp:positionV relativeFrom="paragraph">
                        <wp:posOffset>3978275</wp:posOffset>
                      </wp:positionV>
                      <wp:extent cx="1400175" cy="1400175"/>
                      <wp:effectExtent l="57150" t="38100" r="104775" b="123825"/>
                      <wp:wrapNone/>
                      <wp:docPr id="8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001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blurRad="63500" dist="29783" dir="3885598" algn="ctr" rotWithShape="0">
                                  <a:srgbClr val="622423">
                                    <a:alpha val="50000"/>
                                  </a:srgbClr>
                                </a:outerShdw>
                              </a:effectLst>
                            </wps:spPr>
                            <wps:txbx>
                              <w:txbxContent>
                                <w:p w14:paraId="48250F77" w14:textId="77777777" w:rsidR="001B1505" w:rsidRDefault="001B1505" w:rsidP="00C135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31" style="position:absolute;margin-left:23.6pt;margin-top:313.25pt;width:110.2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" strokecolor="#d99594" strokeweight="1pt">
                      <v:fill color2="#e5b8b7" focus="100%" type="gradient"/>
                      <v:shadow on="t" color="#622423" opacity=".5" offset="1pt,.74833mm"/>
                      <v:textbox>
                        <w:txbxContent>
                          <w:p w14:paraId="48250F77" w14:textId="77777777" w:rsidR="001B1505" w:rsidRDefault="001B1505" w:rsidP="00C1352D">
                            <w:pPr>
                              <w:jc w:val="center"/>
                            </w:pPr>
                          </w:p>
                        </w:txbxContent>
                      </v:textbox>
                    </v:oval>
                  </w:pict>
                </mc:Fallback>
              </mc:AlternateContent>
            </w:r>
            <w:r w:rsidRPr="00377270">
              <w:rPr>
                <w:noProof/>
                <w:lang w:eastAsia="nl-NL"/>
              </w:rPr>
              <mc:AlternateContent>
                <mc:Choice Requires="wps">
                  <w:drawing>
                    <wp:anchor distT="0" distB="0" distL="114300" distR="114300" simplePos="0" relativeHeight="251661312" behindDoc="0" locked="0" layoutInCell="1" allowOverlap="1" wp14:anchorId="3CE274C1" wp14:editId="56A5D978">
                      <wp:simplePos x="0" y="0"/>
                      <wp:positionH relativeFrom="column">
                        <wp:posOffset>3700145</wp:posOffset>
                      </wp:positionH>
                      <wp:positionV relativeFrom="paragraph">
                        <wp:posOffset>3890645</wp:posOffset>
                      </wp:positionV>
                      <wp:extent cx="1476375" cy="914400"/>
                      <wp:effectExtent l="4445" t="4445" r="5080" b="0"/>
                      <wp:wrapNone/>
                      <wp:docPr id="7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7E545" w14:textId="77777777" w:rsidR="001B1505" w:rsidRDefault="001B1505" w:rsidP="00A278D9"/>
                                <w:p w14:paraId="2D139070" w14:textId="77777777" w:rsidR="001B1505" w:rsidRDefault="001B1505" w:rsidP="00A278D9">
                                  <w:pPr>
                                    <w:jc w:val="center"/>
                                    <w:rPr>
                                      <w:color w:val="FF0000"/>
                                      <w:sz w:val="28"/>
                                      <w:szCs w:val="28"/>
                                    </w:rPr>
                                  </w:pPr>
                                  <w:r>
                                    <w:rPr>
                                      <w:color w:val="FF0000"/>
                                      <w:sz w:val="28"/>
                                      <w:szCs w:val="28"/>
                                    </w:rPr>
                                    <w:t>Klantenservice</w:t>
                                  </w:r>
                                </w:p>
                                <w:p w14:paraId="6298E2A4" w14:textId="77777777" w:rsidR="001B1505" w:rsidRDefault="001B1505" w:rsidP="00A278D9">
                                  <w:pPr>
                                    <w:jc w:val="center"/>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2" type="#_x0000_t202" style="position:absolute;margin-left:291.35pt;margin-top:306.35pt;width:116.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7uwIAAMM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" filled="f" stroked="f">
                      <v:textbox>
                        <w:txbxContent>
                          <w:p w14:paraId="7DA7E545" w14:textId="77777777" w:rsidR="001B1505" w:rsidRDefault="001B1505" w:rsidP="00A278D9"/>
                          <w:p w14:paraId="2D139070" w14:textId="77777777" w:rsidR="001B1505" w:rsidRDefault="001B1505" w:rsidP="00A278D9">
                            <w:pPr>
                              <w:jc w:val="center"/>
                              <w:rPr>
                                <w:color w:val="FF0000"/>
                                <w:sz w:val="28"/>
                                <w:szCs w:val="28"/>
                              </w:rPr>
                            </w:pPr>
                            <w:r>
                              <w:rPr>
                                <w:color w:val="FF0000"/>
                                <w:sz w:val="28"/>
                                <w:szCs w:val="28"/>
                              </w:rPr>
                              <w:t>Klantenservice</w:t>
                            </w:r>
                          </w:p>
                          <w:p w14:paraId="6298E2A4" w14:textId="77777777" w:rsidR="001B1505" w:rsidRDefault="001B1505" w:rsidP="00A278D9">
                            <w:pPr>
                              <w:jc w:val="center"/>
                              <w:rPr>
                                <w:color w:val="FF0000"/>
                                <w:sz w:val="28"/>
                                <w:szCs w:val="28"/>
                              </w:rPr>
                            </w:pPr>
                          </w:p>
                        </w:txbxContent>
                      </v:textbox>
                    </v:shape>
                  </w:pict>
                </mc:Fallback>
              </mc:AlternateContent>
            </w:r>
            <w:r w:rsidRPr="00377270">
              <w:rPr>
                <w:noProof/>
                <w:lang w:eastAsia="nl-NL"/>
              </w:rPr>
              <mc:AlternateContent>
                <mc:Choice Requires="wps">
                  <w:drawing>
                    <wp:anchor distT="0" distB="0" distL="114300" distR="114300" simplePos="0" relativeHeight="251660288" behindDoc="0" locked="0" layoutInCell="1" allowOverlap="1" wp14:anchorId="3394A3C4" wp14:editId="649C52AB">
                      <wp:simplePos x="0" y="0"/>
                      <wp:positionH relativeFrom="column">
                        <wp:posOffset>3700145</wp:posOffset>
                      </wp:positionH>
                      <wp:positionV relativeFrom="paragraph">
                        <wp:posOffset>3442970</wp:posOffset>
                      </wp:positionV>
                      <wp:extent cx="1400175" cy="1400175"/>
                      <wp:effectExtent l="57150" t="38100" r="104775" b="123825"/>
                      <wp:wrapNone/>
                      <wp:docPr id="78"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001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blurRad="63500" dist="29783" dir="3885598" algn="ctr" rotWithShape="0">
                                  <a:srgbClr val="622423">
                                    <a:alpha val="50000"/>
                                  </a:srgbClr>
                                </a:outerShdw>
                              </a:effectLst>
                            </wps:spPr>
                            <wps:txbx>
                              <w:txbxContent>
                                <w:p w14:paraId="6A5FEAFA" w14:textId="77777777" w:rsidR="001B1505" w:rsidRDefault="001B1505" w:rsidP="00C135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33" style="position:absolute;margin-left:291.35pt;margin-top:271.1pt;width:110.2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" strokecolor="#d99594" strokeweight="1pt">
                      <v:fill color2="#e5b8b7" focus="100%" type="gradient"/>
                      <v:shadow on="t" color="#622423" opacity=".5" offset="1pt,.74833mm"/>
                      <v:textbox>
                        <w:txbxContent>
                          <w:p w14:paraId="6A5FEAFA" w14:textId="77777777" w:rsidR="001B1505" w:rsidRDefault="001B1505" w:rsidP="00C1352D">
                            <w:pPr>
                              <w:jc w:val="center"/>
                            </w:pPr>
                          </w:p>
                        </w:txbxContent>
                      </v:textbox>
                    </v:oval>
                  </w:pict>
                </mc:Fallback>
              </mc:AlternateContent>
            </w:r>
            <w:r w:rsidRPr="00377270">
              <w:rPr>
                <w:noProof/>
                <w:lang w:eastAsia="nl-NL"/>
              </w:rPr>
              <mc:AlternateContent>
                <mc:Choice Requires="wps">
                  <w:drawing>
                    <wp:anchor distT="0" distB="0" distL="114300" distR="114300" simplePos="0" relativeHeight="251659264" behindDoc="0" locked="0" layoutInCell="1" allowOverlap="1" wp14:anchorId="14B880C3" wp14:editId="053065BA">
                      <wp:simplePos x="0" y="0"/>
                      <wp:positionH relativeFrom="column">
                        <wp:posOffset>1899920</wp:posOffset>
                      </wp:positionH>
                      <wp:positionV relativeFrom="paragraph">
                        <wp:posOffset>3930650</wp:posOffset>
                      </wp:positionV>
                      <wp:extent cx="1724025" cy="914400"/>
                      <wp:effectExtent l="0" t="6350" r="0" b="6350"/>
                      <wp:wrapNone/>
                      <wp:docPr id="7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1B566" w14:textId="77777777" w:rsidR="001B1505" w:rsidRDefault="001B1505" w:rsidP="00A278D9"/>
                                <w:p w14:paraId="1368B225" w14:textId="77777777" w:rsidR="001B1505" w:rsidRDefault="001B1505" w:rsidP="00A278D9">
                                  <w:pPr>
                                    <w:jc w:val="center"/>
                                    <w:rPr>
                                      <w:rFonts w:ascii="Trebuchet MS" w:hAnsi="Trebuchet MS"/>
                                      <w:color w:val="FF0000"/>
                                      <w:sz w:val="24"/>
                                      <w:szCs w:val="24"/>
                                    </w:rPr>
                                  </w:pPr>
                                  <w:r w:rsidRPr="00404F4C">
                                    <w:rPr>
                                      <w:rFonts w:ascii="Trebuchet MS" w:hAnsi="Trebuchet MS"/>
                                      <w:color w:val="FF0000"/>
                                      <w:sz w:val="24"/>
                                      <w:szCs w:val="24"/>
                                    </w:rPr>
                                    <w:t>Kantoor</w:t>
                                  </w:r>
                                  <w:r>
                                    <w:rPr>
                                      <w:rFonts w:ascii="Trebuchet MS" w:hAnsi="Trebuchet MS"/>
                                      <w:color w:val="FF0000"/>
                                      <w:sz w:val="24"/>
                                      <w:szCs w:val="24"/>
                                    </w:rPr>
                                    <w:br/>
                                  </w:r>
                                  <w:r w:rsidRPr="00404F4C">
                                    <w:rPr>
                                      <w:rFonts w:ascii="Trebuchet MS" w:hAnsi="Trebuchet MS"/>
                                      <w:color w:val="FF0000"/>
                                      <w:sz w:val="24"/>
                                      <w:szCs w:val="24"/>
                                    </w:rPr>
                                    <w:t>benodigdheden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4" type="#_x0000_t202" style="position:absolute;margin-left:149.6pt;margin-top:309.5pt;width:135.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" filled="f" stroked="f">
                      <v:textbox>
                        <w:txbxContent>
                          <w:p w14:paraId="0511B566" w14:textId="77777777" w:rsidR="001B1505" w:rsidRDefault="001B1505" w:rsidP="00A278D9"/>
                          <w:p w14:paraId="1368B225" w14:textId="77777777" w:rsidR="001B1505" w:rsidRDefault="001B1505" w:rsidP="00A278D9">
                            <w:pPr>
                              <w:jc w:val="center"/>
                              <w:rPr>
                                <w:rFonts w:ascii="Trebuchet MS" w:hAnsi="Trebuchet MS"/>
                                <w:color w:val="FF0000"/>
                                <w:sz w:val="24"/>
                                <w:szCs w:val="24"/>
                              </w:rPr>
                            </w:pPr>
                            <w:r w:rsidRPr="00404F4C">
                              <w:rPr>
                                <w:rFonts w:ascii="Trebuchet MS" w:hAnsi="Trebuchet MS"/>
                                <w:color w:val="FF0000"/>
                                <w:sz w:val="24"/>
                                <w:szCs w:val="24"/>
                              </w:rPr>
                              <w:t>Kantoor</w:t>
                            </w:r>
                            <w:r>
                              <w:rPr>
                                <w:rFonts w:ascii="Trebuchet MS" w:hAnsi="Trebuchet MS"/>
                                <w:color w:val="FF0000"/>
                                <w:sz w:val="24"/>
                                <w:szCs w:val="24"/>
                              </w:rPr>
                              <w:br/>
                            </w:r>
                            <w:r w:rsidRPr="00404F4C">
                              <w:rPr>
                                <w:rFonts w:ascii="Trebuchet MS" w:hAnsi="Trebuchet MS"/>
                                <w:color w:val="FF0000"/>
                                <w:sz w:val="24"/>
                                <w:szCs w:val="24"/>
                              </w:rPr>
                              <w:t>benodigdheden</w:t>
                            </w:r>
                          </w:p>
                        </w:txbxContent>
                      </v:textbox>
                    </v:shape>
                  </w:pict>
                </mc:Fallback>
              </mc:AlternateContent>
            </w:r>
            <w:r w:rsidRPr="00377270">
              <w:rPr>
                <w:noProof/>
                <w:lang w:eastAsia="nl-NL"/>
              </w:rPr>
              <mc:AlternateContent>
                <mc:Choice Requires="wps">
                  <w:drawing>
                    <wp:anchor distT="0" distB="0" distL="114300" distR="114300" simplePos="0" relativeHeight="251658240" behindDoc="0" locked="0" layoutInCell="1" allowOverlap="1" wp14:anchorId="2CBB3C7B" wp14:editId="37252791">
                      <wp:simplePos x="0" y="0"/>
                      <wp:positionH relativeFrom="column">
                        <wp:posOffset>2004695</wp:posOffset>
                      </wp:positionH>
                      <wp:positionV relativeFrom="paragraph">
                        <wp:posOffset>3540125</wp:posOffset>
                      </wp:positionV>
                      <wp:extent cx="1400175" cy="1400175"/>
                      <wp:effectExtent l="57150" t="38100" r="104775" b="123825"/>
                      <wp:wrapNone/>
                      <wp:docPr id="76"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001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blurRad="63500" dist="29783" dir="3885598" algn="ctr" rotWithShape="0">
                                  <a:srgbClr val="622423">
                                    <a:alpha val="50000"/>
                                  </a:srgbClr>
                                </a:outerShdw>
                              </a:effectLst>
                            </wps:spPr>
                            <wps:txbx>
                              <w:txbxContent>
                                <w:p w14:paraId="4BCA99FB" w14:textId="77777777" w:rsidR="001B1505" w:rsidRDefault="001B1505" w:rsidP="00C135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35" style="position:absolute;margin-left:157.85pt;margin-top:278.75pt;width:110.25pt;height:1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" strokecolor="#d99594" strokeweight="1pt">
                      <v:fill color2="#e5b8b7" focus="100%" type="gradient"/>
                      <v:shadow on="t" color="#622423" opacity=".5" offset="1pt,.74833mm"/>
                      <v:textbox>
                        <w:txbxContent>
                          <w:p w14:paraId="4BCA99FB" w14:textId="77777777" w:rsidR="001B1505" w:rsidRDefault="001B1505" w:rsidP="00C1352D">
                            <w:pPr>
                              <w:jc w:val="center"/>
                            </w:pPr>
                          </w:p>
                        </w:txbxContent>
                      </v:textbox>
                    </v:oval>
                  </w:pict>
                </mc:Fallback>
              </mc:AlternateContent>
            </w:r>
            <w:r w:rsidRPr="00377270">
              <w:rPr>
                <w:noProof/>
                <w:lang w:eastAsia="nl-NL"/>
              </w:rPr>
              <mc:AlternateContent>
                <mc:Choice Requires="wps">
                  <w:drawing>
                    <wp:anchor distT="0" distB="0" distL="114300" distR="114300" simplePos="0" relativeHeight="251645952" behindDoc="0" locked="0" layoutInCell="1" allowOverlap="1" wp14:anchorId="35460F57" wp14:editId="5BC74B5B">
                      <wp:simplePos x="0" y="0"/>
                      <wp:positionH relativeFrom="column">
                        <wp:posOffset>2328545</wp:posOffset>
                      </wp:positionH>
                      <wp:positionV relativeFrom="paragraph">
                        <wp:posOffset>2528570</wp:posOffset>
                      </wp:positionV>
                      <wp:extent cx="2371725" cy="201930"/>
                      <wp:effectExtent l="29845" t="26670" r="36830" b="38100"/>
                      <wp:wrapNone/>
                      <wp:docPr id="7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201930"/>
                              </a:xfrm>
                              <a:prstGeom prst="straightConnector1">
                                <a:avLst/>
                              </a:prstGeom>
                              <a:noFill/>
                              <a:ln w="31750">
                                <a:solidFill>
                                  <a:srgbClr val="92CD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47" o:spid="_x0000_s1026" type="#_x0000_t32" style="position:absolute;margin-left:183.35pt;margin-top:199.1pt;width:186.75pt;height:15.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" strokecolor="#92cddc" strokeweight="2.5pt"/>
                  </w:pict>
                </mc:Fallback>
              </mc:AlternateContent>
            </w:r>
            <w:r w:rsidRPr="00377270">
              <w:rPr>
                <w:noProof/>
                <w:lang w:eastAsia="nl-NL"/>
              </w:rPr>
              <mc:AlternateContent>
                <mc:Choice Requires="wps">
                  <w:drawing>
                    <wp:anchor distT="0" distB="0" distL="114300" distR="114300" simplePos="0" relativeHeight="251646976" behindDoc="0" locked="0" layoutInCell="1" allowOverlap="1" wp14:anchorId="07A2B83B" wp14:editId="08825E91">
                      <wp:simplePos x="0" y="0"/>
                      <wp:positionH relativeFrom="column">
                        <wp:posOffset>2328545</wp:posOffset>
                      </wp:positionH>
                      <wp:positionV relativeFrom="paragraph">
                        <wp:posOffset>2730500</wp:posOffset>
                      </wp:positionV>
                      <wp:extent cx="2124075" cy="1390650"/>
                      <wp:effectExtent l="29845" t="25400" r="43180" b="31750"/>
                      <wp:wrapNone/>
                      <wp:docPr id="7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1390650"/>
                              </a:xfrm>
                              <a:prstGeom prst="straightConnector1">
                                <a:avLst/>
                              </a:prstGeom>
                              <a:noFill/>
                              <a:ln w="31750">
                                <a:solidFill>
                                  <a:srgbClr val="92CD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6" o:spid="_x0000_s1026" type="#_x0000_t32" style="position:absolute;margin-left:183.35pt;margin-top:215pt;width:167.25pt;height:10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" strokecolor="#92cddc" strokeweight="2.5pt"/>
                  </w:pict>
                </mc:Fallback>
              </mc:AlternateContent>
            </w:r>
            <w:r w:rsidRPr="00377270">
              <w:rPr>
                <w:noProof/>
                <w:lang w:eastAsia="nl-NL"/>
              </w:rPr>
              <mc:AlternateContent>
                <mc:Choice Requires="wps">
                  <w:drawing>
                    <wp:anchor distT="0" distB="0" distL="114300" distR="114300" simplePos="0" relativeHeight="251648000" behindDoc="0" locked="0" layoutInCell="1" allowOverlap="1" wp14:anchorId="0C729DD2" wp14:editId="241D3D29">
                      <wp:simplePos x="0" y="0"/>
                      <wp:positionH relativeFrom="column">
                        <wp:posOffset>2328545</wp:posOffset>
                      </wp:positionH>
                      <wp:positionV relativeFrom="paragraph">
                        <wp:posOffset>2730500</wp:posOffset>
                      </wp:positionV>
                      <wp:extent cx="533400" cy="1695450"/>
                      <wp:effectExtent l="29845" t="25400" r="33655" b="31750"/>
                      <wp:wrapNone/>
                      <wp:docPr id="7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695450"/>
                              </a:xfrm>
                              <a:prstGeom prst="straightConnector1">
                                <a:avLst/>
                              </a:prstGeom>
                              <a:noFill/>
                              <a:ln w="31750">
                                <a:solidFill>
                                  <a:srgbClr val="92CD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5" o:spid="_x0000_s1026" type="#_x0000_t32" style="position:absolute;margin-left:183.35pt;margin-top:215pt;width:42pt;height:1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" strokecolor="#92cddc" strokeweight="2.5pt"/>
                  </w:pict>
                </mc:Fallback>
              </mc:AlternateContent>
            </w:r>
            <w:r w:rsidRPr="00377270">
              <w:rPr>
                <w:noProof/>
                <w:lang w:eastAsia="nl-NL"/>
              </w:rPr>
              <mc:AlternateContent>
                <mc:Choice Requires="wps">
                  <w:drawing>
                    <wp:anchor distT="0" distB="0" distL="114300" distR="114300" simplePos="0" relativeHeight="251649024" behindDoc="0" locked="0" layoutInCell="1" allowOverlap="1" wp14:anchorId="10C00665" wp14:editId="31C20285">
                      <wp:simplePos x="0" y="0"/>
                      <wp:positionH relativeFrom="column">
                        <wp:posOffset>995045</wp:posOffset>
                      </wp:positionH>
                      <wp:positionV relativeFrom="paragraph">
                        <wp:posOffset>2578100</wp:posOffset>
                      </wp:positionV>
                      <wp:extent cx="1181100" cy="1988820"/>
                      <wp:effectExtent l="29845" t="25400" r="33655" b="43180"/>
                      <wp:wrapNone/>
                      <wp:docPr id="72"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1988820"/>
                              </a:xfrm>
                              <a:prstGeom prst="straightConnector1">
                                <a:avLst/>
                              </a:prstGeom>
                              <a:noFill/>
                              <a:ln w="31750">
                                <a:solidFill>
                                  <a:srgbClr val="92CD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4" o:spid="_x0000_s1026" type="#_x0000_t32" style="position:absolute;margin-left:78.35pt;margin-top:203pt;width:93pt;height:156.6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" strokecolor="#92cddc" strokeweight="2.5pt"/>
                  </w:pict>
                </mc:Fallback>
              </mc:AlternateContent>
            </w:r>
            <w:r w:rsidRPr="00377270">
              <w:rPr>
                <w:noProof/>
                <w:lang w:eastAsia="nl-NL"/>
              </w:rPr>
              <mc:AlternateContent>
                <mc:Choice Requires="wps">
                  <w:drawing>
                    <wp:anchor distT="0" distB="0" distL="114300" distR="114300" simplePos="0" relativeHeight="251650048" behindDoc="0" locked="0" layoutInCell="1" allowOverlap="1" wp14:anchorId="7AE77A23" wp14:editId="1D45780B">
                      <wp:simplePos x="0" y="0"/>
                      <wp:positionH relativeFrom="column">
                        <wp:posOffset>2299970</wp:posOffset>
                      </wp:positionH>
                      <wp:positionV relativeFrom="paragraph">
                        <wp:posOffset>1358900</wp:posOffset>
                      </wp:positionV>
                      <wp:extent cx="1666875" cy="1095375"/>
                      <wp:effectExtent l="26670" t="25400" r="33655" b="34925"/>
                      <wp:wrapNone/>
                      <wp:docPr id="7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1095375"/>
                              </a:xfrm>
                              <a:prstGeom prst="straightConnector1">
                                <a:avLst/>
                              </a:prstGeom>
                              <a:noFill/>
                              <a:ln w="31750">
                                <a:solidFill>
                                  <a:srgbClr val="92CD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3" o:spid="_x0000_s1026" type="#_x0000_t32" style="position:absolute;margin-left:181.1pt;margin-top:107pt;width:131.25pt;height:86.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" strokecolor="#92cddc" strokeweight="2.5pt"/>
                  </w:pict>
                </mc:Fallback>
              </mc:AlternateContent>
            </w:r>
            <w:r w:rsidRPr="00377270">
              <w:rPr>
                <w:noProof/>
                <w:lang w:eastAsia="nl-NL"/>
              </w:rPr>
              <mc:AlternateContent>
                <mc:Choice Requires="wps">
                  <w:drawing>
                    <wp:anchor distT="0" distB="0" distL="114300" distR="114300" simplePos="0" relativeHeight="251651072" behindDoc="0" locked="0" layoutInCell="1" allowOverlap="1" wp14:anchorId="0D1B040F" wp14:editId="6077608E">
                      <wp:simplePos x="0" y="0"/>
                      <wp:positionH relativeFrom="column">
                        <wp:posOffset>852170</wp:posOffset>
                      </wp:positionH>
                      <wp:positionV relativeFrom="paragraph">
                        <wp:posOffset>2578100</wp:posOffset>
                      </wp:positionV>
                      <wp:extent cx="1323975" cy="607695"/>
                      <wp:effectExtent l="26670" t="25400" r="33655" b="40005"/>
                      <wp:wrapNone/>
                      <wp:docPr id="7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607695"/>
                              </a:xfrm>
                              <a:prstGeom prst="straightConnector1">
                                <a:avLst/>
                              </a:prstGeom>
                              <a:noFill/>
                              <a:ln w="31750">
                                <a:solidFill>
                                  <a:srgbClr val="92CD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1" o:spid="_x0000_s1026" type="#_x0000_t32" style="position:absolute;margin-left:67.1pt;margin-top:203pt;width:104.25pt;height:47.8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" strokecolor="#92cddc" strokeweight="2.5pt"/>
                  </w:pict>
                </mc:Fallback>
              </mc:AlternateContent>
            </w:r>
            <w:r w:rsidRPr="00377270">
              <w:rPr>
                <w:noProof/>
                <w:lang w:eastAsia="nl-NL"/>
              </w:rPr>
              <mc:AlternateContent>
                <mc:Choice Requires="wps">
                  <w:drawing>
                    <wp:anchor distT="0" distB="0" distL="114300" distR="114300" simplePos="0" relativeHeight="251657216" behindDoc="0" locked="0" layoutInCell="1" allowOverlap="1" wp14:anchorId="5EC00EC3" wp14:editId="09032D41">
                      <wp:simplePos x="0" y="0"/>
                      <wp:positionH relativeFrom="column">
                        <wp:posOffset>1699895</wp:posOffset>
                      </wp:positionH>
                      <wp:positionV relativeFrom="paragraph">
                        <wp:posOffset>1928495</wp:posOffset>
                      </wp:positionV>
                      <wp:extent cx="1066800" cy="914400"/>
                      <wp:effectExtent l="0" t="0" r="1905" b="1905"/>
                      <wp:wrapNone/>
                      <wp:docPr id="6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BDAEE" w14:textId="77777777" w:rsidR="001B1505" w:rsidRDefault="001B1505" w:rsidP="00A278D9"/>
                                <w:p w14:paraId="4ECAE19C" w14:textId="77777777" w:rsidR="001B1505" w:rsidRDefault="001B1505" w:rsidP="00A278D9">
                                  <w:pPr>
                                    <w:pStyle w:val="Heading2"/>
                                  </w:pPr>
                                  <w:r>
                                    <w:t>Kantoor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6" type="#_x0000_t202" style="position:absolute;margin-left:133.85pt;margin-top:151.85pt;width:84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" filled="f" stroked="f">
                      <v:textbox>
                        <w:txbxContent>
                          <w:p w14:paraId="71BBDAEE" w14:textId="77777777" w:rsidR="001B1505" w:rsidRDefault="001B1505" w:rsidP="00A278D9"/>
                          <w:p w14:paraId="4ECAE19C" w14:textId="77777777" w:rsidR="001B1505" w:rsidRDefault="001B1505" w:rsidP="00A278D9">
                            <w:pPr>
                              <w:pStyle w:val="Heading2"/>
                            </w:pPr>
                            <w:r>
                              <w:t>Kantoor</w:t>
                            </w:r>
                          </w:p>
                        </w:txbxContent>
                      </v:textbox>
                    </v:shape>
                  </w:pict>
                </mc:Fallback>
              </mc:AlternateContent>
            </w:r>
            <w:r w:rsidRPr="00377270">
              <w:rPr>
                <w:noProof/>
                <w:lang w:eastAsia="nl-NL"/>
              </w:rPr>
              <mc:AlternateContent>
                <mc:Choice Requires="wps">
                  <w:drawing>
                    <wp:anchor distT="0" distB="0" distL="114300" distR="114300" simplePos="0" relativeHeight="251656192" behindDoc="0" locked="0" layoutInCell="1" allowOverlap="1" wp14:anchorId="59EBC4FE" wp14:editId="7203595B">
                      <wp:simplePos x="0" y="0"/>
                      <wp:positionH relativeFrom="column">
                        <wp:posOffset>1530350</wp:posOffset>
                      </wp:positionH>
                      <wp:positionV relativeFrom="paragraph">
                        <wp:posOffset>1785620</wp:posOffset>
                      </wp:positionV>
                      <wp:extent cx="1400175" cy="1400175"/>
                      <wp:effectExtent l="57150" t="38100" r="104775" b="123825"/>
                      <wp:wrapNone/>
                      <wp:docPr id="68"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00175"/>
                              </a:xfrm>
                              <a:prstGeom prst="ellipse">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14:paraId="76D5CE7A" w14:textId="77777777" w:rsidR="001B1505" w:rsidRDefault="001B1505" w:rsidP="00C135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37" style="position:absolute;margin-left:120.5pt;margin-top:140.6pt;width:110.25pt;height:11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" strokecolor="#c2d69b" strokeweight="1pt">
                      <v:fill color2="#d6e3bc" focus="100%" type="gradient"/>
                      <v:shadow on="t" color="#4e6128" opacity=".5" offset="1pt,.74833mm"/>
                      <v:textbox>
                        <w:txbxContent>
                          <w:p w14:paraId="76D5CE7A" w14:textId="77777777" w:rsidR="001B1505" w:rsidRDefault="001B1505" w:rsidP="00C1352D">
                            <w:pPr>
                              <w:jc w:val="center"/>
                            </w:pPr>
                          </w:p>
                        </w:txbxContent>
                      </v:textbox>
                    </v:oval>
                  </w:pict>
                </mc:Fallback>
              </mc:AlternateContent>
            </w:r>
            <w:r w:rsidRPr="00377270">
              <w:rPr>
                <w:noProof/>
                <w:lang w:eastAsia="nl-NL"/>
              </w:rPr>
              <mc:AlternateContent>
                <mc:Choice Requires="wps">
                  <w:drawing>
                    <wp:anchor distT="0" distB="0" distL="114300" distR="114300" simplePos="0" relativeHeight="251655168" behindDoc="0" locked="0" layoutInCell="1" allowOverlap="1" wp14:anchorId="739E135D" wp14:editId="1259D844">
                      <wp:simplePos x="0" y="0"/>
                      <wp:positionH relativeFrom="column">
                        <wp:posOffset>52070</wp:posOffset>
                      </wp:positionH>
                      <wp:positionV relativeFrom="paragraph">
                        <wp:posOffset>2528570</wp:posOffset>
                      </wp:positionV>
                      <wp:extent cx="1476375" cy="914400"/>
                      <wp:effectExtent l="1270" t="1270" r="0" b="0"/>
                      <wp:wrapNone/>
                      <wp:docPr id="6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57D01" w14:textId="77777777" w:rsidR="001B1505" w:rsidRDefault="001B1505" w:rsidP="00A278D9"/>
                                <w:p w14:paraId="7C997231" w14:textId="77777777" w:rsidR="001B1505" w:rsidRDefault="001B1505" w:rsidP="00A3499C">
                                  <w:pPr>
                                    <w:jc w:val="center"/>
                                    <w:rPr>
                                      <w:color w:val="FF0000"/>
                                      <w:sz w:val="28"/>
                                      <w:szCs w:val="28"/>
                                    </w:rPr>
                                  </w:pPr>
                                  <w:r w:rsidRPr="00EF49A8">
                                    <w:rPr>
                                      <w:color w:val="FF0000"/>
                                      <w:sz w:val="28"/>
                                      <w:szCs w:val="28"/>
                                    </w:rPr>
                                    <w:t>Facturen</w:t>
                                  </w:r>
                                </w:p>
                                <w:p w14:paraId="25BEB20C" w14:textId="77777777" w:rsidR="001B1505" w:rsidRDefault="001B1505" w:rsidP="00A3499C">
                                  <w:pPr>
                                    <w:jc w:val="center"/>
                                    <w:rPr>
                                      <w:color w:val="FF0000"/>
                                      <w:sz w:val="28"/>
                                      <w:szCs w:val="28"/>
                                    </w:rPr>
                                  </w:pPr>
                                  <w:r>
                                    <w:rPr>
                                      <w:color w:val="FF0000"/>
                                      <w:sz w:val="28"/>
                                      <w:szCs w:val="28"/>
                                    </w:rPr>
                                    <w:t>En</w:t>
                                  </w:r>
                                </w:p>
                                <w:p w14:paraId="1FC12DBC" w14:textId="77777777" w:rsidR="001B1505" w:rsidRPr="00A3499C" w:rsidRDefault="001B1505" w:rsidP="00A3499C">
                                  <w:pPr>
                                    <w:jc w:val="center"/>
                                    <w:rPr>
                                      <w:color w:val="FF0000"/>
                                      <w:sz w:val="28"/>
                                      <w:szCs w:val="28"/>
                                    </w:rPr>
                                  </w:pPr>
                                  <w:r>
                                    <w:rPr>
                                      <w:color w:val="FF0000"/>
                                      <w:sz w:val="28"/>
                                      <w:szCs w:val="28"/>
                                    </w:rPr>
                                    <w:t>offertes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8" type="#_x0000_t202" style="position:absolute;margin-left:4.1pt;margin-top:199.1pt;width:116.2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" filled="f" stroked="f">
                      <v:textbox>
                        <w:txbxContent>
                          <w:p w14:paraId="5B057D01" w14:textId="77777777" w:rsidR="001B1505" w:rsidRDefault="001B1505" w:rsidP="00A278D9"/>
                          <w:p w14:paraId="7C997231" w14:textId="77777777" w:rsidR="001B1505" w:rsidRDefault="001B1505" w:rsidP="00A3499C">
                            <w:pPr>
                              <w:jc w:val="center"/>
                              <w:rPr>
                                <w:color w:val="FF0000"/>
                                <w:sz w:val="28"/>
                                <w:szCs w:val="28"/>
                              </w:rPr>
                            </w:pPr>
                            <w:r w:rsidRPr="00EF49A8">
                              <w:rPr>
                                <w:color w:val="FF0000"/>
                                <w:sz w:val="28"/>
                                <w:szCs w:val="28"/>
                              </w:rPr>
                              <w:t>Facturen</w:t>
                            </w:r>
                          </w:p>
                          <w:p w14:paraId="25BEB20C" w14:textId="77777777" w:rsidR="001B1505" w:rsidRDefault="001B1505" w:rsidP="00A3499C">
                            <w:pPr>
                              <w:jc w:val="center"/>
                              <w:rPr>
                                <w:color w:val="FF0000"/>
                                <w:sz w:val="28"/>
                                <w:szCs w:val="28"/>
                              </w:rPr>
                            </w:pPr>
                            <w:r>
                              <w:rPr>
                                <w:color w:val="FF0000"/>
                                <w:sz w:val="28"/>
                                <w:szCs w:val="28"/>
                              </w:rPr>
                              <w:t>En</w:t>
                            </w:r>
                          </w:p>
                          <w:p w14:paraId="1FC12DBC" w14:textId="77777777" w:rsidR="001B1505" w:rsidRPr="00A3499C" w:rsidRDefault="001B1505" w:rsidP="00A3499C">
                            <w:pPr>
                              <w:jc w:val="center"/>
                              <w:rPr>
                                <w:color w:val="FF0000"/>
                                <w:sz w:val="28"/>
                                <w:szCs w:val="28"/>
                              </w:rPr>
                            </w:pPr>
                            <w:r>
                              <w:rPr>
                                <w:color w:val="FF0000"/>
                                <w:sz w:val="28"/>
                                <w:szCs w:val="28"/>
                              </w:rPr>
                              <w:t>offertes</w:t>
                            </w:r>
                          </w:p>
                        </w:txbxContent>
                      </v:textbox>
                    </v:shape>
                  </w:pict>
                </mc:Fallback>
              </mc:AlternateContent>
            </w:r>
            <w:r w:rsidRPr="00377270">
              <w:rPr>
                <w:noProof/>
                <w:lang w:eastAsia="nl-NL"/>
              </w:rPr>
              <mc:AlternateContent>
                <mc:Choice Requires="wps">
                  <w:drawing>
                    <wp:anchor distT="0" distB="0" distL="114300" distR="114300" simplePos="0" relativeHeight="251652096" behindDoc="0" locked="0" layoutInCell="1" allowOverlap="1" wp14:anchorId="1BCA5763" wp14:editId="26344AAA">
                      <wp:simplePos x="0" y="0"/>
                      <wp:positionH relativeFrom="column">
                        <wp:posOffset>52070</wp:posOffset>
                      </wp:positionH>
                      <wp:positionV relativeFrom="paragraph">
                        <wp:posOffset>2454275</wp:posOffset>
                      </wp:positionV>
                      <wp:extent cx="1400175" cy="1400175"/>
                      <wp:effectExtent l="57150" t="38100" r="104775" b="123825"/>
                      <wp:wrapNone/>
                      <wp:docPr id="66"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001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blurRad="63500" dist="29783" dir="3885598" algn="ctr" rotWithShape="0">
                                  <a:srgbClr val="622423">
                                    <a:alpha val="50000"/>
                                  </a:srgbClr>
                                </a:outerShdw>
                              </a:effectLst>
                            </wps:spPr>
                            <wps:txbx>
                              <w:txbxContent>
                                <w:p w14:paraId="563ACA42" w14:textId="77777777" w:rsidR="001B1505" w:rsidRDefault="001B1505" w:rsidP="00C135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39" style="position:absolute;margin-left:4.1pt;margin-top:193.25pt;width:110.25pt;height:11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" strokecolor="#d99594" strokeweight="1pt">
                      <v:fill color2="#e5b8b7" focus="100%" type="gradient"/>
                      <v:shadow on="t" color="#622423" opacity=".5" offset="1pt,.74833mm"/>
                      <v:textbox>
                        <w:txbxContent>
                          <w:p w14:paraId="563ACA42" w14:textId="77777777" w:rsidR="001B1505" w:rsidRDefault="001B1505" w:rsidP="00C1352D">
                            <w:pPr>
                              <w:jc w:val="center"/>
                            </w:pPr>
                          </w:p>
                        </w:txbxContent>
                      </v:textbox>
                    </v:oval>
                  </w:pict>
                </mc:Fallback>
              </mc:AlternateContent>
            </w:r>
            <w:r w:rsidR="00E1747A">
              <w:t>Informatie voor de docent en a</w:t>
            </w:r>
            <w:r w:rsidR="00377270" w:rsidRPr="00377270">
              <w:t>ntwoorden</w:t>
            </w:r>
          </w:p>
          <w:p w14:paraId="40B538E5" w14:textId="77777777" w:rsidR="00377270" w:rsidRPr="00377270" w:rsidRDefault="00377270" w:rsidP="00377270"/>
          <w:p w14:paraId="5F80BC53" w14:textId="77777777" w:rsidR="00377270" w:rsidRPr="00377270" w:rsidRDefault="00377270" w:rsidP="00377270"/>
          <w:p w14:paraId="1A4A5597" w14:textId="5095B00A" w:rsidR="00377270" w:rsidRPr="00377270" w:rsidRDefault="00377270" w:rsidP="00377270"/>
        </w:tc>
      </w:tr>
    </w:tbl>
    <w:p w14:paraId="256810D9" w14:textId="77777777" w:rsidR="00A278D9" w:rsidRDefault="00A278D9" w:rsidP="00A278D9"/>
    <w:p w14:paraId="245B0AB5" w14:textId="77777777" w:rsidR="00A278D9" w:rsidRDefault="00A278D9" w:rsidP="00A278D9">
      <w:r>
        <w:t xml:space="preserve">Module Reken </w:t>
      </w:r>
      <w:proofErr w:type="spellStart"/>
      <w:r>
        <w:t>VOort</w:t>
      </w:r>
      <w:proofErr w:type="spellEnd"/>
      <w:r>
        <w:t xml:space="preserve"> - vmbo </w:t>
      </w:r>
    </w:p>
    <w:tbl>
      <w:tblPr>
        <w:tblW w:w="0" w:type="auto"/>
        <w:tblLook w:val="04A0" w:firstRow="1" w:lastRow="0" w:firstColumn="1" w:lastColumn="0" w:noHBand="0" w:noVBand="1"/>
      </w:tblPr>
      <w:tblGrid>
        <w:gridCol w:w="1951"/>
        <w:gridCol w:w="6237"/>
      </w:tblGrid>
      <w:tr w:rsidR="00A278D9" w:rsidRPr="00700E0C" w14:paraId="211923A2" w14:textId="77777777" w:rsidTr="00E1747A">
        <w:tc>
          <w:tcPr>
            <w:tcW w:w="1951" w:type="dxa"/>
          </w:tcPr>
          <w:p w14:paraId="53B68C3B" w14:textId="77777777" w:rsidR="00A278D9" w:rsidRPr="00700E0C" w:rsidRDefault="00A278D9" w:rsidP="00ED317F">
            <w:r>
              <w:t>Titel</w:t>
            </w:r>
          </w:p>
        </w:tc>
        <w:tc>
          <w:tcPr>
            <w:tcW w:w="6237" w:type="dxa"/>
          </w:tcPr>
          <w:p w14:paraId="1D2EA268" w14:textId="77777777" w:rsidR="00A278D9" w:rsidRPr="00700E0C" w:rsidRDefault="00A278D9" w:rsidP="00ED317F">
            <w:r>
              <w:t>Kantoor</w:t>
            </w:r>
          </w:p>
        </w:tc>
      </w:tr>
      <w:tr w:rsidR="00A278D9" w:rsidRPr="00700E0C" w14:paraId="571A0CE7" w14:textId="77777777" w:rsidTr="00E1747A">
        <w:tc>
          <w:tcPr>
            <w:tcW w:w="1951" w:type="dxa"/>
          </w:tcPr>
          <w:p w14:paraId="5C78CC00" w14:textId="77777777" w:rsidR="00A278D9" w:rsidRPr="00700E0C" w:rsidRDefault="00A278D9" w:rsidP="00ED317F">
            <w:r w:rsidRPr="00700E0C">
              <w:t>Sector</w:t>
            </w:r>
          </w:p>
        </w:tc>
        <w:tc>
          <w:tcPr>
            <w:tcW w:w="6237" w:type="dxa"/>
          </w:tcPr>
          <w:p w14:paraId="21370726" w14:textId="38D10026" w:rsidR="00A278D9" w:rsidRPr="00700E0C" w:rsidRDefault="00E1747A" w:rsidP="00E1747A">
            <w:r>
              <w:t>Informatie voor de docent en a</w:t>
            </w:r>
            <w:r w:rsidR="00377270">
              <w:t>ntwoorden</w:t>
            </w:r>
          </w:p>
        </w:tc>
      </w:tr>
      <w:tr w:rsidR="00A278D9" w:rsidRPr="00700E0C" w14:paraId="249EDA77" w14:textId="77777777" w:rsidTr="00E1747A">
        <w:tc>
          <w:tcPr>
            <w:tcW w:w="1951" w:type="dxa"/>
          </w:tcPr>
          <w:p w14:paraId="1D6DDA6E" w14:textId="77777777" w:rsidR="00A278D9" w:rsidRPr="00700E0C" w:rsidRDefault="00A278D9" w:rsidP="00ED317F">
            <w:r w:rsidRPr="00700E0C">
              <w:t>Versie</w:t>
            </w:r>
          </w:p>
        </w:tc>
        <w:tc>
          <w:tcPr>
            <w:tcW w:w="6237" w:type="dxa"/>
          </w:tcPr>
          <w:p w14:paraId="1A615FA4" w14:textId="40F6374F" w:rsidR="00A278D9" w:rsidRPr="00377270" w:rsidRDefault="00377270" w:rsidP="00ED317F">
            <w:pPr>
              <w:rPr>
                <w:b/>
              </w:rPr>
            </w:pPr>
            <w:r w:rsidRPr="00377270">
              <w:rPr>
                <w:b/>
              </w:rPr>
              <w:t>Augustus 2015</w:t>
            </w:r>
          </w:p>
        </w:tc>
      </w:tr>
      <w:tr w:rsidR="00A278D9" w:rsidRPr="00700E0C" w14:paraId="1EF4BA48" w14:textId="77777777" w:rsidTr="00E1747A">
        <w:tc>
          <w:tcPr>
            <w:tcW w:w="1951" w:type="dxa"/>
          </w:tcPr>
          <w:p w14:paraId="7D2FD06F" w14:textId="77777777" w:rsidR="00A278D9" w:rsidRPr="00700E0C" w:rsidRDefault="00A278D9" w:rsidP="00ED317F">
            <w:r w:rsidRPr="00700E0C">
              <w:t>Nummer</w:t>
            </w:r>
          </w:p>
        </w:tc>
        <w:tc>
          <w:tcPr>
            <w:tcW w:w="6237" w:type="dxa"/>
          </w:tcPr>
          <w:p w14:paraId="2E5C1DEC" w14:textId="77777777" w:rsidR="00A278D9" w:rsidRPr="00700E0C" w:rsidRDefault="005A5A79" w:rsidP="00ED317F">
            <w:r>
              <w:t>00417</w:t>
            </w:r>
          </w:p>
        </w:tc>
      </w:tr>
    </w:tbl>
    <w:p w14:paraId="2D9B23F0" w14:textId="77777777" w:rsidR="00BF7AA7" w:rsidRPr="002B2B17" w:rsidRDefault="00BF7AA7"/>
    <w:p w14:paraId="33BE887A" w14:textId="77777777" w:rsidR="00BF7AA7" w:rsidRPr="002B2B17" w:rsidRDefault="00585DE2" w:rsidP="003F1588">
      <w:pPr>
        <w:pStyle w:val="Heading1"/>
      </w:pPr>
      <w:r>
        <w:br w:type="page"/>
      </w:r>
      <w:r w:rsidR="00BF7AA7" w:rsidRPr="002B2B17">
        <w:lastRenderedPageBreak/>
        <w:t>Colofon</w:t>
      </w:r>
    </w:p>
    <w:p w14:paraId="2F868571" w14:textId="77777777" w:rsidR="00BF7AA7" w:rsidRPr="002B2B17" w:rsidRDefault="005A5A79">
      <w:r>
        <w:t>Kantoor</w:t>
      </w:r>
      <w:r w:rsidR="00BF7AA7" w:rsidRPr="002B2B17">
        <w:t xml:space="preserve"> (Consumptief breed – economie)</w:t>
      </w:r>
    </w:p>
    <w:p w14:paraId="56BA00B6" w14:textId="77777777" w:rsidR="0080655C" w:rsidRPr="002B2B17" w:rsidRDefault="00BF7AA7">
      <w:r w:rsidRPr="002B2B17">
        <w:t>Auteurs: Wim Kuipers</w:t>
      </w:r>
      <w:r w:rsidR="005A5A79">
        <w:t xml:space="preserve"> / Monica Wijers / Vincent Jonker</w:t>
      </w:r>
    </w:p>
    <w:p w14:paraId="38BA3CF4" w14:textId="77777777" w:rsidR="00BF7AA7" w:rsidRPr="002B2B17" w:rsidRDefault="005A5A79">
      <w:r>
        <w:t>Les</w:t>
      </w:r>
      <w:r w:rsidR="00BF7AA7" w:rsidRPr="002B2B17">
        <w:t xml:space="preserve">materiaal - vmbo: </w:t>
      </w:r>
      <w:hyperlink r:id="rId11" w:history="1">
        <w:r>
          <w:rPr>
            <w:rStyle w:val="Hyperlink"/>
          </w:rPr>
          <w:t>www.fisme.</w:t>
        </w:r>
      </w:hyperlink>
      <w:r>
        <w:t>science.uu.nl/publicaties/subsets/rekenvoort</w:t>
      </w:r>
    </w:p>
    <w:p w14:paraId="5BC139A0" w14:textId="77777777" w:rsidR="00BF7AA7" w:rsidRPr="00374A7F" w:rsidRDefault="00BF7AA7">
      <w:r w:rsidRPr="00374A7F">
        <w:t>Copyright 20</w:t>
      </w:r>
      <w:r w:rsidR="0080655C" w:rsidRPr="00374A7F">
        <w:t>11</w:t>
      </w:r>
      <w:r w:rsidR="005A5A79" w:rsidRPr="00374A7F">
        <w:t>/2014</w:t>
      </w:r>
      <w:r w:rsidRPr="00374A7F">
        <w:t xml:space="preserve">. </w:t>
      </w:r>
      <w:proofErr w:type="spellStart"/>
      <w:r w:rsidRPr="00374A7F">
        <w:t>NVvW</w:t>
      </w:r>
      <w:proofErr w:type="spellEnd"/>
      <w:r w:rsidRPr="00374A7F">
        <w:t xml:space="preserve"> / </w:t>
      </w:r>
      <w:proofErr w:type="spellStart"/>
      <w:r w:rsidRPr="00374A7F">
        <w:t>Freudenthal</w:t>
      </w:r>
      <w:proofErr w:type="spellEnd"/>
      <w:r w:rsidRPr="00374A7F">
        <w:t xml:space="preserve"> instituut</w:t>
      </w:r>
    </w:p>
    <w:p w14:paraId="1ECC98ED" w14:textId="5AA5FB84" w:rsidR="00377270" w:rsidRPr="00374A7F" w:rsidRDefault="001B1505">
      <w:hyperlink r:id="rId12" w:history="1">
        <w:r w:rsidR="00377270" w:rsidRPr="00374A7F">
          <w:rPr>
            <w:rStyle w:val="Hyperlink"/>
          </w:rPr>
          <w:t>www.fisme.science.uu.nl/toepassingen/00417</w:t>
        </w:r>
      </w:hyperlink>
    </w:p>
    <w:p w14:paraId="1A8BCB64" w14:textId="77777777" w:rsidR="00E1747A" w:rsidRDefault="00E1747A">
      <w:r>
        <w:br w:type="page"/>
      </w:r>
    </w:p>
    <w:p w14:paraId="00068716" w14:textId="77777777" w:rsidR="00E1747A" w:rsidRDefault="00E1747A" w:rsidP="00E1747A">
      <w:pPr>
        <w:pStyle w:val="Heading1"/>
      </w:pPr>
      <w:r>
        <w:lastRenderedPageBreak/>
        <w:t>Voor de docent</w:t>
      </w:r>
    </w:p>
    <w:p w14:paraId="5D7FA731" w14:textId="77777777" w:rsidR="00E1747A" w:rsidRDefault="00E1747A"/>
    <w:p w14:paraId="64E7B4FB" w14:textId="412B79DE" w:rsidR="00556081" w:rsidRDefault="00556081" w:rsidP="00E1747A">
      <w:r>
        <w:t>Deze module is thematisch geordend. Dat wil zeggen dat de verschillende rekenonderwerpen door elkaar voorkomen. Voor extra oefeningen is er een aparte rekenmodule met een indeling naar rekenonderwerp. Daarin is ook uitleg over verschillende oplossingsmanieren te vinden.</w:t>
      </w:r>
    </w:p>
    <w:p w14:paraId="2816F2B4" w14:textId="77777777" w:rsidR="00556081" w:rsidRDefault="00556081" w:rsidP="00E1747A"/>
    <w:p w14:paraId="053DE4FB" w14:textId="778B693D" w:rsidR="00E1747A" w:rsidRDefault="00556081" w:rsidP="00E1747A">
      <w:r>
        <w:t xml:space="preserve">De volgende onderwerpen uit 2F komen in deze module </w:t>
      </w:r>
      <w:r w:rsidR="00E1747A">
        <w:t>aan de orde:</w:t>
      </w:r>
    </w:p>
    <w:p w14:paraId="32861AD8" w14:textId="77777777" w:rsidR="00E1747A" w:rsidRDefault="00E1747A" w:rsidP="00E1747A"/>
    <w:p w14:paraId="5DC0AA02" w14:textId="77777777" w:rsidR="00E1747A" w:rsidRDefault="00E1747A" w:rsidP="00E1747A">
      <w:r w:rsidRPr="006C3FED">
        <w:rPr>
          <w:rStyle w:val="IntenseEmphasis"/>
        </w:rPr>
        <w:t>Getallen</w:t>
      </w:r>
    </w:p>
    <w:p w14:paraId="4346EAE3" w14:textId="77777777" w:rsidR="00E1747A" w:rsidRPr="006C3FED" w:rsidRDefault="00E1747A" w:rsidP="00E1747A">
      <w:pPr>
        <w:numPr>
          <w:ilvl w:val="0"/>
          <w:numId w:val="27"/>
        </w:numPr>
        <w:spacing w:before="100" w:beforeAutospacing="1" w:after="100" w:afterAutospacing="1"/>
        <w:rPr>
          <w:rFonts w:ascii="Trebuchet MS" w:eastAsia="Times New Roman" w:hAnsi="Trebuchet MS"/>
          <w:sz w:val="20"/>
          <w:szCs w:val="20"/>
          <w:lang w:eastAsia="nl-NL"/>
        </w:rPr>
      </w:pPr>
      <w:r w:rsidRPr="006C3FED">
        <w:rPr>
          <w:rFonts w:ascii="Trebuchet MS" w:eastAsia="Times New Roman" w:hAnsi="Trebuchet MS"/>
          <w:sz w:val="20"/>
          <w:szCs w:val="20"/>
          <w:lang w:eastAsia="nl-NL"/>
        </w:rPr>
        <w:t xml:space="preserve">Situaties vertalen naar een bewerking: 350 blikjes nodig, ze zijn verpakt per 6. </w:t>
      </w:r>
    </w:p>
    <w:p w14:paraId="12ADF057" w14:textId="77777777" w:rsidR="00E1747A" w:rsidRDefault="00E1747A" w:rsidP="00E1747A">
      <w:pPr>
        <w:numPr>
          <w:ilvl w:val="0"/>
          <w:numId w:val="27"/>
        </w:numPr>
        <w:spacing w:before="100" w:beforeAutospacing="1" w:after="100" w:afterAutospacing="1"/>
        <w:rPr>
          <w:rFonts w:ascii="Trebuchet MS" w:eastAsia="Times New Roman" w:hAnsi="Trebuchet MS"/>
          <w:sz w:val="20"/>
          <w:szCs w:val="20"/>
          <w:lang w:eastAsia="nl-NL"/>
        </w:rPr>
      </w:pPr>
      <w:r w:rsidRPr="006C3FED">
        <w:rPr>
          <w:rFonts w:ascii="Trebuchet MS" w:eastAsia="Times New Roman" w:hAnsi="Trebuchet MS"/>
          <w:sz w:val="20"/>
          <w:szCs w:val="20"/>
          <w:lang w:eastAsia="nl-NL"/>
        </w:rPr>
        <w:t xml:space="preserve">Binnen een situatie het resultaat van een berekening op juistheid controleren: Totaal betaald aan huur per jaar 43,683 euro, klopt dat wel? </w:t>
      </w:r>
    </w:p>
    <w:p w14:paraId="35EA0655" w14:textId="77777777" w:rsidR="00E1747A" w:rsidRPr="006C3FED" w:rsidRDefault="00E1747A" w:rsidP="00E1747A">
      <w:pPr>
        <w:numPr>
          <w:ilvl w:val="0"/>
          <w:numId w:val="27"/>
        </w:numPr>
        <w:spacing w:before="100" w:beforeAutospacing="1" w:after="100" w:afterAutospacing="1"/>
        <w:rPr>
          <w:rFonts w:ascii="Trebuchet MS" w:eastAsia="Times New Roman" w:hAnsi="Trebuchet MS"/>
          <w:sz w:val="20"/>
          <w:szCs w:val="20"/>
          <w:lang w:eastAsia="nl-NL"/>
        </w:rPr>
      </w:pPr>
      <w:r>
        <w:rPr>
          <w:rFonts w:ascii="Trebuchet MS" w:hAnsi="Trebuchet MS"/>
          <w:sz w:val="20"/>
          <w:szCs w:val="20"/>
        </w:rPr>
        <w:t>Met een rekenmachine breuken, procenten berekenen of benaderen als eindige decimale getallen</w:t>
      </w:r>
    </w:p>
    <w:p w14:paraId="6E01C4B7" w14:textId="77777777" w:rsidR="00E1747A" w:rsidRPr="006C3FED" w:rsidRDefault="00E1747A" w:rsidP="00E1747A">
      <w:pPr>
        <w:numPr>
          <w:ilvl w:val="0"/>
          <w:numId w:val="27"/>
        </w:numPr>
        <w:spacing w:before="100" w:beforeAutospacing="1" w:after="100" w:afterAutospacing="1"/>
        <w:rPr>
          <w:rFonts w:ascii="Trebuchet MS" w:eastAsia="Times New Roman" w:hAnsi="Trebuchet MS"/>
          <w:sz w:val="20"/>
          <w:szCs w:val="20"/>
          <w:lang w:eastAsia="nl-NL"/>
        </w:rPr>
      </w:pPr>
      <w:r w:rsidRPr="006C3FED">
        <w:rPr>
          <w:rFonts w:ascii="Trebuchet MS" w:eastAsia="Times New Roman" w:hAnsi="Trebuchet MS"/>
          <w:sz w:val="20"/>
          <w:szCs w:val="20"/>
          <w:lang w:eastAsia="nl-NL"/>
        </w:rPr>
        <w:t xml:space="preserve">Bij berekeningen een passend rekenmodel of de rekenmachine kiezen </w:t>
      </w:r>
    </w:p>
    <w:p w14:paraId="54E49884" w14:textId="77777777" w:rsidR="00E1747A" w:rsidRPr="005A5A79" w:rsidRDefault="00E1747A" w:rsidP="00E1747A">
      <w:pPr>
        <w:numPr>
          <w:ilvl w:val="0"/>
          <w:numId w:val="27"/>
        </w:numPr>
        <w:spacing w:before="100" w:beforeAutospacing="1" w:after="100" w:afterAutospacing="1"/>
        <w:rPr>
          <w:rFonts w:ascii="Trebuchet MS" w:eastAsia="Times New Roman" w:hAnsi="Trebuchet MS"/>
          <w:sz w:val="20"/>
          <w:szCs w:val="20"/>
          <w:lang w:eastAsia="nl-NL"/>
        </w:rPr>
      </w:pPr>
      <w:r w:rsidRPr="006C3FED">
        <w:rPr>
          <w:rFonts w:ascii="Trebuchet MS" w:eastAsia="Times New Roman" w:hAnsi="Trebuchet MS"/>
          <w:sz w:val="20"/>
          <w:szCs w:val="20"/>
          <w:lang w:eastAsia="nl-NL"/>
        </w:rPr>
        <w:t xml:space="preserve">Berekeningen en redeneringen verifiëren </w:t>
      </w:r>
    </w:p>
    <w:p w14:paraId="60BBD97E" w14:textId="77777777" w:rsidR="00E1747A" w:rsidRDefault="00E1747A" w:rsidP="00E1747A"/>
    <w:p w14:paraId="219392F0" w14:textId="77777777" w:rsidR="00E1747A" w:rsidRPr="006C3FED" w:rsidRDefault="00E1747A" w:rsidP="00E1747A">
      <w:r w:rsidRPr="006C3FED">
        <w:rPr>
          <w:rStyle w:val="IntenseEmphasis"/>
        </w:rPr>
        <w:t>Verhoudingen</w:t>
      </w:r>
    </w:p>
    <w:p w14:paraId="3578C4B3" w14:textId="77777777" w:rsidR="00E1747A" w:rsidRDefault="00E1747A" w:rsidP="00E1747A">
      <w:pPr>
        <w:numPr>
          <w:ilvl w:val="0"/>
          <w:numId w:val="32"/>
        </w:numPr>
        <w:spacing w:before="100" w:beforeAutospacing="1" w:after="100" w:afterAutospacing="1"/>
        <w:rPr>
          <w:rFonts w:ascii="Trebuchet MS" w:eastAsia="Times New Roman" w:hAnsi="Trebuchet MS"/>
          <w:sz w:val="20"/>
          <w:szCs w:val="20"/>
          <w:lang w:eastAsia="nl-NL"/>
        </w:rPr>
      </w:pPr>
      <w:r w:rsidRPr="006C3FED">
        <w:rPr>
          <w:rFonts w:ascii="Trebuchet MS" w:eastAsia="Times New Roman" w:hAnsi="Trebuchet MS"/>
          <w:sz w:val="20"/>
          <w:szCs w:val="20"/>
          <w:lang w:eastAsia="nl-NL"/>
        </w:rPr>
        <w:t xml:space="preserve">Notatie van breuken, decimale getallen en procenten herkennen en gebruiken </w:t>
      </w:r>
    </w:p>
    <w:p w14:paraId="751ED3C0" w14:textId="77777777" w:rsidR="00E1747A" w:rsidRPr="006C3FED" w:rsidRDefault="00E1747A" w:rsidP="00E1747A">
      <w:pPr>
        <w:numPr>
          <w:ilvl w:val="0"/>
          <w:numId w:val="32"/>
        </w:numPr>
        <w:spacing w:before="100" w:beforeAutospacing="1" w:after="100" w:afterAutospacing="1"/>
        <w:rPr>
          <w:rFonts w:ascii="Trebuchet MS" w:eastAsia="Times New Roman" w:hAnsi="Trebuchet MS"/>
          <w:sz w:val="20"/>
          <w:szCs w:val="20"/>
          <w:lang w:eastAsia="nl-NL"/>
        </w:rPr>
      </w:pPr>
      <w:r>
        <w:rPr>
          <w:rFonts w:ascii="Trebuchet MS" w:hAnsi="Trebuchet MS"/>
          <w:sz w:val="20"/>
          <w:szCs w:val="20"/>
        </w:rPr>
        <w:t>Eenvoudige stambreuken (1/2, 1/4, 1/10, ...), decimale getallen (€ 0,05, € 0,25, € 0,10), percentages (50%, 25%, 10%) en verhoudingen (1 op de 2, 1 op de 4, 1 op de 10) in elkaar omzetten</w:t>
      </w:r>
    </w:p>
    <w:p w14:paraId="3AAE6CF4" w14:textId="77777777" w:rsidR="00E1747A" w:rsidRPr="006C3FED" w:rsidRDefault="00E1747A" w:rsidP="00E1747A">
      <w:pPr>
        <w:numPr>
          <w:ilvl w:val="0"/>
          <w:numId w:val="32"/>
        </w:numPr>
        <w:spacing w:before="100" w:beforeAutospacing="1" w:after="100" w:afterAutospacing="1"/>
        <w:rPr>
          <w:rFonts w:ascii="Trebuchet MS" w:eastAsia="Times New Roman" w:hAnsi="Trebuchet MS"/>
          <w:sz w:val="20"/>
          <w:szCs w:val="20"/>
          <w:lang w:eastAsia="nl-NL"/>
        </w:rPr>
      </w:pPr>
      <w:r>
        <w:rPr>
          <w:rFonts w:ascii="Trebuchet MS" w:hAnsi="Trebuchet MS"/>
          <w:sz w:val="20"/>
          <w:szCs w:val="20"/>
        </w:rPr>
        <w:t>Met een rekenmachine breuken en procenten berekenen of benaderen als eindige decimale getallen</w:t>
      </w:r>
    </w:p>
    <w:p w14:paraId="50969E63" w14:textId="77777777" w:rsidR="00E1747A" w:rsidRDefault="00E1747A" w:rsidP="00E1747A">
      <w:r w:rsidRPr="000B27FE">
        <w:rPr>
          <w:rStyle w:val="IntenseEmphasis"/>
        </w:rPr>
        <w:t>Meten/meetkunde</w:t>
      </w:r>
    </w:p>
    <w:p w14:paraId="3D471C53" w14:textId="77777777" w:rsidR="00E1747A" w:rsidRPr="000B27FE" w:rsidRDefault="00E1747A" w:rsidP="00E1747A">
      <w:pPr>
        <w:numPr>
          <w:ilvl w:val="0"/>
          <w:numId w:val="33"/>
        </w:numPr>
      </w:pPr>
      <w:r>
        <w:rPr>
          <w:rFonts w:ascii="Trebuchet MS" w:hAnsi="Trebuchet MS"/>
          <w:sz w:val="20"/>
          <w:szCs w:val="20"/>
        </w:rPr>
        <w:t>Structuur en samenhang belangrijke maten uit metriek stelsel</w:t>
      </w:r>
    </w:p>
    <w:p w14:paraId="6C166641" w14:textId="77777777" w:rsidR="00E1747A" w:rsidRDefault="00E1747A" w:rsidP="00E1747A">
      <w:pPr>
        <w:rPr>
          <w:rFonts w:ascii="Trebuchet MS" w:hAnsi="Trebuchet MS"/>
          <w:sz w:val="20"/>
          <w:szCs w:val="20"/>
        </w:rPr>
      </w:pPr>
    </w:p>
    <w:p w14:paraId="325DBE1B" w14:textId="77777777" w:rsidR="00E1747A" w:rsidRDefault="00E1747A" w:rsidP="00E1747A"/>
    <w:p w14:paraId="5152DA43" w14:textId="77777777" w:rsidR="00E1747A" w:rsidRDefault="00E1747A" w:rsidP="00E1747A">
      <w:pPr>
        <w:rPr>
          <w:rStyle w:val="IntenseEmphasis"/>
        </w:rPr>
      </w:pPr>
      <w:r w:rsidRPr="000B27FE">
        <w:rPr>
          <w:rStyle w:val="IntenseEmphasis"/>
        </w:rPr>
        <w:t>Verbanden</w:t>
      </w:r>
    </w:p>
    <w:p w14:paraId="728C2EFA" w14:textId="77777777" w:rsidR="00E1747A" w:rsidRPr="000B27FE" w:rsidRDefault="00E1747A" w:rsidP="00E1747A">
      <w:pPr>
        <w:numPr>
          <w:ilvl w:val="0"/>
          <w:numId w:val="35"/>
        </w:numPr>
        <w:spacing w:before="100" w:beforeAutospacing="1" w:after="100" w:afterAutospacing="1"/>
        <w:rPr>
          <w:rFonts w:ascii="Trebuchet MS" w:eastAsia="Times New Roman" w:hAnsi="Trebuchet MS"/>
          <w:sz w:val="20"/>
          <w:szCs w:val="20"/>
          <w:lang w:eastAsia="nl-NL"/>
        </w:rPr>
      </w:pPr>
      <w:r w:rsidRPr="000B27FE">
        <w:rPr>
          <w:rFonts w:ascii="Trebuchet MS" w:eastAsia="Times New Roman" w:hAnsi="Trebuchet MS"/>
          <w:sz w:val="20"/>
          <w:szCs w:val="20"/>
          <w:lang w:eastAsia="nl-NL"/>
        </w:rPr>
        <w:t xml:space="preserve">Op een kritische manier lezen en interpreteren van verschillende soorten diagrammen en grafieken </w:t>
      </w:r>
    </w:p>
    <w:p w14:paraId="06F32994" w14:textId="77777777" w:rsidR="00E1747A" w:rsidRPr="000B27FE" w:rsidRDefault="00E1747A" w:rsidP="00E1747A">
      <w:pPr>
        <w:numPr>
          <w:ilvl w:val="0"/>
          <w:numId w:val="35"/>
        </w:numPr>
        <w:spacing w:before="100" w:beforeAutospacing="1" w:after="100" w:afterAutospacing="1"/>
        <w:rPr>
          <w:rFonts w:ascii="Trebuchet MS" w:eastAsia="Times New Roman" w:hAnsi="Trebuchet MS"/>
          <w:sz w:val="20"/>
          <w:szCs w:val="20"/>
          <w:lang w:eastAsia="nl-NL"/>
        </w:rPr>
      </w:pPr>
      <w:r w:rsidRPr="000B27FE">
        <w:rPr>
          <w:rFonts w:ascii="Trebuchet MS" w:eastAsia="Times New Roman" w:hAnsi="Trebuchet MS"/>
          <w:sz w:val="20"/>
          <w:szCs w:val="20"/>
          <w:lang w:eastAsia="nl-NL"/>
        </w:rPr>
        <w:t xml:space="preserve">Grafiek tekenen bij informatie of tabel </w:t>
      </w:r>
    </w:p>
    <w:p w14:paraId="398ED6E0" w14:textId="77777777" w:rsidR="00E1747A" w:rsidRPr="005A5A79" w:rsidRDefault="00E1747A" w:rsidP="00E1747A">
      <w:pPr>
        <w:numPr>
          <w:ilvl w:val="0"/>
          <w:numId w:val="35"/>
        </w:numPr>
        <w:spacing w:before="100" w:beforeAutospacing="1" w:after="100" w:afterAutospacing="1"/>
        <w:rPr>
          <w:rFonts w:ascii="Trebuchet MS" w:eastAsia="Times New Roman" w:hAnsi="Trebuchet MS"/>
          <w:sz w:val="20"/>
          <w:szCs w:val="20"/>
          <w:lang w:eastAsia="nl-NL"/>
        </w:rPr>
      </w:pPr>
      <w:r w:rsidRPr="000B27FE">
        <w:rPr>
          <w:rFonts w:ascii="Trebuchet MS" w:eastAsia="Times New Roman" w:hAnsi="Trebuchet MS"/>
          <w:sz w:val="20"/>
          <w:szCs w:val="20"/>
          <w:lang w:eastAsia="nl-NL"/>
        </w:rPr>
        <w:t>Regelmatigheden in een tabel beschrijven met woorden, grafieken en eenvoudige (woord)formules: Door elk winkelwagentje dat aan de rij wordt toegevoegd, wordt die rij 40 cm langer.</w:t>
      </w:r>
    </w:p>
    <w:p w14:paraId="37D62D7C" w14:textId="77777777" w:rsidR="00E1747A" w:rsidRPr="000B27FE" w:rsidRDefault="00E1747A" w:rsidP="00E1747A">
      <w:pPr>
        <w:numPr>
          <w:ilvl w:val="0"/>
          <w:numId w:val="35"/>
        </w:numPr>
        <w:spacing w:before="100" w:beforeAutospacing="1" w:after="100" w:afterAutospacing="1"/>
        <w:rPr>
          <w:rFonts w:ascii="Trebuchet MS" w:eastAsia="Times New Roman" w:hAnsi="Trebuchet MS"/>
          <w:sz w:val="20"/>
          <w:szCs w:val="20"/>
          <w:lang w:eastAsia="nl-NL"/>
        </w:rPr>
      </w:pPr>
      <w:r>
        <w:rPr>
          <w:rFonts w:ascii="Trebuchet MS" w:hAnsi="Trebuchet MS"/>
          <w:sz w:val="20"/>
          <w:szCs w:val="20"/>
        </w:rPr>
        <w:t>kwantitatieve informatie uit tabellen, diagrammen en grafieken gebruiken om berekeningen uit te voeren en conclusies te trekken: vergelijkingen tussen producten maken op basis van informatie in tabellen.</w:t>
      </w:r>
    </w:p>
    <w:p w14:paraId="2E9BCD48" w14:textId="77777777" w:rsidR="00E1747A" w:rsidRDefault="00E1747A" w:rsidP="00E1747A"/>
    <w:p w14:paraId="2A1F17D4" w14:textId="77777777" w:rsidR="00E1747A" w:rsidRPr="002B2B17" w:rsidRDefault="00E1747A" w:rsidP="00E1747A"/>
    <w:p w14:paraId="1478ACA4" w14:textId="1578FC9C" w:rsidR="00377270" w:rsidRPr="00374A7F" w:rsidRDefault="00377270">
      <w:r w:rsidRPr="00374A7F">
        <w:br w:type="page"/>
      </w:r>
    </w:p>
    <w:p w14:paraId="6D44A8AE" w14:textId="7E7D9317" w:rsidR="00BF7AA7" w:rsidRPr="00374A7F" w:rsidRDefault="00E1747A" w:rsidP="00E1747A">
      <w:pPr>
        <w:pStyle w:val="Heading1"/>
      </w:pPr>
      <w:r>
        <w:lastRenderedPageBreak/>
        <w:t xml:space="preserve">Antwoorden </w:t>
      </w:r>
    </w:p>
    <w:p w14:paraId="23B85D46" w14:textId="40B4B0B5" w:rsidR="00BF7AA7" w:rsidRPr="002B2B17" w:rsidRDefault="00A82302" w:rsidP="00B75969">
      <w:pPr>
        <w:pStyle w:val="Heading1"/>
      </w:pPr>
      <w:r>
        <w:t>Inle</w:t>
      </w:r>
      <w:r w:rsidR="00970398">
        <w:t>i</w:t>
      </w:r>
      <w:r>
        <w:t>ding</w:t>
      </w:r>
      <w:r w:rsidR="003F1588" w:rsidRPr="002B2B17">
        <w:t xml:space="preserve"> – </w:t>
      </w:r>
      <w:r w:rsidR="00BF7AA7" w:rsidRPr="002B2B17">
        <w:t>W</w:t>
      </w:r>
      <w:r w:rsidR="00330062" w:rsidRPr="002B2B17">
        <w:t>erken op een kantoor</w:t>
      </w:r>
    </w:p>
    <w:p w14:paraId="72DEFA94" w14:textId="77777777" w:rsidR="00BF7AA7" w:rsidRPr="002B2B17" w:rsidRDefault="00BF7AA7"/>
    <w:tbl>
      <w:tblPr>
        <w:tblW w:w="0" w:type="auto"/>
        <w:jc w:val="center"/>
        <w:tblInd w:w="152" w:type="dxa"/>
        <w:tblLayout w:type="fixed"/>
        <w:tblLook w:val="04A0" w:firstRow="1" w:lastRow="0" w:firstColumn="1" w:lastColumn="0" w:noHBand="0" w:noVBand="1"/>
      </w:tblPr>
      <w:tblGrid>
        <w:gridCol w:w="8956"/>
      </w:tblGrid>
      <w:tr w:rsidR="00BF7AA7" w:rsidRPr="002B2B17" w14:paraId="01F8C520" w14:textId="77777777">
        <w:trPr>
          <w:jc w:val="center"/>
        </w:trPr>
        <w:tc>
          <w:tcPr>
            <w:tcW w:w="8956" w:type="dxa"/>
          </w:tcPr>
          <w:p w14:paraId="6F3FE9C9" w14:textId="77777777" w:rsidR="00BF7AA7" w:rsidRPr="002B2B17" w:rsidRDefault="00A15391">
            <w:pPr>
              <w:jc w:val="center"/>
            </w:pPr>
            <w:r>
              <w:rPr>
                <w:rFonts w:ascii="Arial" w:hAnsi="Arial" w:cs="Arial"/>
                <w:noProof/>
                <w:sz w:val="20"/>
                <w:szCs w:val="20"/>
                <w:lang w:eastAsia="nl-NL"/>
              </w:rPr>
              <w:drawing>
                <wp:inline distT="0" distB="0" distL="0" distR="0" wp14:anchorId="287C69FE" wp14:editId="47FAEB85">
                  <wp:extent cx="3581400" cy="2679700"/>
                  <wp:effectExtent l="0" t="0" r="0" b="12700"/>
                  <wp:docPr id="1" name="il_fi" descr="TuincentrumLindenholt_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uincentrumLindenholt_binn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2679700"/>
                          </a:xfrm>
                          <a:prstGeom prst="rect">
                            <a:avLst/>
                          </a:prstGeom>
                          <a:noFill/>
                          <a:ln>
                            <a:noFill/>
                          </a:ln>
                        </pic:spPr>
                      </pic:pic>
                    </a:graphicData>
                  </a:graphic>
                </wp:inline>
              </w:drawing>
            </w:r>
          </w:p>
        </w:tc>
      </w:tr>
    </w:tbl>
    <w:p w14:paraId="3FAF0EE7" w14:textId="77777777" w:rsidR="00BF7AA7" w:rsidRPr="002B2B17" w:rsidRDefault="00BF7AA7"/>
    <w:tbl>
      <w:tblPr>
        <w:tblW w:w="0" w:type="auto"/>
        <w:jc w:val="center"/>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9128"/>
      </w:tblGrid>
      <w:tr w:rsidR="00BF7AA7" w:rsidRPr="002B2B17" w14:paraId="7818FE98" w14:textId="77777777">
        <w:trPr>
          <w:trHeight w:val="2058"/>
          <w:jc w:val="center"/>
        </w:trPr>
        <w:tc>
          <w:tcPr>
            <w:tcW w:w="9128" w:type="dxa"/>
            <w:tcBorders>
              <w:top w:val="single" w:sz="4" w:space="0" w:color="4F81BD"/>
              <w:left w:val="single" w:sz="4" w:space="0" w:color="4F81BD"/>
              <w:bottom w:val="single" w:sz="4" w:space="0" w:color="4F81BD"/>
              <w:right w:val="single" w:sz="4" w:space="0" w:color="4F81BD"/>
            </w:tcBorders>
          </w:tcPr>
          <w:p w14:paraId="39DB8930" w14:textId="77777777" w:rsidR="001B0ADC" w:rsidRPr="002B2B17" w:rsidRDefault="001B0ADC" w:rsidP="00CF123D">
            <w:r w:rsidRPr="002B2B17">
              <w:t>Jij werkt op een kantoor administratief medewerk</w:t>
            </w:r>
            <w:r w:rsidR="00136018" w:rsidRPr="002B2B17">
              <w:t>(st)</w:t>
            </w:r>
            <w:r w:rsidRPr="002B2B17">
              <w:t>er</w:t>
            </w:r>
            <w:r w:rsidRPr="002B2B17">
              <w:tab/>
            </w:r>
            <w:r w:rsidRPr="002B2B17">
              <w:tab/>
            </w:r>
          </w:p>
          <w:p w14:paraId="362ADC0B" w14:textId="77777777" w:rsidR="001B0ADC" w:rsidRPr="002B2B17" w:rsidRDefault="001B0ADC" w:rsidP="00CF123D">
            <w:r w:rsidRPr="002B2B17">
              <w:t>Niet zomaar op een kantoor.</w:t>
            </w:r>
          </w:p>
          <w:p w14:paraId="2548512A" w14:textId="77777777" w:rsidR="001B0ADC" w:rsidRPr="002B2B17" w:rsidRDefault="001B0ADC" w:rsidP="00CF123D">
            <w:r w:rsidRPr="002B2B17">
              <w:t xml:space="preserve">Een kantoor </w:t>
            </w:r>
            <w:r w:rsidR="00CF123D" w:rsidRPr="002B2B17">
              <w:t>van</w:t>
            </w:r>
            <w:r w:rsidRPr="002B2B17">
              <w:t xml:space="preserve"> een tuincentrum.</w:t>
            </w:r>
          </w:p>
          <w:p w14:paraId="625E7074" w14:textId="77777777" w:rsidR="001B0ADC" w:rsidRPr="002B2B17" w:rsidRDefault="001B0ADC" w:rsidP="00CF123D">
            <w:r w:rsidRPr="002B2B17">
              <w:t>Bij een tuincentrum koop je alles wat je voor de tuin nodig hebt.</w:t>
            </w:r>
          </w:p>
          <w:p w14:paraId="5C0CF4D2" w14:textId="77777777" w:rsidR="00BF7AA7" w:rsidRPr="002B2B17" w:rsidRDefault="001B0ADC">
            <w:r w:rsidRPr="002B2B17">
              <w:t>Grasmaaier, omheining, speelwerktuig, tuinmeubels, planten, sierbestrating en nog veel meer.</w:t>
            </w:r>
          </w:p>
        </w:tc>
      </w:tr>
    </w:tbl>
    <w:p w14:paraId="71EBF30B" w14:textId="77777777" w:rsidR="00BF7AA7" w:rsidRPr="002B2B17" w:rsidRDefault="00BF7AA7"/>
    <w:tbl>
      <w:tblPr>
        <w:tblW w:w="9302" w:type="dxa"/>
        <w:tblLayout w:type="fixed"/>
        <w:tblLook w:val="04A0" w:firstRow="1" w:lastRow="0" w:firstColumn="1" w:lastColumn="0" w:noHBand="0" w:noVBand="1"/>
      </w:tblPr>
      <w:tblGrid>
        <w:gridCol w:w="495"/>
        <w:gridCol w:w="8807"/>
      </w:tblGrid>
      <w:tr w:rsidR="00BF7AA7" w:rsidRPr="002B2B17" w14:paraId="3778DA92" w14:textId="77777777">
        <w:trPr>
          <w:trHeight w:val="332"/>
        </w:trPr>
        <w:tc>
          <w:tcPr>
            <w:tcW w:w="495" w:type="dxa"/>
          </w:tcPr>
          <w:p w14:paraId="03D7E782" w14:textId="77777777" w:rsidR="00BF7AA7" w:rsidRPr="002B2B17" w:rsidRDefault="00BF7AA7">
            <w:pPr>
              <w:pStyle w:val="Opgave"/>
            </w:pPr>
          </w:p>
        </w:tc>
        <w:tc>
          <w:tcPr>
            <w:tcW w:w="8807" w:type="dxa"/>
          </w:tcPr>
          <w:p w14:paraId="0CD9191B" w14:textId="77777777" w:rsidR="00CF123D" w:rsidRPr="002B2B17" w:rsidRDefault="00CF123D" w:rsidP="00CF123D">
            <w:r w:rsidRPr="002B2B17">
              <w:t>Op een kantoor gebeuren allerlei werkzaamheden.</w:t>
            </w:r>
          </w:p>
          <w:p w14:paraId="7FA4E118" w14:textId="77777777" w:rsidR="00CF123D" w:rsidRPr="002B2B17" w:rsidRDefault="00CF123D" w:rsidP="00CF123D">
            <w:r w:rsidRPr="002B2B17">
              <w:t>Kruis hieronder de werkzaamheden aan die op een kantoor van een tuincentrum plaatsvinden.</w:t>
            </w:r>
          </w:p>
          <w:p w14:paraId="735C5013" w14:textId="77777777" w:rsidR="00BF7AA7" w:rsidRPr="002B2B17" w:rsidRDefault="00BF7AA7">
            <w:pPr>
              <w:rPr>
                <w:b/>
              </w:rPr>
            </w:pPr>
          </w:p>
        </w:tc>
      </w:tr>
      <w:tr w:rsidR="00BF7AA7" w:rsidRPr="002B2B17" w14:paraId="10131EA8" w14:textId="77777777">
        <w:trPr>
          <w:trHeight w:val="2009"/>
        </w:trPr>
        <w:tc>
          <w:tcPr>
            <w:tcW w:w="495" w:type="dxa"/>
          </w:tcPr>
          <w:p w14:paraId="3265DBA5" w14:textId="77777777" w:rsidR="00BF7AA7" w:rsidRPr="002B2B17" w:rsidRDefault="00BF7AA7"/>
        </w:tc>
        <w:tc>
          <w:tcPr>
            <w:tcW w:w="8807" w:type="dxa"/>
          </w:tcPr>
          <w:p w14:paraId="08A82329" w14:textId="77777777" w:rsidR="00CF123D" w:rsidRPr="002B2B17" w:rsidRDefault="00A15391" w:rsidP="00CF123D">
            <w:pPr>
              <w:numPr>
                <w:ilvl w:val="0"/>
                <w:numId w:val="5"/>
              </w:numPr>
            </w:pPr>
            <w:r>
              <w:rPr>
                <w:noProof/>
                <w:lang w:eastAsia="nl-NL"/>
              </w:rPr>
              <w:drawing>
                <wp:anchor distT="0" distB="0" distL="114300" distR="114300" simplePos="0" relativeHeight="251653120" behindDoc="0" locked="0" layoutInCell="1" allowOverlap="1" wp14:anchorId="002A3AA4" wp14:editId="6F185993">
                  <wp:simplePos x="0" y="0"/>
                  <wp:positionH relativeFrom="column">
                    <wp:posOffset>4370070</wp:posOffset>
                  </wp:positionH>
                  <wp:positionV relativeFrom="paragraph">
                    <wp:posOffset>-4445</wp:posOffset>
                  </wp:positionV>
                  <wp:extent cx="1133475" cy="1133475"/>
                  <wp:effectExtent l="0" t="0" r="9525" b="9525"/>
                  <wp:wrapSquare wrapText="bothSides"/>
                  <wp:docPr id="115" name="Afbeelding 115" descr="Bescherming en bemesting van de 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escherming en bemesting van de tui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23D" w:rsidRPr="002B2B17">
              <w:t>repareren van grasmaaiers</w:t>
            </w:r>
          </w:p>
          <w:p w14:paraId="355983AF" w14:textId="77777777" w:rsidR="00CF123D" w:rsidRPr="00377270" w:rsidRDefault="00CF123D" w:rsidP="00CF123D">
            <w:pPr>
              <w:numPr>
                <w:ilvl w:val="0"/>
                <w:numId w:val="5"/>
              </w:numPr>
              <w:rPr>
                <w:b/>
              </w:rPr>
            </w:pPr>
            <w:r w:rsidRPr="00377270">
              <w:rPr>
                <w:b/>
              </w:rPr>
              <w:t>post verzorgen</w:t>
            </w:r>
          </w:p>
          <w:p w14:paraId="461D955C" w14:textId="09528C09" w:rsidR="00CF123D" w:rsidRPr="002B2B17" w:rsidRDefault="00CF123D" w:rsidP="00CF123D">
            <w:pPr>
              <w:numPr>
                <w:ilvl w:val="0"/>
                <w:numId w:val="5"/>
              </w:numPr>
            </w:pPr>
            <w:r w:rsidRPr="002B2B17">
              <w:t>catering</w:t>
            </w:r>
          </w:p>
          <w:p w14:paraId="77F7BA84" w14:textId="77777777" w:rsidR="00CF123D" w:rsidRPr="002B2B17" w:rsidRDefault="00CF123D" w:rsidP="00CF123D">
            <w:pPr>
              <w:numPr>
                <w:ilvl w:val="0"/>
                <w:numId w:val="5"/>
              </w:numPr>
            </w:pPr>
            <w:r w:rsidRPr="002B2B17">
              <w:t>verkoop van tuinharken</w:t>
            </w:r>
          </w:p>
          <w:p w14:paraId="75BB60D2" w14:textId="77777777" w:rsidR="00CF123D" w:rsidRPr="00377270" w:rsidRDefault="00CF123D" w:rsidP="00CF123D">
            <w:pPr>
              <w:numPr>
                <w:ilvl w:val="0"/>
                <w:numId w:val="5"/>
              </w:numPr>
              <w:rPr>
                <w:b/>
              </w:rPr>
            </w:pPr>
            <w:r w:rsidRPr="00377270">
              <w:rPr>
                <w:b/>
              </w:rPr>
              <w:t>bestellen van bloembollen</w:t>
            </w:r>
          </w:p>
          <w:p w14:paraId="307E56B2" w14:textId="77777777" w:rsidR="00CF123D" w:rsidRPr="00377270" w:rsidRDefault="00CF123D" w:rsidP="00CF123D">
            <w:pPr>
              <w:numPr>
                <w:ilvl w:val="0"/>
                <w:numId w:val="5"/>
              </w:numPr>
              <w:rPr>
                <w:b/>
              </w:rPr>
            </w:pPr>
            <w:r w:rsidRPr="00377270">
              <w:rPr>
                <w:b/>
              </w:rPr>
              <w:t>energiekosten betalen</w:t>
            </w:r>
          </w:p>
          <w:p w14:paraId="79D0AE9F" w14:textId="77777777" w:rsidR="00CF123D" w:rsidRPr="00377270" w:rsidRDefault="00CF123D" w:rsidP="00CF123D">
            <w:pPr>
              <w:numPr>
                <w:ilvl w:val="0"/>
                <w:numId w:val="5"/>
              </w:numPr>
              <w:rPr>
                <w:b/>
              </w:rPr>
            </w:pPr>
            <w:r w:rsidRPr="00377270">
              <w:rPr>
                <w:b/>
              </w:rPr>
              <w:t>opleiding personeel</w:t>
            </w:r>
          </w:p>
          <w:p w14:paraId="55C8004C" w14:textId="77777777" w:rsidR="00CF123D" w:rsidRPr="00377270" w:rsidRDefault="00CF123D" w:rsidP="00CF123D">
            <w:pPr>
              <w:numPr>
                <w:ilvl w:val="0"/>
                <w:numId w:val="5"/>
              </w:numPr>
              <w:rPr>
                <w:b/>
              </w:rPr>
            </w:pPr>
            <w:r w:rsidRPr="00377270">
              <w:rPr>
                <w:b/>
              </w:rPr>
              <w:t>bezorgkosten vaststellen</w:t>
            </w:r>
          </w:p>
          <w:p w14:paraId="74C04B3B" w14:textId="77777777" w:rsidR="00BF7AA7" w:rsidRPr="002B2B17" w:rsidRDefault="00CF123D" w:rsidP="00CF123D">
            <w:pPr>
              <w:numPr>
                <w:ilvl w:val="0"/>
                <w:numId w:val="5"/>
              </w:numPr>
            </w:pPr>
            <w:r w:rsidRPr="002B2B17">
              <w:t>voorraden bijhouden.</w:t>
            </w:r>
          </w:p>
        </w:tc>
      </w:tr>
    </w:tbl>
    <w:p w14:paraId="488BCF33" w14:textId="77777777" w:rsidR="00BF7AA7" w:rsidRPr="002B2B17" w:rsidRDefault="00BF7AA7"/>
    <w:p w14:paraId="3698ABE6" w14:textId="77777777" w:rsidR="00BF7AA7" w:rsidRPr="002B2B17" w:rsidRDefault="00BF7AA7"/>
    <w:tbl>
      <w:tblPr>
        <w:tblW w:w="9288" w:type="dxa"/>
        <w:tblLayout w:type="fixed"/>
        <w:tblLook w:val="04A0" w:firstRow="1" w:lastRow="0" w:firstColumn="1" w:lastColumn="0" w:noHBand="0" w:noVBand="1"/>
      </w:tblPr>
      <w:tblGrid>
        <w:gridCol w:w="534"/>
        <w:gridCol w:w="8754"/>
      </w:tblGrid>
      <w:tr w:rsidR="00BF7AA7" w:rsidRPr="002B2B17" w14:paraId="6D70B6EA" w14:textId="77777777">
        <w:tc>
          <w:tcPr>
            <w:tcW w:w="534" w:type="dxa"/>
          </w:tcPr>
          <w:p w14:paraId="1A075E44" w14:textId="77777777" w:rsidR="00BF7AA7" w:rsidRPr="002B2B17" w:rsidRDefault="00BF7AA7">
            <w:pPr>
              <w:pStyle w:val="Opgave"/>
            </w:pPr>
          </w:p>
        </w:tc>
        <w:tc>
          <w:tcPr>
            <w:tcW w:w="8754" w:type="dxa"/>
          </w:tcPr>
          <w:p w14:paraId="27B803A9" w14:textId="77777777" w:rsidR="00B03238" w:rsidRPr="002B2B17" w:rsidRDefault="00A15391" w:rsidP="00B03238">
            <w:r>
              <w:rPr>
                <w:noProof/>
                <w:lang w:eastAsia="nl-NL"/>
              </w:rPr>
              <w:drawing>
                <wp:inline distT="0" distB="0" distL="0" distR="0" wp14:anchorId="14315EDB" wp14:editId="4510C290">
                  <wp:extent cx="4978400" cy="1714500"/>
                  <wp:effectExtent l="0" t="0" r="0" b="12700"/>
                  <wp:docPr id="2" name="Afbeelding 2" descr="ingang_522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ang_522x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400" cy="1714500"/>
                          </a:xfrm>
                          <a:prstGeom prst="rect">
                            <a:avLst/>
                          </a:prstGeom>
                          <a:noFill/>
                          <a:ln>
                            <a:noFill/>
                          </a:ln>
                        </pic:spPr>
                      </pic:pic>
                    </a:graphicData>
                  </a:graphic>
                </wp:inline>
              </w:drawing>
            </w:r>
          </w:p>
          <w:p w14:paraId="597143A2" w14:textId="77777777" w:rsidR="00B03238" w:rsidRPr="002B2B17" w:rsidRDefault="00B03238" w:rsidP="00B03238">
            <w:r w:rsidRPr="002B2B17">
              <w:t>Dit is het tuincentrum waar je gaat werken, op het kantoor.</w:t>
            </w:r>
            <w:r w:rsidRPr="002B2B17">
              <w:tab/>
            </w:r>
          </w:p>
          <w:p w14:paraId="693C8480" w14:textId="77777777" w:rsidR="00B03238" w:rsidRPr="002B2B17" w:rsidRDefault="00B03238" w:rsidP="00B0323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tblGrid>
            <w:tr w:rsidR="00B03238" w:rsidRPr="002B2B17" w14:paraId="79CE1FC6" w14:textId="77777777" w:rsidTr="00ED317F">
              <w:trPr>
                <w:jc w:val="center"/>
              </w:trPr>
              <w:tc>
                <w:tcPr>
                  <w:tcW w:w="2341" w:type="dxa"/>
                  <w:shd w:val="clear" w:color="auto" w:fill="E6E6E6"/>
                </w:tcPr>
                <w:p w14:paraId="51B41CDB" w14:textId="77777777" w:rsidR="00740B3A" w:rsidRPr="00ED317F" w:rsidRDefault="00740B3A" w:rsidP="00B03238">
                  <w:pPr>
                    <w:rPr>
                      <w:rFonts w:ascii="Eras Light ITC" w:hAnsi="Eras Light ITC"/>
                      <w:b/>
                    </w:rPr>
                  </w:pPr>
                  <w:r w:rsidRPr="00ED317F">
                    <w:rPr>
                      <w:rFonts w:ascii="Eras Light ITC" w:hAnsi="Eras Light ITC"/>
                      <w:b/>
                    </w:rPr>
                    <w:t>Openingstijden:</w:t>
                  </w:r>
                </w:p>
                <w:p w14:paraId="05C3EF27" w14:textId="77777777" w:rsidR="00740B3A" w:rsidRPr="00ED317F" w:rsidRDefault="00740B3A" w:rsidP="00B03238">
                  <w:pPr>
                    <w:rPr>
                      <w:rFonts w:ascii="Eras Light ITC" w:hAnsi="Eras Light ITC"/>
                      <w:b/>
                    </w:rPr>
                  </w:pPr>
                </w:p>
                <w:p w14:paraId="48BA6CBB" w14:textId="77777777" w:rsidR="00B03238" w:rsidRPr="00ED317F" w:rsidRDefault="00B03238" w:rsidP="00B03238">
                  <w:pPr>
                    <w:rPr>
                      <w:rFonts w:ascii="Eras Light ITC" w:hAnsi="Eras Light ITC"/>
                      <w:b/>
                    </w:rPr>
                  </w:pPr>
                  <w:r w:rsidRPr="00ED317F">
                    <w:rPr>
                      <w:rFonts w:ascii="Eras Light ITC" w:hAnsi="Eras Light ITC"/>
                      <w:b/>
                    </w:rPr>
                    <w:t xml:space="preserve">Ma t/m do: </w:t>
                  </w:r>
                  <w:r w:rsidRPr="00ED317F">
                    <w:rPr>
                      <w:rFonts w:ascii="Eras Light ITC" w:hAnsi="Eras Light ITC"/>
                      <w:b/>
                    </w:rPr>
                    <w:br/>
                    <w:t>9.00 - 18.00 uur</w:t>
                  </w:r>
                </w:p>
                <w:p w14:paraId="32EA194D" w14:textId="77777777" w:rsidR="00B03238" w:rsidRPr="00ED317F" w:rsidRDefault="00B03238" w:rsidP="00B03238">
                  <w:pPr>
                    <w:rPr>
                      <w:rFonts w:ascii="Eras Light ITC" w:hAnsi="Eras Light ITC"/>
                      <w:b/>
                    </w:rPr>
                  </w:pPr>
                  <w:r w:rsidRPr="00ED317F">
                    <w:rPr>
                      <w:rFonts w:ascii="Eras Light ITC" w:hAnsi="Eras Light ITC"/>
                      <w:b/>
                    </w:rPr>
                    <w:br/>
                    <w:t xml:space="preserve">Vrijdag: </w:t>
                  </w:r>
                  <w:r w:rsidRPr="00ED317F">
                    <w:rPr>
                      <w:rFonts w:ascii="Eras Light ITC" w:hAnsi="Eras Light ITC"/>
                      <w:b/>
                    </w:rPr>
                    <w:br/>
                    <w:t>9.00 - 21.00 uur</w:t>
                  </w:r>
                </w:p>
                <w:p w14:paraId="59D970DE" w14:textId="77777777" w:rsidR="00B03238" w:rsidRPr="00ED317F" w:rsidRDefault="00B03238" w:rsidP="00B03238">
                  <w:pPr>
                    <w:rPr>
                      <w:rFonts w:ascii="Eras Light ITC" w:hAnsi="Eras Light ITC"/>
                      <w:b/>
                    </w:rPr>
                  </w:pPr>
                  <w:r w:rsidRPr="00ED317F">
                    <w:rPr>
                      <w:rFonts w:ascii="Eras Light ITC" w:hAnsi="Eras Light ITC"/>
                      <w:b/>
                    </w:rPr>
                    <w:br/>
                    <w:t xml:space="preserve">Zaterdag: </w:t>
                  </w:r>
                  <w:r w:rsidRPr="00ED317F">
                    <w:rPr>
                      <w:rFonts w:ascii="Eras Light ITC" w:hAnsi="Eras Light ITC"/>
                      <w:b/>
                    </w:rPr>
                    <w:br/>
                    <w:t>9.00 - 17.00 uur</w:t>
                  </w:r>
                </w:p>
                <w:p w14:paraId="05CBE2F2" w14:textId="77777777" w:rsidR="00B03238" w:rsidRPr="002B2B17" w:rsidRDefault="00B03238" w:rsidP="00B03238"/>
              </w:tc>
            </w:tr>
          </w:tbl>
          <w:p w14:paraId="73A5E22B" w14:textId="77777777" w:rsidR="00B03238" w:rsidRPr="002B2B17" w:rsidRDefault="00B03238" w:rsidP="00B03238"/>
          <w:p w14:paraId="3DE2738C" w14:textId="77777777" w:rsidR="00740B3A" w:rsidRPr="002B2B17" w:rsidRDefault="00740B3A" w:rsidP="00740B3A">
            <w:r w:rsidRPr="002B2B17">
              <w:t xml:space="preserve">Je werkt tijdens de openingstijden. Op woensdag heb je een vrije dag. </w:t>
            </w:r>
          </w:p>
          <w:p w14:paraId="3377994D" w14:textId="77777777" w:rsidR="00740B3A" w:rsidRPr="002B2B17" w:rsidRDefault="00740B3A" w:rsidP="00740B3A">
            <w:r w:rsidRPr="002B2B17">
              <w:t>Hoeveel uren per week werk je?</w:t>
            </w:r>
          </w:p>
          <w:p w14:paraId="0E40F7D7" w14:textId="77777777" w:rsidR="00BF7AA7" w:rsidRPr="002B2B17" w:rsidRDefault="00BF7AA7">
            <w:pPr>
              <w:rPr>
                <w:b/>
              </w:rPr>
            </w:pPr>
          </w:p>
        </w:tc>
      </w:tr>
      <w:tr w:rsidR="00BF7AA7" w:rsidRPr="002B2B17" w14:paraId="7A40FE77" w14:textId="77777777">
        <w:tc>
          <w:tcPr>
            <w:tcW w:w="534" w:type="dxa"/>
          </w:tcPr>
          <w:p w14:paraId="1826179C" w14:textId="77777777" w:rsidR="00BF7AA7" w:rsidRPr="002B2B17" w:rsidRDefault="00BF7AA7"/>
        </w:tc>
        <w:tc>
          <w:tcPr>
            <w:tcW w:w="8754" w:type="dxa"/>
          </w:tcPr>
          <w:p w14:paraId="1E56928D" w14:textId="517D762A" w:rsidR="00BF7AA7" w:rsidRPr="00377270" w:rsidRDefault="00377270">
            <w:pPr>
              <w:rPr>
                <w:b/>
              </w:rPr>
            </w:pPr>
            <w:r w:rsidRPr="00377270">
              <w:rPr>
                <w:b/>
              </w:rPr>
              <w:t>3 x  9 + 12 + 8 = 47 uur per week</w:t>
            </w:r>
          </w:p>
        </w:tc>
      </w:tr>
    </w:tbl>
    <w:p w14:paraId="0259F036" w14:textId="77777777" w:rsidR="00BF7AA7" w:rsidRPr="002B2B17" w:rsidRDefault="00BF7AA7">
      <w:pPr>
        <w:rPr>
          <w:b/>
        </w:rPr>
      </w:pPr>
    </w:p>
    <w:tbl>
      <w:tblPr>
        <w:tblW w:w="9288" w:type="dxa"/>
        <w:tblLayout w:type="fixed"/>
        <w:tblLook w:val="04A0" w:firstRow="1" w:lastRow="0" w:firstColumn="1" w:lastColumn="0" w:noHBand="0" w:noVBand="1"/>
      </w:tblPr>
      <w:tblGrid>
        <w:gridCol w:w="534"/>
        <w:gridCol w:w="8754"/>
      </w:tblGrid>
      <w:tr w:rsidR="00377270" w:rsidRPr="002B2B17" w14:paraId="2114A067" w14:textId="77777777" w:rsidTr="003B694B">
        <w:tc>
          <w:tcPr>
            <w:tcW w:w="534" w:type="dxa"/>
          </w:tcPr>
          <w:p w14:paraId="2B34E0B9" w14:textId="77777777" w:rsidR="00377270" w:rsidRPr="002B2B17" w:rsidRDefault="00377270" w:rsidP="003B694B">
            <w:pPr>
              <w:pStyle w:val="Opgave"/>
            </w:pPr>
          </w:p>
        </w:tc>
        <w:tc>
          <w:tcPr>
            <w:tcW w:w="8754" w:type="dxa"/>
          </w:tcPr>
          <w:p w14:paraId="269DD1A1" w14:textId="77777777" w:rsidR="00377270" w:rsidRPr="002B2B17" w:rsidRDefault="00377270" w:rsidP="003B694B">
            <w:r w:rsidRPr="002B2B17">
              <w:t xml:space="preserve">Je verdient € </w:t>
            </w:r>
            <w:r>
              <w:t xml:space="preserve">11,- </w:t>
            </w:r>
            <w:r w:rsidRPr="002B2B17">
              <w:t xml:space="preserve"> </w:t>
            </w:r>
            <w:r>
              <w:t xml:space="preserve">bruto </w:t>
            </w:r>
            <w:r w:rsidRPr="002B2B17">
              <w:t>per uur. Wat verdien je dan per week?</w:t>
            </w:r>
          </w:p>
          <w:p w14:paraId="0F7FDEB7" w14:textId="77777777" w:rsidR="00377270" w:rsidRPr="002B2B17" w:rsidRDefault="00377270" w:rsidP="003B694B">
            <w:r w:rsidRPr="002B2B17">
              <w:t>Kruis het goede antwoord aan.</w:t>
            </w:r>
          </w:p>
          <w:p w14:paraId="378FC210" w14:textId="77777777" w:rsidR="00377270" w:rsidRPr="002B2B17" w:rsidRDefault="00377270" w:rsidP="003B694B"/>
        </w:tc>
      </w:tr>
      <w:tr w:rsidR="00377270" w:rsidRPr="002B2B17" w14:paraId="3F22E594" w14:textId="77777777" w:rsidTr="003B694B">
        <w:tc>
          <w:tcPr>
            <w:tcW w:w="534" w:type="dxa"/>
          </w:tcPr>
          <w:p w14:paraId="2F5A58ED" w14:textId="77777777" w:rsidR="00377270" w:rsidRPr="002B2B17" w:rsidRDefault="00377270" w:rsidP="003B694B"/>
        </w:tc>
        <w:tc>
          <w:tcPr>
            <w:tcW w:w="8754" w:type="dxa"/>
          </w:tcPr>
          <w:p w14:paraId="381236D8" w14:textId="77777777" w:rsidR="00377270" w:rsidRPr="002B2B17" w:rsidRDefault="00377270" w:rsidP="003B694B">
            <w:pPr>
              <w:numPr>
                <w:ilvl w:val="0"/>
                <w:numId w:val="6"/>
              </w:numPr>
            </w:pPr>
            <w:r w:rsidRPr="002B2B17">
              <w:t xml:space="preserve">€ </w:t>
            </w:r>
            <w:r>
              <w:t>440</w:t>
            </w:r>
          </w:p>
          <w:p w14:paraId="2DCEBF88" w14:textId="77777777" w:rsidR="00377270" w:rsidRPr="002B2B17" w:rsidRDefault="00377270" w:rsidP="003B694B">
            <w:pPr>
              <w:numPr>
                <w:ilvl w:val="0"/>
                <w:numId w:val="6"/>
              </w:numPr>
            </w:pPr>
            <w:r w:rsidRPr="002B2B17">
              <w:t xml:space="preserve">€ </w:t>
            </w:r>
            <w:r>
              <w:t>484</w:t>
            </w:r>
          </w:p>
          <w:p w14:paraId="6F968DAF" w14:textId="77777777" w:rsidR="00377270" w:rsidRPr="00377270" w:rsidRDefault="00377270" w:rsidP="003B694B">
            <w:pPr>
              <w:numPr>
                <w:ilvl w:val="0"/>
                <w:numId w:val="6"/>
              </w:numPr>
              <w:rPr>
                <w:b/>
              </w:rPr>
            </w:pPr>
            <w:r w:rsidRPr="00377270">
              <w:rPr>
                <w:b/>
              </w:rPr>
              <w:t>€ 517</w:t>
            </w:r>
          </w:p>
          <w:p w14:paraId="7DC66523" w14:textId="77777777" w:rsidR="00377270" w:rsidRPr="002B2B17" w:rsidRDefault="00377270" w:rsidP="003B694B">
            <w:pPr>
              <w:numPr>
                <w:ilvl w:val="0"/>
                <w:numId w:val="6"/>
              </w:numPr>
            </w:pPr>
            <w:r w:rsidRPr="002B2B17">
              <w:t xml:space="preserve">€ </w:t>
            </w:r>
            <w:r>
              <w:t>616</w:t>
            </w:r>
          </w:p>
        </w:tc>
      </w:tr>
    </w:tbl>
    <w:p w14:paraId="0CAB85B3" w14:textId="77777777" w:rsidR="00377270" w:rsidRPr="002B2B17" w:rsidRDefault="00377270"/>
    <w:p w14:paraId="4CCC503D" w14:textId="77777777" w:rsidR="00BF7AA7" w:rsidRPr="002B2B17" w:rsidRDefault="00BF7AA7"/>
    <w:p w14:paraId="552F1B1C" w14:textId="77777777" w:rsidR="00740B3A" w:rsidRPr="002B2B17" w:rsidRDefault="00A82302" w:rsidP="00740B3A">
      <w:pPr>
        <w:pStyle w:val="Heading1"/>
      </w:pPr>
      <w:r>
        <w:t>1</w:t>
      </w:r>
      <w:r w:rsidR="003F1588" w:rsidRPr="002B2B17">
        <w:t xml:space="preserve"> – </w:t>
      </w:r>
      <w:r w:rsidR="00740B3A" w:rsidRPr="002B2B17">
        <w:t>Klantenservice</w:t>
      </w:r>
    </w:p>
    <w:tbl>
      <w:tblPr>
        <w:tblW w:w="0" w:type="auto"/>
        <w:tblBorders>
          <w:top w:val="single" w:sz="4" w:space="0" w:color="3366FF"/>
          <w:left w:val="single" w:sz="4" w:space="0" w:color="3366FF"/>
          <w:bottom w:val="single" w:sz="4" w:space="0" w:color="3366FF"/>
          <w:right w:val="single" w:sz="4" w:space="0" w:color="3366FF"/>
        </w:tblBorders>
        <w:tblLook w:val="01E0" w:firstRow="1" w:lastRow="1" w:firstColumn="1" w:lastColumn="1" w:noHBand="0" w:noVBand="0"/>
      </w:tblPr>
      <w:tblGrid>
        <w:gridCol w:w="9304"/>
      </w:tblGrid>
      <w:tr w:rsidR="006C5ACF" w:rsidRPr="002B2B17" w14:paraId="0E335516" w14:textId="77777777" w:rsidTr="00ED317F">
        <w:tc>
          <w:tcPr>
            <w:tcW w:w="9304" w:type="dxa"/>
          </w:tcPr>
          <w:p w14:paraId="0B2FF10B" w14:textId="77777777" w:rsidR="006C5ACF" w:rsidRPr="002B2B17" w:rsidRDefault="006C5ACF" w:rsidP="006C5ACF">
            <w:r w:rsidRPr="002B2B17">
              <w:t>Als administratief medewerk(st)er bedien je de telefoon en sta je de mensen te w</w:t>
            </w:r>
            <w:r w:rsidR="00136018" w:rsidRPr="002B2B17">
              <w:t>o</w:t>
            </w:r>
            <w:r w:rsidRPr="002B2B17">
              <w:t>ord aan de balie. Je moet va</w:t>
            </w:r>
            <w:r w:rsidR="009A30B4">
              <w:t>ak allerlei vragen beantwoorden, s</w:t>
            </w:r>
            <w:r w:rsidRPr="002B2B17">
              <w:t xml:space="preserve">oms moet je </w:t>
            </w:r>
            <w:r w:rsidR="009A30B4">
              <w:t xml:space="preserve">een </w:t>
            </w:r>
            <w:r w:rsidRPr="002B2B17">
              <w:t>advies geven.</w:t>
            </w:r>
          </w:p>
          <w:p w14:paraId="493EEDBD" w14:textId="77777777" w:rsidR="006C5ACF" w:rsidRPr="002B2B17" w:rsidRDefault="006C5ACF" w:rsidP="00740B3A"/>
        </w:tc>
      </w:tr>
    </w:tbl>
    <w:p w14:paraId="6253F645" w14:textId="77777777" w:rsidR="00740B3A" w:rsidRPr="002B2B17" w:rsidRDefault="00740B3A" w:rsidP="00740B3A"/>
    <w:tbl>
      <w:tblPr>
        <w:tblW w:w="9288" w:type="dxa"/>
        <w:tblLayout w:type="fixed"/>
        <w:tblLook w:val="04A0" w:firstRow="1" w:lastRow="0" w:firstColumn="1" w:lastColumn="0" w:noHBand="0" w:noVBand="1"/>
      </w:tblPr>
      <w:tblGrid>
        <w:gridCol w:w="534"/>
        <w:gridCol w:w="8754"/>
      </w:tblGrid>
      <w:tr w:rsidR="00740B3A" w:rsidRPr="002B2B17" w14:paraId="13E82FE0" w14:textId="77777777">
        <w:tc>
          <w:tcPr>
            <w:tcW w:w="534" w:type="dxa"/>
          </w:tcPr>
          <w:p w14:paraId="4A1BA7A2" w14:textId="77777777" w:rsidR="00740B3A" w:rsidRPr="002B2B17" w:rsidRDefault="00740B3A" w:rsidP="00472B0A">
            <w:pPr>
              <w:pStyle w:val="Opgave"/>
            </w:pPr>
          </w:p>
        </w:tc>
        <w:tc>
          <w:tcPr>
            <w:tcW w:w="8754" w:type="dxa"/>
          </w:tcPr>
          <w:p w14:paraId="21FAC147" w14:textId="77777777" w:rsidR="006C5ACF" w:rsidRPr="002B2B17" w:rsidRDefault="006C5ACF" w:rsidP="006C5ACF">
            <w:r w:rsidRPr="002B2B17">
              <w:t xml:space="preserve">De hovenier is bezig met het uitvoeren van een tuinontwerp. </w:t>
            </w:r>
          </w:p>
          <w:p w14:paraId="2BD588F3" w14:textId="77777777" w:rsidR="006C5ACF" w:rsidRPr="002B2B17" w:rsidRDefault="006C5ACF" w:rsidP="006C5ACF">
            <w:r w:rsidRPr="002B2B17">
              <w:t xml:space="preserve">Op het ontwerp is de volgende indeling te zien: </w:t>
            </w:r>
          </w:p>
          <w:p w14:paraId="39F3A90C" w14:textId="77777777" w:rsidR="006C5ACF" w:rsidRPr="002B2B17" w:rsidRDefault="00C74295" w:rsidP="006C5ACF">
            <w:r w:rsidRPr="002B2B17">
              <w:t xml:space="preserve">Een vierde </w:t>
            </w:r>
            <w:r w:rsidR="006C5ACF" w:rsidRPr="002B2B17">
              <w:t xml:space="preserve">deel gras, </w:t>
            </w:r>
            <w:r w:rsidRPr="002B2B17">
              <w:t>een achtste</w:t>
            </w:r>
            <w:r w:rsidR="006C5ACF" w:rsidRPr="002B2B17">
              <w:t xml:space="preserve"> deel planten, </w:t>
            </w:r>
            <w:r w:rsidRPr="002B2B17">
              <w:t xml:space="preserve">een achtste </w:t>
            </w:r>
            <w:r w:rsidR="006C5ACF" w:rsidRPr="002B2B17">
              <w:t xml:space="preserve">deel terras en </w:t>
            </w:r>
            <w:r w:rsidRPr="002B2B17">
              <w:t xml:space="preserve">een vierde </w:t>
            </w:r>
            <w:r w:rsidR="006C5ACF" w:rsidRPr="002B2B17">
              <w:t xml:space="preserve">deel voor de paden. </w:t>
            </w:r>
          </w:p>
          <w:p w14:paraId="53A8F1DF" w14:textId="77777777" w:rsidR="006C5ACF" w:rsidRPr="002B2B17" w:rsidRDefault="006C5ACF" w:rsidP="006C5ACF">
            <w:r w:rsidRPr="002B2B17">
              <w:t xml:space="preserve">De klant belt en vraagt jou: welk deel van de tuin blijft over voor de vijver? </w:t>
            </w:r>
          </w:p>
          <w:p w14:paraId="1353E0EA" w14:textId="2F8B03B6" w:rsidR="00377270" w:rsidRPr="002B2B17" w:rsidRDefault="006C5ACF" w:rsidP="006C5ACF">
            <w:r w:rsidRPr="002B2B17">
              <w:t>Jouw antwoord is:</w:t>
            </w:r>
          </w:p>
        </w:tc>
      </w:tr>
      <w:tr w:rsidR="00740B3A" w:rsidRPr="002B2B17" w14:paraId="0B1085A9" w14:textId="77777777">
        <w:tc>
          <w:tcPr>
            <w:tcW w:w="534" w:type="dxa"/>
          </w:tcPr>
          <w:p w14:paraId="4D816710" w14:textId="77777777" w:rsidR="00740B3A" w:rsidRPr="002B2B17" w:rsidRDefault="00740B3A" w:rsidP="00472B0A"/>
        </w:tc>
        <w:tc>
          <w:tcPr>
            <w:tcW w:w="8754" w:type="dxa"/>
          </w:tcPr>
          <w:p w14:paraId="2487DC06" w14:textId="2C07D9CC" w:rsidR="00740B3A" w:rsidRPr="00377270" w:rsidRDefault="00377270" w:rsidP="00377270">
            <w:pPr>
              <w:rPr>
                <w:b/>
              </w:rPr>
            </w:pPr>
            <w:r w:rsidRPr="00377270">
              <w:rPr>
                <w:b/>
              </w:rPr>
              <w:t>¼ deel</w:t>
            </w:r>
          </w:p>
        </w:tc>
      </w:tr>
    </w:tbl>
    <w:p w14:paraId="13E44FB5" w14:textId="77777777" w:rsidR="00740B3A" w:rsidRPr="002B2B17" w:rsidRDefault="00740B3A" w:rsidP="00740B3A"/>
    <w:p w14:paraId="38D285C8" w14:textId="77777777" w:rsidR="00A17FF3" w:rsidRPr="002B2B17" w:rsidRDefault="00A17FF3"/>
    <w:tbl>
      <w:tblPr>
        <w:tblW w:w="0" w:type="auto"/>
        <w:jc w:val="center"/>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CellMar>
          <w:top w:w="113" w:type="dxa"/>
          <w:bottom w:w="113" w:type="dxa"/>
        </w:tblCellMar>
        <w:tblLook w:val="01E0" w:firstRow="1" w:lastRow="1" w:firstColumn="1" w:lastColumn="1" w:noHBand="0" w:noVBand="0"/>
      </w:tblPr>
      <w:tblGrid>
        <w:gridCol w:w="9288"/>
      </w:tblGrid>
      <w:tr w:rsidR="006C5ACF" w:rsidRPr="002B2B17" w14:paraId="3B081738" w14:textId="77777777">
        <w:trPr>
          <w:jc w:val="center"/>
        </w:trPr>
        <w:tc>
          <w:tcPr>
            <w:tcW w:w="9288" w:type="dxa"/>
          </w:tcPr>
          <w:p w14:paraId="7F6317E1" w14:textId="77777777" w:rsidR="006C5ACF" w:rsidRPr="002B2B17" w:rsidRDefault="006C5ACF" w:rsidP="006C5ACF">
            <w:r w:rsidRPr="002B2B17">
              <w:t xml:space="preserve">Voor de bestrating van </w:t>
            </w:r>
            <w:r w:rsidR="00472B0A" w:rsidRPr="002B2B17">
              <w:t>het terras</w:t>
            </w:r>
            <w:r w:rsidRPr="002B2B17">
              <w:t xml:space="preserve"> heeft de hovenier </w:t>
            </w:r>
            <w:r w:rsidR="004B58CC" w:rsidRPr="002B2B17">
              <w:t>stenen</w:t>
            </w:r>
            <w:r w:rsidRPr="002B2B17">
              <w:t xml:space="preserve"> nodig.</w:t>
            </w:r>
          </w:p>
          <w:p w14:paraId="179804DB" w14:textId="77777777" w:rsidR="006C5ACF" w:rsidRPr="002B2B17" w:rsidRDefault="006C5ACF" w:rsidP="006C5ACF">
            <w:r w:rsidRPr="002B2B17">
              <w:t>Op het kantoor ligt een prijslijst:</w:t>
            </w:r>
          </w:p>
          <w:p w14:paraId="3DFF119C" w14:textId="77777777" w:rsidR="006C5ACF" w:rsidRPr="002B2B17" w:rsidRDefault="006C5ACF" w:rsidP="006C5ACF"/>
          <w:tbl>
            <w:tblPr>
              <w:tblW w:w="5000" w:type="pct"/>
              <w:tblCellSpacing w:w="0" w:type="dxa"/>
              <w:tblCellMar>
                <w:left w:w="0" w:type="dxa"/>
                <w:right w:w="0" w:type="dxa"/>
              </w:tblCellMar>
              <w:tblLook w:val="0000" w:firstRow="0" w:lastRow="0" w:firstColumn="0" w:lastColumn="0" w:noHBand="0" w:noVBand="0"/>
            </w:tblPr>
            <w:tblGrid>
              <w:gridCol w:w="2198"/>
              <w:gridCol w:w="93"/>
              <w:gridCol w:w="2197"/>
              <w:gridCol w:w="93"/>
              <w:gridCol w:w="2199"/>
              <w:gridCol w:w="93"/>
              <w:gridCol w:w="2199"/>
            </w:tblGrid>
            <w:tr w:rsidR="006C5ACF" w:rsidRPr="002B2B17" w14:paraId="534E3D32" w14:textId="77777777">
              <w:trPr>
                <w:tblCellSpacing w:w="0" w:type="dxa"/>
              </w:trPr>
              <w:tc>
                <w:tcPr>
                  <w:tcW w:w="1211" w:type="pct"/>
                </w:tcPr>
                <w:tbl>
                  <w:tblPr>
                    <w:tblW w:w="0" w:type="auto"/>
                    <w:tblCellSpacing w:w="0" w:type="dxa"/>
                    <w:tblCellMar>
                      <w:left w:w="0" w:type="dxa"/>
                      <w:right w:w="0" w:type="dxa"/>
                    </w:tblCellMar>
                    <w:tblLook w:val="0000" w:firstRow="0" w:lastRow="0" w:firstColumn="0" w:lastColumn="0" w:noHBand="0" w:noVBand="0"/>
                  </w:tblPr>
                  <w:tblGrid>
                    <w:gridCol w:w="2198"/>
                  </w:tblGrid>
                  <w:tr w:rsidR="006C5ACF" w:rsidRPr="002B2B17" w14:paraId="05D06615" w14:textId="77777777">
                    <w:trPr>
                      <w:trHeight w:val="600"/>
                      <w:tblCellSpacing w:w="0" w:type="dxa"/>
                    </w:trPr>
                    <w:tc>
                      <w:tcPr>
                        <w:tcW w:w="1200" w:type="pct"/>
                      </w:tcPr>
                      <w:p w14:paraId="7D537585" w14:textId="77777777" w:rsidR="006C5ACF" w:rsidRPr="002B2B17" w:rsidRDefault="006C5ACF" w:rsidP="00472B0A">
                        <w:pPr>
                          <w:rPr>
                            <w:rFonts w:ascii="Verdana" w:hAnsi="Verdana"/>
                            <w:color w:val="1F1F1F"/>
                            <w:sz w:val="17"/>
                            <w:szCs w:val="17"/>
                          </w:rPr>
                        </w:pPr>
                        <w:proofErr w:type="spellStart"/>
                        <w:r w:rsidRPr="00433477">
                          <w:rPr>
                            <w:rFonts w:ascii="Verdana" w:hAnsi="Verdana"/>
                            <w:color w:val="1F1F1F"/>
                            <w:sz w:val="17"/>
                            <w:szCs w:val="17"/>
                          </w:rPr>
                          <w:t>Abbeystone</w:t>
                        </w:r>
                        <w:proofErr w:type="spellEnd"/>
                        <w:r w:rsidRPr="00433477">
                          <w:rPr>
                            <w:rFonts w:ascii="Verdana" w:hAnsi="Verdana"/>
                            <w:color w:val="1F1F1F"/>
                            <w:sz w:val="17"/>
                            <w:szCs w:val="17"/>
                          </w:rPr>
                          <w:t xml:space="preserve"> Avondzon nuance </w:t>
                        </w:r>
                      </w:p>
                    </w:tc>
                  </w:tr>
                  <w:tr w:rsidR="006C5ACF" w:rsidRPr="002B2B17" w14:paraId="4F670EF2" w14:textId="77777777">
                    <w:trPr>
                      <w:trHeight w:val="300"/>
                      <w:tblCellSpacing w:w="0" w:type="dxa"/>
                    </w:trPr>
                    <w:tc>
                      <w:tcPr>
                        <w:tcW w:w="0" w:type="auto"/>
                      </w:tcPr>
                      <w:p w14:paraId="26E8E35C" w14:textId="77777777" w:rsidR="006C5ACF" w:rsidRPr="002B2B17" w:rsidRDefault="006C5ACF" w:rsidP="00472B0A">
                        <w:pPr>
                          <w:rPr>
                            <w:rFonts w:ascii="Verdana" w:hAnsi="Verdana"/>
                            <w:color w:val="1F1F1F"/>
                            <w:sz w:val="17"/>
                            <w:szCs w:val="17"/>
                          </w:rPr>
                        </w:pPr>
                        <w:r w:rsidRPr="002B2B17">
                          <w:rPr>
                            <w:rFonts w:ascii="Verdana" w:hAnsi="Verdana"/>
                            <w:b/>
                            <w:bCs/>
                            <w:color w:val="1F1F1F"/>
                            <w:sz w:val="17"/>
                            <w:szCs w:val="17"/>
                          </w:rPr>
                          <w:t xml:space="preserve">20x30x6 </w:t>
                        </w:r>
                      </w:p>
                    </w:tc>
                  </w:tr>
                </w:tbl>
                <w:p w14:paraId="3FB5418A" w14:textId="77777777" w:rsidR="006C5ACF" w:rsidRPr="002B2B17" w:rsidRDefault="006C5ACF" w:rsidP="00472B0A">
                  <w:pPr>
                    <w:rPr>
                      <w:rFonts w:ascii="Verdana" w:hAnsi="Verdana"/>
                      <w:vanish/>
                      <w:color w:val="1F1F1F"/>
                      <w:sz w:val="17"/>
                      <w:szCs w:val="17"/>
                    </w:rPr>
                  </w:pPr>
                </w:p>
                <w:tbl>
                  <w:tblPr>
                    <w:tblW w:w="5000" w:type="pct"/>
                    <w:tblCellSpacing w:w="0" w:type="dxa"/>
                    <w:tblCellMar>
                      <w:top w:w="45" w:type="dxa"/>
                      <w:left w:w="45" w:type="dxa"/>
                      <w:bottom w:w="45" w:type="dxa"/>
                      <w:right w:w="45" w:type="dxa"/>
                    </w:tblCellMar>
                    <w:tblLook w:val="0000" w:firstRow="0" w:lastRow="0" w:firstColumn="0" w:lastColumn="0" w:noHBand="0" w:noVBand="0"/>
                  </w:tblPr>
                  <w:tblGrid>
                    <w:gridCol w:w="2198"/>
                  </w:tblGrid>
                  <w:tr w:rsidR="006C5ACF" w:rsidRPr="002B2B17" w14:paraId="46EAC84A" w14:textId="77777777">
                    <w:trPr>
                      <w:trHeight w:val="1500"/>
                      <w:tblCellSpacing w:w="0" w:type="dxa"/>
                    </w:trPr>
                    <w:tc>
                      <w:tcPr>
                        <w:tcW w:w="0" w:type="auto"/>
                        <w:noWrap/>
                      </w:tcPr>
                      <w:p w14:paraId="27A02CFE" w14:textId="77777777" w:rsidR="006C5ACF" w:rsidRPr="002B2B17" w:rsidRDefault="00A15391" w:rsidP="00472B0A">
                        <w:pPr>
                          <w:rPr>
                            <w:rFonts w:ascii="Verdana" w:hAnsi="Verdana"/>
                            <w:color w:val="1F1F1F"/>
                            <w:sz w:val="17"/>
                            <w:szCs w:val="17"/>
                          </w:rPr>
                        </w:pPr>
                        <w:r>
                          <w:rPr>
                            <w:rFonts w:ascii="Verdana" w:hAnsi="Verdana"/>
                            <w:noProof/>
                            <w:color w:val="330000"/>
                            <w:sz w:val="17"/>
                            <w:szCs w:val="17"/>
                            <w:lang w:eastAsia="nl-NL"/>
                          </w:rPr>
                          <w:drawing>
                            <wp:inline distT="0" distB="0" distL="0" distR="0" wp14:anchorId="2F04E156" wp14:editId="69455D9B">
                              <wp:extent cx="711200" cy="711200"/>
                              <wp:effectExtent l="0" t="0" r="0" b="0"/>
                              <wp:docPr id="3" name="Afbeelding 3" descr="Abbeystone Avondzon nuance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eystone Avondzon nuance  "/>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r>
                </w:tbl>
                <w:p w14:paraId="3812ABAE" w14:textId="77777777" w:rsidR="006C5ACF" w:rsidRPr="002B2B17" w:rsidRDefault="006C5ACF" w:rsidP="00472B0A">
                  <w:pPr>
                    <w:rPr>
                      <w:rFonts w:ascii="Verdana" w:hAnsi="Verdana"/>
                      <w:color w:val="1F1F1F"/>
                      <w:sz w:val="17"/>
                      <w:szCs w:val="17"/>
                    </w:rPr>
                  </w:pPr>
                  <w:r w:rsidRPr="002B2B17">
                    <w:rPr>
                      <w:rFonts w:ascii="Verdana" w:hAnsi="Verdana"/>
                      <w:color w:val="1F1F1F"/>
                      <w:sz w:val="17"/>
                      <w:szCs w:val="17"/>
                    </w:rPr>
                    <w:t> </w:t>
                  </w:r>
                </w:p>
                <w:p w14:paraId="3F510229" w14:textId="77777777" w:rsidR="006C5ACF" w:rsidRPr="002B2B17" w:rsidRDefault="006C5ACF" w:rsidP="00472B0A">
                  <w:pPr>
                    <w:rPr>
                      <w:rFonts w:ascii="Verdana" w:hAnsi="Verdana"/>
                      <w:color w:val="1F1F1F"/>
                      <w:sz w:val="17"/>
                      <w:szCs w:val="17"/>
                    </w:rPr>
                  </w:pPr>
                  <w:r w:rsidRPr="002B2B17">
                    <w:rPr>
                      <w:rFonts w:ascii="Verdana" w:hAnsi="Verdana"/>
                      <w:color w:val="1F1F1F"/>
                      <w:sz w:val="17"/>
                      <w:szCs w:val="17"/>
                    </w:rPr>
                    <w:t xml:space="preserve">€18,50 </w:t>
                  </w:r>
                  <w:r w:rsidRPr="002B2B17">
                    <w:rPr>
                      <w:rStyle w:val="btw"/>
                      <w:rFonts w:ascii="Verdana" w:hAnsi="Verdana"/>
                      <w:color w:val="1F1F1F"/>
                      <w:sz w:val="17"/>
                      <w:szCs w:val="17"/>
                    </w:rPr>
                    <w:t>(incl. btw)</w:t>
                  </w:r>
                  <w:r w:rsidRPr="002B2B17">
                    <w:rPr>
                      <w:rFonts w:ascii="Verdana" w:hAnsi="Verdana"/>
                      <w:color w:val="1F1F1F"/>
                      <w:sz w:val="17"/>
                      <w:szCs w:val="17"/>
                    </w:rPr>
                    <w:br/>
                    <w:t xml:space="preserve">per m2 </w:t>
                  </w:r>
                </w:p>
                <w:p w14:paraId="21CCB178" w14:textId="77777777" w:rsidR="006C5ACF" w:rsidRPr="002B2B17" w:rsidRDefault="006C5ACF" w:rsidP="00433477">
                  <w:pPr>
                    <w:rPr>
                      <w:rFonts w:ascii="Verdana" w:hAnsi="Verdana"/>
                      <w:color w:val="1F1F1F"/>
                      <w:sz w:val="17"/>
                      <w:szCs w:val="17"/>
                    </w:rPr>
                  </w:pPr>
                </w:p>
              </w:tc>
              <w:tc>
                <w:tcPr>
                  <w:tcW w:w="51" w:type="pct"/>
                </w:tcPr>
                <w:p w14:paraId="44C10283" w14:textId="77777777" w:rsidR="006C5ACF" w:rsidRPr="002B2B17" w:rsidRDefault="006C5ACF" w:rsidP="00472B0A">
                  <w:pPr>
                    <w:rPr>
                      <w:rFonts w:ascii="Verdana" w:hAnsi="Verdana"/>
                      <w:color w:val="1F1F1F"/>
                      <w:sz w:val="17"/>
                      <w:szCs w:val="17"/>
                    </w:rPr>
                  </w:pPr>
                </w:p>
              </w:tc>
              <w:tc>
                <w:tcPr>
                  <w:tcW w:w="1211" w:type="pct"/>
                </w:tcPr>
                <w:tbl>
                  <w:tblPr>
                    <w:tblW w:w="0" w:type="auto"/>
                    <w:tblCellSpacing w:w="0" w:type="dxa"/>
                    <w:tblCellMar>
                      <w:left w:w="0" w:type="dxa"/>
                      <w:right w:w="0" w:type="dxa"/>
                    </w:tblCellMar>
                    <w:tblLook w:val="0000" w:firstRow="0" w:lastRow="0" w:firstColumn="0" w:lastColumn="0" w:noHBand="0" w:noVBand="0"/>
                  </w:tblPr>
                  <w:tblGrid>
                    <w:gridCol w:w="2197"/>
                  </w:tblGrid>
                  <w:tr w:rsidR="006C5ACF" w:rsidRPr="002B2B17" w14:paraId="4289539B" w14:textId="77777777">
                    <w:trPr>
                      <w:trHeight w:val="600"/>
                      <w:tblCellSpacing w:w="0" w:type="dxa"/>
                    </w:trPr>
                    <w:tc>
                      <w:tcPr>
                        <w:tcW w:w="1200" w:type="pct"/>
                      </w:tcPr>
                      <w:p w14:paraId="3B8A4517" w14:textId="77777777" w:rsidR="006C5ACF" w:rsidRPr="002B2B17" w:rsidRDefault="006C5ACF" w:rsidP="00472B0A">
                        <w:pPr>
                          <w:rPr>
                            <w:rFonts w:ascii="Verdana" w:hAnsi="Verdana"/>
                            <w:color w:val="1F1F1F"/>
                            <w:sz w:val="17"/>
                            <w:szCs w:val="17"/>
                          </w:rPr>
                        </w:pPr>
                        <w:proofErr w:type="spellStart"/>
                        <w:r w:rsidRPr="00433477">
                          <w:rPr>
                            <w:rFonts w:ascii="Verdana" w:hAnsi="Verdana"/>
                            <w:color w:val="1F1F1F"/>
                            <w:sz w:val="17"/>
                            <w:szCs w:val="17"/>
                          </w:rPr>
                          <w:t>Puras</w:t>
                        </w:r>
                        <w:proofErr w:type="spellEnd"/>
                        <w:r w:rsidRPr="00433477">
                          <w:rPr>
                            <w:rFonts w:ascii="Verdana" w:hAnsi="Verdana"/>
                            <w:color w:val="1F1F1F"/>
                            <w:sz w:val="17"/>
                            <w:szCs w:val="17"/>
                          </w:rPr>
                          <w:t xml:space="preserve"> Zwart Strak</w:t>
                        </w:r>
                        <w:r w:rsidRPr="002B2B17">
                          <w:rPr>
                            <w:rFonts w:ascii="Verdana" w:hAnsi="Verdana"/>
                            <w:color w:val="1F1F1F"/>
                            <w:sz w:val="17"/>
                            <w:szCs w:val="17"/>
                          </w:rPr>
                          <w:t xml:space="preserve"> </w:t>
                        </w:r>
                      </w:p>
                    </w:tc>
                  </w:tr>
                  <w:tr w:rsidR="006C5ACF" w:rsidRPr="002B2B17" w14:paraId="5C95B120" w14:textId="77777777">
                    <w:trPr>
                      <w:trHeight w:val="300"/>
                      <w:tblCellSpacing w:w="0" w:type="dxa"/>
                    </w:trPr>
                    <w:tc>
                      <w:tcPr>
                        <w:tcW w:w="0" w:type="auto"/>
                      </w:tcPr>
                      <w:p w14:paraId="29592964" w14:textId="77777777" w:rsidR="006C5ACF" w:rsidRPr="002B2B17" w:rsidRDefault="006C5ACF" w:rsidP="00472B0A">
                        <w:pPr>
                          <w:rPr>
                            <w:rFonts w:ascii="Verdana" w:hAnsi="Verdana"/>
                            <w:color w:val="1F1F1F"/>
                            <w:sz w:val="17"/>
                            <w:szCs w:val="17"/>
                          </w:rPr>
                        </w:pPr>
                        <w:r w:rsidRPr="002B2B17">
                          <w:rPr>
                            <w:rFonts w:ascii="Verdana" w:hAnsi="Verdana"/>
                            <w:b/>
                            <w:bCs/>
                            <w:color w:val="1F1F1F"/>
                            <w:sz w:val="17"/>
                            <w:szCs w:val="17"/>
                          </w:rPr>
                          <w:t xml:space="preserve">30x40x6 </w:t>
                        </w:r>
                      </w:p>
                    </w:tc>
                  </w:tr>
                </w:tbl>
                <w:p w14:paraId="75B9039F" w14:textId="77777777" w:rsidR="006C5ACF" w:rsidRPr="002B2B17" w:rsidRDefault="006C5ACF" w:rsidP="00472B0A">
                  <w:pPr>
                    <w:rPr>
                      <w:rFonts w:ascii="Verdana" w:hAnsi="Verdana"/>
                      <w:vanish/>
                      <w:color w:val="1F1F1F"/>
                      <w:sz w:val="17"/>
                      <w:szCs w:val="17"/>
                    </w:rPr>
                  </w:pPr>
                </w:p>
                <w:tbl>
                  <w:tblPr>
                    <w:tblW w:w="5000" w:type="pct"/>
                    <w:tblCellSpacing w:w="0" w:type="dxa"/>
                    <w:tblCellMar>
                      <w:top w:w="45" w:type="dxa"/>
                      <w:left w:w="45" w:type="dxa"/>
                      <w:bottom w:w="45" w:type="dxa"/>
                      <w:right w:w="45" w:type="dxa"/>
                    </w:tblCellMar>
                    <w:tblLook w:val="0000" w:firstRow="0" w:lastRow="0" w:firstColumn="0" w:lastColumn="0" w:noHBand="0" w:noVBand="0"/>
                  </w:tblPr>
                  <w:tblGrid>
                    <w:gridCol w:w="2197"/>
                  </w:tblGrid>
                  <w:tr w:rsidR="006C5ACF" w:rsidRPr="002B2B17" w14:paraId="2DD28058" w14:textId="77777777">
                    <w:trPr>
                      <w:trHeight w:val="1500"/>
                      <w:tblCellSpacing w:w="0" w:type="dxa"/>
                    </w:trPr>
                    <w:tc>
                      <w:tcPr>
                        <w:tcW w:w="0" w:type="auto"/>
                        <w:noWrap/>
                      </w:tcPr>
                      <w:p w14:paraId="55CCD349" w14:textId="77777777" w:rsidR="006C5ACF" w:rsidRPr="002B2B17" w:rsidRDefault="00A15391" w:rsidP="00472B0A">
                        <w:pPr>
                          <w:rPr>
                            <w:rFonts w:ascii="Verdana" w:hAnsi="Verdana"/>
                            <w:color w:val="1F1F1F"/>
                            <w:sz w:val="17"/>
                            <w:szCs w:val="17"/>
                          </w:rPr>
                        </w:pPr>
                        <w:r>
                          <w:rPr>
                            <w:rFonts w:ascii="Verdana" w:hAnsi="Verdana"/>
                            <w:noProof/>
                            <w:color w:val="1E4579"/>
                            <w:sz w:val="18"/>
                            <w:szCs w:val="18"/>
                            <w:lang w:eastAsia="nl-NL"/>
                          </w:rPr>
                          <w:drawing>
                            <wp:inline distT="0" distB="0" distL="0" distR="0" wp14:anchorId="2524FA72" wp14:editId="16A8B9EA">
                              <wp:extent cx="952500" cy="673100"/>
                              <wp:effectExtent l="0" t="0" r="12700" b="12700"/>
                              <wp:docPr id="4" name="Afbeelding 4" descr="Puras Zwart laag 3,6 m²">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as Zwart laag 3,6 m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673100"/>
                                      </a:xfrm>
                                      <a:prstGeom prst="rect">
                                        <a:avLst/>
                                      </a:prstGeom>
                                      <a:noFill/>
                                      <a:ln>
                                        <a:noFill/>
                                      </a:ln>
                                    </pic:spPr>
                                  </pic:pic>
                                </a:graphicData>
                              </a:graphic>
                            </wp:inline>
                          </w:drawing>
                        </w:r>
                      </w:p>
                    </w:tc>
                  </w:tr>
                </w:tbl>
                <w:p w14:paraId="7F928E3A" w14:textId="77777777" w:rsidR="006C5ACF" w:rsidRPr="002B2B17" w:rsidRDefault="006C5ACF" w:rsidP="00472B0A">
                  <w:pPr>
                    <w:rPr>
                      <w:rFonts w:ascii="Verdana" w:hAnsi="Verdana"/>
                      <w:color w:val="1F1F1F"/>
                      <w:sz w:val="17"/>
                      <w:szCs w:val="17"/>
                    </w:rPr>
                  </w:pPr>
                  <w:r w:rsidRPr="002B2B17">
                    <w:rPr>
                      <w:rFonts w:ascii="Verdana" w:hAnsi="Verdana"/>
                      <w:color w:val="1F1F1F"/>
                      <w:sz w:val="17"/>
                      <w:szCs w:val="17"/>
                    </w:rPr>
                    <w:t> </w:t>
                  </w:r>
                </w:p>
                <w:p w14:paraId="3467343E" w14:textId="77777777" w:rsidR="006C5ACF" w:rsidRPr="002B2B17" w:rsidRDefault="006C5ACF" w:rsidP="00433477">
                  <w:pPr>
                    <w:rPr>
                      <w:rFonts w:ascii="Verdana" w:hAnsi="Verdana"/>
                      <w:color w:val="1F1F1F"/>
                      <w:sz w:val="17"/>
                      <w:szCs w:val="17"/>
                    </w:rPr>
                  </w:pPr>
                  <w:r w:rsidRPr="002B2B17">
                    <w:rPr>
                      <w:rFonts w:ascii="Verdana" w:hAnsi="Verdana"/>
                      <w:color w:val="1F1F1F"/>
                      <w:sz w:val="17"/>
                      <w:szCs w:val="17"/>
                    </w:rPr>
                    <w:t xml:space="preserve">€12,25 </w:t>
                  </w:r>
                  <w:r w:rsidRPr="002B2B17">
                    <w:rPr>
                      <w:rStyle w:val="btw"/>
                      <w:rFonts w:ascii="Verdana" w:hAnsi="Verdana"/>
                      <w:color w:val="1F1F1F"/>
                      <w:sz w:val="17"/>
                      <w:szCs w:val="17"/>
                    </w:rPr>
                    <w:t>(incl. btw)</w:t>
                  </w:r>
                  <w:r w:rsidRPr="002B2B17">
                    <w:rPr>
                      <w:rFonts w:ascii="Verdana" w:hAnsi="Verdana"/>
                      <w:color w:val="1F1F1F"/>
                      <w:sz w:val="17"/>
                      <w:szCs w:val="17"/>
                    </w:rPr>
                    <w:br/>
                    <w:t xml:space="preserve">per m2 </w:t>
                  </w:r>
                </w:p>
              </w:tc>
              <w:tc>
                <w:tcPr>
                  <w:tcW w:w="51" w:type="pct"/>
                </w:tcPr>
                <w:p w14:paraId="764BFB06" w14:textId="77777777" w:rsidR="006C5ACF" w:rsidRPr="002B2B17" w:rsidRDefault="006C5ACF" w:rsidP="00472B0A">
                  <w:pPr>
                    <w:rPr>
                      <w:rFonts w:ascii="Verdana" w:hAnsi="Verdana"/>
                      <w:color w:val="1F1F1F"/>
                      <w:sz w:val="17"/>
                      <w:szCs w:val="17"/>
                    </w:rPr>
                  </w:pPr>
                </w:p>
              </w:tc>
              <w:tc>
                <w:tcPr>
                  <w:tcW w:w="1212" w:type="pct"/>
                </w:tcPr>
                <w:tbl>
                  <w:tblPr>
                    <w:tblW w:w="0" w:type="auto"/>
                    <w:tblCellSpacing w:w="0" w:type="dxa"/>
                    <w:tblCellMar>
                      <w:left w:w="0" w:type="dxa"/>
                      <w:right w:w="0" w:type="dxa"/>
                    </w:tblCellMar>
                    <w:tblLook w:val="0000" w:firstRow="0" w:lastRow="0" w:firstColumn="0" w:lastColumn="0" w:noHBand="0" w:noVBand="0"/>
                  </w:tblPr>
                  <w:tblGrid>
                    <w:gridCol w:w="2199"/>
                  </w:tblGrid>
                  <w:tr w:rsidR="006C5ACF" w:rsidRPr="002B2B17" w14:paraId="3B21265B" w14:textId="77777777">
                    <w:trPr>
                      <w:trHeight w:val="600"/>
                      <w:tblCellSpacing w:w="0" w:type="dxa"/>
                    </w:trPr>
                    <w:tc>
                      <w:tcPr>
                        <w:tcW w:w="1200" w:type="pct"/>
                      </w:tcPr>
                      <w:p w14:paraId="5BEA007A" w14:textId="77777777" w:rsidR="006C5ACF" w:rsidRPr="002B2B17" w:rsidRDefault="006C5ACF" w:rsidP="00472B0A">
                        <w:pPr>
                          <w:rPr>
                            <w:rFonts w:ascii="Verdana" w:hAnsi="Verdana"/>
                            <w:color w:val="1F1F1F"/>
                            <w:sz w:val="17"/>
                            <w:szCs w:val="17"/>
                          </w:rPr>
                        </w:pPr>
                        <w:proofErr w:type="spellStart"/>
                        <w:r w:rsidRPr="00433477">
                          <w:rPr>
                            <w:rFonts w:ascii="Verdana" w:hAnsi="Verdana"/>
                            <w:color w:val="1F1F1F"/>
                            <w:sz w:val="17"/>
                            <w:szCs w:val="17"/>
                          </w:rPr>
                          <w:t>Uiverstones</w:t>
                        </w:r>
                        <w:proofErr w:type="spellEnd"/>
                        <w:r w:rsidRPr="00433477">
                          <w:rPr>
                            <w:rFonts w:ascii="Verdana" w:hAnsi="Verdana"/>
                            <w:color w:val="1F1F1F"/>
                            <w:sz w:val="17"/>
                            <w:szCs w:val="17"/>
                          </w:rPr>
                          <w:t xml:space="preserve"> rood genuanceerd getrommeld</w:t>
                        </w:r>
                        <w:r w:rsidRPr="002B2B17">
                          <w:rPr>
                            <w:rFonts w:ascii="Verdana" w:hAnsi="Verdana"/>
                            <w:color w:val="1F1F1F"/>
                            <w:sz w:val="17"/>
                            <w:szCs w:val="17"/>
                          </w:rPr>
                          <w:t xml:space="preserve"> </w:t>
                        </w:r>
                      </w:p>
                    </w:tc>
                  </w:tr>
                  <w:tr w:rsidR="006C5ACF" w:rsidRPr="002B2B17" w14:paraId="220ECDF2" w14:textId="77777777">
                    <w:trPr>
                      <w:trHeight w:val="300"/>
                      <w:tblCellSpacing w:w="0" w:type="dxa"/>
                    </w:trPr>
                    <w:tc>
                      <w:tcPr>
                        <w:tcW w:w="0" w:type="auto"/>
                      </w:tcPr>
                      <w:p w14:paraId="01C94954" w14:textId="77777777" w:rsidR="006C5ACF" w:rsidRPr="002B2B17" w:rsidRDefault="006C5ACF" w:rsidP="00472B0A">
                        <w:pPr>
                          <w:rPr>
                            <w:rFonts w:ascii="Verdana" w:hAnsi="Verdana"/>
                            <w:color w:val="1F1F1F"/>
                            <w:sz w:val="17"/>
                            <w:szCs w:val="17"/>
                          </w:rPr>
                        </w:pPr>
                        <w:r w:rsidRPr="002B2B17">
                          <w:rPr>
                            <w:rFonts w:ascii="Verdana" w:hAnsi="Verdana"/>
                            <w:b/>
                            <w:bCs/>
                            <w:color w:val="1F1F1F"/>
                            <w:sz w:val="17"/>
                            <w:szCs w:val="17"/>
                          </w:rPr>
                          <w:t xml:space="preserve">15x5x7,5 </w:t>
                        </w:r>
                      </w:p>
                    </w:tc>
                  </w:tr>
                </w:tbl>
                <w:p w14:paraId="2CFF79C2" w14:textId="77777777" w:rsidR="006C5ACF" w:rsidRPr="002B2B17" w:rsidRDefault="006C5ACF" w:rsidP="00472B0A">
                  <w:pPr>
                    <w:rPr>
                      <w:rFonts w:ascii="Verdana" w:hAnsi="Verdana"/>
                      <w:vanish/>
                      <w:color w:val="1F1F1F"/>
                      <w:sz w:val="17"/>
                      <w:szCs w:val="17"/>
                    </w:rPr>
                  </w:pPr>
                </w:p>
                <w:tbl>
                  <w:tblPr>
                    <w:tblW w:w="5000" w:type="pct"/>
                    <w:tblCellSpacing w:w="0" w:type="dxa"/>
                    <w:tblCellMar>
                      <w:top w:w="45" w:type="dxa"/>
                      <w:left w:w="45" w:type="dxa"/>
                      <w:bottom w:w="45" w:type="dxa"/>
                      <w:right w:w="45" w:type="dxa"/>
                    </w:tblCellMar>
                    <w:tblLook w:val="0000" w:firstRow="0" w:lastRow="0" w:firstColumn="0" w:lastColumn="0" w:noHBand="0" w:noVBand="0"/>
                  </w:tblPr>
                  <w:tblGrid>
                    <w:gridCol w:w="2199"/>
                  </w:tblGrid>
                  <w:tr w:rsidR="006C5ACF" w:rsidRPr="002B2B17" w14:paraId="6ACDCC04" w14:textId="77777777">
                    <w:trPr>
                      <w:trHeight w:val="1500"/>
                      <w:tblCellSpacing w:w="0" w:type="dxa"/>
                    </w:trPr>
                    <w:tc>
                      <w:tcPr>
                        <w:tcW w:w="0" w:type="auto"/>
                        <w:noWrap/>
                      </w:tcPr>
                      <w:p w14:paraId="5FEEE4D6" w14:textId="77777777" w:rsidR="006C5ACF" w:rsidRPr="002B2B17" w:rsidRDefault="00A15391" w:rsidP="00472B0A">
                        <w:pPr>
                          <w:rPr>
                            <w:rFonts w:ascii="Verdana" w:hAnsi="Verdana"/>
                            <w:color w:val="1F1F1F"/>
                            <w:sz w:val="17"/>
                            <w:szCs w:val="17"/>
                          </w:rPr>
                        </w:pPr>
                        <w:r>
                          <w:rPr>
                            <w:rFonts w:ascii="Verdana" w:hAnsi="Verdana"/>
                            <w:noProof/>
                            <w:color w:val="330000"/>
                            <w:sz w:val="17"/>
                            <w:szCs w:val="17"/>
                            <w:lang w:eastAsia="nl-NL"/>
                          </w:rPr>
                          <w:drawing>
                            <wp:inline distT="0" distB="0" distL="0" distR="0" wp14:anchorId="61F0F8F5" wp14:editId="748BBC9F">
                              <wp:extent cx="711200" cy="711200"/>
                              <wp:effectExtent l="0" t="0" r="0" b="0"/>
                              <wp:docPr id="5" name="Afbeelding 5" descr="Uiverstones rood genuanceerd getrommel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verstones rood genuanceerd getrommel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r>
                </w:tbl>
                <w:p w14:paraId="7418B354" w14:textId="77777777" w:rsidR="006C5ACF" w:rsidRPr="002B2B17" w:rsidRDefault="006C5ACF" w:rsidP="00472B0A">
                  <w:pPr>
                    <w:rPr>
                      <w:rFonts w:ascii="Verdana" w:hAnsi="Verdana"/>
                      <w:color w:val="1F1F1F"/>
                      <w:sz w:val="17"/>
                      <w:szCs w:val="17"/>
                    </w:rPr>
                  </w:pPr>
                  <w:r w:rsidRPr="002B2B17">
                    <w:rPr>
                      <w:rFonts w:ascii="Verdana" w:hAnsi="Verdana"/>
                      <w:color w:val="1F1F1F"/>
                      <w:sz w:val="17"/>
                      <w:szCs w:val="17"/>
                    </w:rPr>
                    <w:t> </w:t>
                  </w:r>
                </w:p>
                <w:p w14:paraId="72A4A3B6" w14:textId="77777777" w:rsidR="006C5ACF" w:rsidRPr="002B2B17" w:rsidRDefault="006C5ACF" w:rsidP="00472B0A">
                  <w:pPr>
                    <w:rPr>
                      <w:rFonts w:ascii="Verdana" w:hAnsi="Verdana"/>
                      <w:color w:val="1F1F1F"/>
                      <w:sz w:val="17"/>
                      <w:szCs w:val="17"/>
                    </w:rPr>
                  </w:pPr>
                  <w:r w:rsidRPr="002B2B17">
                    <w:rPr>
                      <w:rFonts w:ascii="Verdana" w:hAnsi="Verdana"/>
                      <w:color w:val="1F1F1F"/>
                      <w:sz w:val="17"/>
                      <w:szCs w:val="17"/>
                    </w:rPr>
                    <w:t xml:space="preserve">€18,50 </w:t>
                  </w:r>
                  <w:r w:rsidRPr="002B2B17">
                    <w:rPr>
                      <w:rStyle w:val="btw"/>
                      <w:rFonts w:ascii="Verdana" w:hAnsi="Verdana"/>
                      <w:color w:val="1F1F1F"/>
                      <w:sz w:val="17"/>
                      <w:szCs w:val="17"/>
                    </w:rPr>
                    <w:t>(incl. btw)</w:t>
                  </w:r>
                  <w:r w:rsidRPr="002B2B17">
                    <w:rPr>
                      <w:rFonts w:ascii="Verdana" w:hAnsi="Verdana"/>
                      <w:color w:val="1F1F1F"/>
                      <w:sz w:val="17"/>
                      <w:szCs w:val="17"/>
                    </w:rPr>
                    <w:br/>
                    <w:t xml:space="preserve">per m2 </w:t>
                  </w:r>
                </w:p>
              </w:tc>
              <w:tc>
                <w:tcPr>
                  <w:tcW w:w="51" w:type="pct"/>
                </w:tcPr>
                <w:p w14:paraId="3129633F" w14:textId="77777777" w:rsidR="006C5ACF" w:rsidRPr="002B2B17" w:rsidRDefault="006C5ACF" w:rsidP="00472B0A">
                  <w:pPr>
                    <w:rPr>
                      <w:rFonts w:ascii="Verdana" w:hAnsi="Verdana"/>
                      <w:color w:val="1F1F1F"/>
                      <w:sz w:val="17"/>
                      <w:szCs w:val="17"/>
                    </w:rPr>
                  </w:pPr>
                </w:p>
              </w:tc>
              <w:tc>
                <w:tcPr>
                  <w:tcW w:w="1212" w:type="pct"/>
                </w:tcPr>
                <w:tbl>
                  <w:tblPr>
                    <w:tblW w:w="0" w:type="auto"/>
                    <w:tblCellSpacing w:w="0" w:type="dxa"/>
                    <w:tblCellMar>
                      <w:left w:w="0" w:type="dxa"/>
                      <w:right w:w="0" w:type="dxa"/>
                    </w:tblCellMar>
                    <w:tblLook w:val="0000" w:firstRow="0" w:lastRow="0" w:firstColumn="0" w:lastColumn="0" w:noHBand="0" w:noVBand="0"/>
                  </w:tblPr>
                  <w:tblGrid>
                    <w:gridCol w:w="2199"/>
                  </w:tblGrid>
                  <w:tr w:rsidR="006C5ACF" w:rsidRPr="002B2B17" w14:paraId="43666A2D" w14:textId="77777777">
                    <w:trPr>
                      <w:trHeight w:val="600"/>
                      <w:tblCellSpacing w:w="0" w:type="dxa"/>
                    </w:trPr>
                    <w:tc>
                      <w:tcPr>
                        <w:tcW w:w="1200" w:type="pct"/>
                      </w:tcPr>
                      <w:p w14:paraId="1BD1318B" w14:textId="77777777" w:rsidR="006C5ACF" w:rsidRPr="002B2B17" w:rsidRDefault="006C5ACF" w:rsidP="00472B0A">
                        <w:pPr>
                          <w:rPr>
                            <w:rFonts w:ascii="Verdana" w:hAnsi="Verdana"/>
                            <w:color w:val="1F1F1F"/>
                            <w:sz w:val="17"/>
                            <w:szCs w:val="17"/>
                          </w:rPr>
                        </w:pPr>
                        <w:proofErr w:type="spellStart"/>
                        <w:r w:rsidRPr="00433477">
                          <w:rPr>
                            <w:rFonts w:ascii="Verdana" w:hAnsi="Verdana"/>
                            <w:color w:val="1F1F1F"/>
                            <w:sz w:val="17"/>
                            <w:szCs w:val="17"/>
                          </w:rPr>
                          <w:t>Koppelstones</w:t>
                        </w:r>
                        <w:proofErr w:type="spellEnd"/>
                        <w:r w:rsidRPr="00433477">
                          <w:rPr>
                            <w:rFonts w:ascii="Verdana" w:hAnsi="Verdana"/>
                            <w:color w:val="1F1F1F"/>
                            <w:sz w:val="17"/>
                            <w:szCs w:val="17"/>
                          </w:rPr>
                          <w:t xml:space="preserve"> Toscaans genuanceerd getrommeld</w:t>
                        </w:r>
                        <w:r w:rsidRPr="002B2B17">
                          <w:rPr>
                            <w:rFonts w:ascii="Verdana" w:hAnsi="Verdana"/>
                            <w:color w:val="1F1F1F"/>
                            <w:sz w:val="17"/>
                            <w:szCs w:val="17"/>
                          </w:rPr>
                          <w:t xml:space="preserve"> </w:t>
                        </w:r>
                      </w:p>
                    </w:tc>
                  </w:tr>
                  <w:tr w:rsidR="006C5ACF" w:rsidRPr="002B2B17" w14:paraId="7887286F" w14:textId="77777777">
                    <w:trPr>
                      <w:trHeight w:val="300"/>
                      <w:tblCellSpacing w:w="0" w:type="dxa"/>
                    </w:trPr>
                    <w:tc>
                      <w:tcPr>
                        <w:tcW w:w="0" w:type="auto"/>
                      </w:tcPr>
                      <w:p w14:paraId="4B042188" w14:textId="77777777" w:rsidR="006C5ACF" w:rsidRPr="002B2B17" w:rsidRDefault="006C5ACF" w:rsidP="00472B0A">
                        <w:pPr>
                          <w:rPr>
                            <w:rFonts w:ascii="Verdana" w:hAnsi="Verdana"/>
                            <w:color w:val="1F1F1F"/>
                            <w:sz w:val="17"/>
                            <w:szCs w:val="17"/>
                          </w:rPr>
                        </w:pPr>
                        <w:r w:rsidRPr="002B2B17">
                          <w:rPr>
                            <w:rFonts w:ascii="Verdana" w:hAnsi="Verdana"/>
                            <w:b/>
                            <w:bCs/>
                            <w:color w:val="1F1F1F"/>
                            <w:sz w:val="17"/>
                            <w:szCs w:val="17"/>
                          </w:rPr>
                          <w:t xml:space="preserve">10x10x6 </w:t>
                        </w:r>
                      </w:p>
                    </w:tc>
                  </w:tr>
                </w:tbl>
                <w:p w14:paraId="742715D8" w14:textId="77777777" w:rsidR="006C5ACF" w:rsidRPr="002B2B17" w:rsidRDefault="006C5ACF" w:rsidP="00472B0A">
                  <w:pPr>
                    <w:rPr>
                      <w:rFonts w:ascii="Verdana" w:hAnsi="Verdana"/>
                      <w:vanish/>
                      <w:color w:val="1F1F1F"/>
                      <w:sz w:val="17"/>
                      <w:szCs w:val="17"/>
                    </w:rPr>
                  </w:pPr>
                </w:p>
                <w:tbl>
                  <w:tblPr>
                    <w:tblW w:w="5000" w:type="pct"/>
                    <w:tblCellSpacing w:w="0" w:type="dxa"/>
                    <w:tblCellMar>
                      <w:top w:w="45" w:type="dxa"/>
                      <w:left w:w="45" w:type="dxa"/>
                      <w:bottom w:w="45" w:type="dxa"/>
                      <w:right w:w="45" w:type="dxa"/>
                    </w:tblCellMar>
                    <w:tblLook w:val="0000" w:firstRow="0" w:lastRow="0" w:firstColumn="0" w:lastColumn="0" w:noHBand="0" w:noVBand="0"/>
                  </w:tblPr>
                  <w:tblGrid>
                    <w:gridCol w:w="2199"/>
                  </w:tblGrid>
                  <w:tr w:rsidR="006C5ACF" w:rsidRPr="002B2B17" w14:paraId="6CCC51FD" w14:textId="77777777">
                    <w:trPr>
                      <w:trHeight w:val="1500"/>
                      <w:tblCellSpacing w:w="0" w:type="dxa"/>
                    </w:trPr>
                    <w:tc>
                      <w:tcPr>
                        <w:tcW w:w="0" w:type="auto"/>
                        <w:noWrap/>
                      </w:tcPr>
                      <w:p w14:paraId="1A7DF27C" w14:textId="77777777" w:rsidR="006C5ACF" w:rsidRPr="002B2B17" w:rsidRDefault="00A15391" w:rsidP="00472B0A">
                        <w:pPr>
                          <w:rPr>
                            <w:rFonts w:ascii="Verdana" w:hAnsi="Verdana"/>
                            <w:color w:val="1F1F1F"/>
                            <w:sz w:val="17"/>
                            <w:szCs w:val="17"/>
                          </w:rPr>
                        </w:pPr>
                        <w:r>
                          <w:rPr>
                            <w:rFonts w:ascii="Verdana" w:hAnsi="Verdana"/>
                            <w:noProof/>
                            <w:color w:val="330000"/>
                            <w:sz w:val="17"/>
                            <w:szCs w:val="17"/>
                            <w:lang w:eastAsia="nl-NL"/>
                          </w:rPr>
                          <w:drawing>
                            <wp:inline distT="0" distB="0" distL="0" distR="0" wp14:anchorId="2FD01600" wp14:editId="5CE8C9C0">
                              <wp:extent cx="711200" cy="711200"/>
                              <wp:effectExtent l="0" t="0" r="0" b="0"/>
                              <wp:docPr id="6" name="Afbeelding 6" descr="Koppelstones Toscaans genuanceerd getrommel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pelstones Toscaans genuanceerd getrommel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r>
                </w:tbl>
                <w:p w14:paraId="75725A08" w14:textId="77777777" w:rsidR="006C5ACF" w:rsidRPr="002B2B17" w:rsidRDefault="006C5ACF" w:rsidP="00472B0A">
                  <w:pPr>
                    <w:rPr>
                      <w:rFonts w:ascii="Verdana" w:hAnsi="Verdana"/>
                      <w:color w:val="1F1F1F"/>
                      <w:sz w:val="17"/>
                      <w:szCs w:val="17"/>
                    </w:rPr>
                  </w:pPr>
                  <w:r w:rsidRPr="002B2B17">
                    <w:rPr>
                      <w:rFonts w:ascii="Verdana" w:hAnsi="Verdana"/>
                      <w:color w:val="1F1F1F"/>
                      <w:sz w:val="17"/>
                      <w:szCs w:val="17"/>
                    </w:rPr>
                    <w:t> </w:t>
                  </w:r>
                </w:p>
                <w:p w14:paraId="3EF4E050" w14:textId="77777777" w:rsidR="006C5ACF" w:rsidRPr="002B2B17" w:rsidRDefault="006C5ACF" w:rsidP="00433477">
                  <w:pPr>
                    <w:rPr>
                      <w:rFonts w:ascii="Verdana" w:hAnsi="Verdana"/>
                      <w:color w:val="1F1F1F"/>
                      <w:sz w:val="17"/>
                      <w:szCs w:val="17"/>
                    </w:rPr>
                  </w:pPr>
                  <w:r w:rsidRPr="002B2B17">
                    <w:rPr>
                      <w:rFonts w:ascii="Verdana" w:hAnsi="Verdana"/>
                      <w:color w:val="1F1F1F"/>
                      <w:sz w:val="17"/>
                      <w:szCs w:val="17"/>
                    </w:rPr>
                    <w:t xml:space="preserve">€18,50 </w:t>
                  </w:r>
                  <w:r w:rsidRPr="002B2B17">
                    <w:rPr>
                      <w:rStyle w:val="btw"/>
                      <w:rFonts w:ascii="Verdana" w:hAnsi="Verdana"/>
                      <w:color w:val="1F1F1F"/>
                      <w:sz w:val="17"/>
                      <w:szCs w:val="17"/>
                    </w:rPr>
                    <w:t>(incl. btw)</w:t>
                  </w:r>
                  <w:r w:rsidRPr="002B2B17">
                    <w:rPr>
                      <w:rFonts w:ascii="Verdana" w:hAnsi="Verdana"/>
                      <w:color w:val="1F1F1F"/>
                      <w:sz w:val="17"/>
                      <w:szCs w:val="17"/>
                    </w:rPr>
                    <w:br/>
                    <w:t xml:space="preserve">per m2 </w:t>
                  </w:r>
                </w:p>
              </w:tc>
            </w:tr>
          </w:tbl>
          <w:p w14:paraId="2539F210" w14:textId="4882D05E" w:rsidR="006C5ACF" w:rsidRPr="002B2B17" w:rsidRDefault="006C5ACF" w:rsidP="00472B0A">
            <w:r w:rsidRPr="002B2B17">
              <w:rPr>
                <w:rFonts w:ascii="Verdana" w:hAnsi="Verdana"/>
                <w:color w:val="1F1F1F"/>
                <w:sz w:val="17"/>
                <w:szCs w:val="17"/>
              </w:rPr>
              <w:t xml:space="preserve">Orders worden binnen 7 werkdagen (mits voorradig) in Nederland (m.u.v. de Waddeneilanden) geleverd. </w:t>
            </w:r>
            <w:r w:rsidRPr="002B2B17">
              <w:rPr>
                <w:rStyle w:val="Strong"/>
                <w:rFonts w:ascii="Verdana" w:hAnsi="Verdana"/>
                <w:color w:val="1F1F1F"/>
                <w:sz w:val="17"/>
                <w:szCs w:val="17"/>
              </w:rPr>
              <w:t xml:space="preserve">Gratis verzending bij orders vanaf € 1.000,-! </w:t>
            </w:r>
            <w:r w:rsidRPr="002B2B17">
              <w:rPr>
                <w:rFonts w:ascii="Verdana" w:hAnsi="Verdana"/>
                <w:color w:val="1F1F1F"/>
                <w:sz w:val="17"/>
                <w:szCs w:val="17"/>
              </w:rPr>
              <w:t>Voor orders onder EUR 1.000,- betaald u slechts € 75,- vrachtkosten.</w:t>
            </w:r>
          </w:p>
        </w:tc>
      </w:tr>
    </w:tbl>
    <w:p w14:paraId="406F9D27" w14:textId="77777777" w:rsidR="00A17FF3" w:rsidRPr="002B2B17" w:rsidRDefault="00A17FF3" w:rsidP="00A17FF3"/>
    <w:tbl>
      <w:tblPr>
        <w:tblW w:w="9288" w:type="dxa"/>
        <w:tblLayout w:type="fixed"/>
        <w:tblLook w:val="04A0" w:firstRow="1" w:lastRow="0" w:firstColumn="1" w:lastColumn="0" w:noHBand="0" w:noVBand="1"/>
      </w:tblPr>
      <w:tblGrid>
        <w:gridCol w:w="534"/>
        <w:gridCol w:w="8754"/>
      </w:tblGrid>
      <w:tr w:rsidR="00A17FF3" w:rsidRPr="002B2B17" w14:paraId="6C918C43" w14:textId="77777777">
        <w:tc>
          <w:tcPr>
            <w:tcW w:w="534" w:type="dxa"/>
          </w:tcPr>
          <w:p w14:paraId="14ECCAE5" w14:textId="77777777" w:rsidR="00A17FF3" w:rsidRPr="002B2B17" w:rsidRDefault="00A17FF3" w:rsidP="00472B0A">
            <w:pPr>
              <w:pStyle w:val="Opgave"/>
            </w:pPr>
          </w:p>
        </w:tc>
        <w:tc>
          <w:tcPr>
            <w:tcW w:w="8754" w:type="dxa"/>
          </w:tcPr>
          <w:p w14:paraId="5B3071FB" w14:textId="77777777" w:rsidR="00A17FF3" w:rsidRPr="002B2B17" w:rsidRDefault="00A17FF3" w:rsidP="00472B0A">
            <w:r w:rsidRPr="002B2B17">
              <w:t xml:space="preserve">Kies uit de prijslijst de steen die zou jij zou willen adviseren voor </w:t>
            </w:r>
            <w:r w:rsidR="00472B0A" w:rsidRPr="002B2B17">
              <w:t>het terras.</w:t>
            </w:r>
            <w:r w:rsidRPr="002B2B17">
              <w:t xml:space="preserve"> </w:t>
            </w:r>
          </w:p>
        </w:tc>
      </w:tr>
      <w:tr w:rsidR="00A17FF3" w:rsidRPr="002B2B17" w14:paraId="1B0C6D46" w14:textId="77777777">
        <w:tc>
          <w:tcPr>
            <w:tcW w:w="534" w:type="dxa"/>
          </w:tcPr>
          <w:p w14:paraId="26BEDDA1" w14:textId="77777777" w:rsidR="00A17FF3" w:rsidRPr="002B2B17" w:rsidRDefault="00A17FF3" w:rsidP="00472B0A"/>
        </w:tc>
        <w:tc>
          <w:tcPr>
            <w:tcW w:w="8754" w:type="dxa"/>
          </w:tcPr>
          <w:p w14:paraId="3C1C0C30" w14:textId="4222B4E7" w:rsidR="00A17FF3" w:rsidRPr="00377270" w:rsidRDefault="00377270" w:rsidP="00472B0A">
            <w:pPr>
              <w:rPr>
                <w:b/>
              </w:rPr>
            </w:pPr>
            <w:r w:rsidRPr="00377270">
              <w:rPr>
                <w:b/>
              </w:rPr>
              <w:t>Antwoorden kunnen verschillen</w:t>
            </w:r>
          </w:p>
        </w:tc>
      </w:tr>
    </w:tbl>
    <w:p w14:paraId="46C8D61E" w14:textId="77777777" w:rsidR="00A17FF3" w:rsidRDefault="00A17FF3" w:rsidP="00A17FF3"/>
    <w:p w14:paraId="21CB25E0" w14:textId="77777777" w:rsidR="00433477" w:rsidRPr="002B2B17" w:rsidRDefault="00433477" w:rsidP="00A17FF3"/>
    <w:tbl>
      <w:tblPr>
        <w:tblW w:w="9288" w:type="dxa"/>
        <w:tblLayout w:type="fixed"/>
        <w:tblLook w:val="04A0" w:firstRow="1" w:lastRow="0" w:firstColumn="1" w:lastColumn="0" w:noHBand="0" w:noVBand="1"/>
      </w:tblPr>
      <w:tblGrid>
        <w:gridCol w:w="534"/>
        <w:gridCol w:w="8754"/>
      </w:tblGrid>
      <w:tr w:rsidR="00A17FF3" w:rsidRPr="002B2B17" w14:paraId="1651DAB0" w14:textId="77777777">
        <w:tc>
          <w:tcPr>
            <w:tcW w:w="534" w:type="dxa"/>
          </w:tcPr>
          <w:p w14:paraId="0978C836" w14:textId="77777777" w:rsidR="00A17FF3" w:rsidRPr="002B2B17" w:rsidRDefault="00A17FF3" w:rsidP="00472B0A">
            <w:pPr>
              <w:pStyle w:val="Opgave"/>
            </w:pPr>
          </w:p>
        </w:tc>
        <w:tc>
          <w:tcPr>
            <w:tcW w:w="8754" w:type="dxa"/>
          </w:tcPr>
          <w:p w14:paraId="79A57E2E" w14:textId="77777777" w:rsidR="00472B0A" w:rsidRPr="002B2B17" w:rsidRDefault="00472B0A" w:rsidP="00472B0A">
            <w:r w:rsidRPr="002B2B17">
              <w:t>De tuin is totaal 120 m</w:t>
            </w:r>
            <w:r w:rsidRPr="002B2B17">
              <w:rPr>
                <w:vertAlign w:val="superscript"/>
              </w:rPr>
              <w:t>2</w:t>
            </w:r>
            <w:r w:rsidRPr="002B2B17">
              <w:t xml:space="preserve">. </w:t>
            </w:r>
          </w:p>
          <w:p w14:paraId="5CE69E40" w14:textId="77777777" w:rsidR="00A17FF3" w:rsidRPr="002B2B17" w:rsidRDefault="00C74295" w:rsidP="009A30B4">
            <w:r w:rsidRPr="002B2B17">
              <w:t>Bereken</w:t>
            </w:r>
            <w:r w:rsidR="00A17FF3" w:rsidRPr="002B2B17">
              <w:t xml:space="preserve"> </w:t>
            </w:r>
            <w:r w:rsidR="00433477">
              <w:t xml:space="preserve">hieronder </w:t>
            </w:r>
            <w:r w:rsidR="00A17FF3" w:rsidRPr="002B2B17">
              <w:t xml:space="preserve">hoeveel </w:t>
            </w:r>
            <w:r w:rsidRPr="002B2B17">
              <w:t xml:space="preserve">vierkante meter </w:t>
            </w:r>
            <w:r w:rsidR="00A17FF3" w:rsidRPr="002B2B17">
              <w:t xml:space="preserve">stenen </w:t>
            </w:r>
            <w:r w:rsidR="009A30B4">
              <w:t>de hovenier</w:t>
            </w:r>
            <w:r w:rsidR="00A17FF3" w:rsidRPr="002B2B17">
              <w:t xml:space="preserve"> ongeveer nodig </w:t>
            </w:r>
            <w:r w:rsidR="009A30B4">
              <w:t>heeft</w:t>
            </w:r>
            <w:r w:rsidRPr="002B2B17">
              <w:t xml:space="preserve"> voor het terras</w:t>
            </w:r>
            <w:r w:rsidR="00A17FF3" w:rsidRPr="002B2B17">
              <w:t xml:space="preserve"> en bereken </w:t>
            </w:r>
            <w:r w:rsidR="00433477">
              <w:t xml:space="preserve">ook </w:t>
            </w:r>
            <w:r w:rsidR="00A17FF3" w:rsidRPr="002B2B17">
              <w:t>de totale kosten.</w:t>
            </w:r>
          </w:p>
        </w:tc>
      </w:tr>
      <w:tr w:rsidR="00A17FF3" w:rsidRPr="00377270" w14:paraId="505D6DE7" w14:textId="77777777">
        <w:tc>
          <w:tcPr>
            <w:tcW w:w="534" w:type="dxa"/>
          </w:tcPr>
          <w:p w14:paraId="5D3F58D1" w14:textId="77777777" w:rsidR="00A17FF3" w:rsidRPr="002B2B17" w:rsidRDefault="00A17FF3" w:rsidP="00472B0A"/>
        </w:tc>
        <w:tc>
          <w:tcPr>
            <w:tcW w:w="8754" w:type="dxa"/>
          </w:tcPr>
          <w:p w14:paraId="623F43AF" w14:textId="77777777" w:rsidR="00A17FF3" w:rsidRPr="002B2B17" w:rsidRDefault="00A17FF3" w:rsidP="00472B0A"/>
          <w:p w14:paraId="301470C9" w14:textId="471ED355" w:rsidR="00A17FF3" w:rsidRPr="00377270" w:rsidRDefault="00A17FF3" w:rsidP="00472B0A">
            <w:pPr>
              <w:rPr>
                <w:b/>
              </w:rPr>
            </w:pPr>
            <w:r w:rsidRPr="002B2B17">
              <w:t xml:space="preserve">Nodig ongeveer: </w:t>
            </w:r>
            <w:r w:rsidR="00377270" w:rsidRPr="00377270">
              <w:rPr>
                <w:b/>
              </w:rPr>
              <w:t>120 : 8 = 15 vierkante meter</w:t>
            </w:r>
          </w:p>
          <w:p w14:paraId="1B378B31" w14:textId="77777777" w:rsidR="00C74295" w:rsidRPr="002B2B17" w:rsidRDefault="00C74295" w:rsidP="00472B0A"/>
          <w:p w14:paraId="26688830" w14:textId="5D8086CE" w:rsidR="00A17FF3" w:rsidRDefault="00A17FF3" w:rsidP="00377270">
            <w:pPr>
              <w:rPr>
                <w:b/>
              </w:rPr>
            </w:pPr>
            <w:r w:rsidRPr="002B2B17">
              <w:t xml:space="preserve">Totale kosten: </w:t>
            </w:r>
            <w:r w:rsidR="00377270" w:rsidRPr="00377270">
              <w:rPr>
                <w:b/>
              </w:rPr>
              <w:t>antwoord per steensoort (NB geen rekening gehouden met echte afmetingen en passend maken</w:t>
            </w:r>
            <w:r w:rsidR="00377270">
              <w:rPr>
                <w:b/>
              </w:rPr>
              <w:t xml:space="preserve"> en zonder vrachtkosten</w:t>
            </w:r>
            <w:r w:rsidR="00377270" w:rsidRPr="00377270">
              <w:rPr>
                <w:b/>
              </w:rPr>
              <w:t>)</w:t>
            </w:r>
          </w:p>
          <w:p w14:paraId="5FD106C3" w14:textId="52C0A22E" w:rsidR="00377270" w:rsidRPr="00374A7F" w:rsidRDefault="00377270" w:rsidP="00377270">
            <w:pPr>
              <w:rPr>
                <w:b/>
              </w:rPr>
            </w:pPr>
            <w:r w:rsidRPr="00374A7F">
              <w:rPr>
                <w:b/>
              </w:rPr>
              <w:t xml:space="preserve">Abbey, </w:t>
            </w:r>
            <w:proofErr w:type="spellStart"/>
            <w:r w:rsidRPr="00374A7F">
              <w:rPr>
                <w:b/>
              </w:rPr>
              <w:t>liverstones</w:t>
            </w:r>
            <w:proofErr w:type="spellEnd"/>
            <w:r w:rsidRPr="00374A7F">
              <w:rPr>
                <w:b/>
              </w:rPr>
              <w:t xml:space="preserve"> en </w:t>
            </w:r>
            <w:proofErr w:type="spellStart"/>
            <w:r w:rsidRPr="00374A7F">
              <w:rPr>
                <w:b/>
              </w:rPr>
              <w:t>koppelstones</w:t>
            </w:r>
            <w:proofErr w:type="spellEnd"/>
            <w:r w:rsidRPr="00374A7F">
              <w:rPr>
                <w:b/>
              </w:rPr>
              <w:t xml:space="preserve">: </w:t>
            </w:r>
            <w:r w:rsidR="00374A7F" w:rsidRPr="00374A7F">
              <w:rPr>
                <w:b/>
              </w:rPr>
              <w:t>€</w:t>
            </w:r>
            <w:r w:rsidR="00374A7F">
              <w:rPr>
                <w:b/>
              </w:rPr>
              <w:t xml:space="preserve"> </w:t>
            </w:r>
            <w:r w:rsidRPr="00374A7F">
              <w:rPr>
                <w:b/>
              </w:rPr>
              <w:t>277,50</w:t>
            </w:r>
          </w:p>
          <w:p w14:paraId="70FD56C8" w14:textId="048CC2DB" w:rsidR="00377270" w:rsidRPr="00374A7F" w:rsidRDefault="00377270" w:rsidP="00377270">
            <w:pPr>
              <w:rPr>
                <w:b/>
              </w:rPr>
            </w:pPr>
            <w:proofErr w:type="spellStart"/>
            <w:r w:rsidRPr="00374A7F">
              <w:rPr>
                <w:b/>
              </w:rPr>
              <w:t>Puras</w:t>
            </w:r>
            <w:proofErr w:type="spellEnd"/>
            <w:r w:rsidRPr="00374A7F">
              <w:rPr>
                <w:b/>
              </w:rPr>
              <w:t xml:space="preserve">: </w:t>
            </w:r>
            <w:r w:rsidR="00374A7F" w:rsidRPr="00374A7F">
              <w:rPr>
                <w:b/>
              </w:rPr>
              <w:t>€</w:t>
            </w:r>
            <w:r w:rsidR="00374A7F">
              <w:rPr>
                <w:b/>
              </w:rPr>
              <w:t xml:space="preserve">  </w:t>
            </w:r>
            <w:r w:rsidRPr="00374A7F">
              <w:rPr>
                <w:b/>
              </w:rPr>
              <w:t>183,75</w:t>
            </w:r>
          </w:p>
          <w:p w14:paraId="33A80891" w14:textId="77777777" w:rsidR="00A17FF3" w:rsidRPr="00374A7F" w:rsidRDefault="00A17FF3" w:rsidP="00472B0A"/>
        </w:tc>
      </w:tr>
    </w:tbl>
    <w:p w14:paraId="2B4E1ED8" w14:textId="2A04BAB0" w:rsidR="00A17FF3" w:rsidRPr="00374A7F" w:rsidRDefault="00A17FF3" w:rsidP="00A17FF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9288"/>
      </w:tblGrid>
      <w:tr w:rsidR="00472B0A" w:rsidRPr="002B2B17" w14:paraId="06755F83" w14:textId="77777777">
        <w:trPr>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6F021BD5" w14:textId="77777777" w:rsidR="00472B0A" w:rsidRPr="002B2B17" w:rsidRDefault="00472B0A" w:rsidP="00472B0A">
            <w:pPr>
              <w:pStyle w:val="Tip"/>
            </w:pPr>
            <w:r w:rsidRPr="002B2B17">
              <w:lastRenderedPageBreak/>
              <w:t>Uitleg</w:t>
            </w:r>
          </w:p>
          <w:p w14:paraId="3EF2B2A4" w14:textId="77777777" w:rsidR="00472B0A" w:rsidRPr="002B2B17" w:rsidRDefault="00472B0A" w:rsidP="00472B0A">
            <w:pPr>
              <w:rPr>
                <w:szCs w:val="28"/>
              </w:rPr>
            </w:pPr>
            <w:r w:rsidRPr="002B2B17">
              <w:rPr>
                <w:szCs w:val="28"/>
              </w:rPr>
              <w:t xml:space="preserve">Hoeveel is een </w:t>
            </w:r>
            <w:r w:rsidR="00C74295" w:rsidRPr="002B2B17">
              <w:rPr>
                <w:szCs w:val="28"/>
              </w:rPr>
              <w:t>achtste</w:t>
            </w:r>
            <w:r w:rsidRPr="002B2B17">
              <w:rPr>
                <w:szCs w:val="28"/>
              </w:rPr>
              <w:t>?</w:t>
            </w:r>
          </w:p>
          <w:p w14:paraId="7FBC0595" w14:textId="77777777" w:rsidR="00472B0A" w:rsidRPr="002B2B17" w:rsidRDefault="00472B0A" w:rsidP="00472B0A">
            <w:pPr>
              <w:rPr>
                <w:szCs w:val="28"/>
              </w:rPr>
            </w:pPr>
            <w:r w:rsidRPr="002B2B17">
              <w:rPr>
                <w:szCs w:val="28"/>
              </w:rPr>
              <w:t>Gebruik een strook. De hele strook stelt 120 m</w:t>
            </w:r>
            <w:r w:rsidRPr="002B2B17">
              <w:rPr>
                <w:szCs w:val="28"/>
                <w:vertAlign w:val="superscript"/>
              </w:rPr>
              <w:t>2</w:t>
            </w:r>
            <w:r w:rsidRPr="002B2B17">
              <w:rPr>
                <w:szCs w:val="28"/>
              </w:rPr>
              <w:t xml:space="preserve"> voor.</w:t>
            </w:r>
          </w:p>
          <w:p w14:paraId="6B2F1452" w14:textId="77777777" w:rsidR="00472B0A" w:rsidRPr="002B2B17" w:rsidRDefault="00472B0A" w:rsidP="00472B0A">
            <w:pPr>
              <w:rPr>
                <w:szCs w:val="28"/>
              </w:rPr>
            </w:pPr>
            <w:r w:rsidRPr="002B2B17">
              <w:rPr>
                <w:szCs w:val="28"/>
              </w:rPr>
              <w:t xml:space="preserve">Het gekleurde deel van de hele strook is een </w:t>
            </w:r>
            <w:r w:rsidR="00C74295" w:rsidRPr="002B2B17">
              <w:rPr>
                <w:szCs w:val="28"/>
              </w:rPr>
              <w:t>achtste</w:t>
            </w:r>
            <w:r w:rsidRPr="002B2B17">
              <w:rPr>
                <w:szCs w:val="28"/>
              </w:rPr>
              <w:t xml:space="preserve"> deel.</w:t>
            </w:r>
          </w:p>
          <w:p w14:paraId="082B7CE9" w14:textId="77777777" w:rsidR="00472B0A" w:rsidRPr="002B2B17" w:rsidRDefault="00472B0A" w:rsidP="00472B0A">
            <w:pPr>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1134"/>
              <w:gridCol w:w="1132"/>
              <w:gridCol w:w="1132"/>
              <w:gridCol w:w="1132"/>
              <w:gridCol w:w="1132"/>
              <w:gridCol w:w="1133"/>
              <w:gridCol w:w="1133"/>
            </w:tblGrid>
            <w:tr w:rsidR="00C74295" w:rsidRPr="002B2B17" w14:paraId="4848FD32" w14:textId="77777777">
              <w:tc>
                <w:tcPr>
                  <w:tcW w:w="1134" w:type="dxa"/>
                  <w:shd w:val="clear" w:color="auto" w:fill="666699"/>
                </w:tcPr>
                <w:p w14:paraId="0763B883" w14:textId="77777777" w:rsidR="00C74295" w:rsidRPr="002B2B17" w:rsidRDefault="00C74295" w:rsidP="00472B0A">
                  <w:pPr>
                    <w:rPr>
                      <w:b/>
                      <w:szCs w:val="28"/>
                    </w:rPr>
                  </w:pPr>
                </w:p>
              </w:tc>
              <w:tc>
                <w:tcPr>
                  <w:tcW w:w="1134" w:type="dxa"/>
                  <w:shd w:val="clear" w:color="auto" w:fill="FFFFFF"/>
                </w:tcPr>
                <w:p w14:paraId="17AA201B" w14:textId="77777777" w:rsidR="00C74295" w:rsidRPr="002B2B17" w:rsidRDefault="00C74295" w:rsidP="00472B0A">
                  <w:pPr>
                    <w:rPr>
                      <w:b/>
                      <w:szCs w:val="28"/>
                    </w:rPr>
                  </w:pPr>
                </w:p>
              </w:tc>
              <w:tc>
                <w:tcPr>
                  <w:tcW w:w="1132" w:type="dxa"/>
                  <w:shd w:val="clear" w:color="auto" w:fill="FFFFFF"/>
                </w:tcPr>
                <w:p w14:paraId="749E6D38" w14:textId="77777777" w:rsidR="00C74295" w:rsidRPr="002B2B17" w:rsidRDefault="00C74295" w:rsidP="00472B0A">
                  <w:pPr>
                    <w:rPr>
                      <w:b/>
                      <w:szCs w:val="28"/>
                    </w:rPr>
                  </w:pPr>
                </w:p>
              </w:tc>
              <w:tc>
                <w:tcPr>
                  <w:tcW w:w="1132" w:type="dxa"/>
                  <w:shd w:val="clear" w:color="auto" w:fill="FFFFFF"/>
                </w:tcPr>
                <w:p w14:paraId="7CD0ED22" w14:textId="77777777" w:rsidR="00C74295" w:rsidRPr="002B2B17" w:rsidRDefault="00C74295" w:rsidP="00472B0A">
                  <w:pPr>
                    <w:rPr>
                      <w:b/>
                      <w:szCs w:val="28"/>
                    </w:rPr>
                  </w:pPr>
                </w:p>
              </w:tc>
              <w:tc>
                <w:tcPr>
                  <w:tcW w:w="1132" w:type="dxa"/>
                  <w:shd w:val="clear" w:color="auto" w:fill="FFFFFF"/>
                </w:tcPr>
                <w:p w14:paraId="762631DA" w14:textId="77777777" w:rsidR="00C74295" w:rsidRPr="002B2B17" w:rsidRDefault="00C74295" w:rsidP="00472B0A">
                  <w:pPr>
                    <w:rPr>
                      <w:b/>
                      <w:szCs w:val="28"/>
                    </w:rPr>
                  </w:pPr>
                </w:p>
              </w:tc>
              <w:tc>
                <w:tcPr>
                  <w:tcW w:w="1132" w:type="dxa"/>
                  <w:shd w:val="clear" w:color="auto" w:fill="FFFFFF"/>
                </w:tcPr>
                <w:p w14:paraId="325365D1" w14:textId="77777777" w:rsidR="00C74295" w:rsidRPr="002B2B17" w:rsidRDefault="00C74295" w:rsidP="00472B0A">
                  <w:pPr>
                    <w:rPr>
                      <w:b/>
                      <w:szCs w:val="28"/>
                    </w:rPr>
                  </w:pPr>
                </w:p>
              </w:tc>
              <w:tc>
                <w:tcPr>
                  <w:tcW w:w="1133" w:type="dxa"/>
                  <w:shd w:val="clear" w:color="auto" w:fill="FFFFFF"/>
                </w:tcPr>
                <w:p w14:paraId="4475D2E0" w14:textId="77777777" w:rsidR="00C74295" w:rsidRPr="002B2B17" w:rsidRDefault="00C74295" w:rsidP="00472B0A">
                  <w:pPr>
                    <w:rPr>
                      <w:b/>
                      <w:szCs w:val="28"/>
                    </w:rPr>
                  </w:pPr>
                </w:p>
              </w:tc>
              <w:tc>
                <w:tcPr>
                  <w:tcW w:w="1133" w:type="dxa"/>
                  <w:shd w:val="clear" w:color="auto" w:fill="FFFFFF"/>
                </w:tcPr>
                <w:p w14:paraId="7727ADF1" w14:textId="77777777" w:rsidR="00C74295" w:rsidRPr="002B2B17" w:rsidRDefault="00C74295" w:rsidP="00472B0A">
                  <w:pPr>
                    <w:rPr>
                      <w:b/>
                      <w:szCs w:val="28"/>
                    </w:rPr>
                  </w:pPr>
                </w:p>
              </w:tc>
            </w:tr>
          </w:tbl>
          <w:p w14:paraId="332650BD" w14:textId="77777777" w:rsidR="00472B0A" w:rsidRPr="002B2B17" w:rsidRDefault="00472B0A" w:rsidP="00472B0A"/>
          <w:p w14:paraId="5FF439E0" w14:textId="77777777" w:rsidR="00472B0A" w:rsidRPr="002B2B17" w:rsidRDefault="00472B0A" w:rsidP="00472B0A">
            <w:r w:rsidRPr="002B2B17">
              <w:t xml:space="preserve">Een </w:t>
            </w:r>
            <w:r w:rsidR="00C74295" w:rsidRPr="002B2B17">
              <w:t>achtste</w:t>
            </w:r>
            <w:r w:rsidRPr="002B2B17">
              <w:t xml:space="preserve"> deel kun je anders schrijven. </w:t>
            </w:r>
            <w:r w:rsidR="00C74295" w:rsidRPr="002B2B17">
              <w:t>Wat is goed?</w:t>
            </w:r>
          </w:p>
          <w:p w14:paraId="375D30B3" w14:textId="053A7FFB" w:rsidR="00472B0A" w:rsidRPr="002B2B17" w:rsidRDefault="00C74295" w:rsidP="00C74295">
            <w:pPr>
              <w:numPr>
                <w:ilvl w:val="0"/>
                <w:numId w:val="8"/>
              </w:numPr>
            </w:pPr>
            <w:r w:rsidRPr="002B2B17">
              <w:rPr>
                <w:position w:val="-24"/>
              </w:rPr>
              <w:object w:dxaOrig="220" w:dyaOrig="620" w14:anchorId="6990B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28" o:title=""/>
                </v:shape>
                <o:OLEObject Type="Embed" ProgID="Equation.3" ShapeID="_x0000_i1025" DrawAspect="Content" ObjectID="_1500975835" r:id="rId29"/>
              </w:object>
            </w:r>
            <w:r w:rsidR="00377270">
              <w:t xml:space="preserve">  </w:t>
            </w:r>
            <w:r w:rsidR="00377270" w:rsidRPr="00377270">
              <w:rPr>
                <w:b/>
              </w:rPr>
              <w:t>Goed</w:t>
            </w:r>
          </w:p>
          <w:p w14:paraId="0D221334" w14:textId="77777777" w:rsidR="00472B0A" w:rsidRPr="002B2B17" w:rsidRDefault="00472B0A" w:rsidP="00C74295">
            <w:pPr>
              <w:numPr>
                <w:ilvl w:val="0"/>
                <w:numId w:val="8"/>
              </w:numPr>
            </w:pPr>
            <w:r w:rsidRPr="002B2B17">
              <w:t>0,</w:t>
            </w:r>
            <w:r w:rsidR="00C74295" w:rsidRPr="002B2B17">
              <w:t>8</w:t>
            </w:r>
          </w:p>
          <w:p w14:paraId="6F477300" w14:textId="513F5206" w:rsidR="00472B0A" w:rsidRPr="00377270" w:rsidRDefault="00C74295" w:rsidP="00C74295">
            <w:pPr>
              <w:numPr>
                <w:ilvl w:val="0"/>
                <w:numId w:val="8"/>
              </w:numPr>
              <w:rPr>
                <w:b/>
              </w:rPr>
            </w:pPr>
            <w:r w:rsidRPr="00377270">
              <w:rPr>
                <w:b/>
              </w:rPr>
              <w:t>12,5%</w:t>
            </w:r>
            <w:r w:rsidR="00377270">
              <w:rPr>
                <w:b/>
              </w:rPr>
              <w:t xml:space="preserve">  Goed</w:t>
            </w:r>
          </w:p>
          <w:p w14:paraId="2313C149" w14:textId="77777777" w:rsidR="00472B0A" w:rsidRPr="002B2B17" w:rsidRDefault="00C74295" w:rsidP="00C74295">
            <w:pPr>
              <w:numPr>
                <w:ilvl w:val="0"/>
                <w:numId w:val="8"/>
              </w:numPr>
            </w:pPr>
            <w:r w:rsidRPr="002B2B17">
              <w:t>0,125</w:t>
            </w:r>
            <w:r w:rsidR="00472B0A" w:rsidRPr="002B2B17">
              <w:t>%</w:t>
            </w:r>
          </w:p>
          <w:p w14:paraId="47EAD1C7" w14:textId="77777777" w:rsidR="00472B0A" w:rsidRPr="002B2B17" w:rsidRDefault="00472B0A" w:rsidP="00472B0A"/>
          <w:p w14:paraId="167EAB58" w14:textId="77777777" w:rsidR="00472B0A" w:rsidRPr="002B2B17" w:rsidRDefault="00472B0A" w:rsidP="00472B0A">
            <w:r w:rsidRPr="002B2B17">
              <w:t xml:space="preserve">Hoe bereken je een </w:t>
            </w:r>
            <w:r w:rsidR="00C74295" w:rsidRPr="002B2B17">
              <w:t>achtste</w:t>
            </w:r>
            <w:r w:rsidRPr="002B2B17">
              <w:t xml:space="preserve"> deel van iets?</w:t>
            </w:r>
          </w:p>
          <w:p w14:paraId="147FFF9A" w14:textId="77777777" w:rsidR="00472B0A" w:rsidRPr="002B2B17" w:rsidRDefault="00C74295" w:rsidP="00C74295">
            <w:pPr>
              <w:numPr>
                <w:ilvl w:val="0"/>
                <w:numId w:val="9"/>
              </w:numPr>
            </w:pPr>
            <w:r w:rsidRPr="002B2B17">
              <w:t>keer 8</w:t>
            </w:r>
          </w:p>
          <w:p w14:paraId="0D7D6601" w14:textId="77777777" w:rsidR="00472B0A" w:rsidRPr="00377270" w:rsidRDefault="00C74295" w:rsidP="00C74295">
            <w:pPr>
              <w:numPr>
                <w:ilvl w:val="0"/>
                <w:numId w:val="9"/>
              </w:numPr>
              <w:rPr>
                <w:b/>
              </w:rPr>
            </w:pPr>
            <w:r w:rsidRPr="00377270">
              <w:rPr>
                <w:b/>
              </w:rPr>
              <w:t>delen door 8</w:t>
            </w:r>
          </w:p>
          <w:p w14:paraId="1EBEEA8A" w14:textId="77777777" w:rsidR="00472B0A" w:rsidRPr="002B2B17" w:rsidRDefault="00472B0A" w:rsidP="00C74295">
            <w:pPr>
              <w:numPr>
                <w:ilvl w:val="0"/>
                <w:numId w:val="9"/>
              </w:numPr>
            </w:pPr>
            <w:r w:rsidRPr="002B2B17">
              <w:t>gedeeld do</w:t>
            </w:r>
            <w:r w:rsidR="00C74295" w:rsidRPr="002B2B17">
              <w:t>or 100 keer 8</w:t>
            </w:r>
          </w:p>
          <w:p w14:paraId="1D387020" w14:textId="77777777" w:rsidR="00472B0A" w:rsidRPr="002B2B17" w:rsidRDefault="00C74295" w:rsidP="00C74295">
            <w:pPr>
              <w:numPr>
                <w:ilvl w:val="0"/>
                <w:numId w:val="9"/>
              </w:numPr>
            </w:pPr>
            <w:r w:rsidRPr="002B2B17">
              <w:t>gedeeld door 8</w:t>
            </w:r>
            <w:r w:rsidR="00472B0A" w:rsidRPr="002B2B17">
              <w:t xml:space="preserve"> keer 100</w:t>
            </w:r>
          </w:p>
          <w:p w14:paraId="35F8021A" w14:textId="05DD7656" w:rsidR="00472B0A" w:rsidRPr="00377270" w:rsidRDefault="00C74295" w:rsidP="00472B0A">
            <w:pPr>
              <w:numPr>
                <w:ilvl w:val="0"/>
                <w:numId w:val="9"/>
              </w:numPr>
              <w:rPr>
                <w:b/>
              </w:rPr>
            </w:pPr>
            <w:r w:rsidRPr="00377270">
              <w:rPr>
                <w:b/>
              </w:rPr>
              <w:t>de helft van de helft van de helft</w:t>
            </w:r>
          </w:p>
        </w:tc>
      </w:tr>
    </w:tbl>
    <w:p w14:paraId="5E7461CD" w14:textId="68750F2D" w:rsidR="00DA0A1C" w:rsidRDefault="00DA0A1C"/>
    <w:p w14:paraId="3FBDC6F7" w14:textId="77777777" w:rsidR="003B694B" w:rsidRPr="002B2B17" w:rsidRDefault="003B694B"/>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9304"/>
      </w:tblGrid>
      <w:tr w:rsidR="0071724C" w:rsidRPr="002B2B17" w14:paraId="6AEE2175" w14:textId="77777777" w:rsidTr="00ED317F">
        <w:tc>
          <w:tcPr>
            <w:tcW w:w="9304" w:type="dxa"/>
          </w:tcPr>
          <w:p w14:paraId="31D8DC47" w14:textId="77777777" w:rsidR="0071724C" w:rsidRPr="002B2B17" w:rsidRDefault="00B87EBB" w:rsidP="0071724C">
            <w:r w:rsidRPr="002B2B17">
              <w:t xml:space="preserve">De telefoon gaat en jij neemt op. Het is een klant die graag </w:t>
            </w:r>
            <w:r w:rsidR="00EB227A" w:rsidRPr="002B2B17">
              <w:t>informatie</w:t>
            </w:r>
            <w:r w:rsidRPr="002B2B17">
              <w:t xml:space="preserve"> wil hebben </w:t>
            </w:r>
            <w:r w:rsidR="00EB227A" w:rsidRPr="002B2B17">
              <w:t>over de prijzen van tuinhuisjes.</w:t>
            </w:r>
          </w:p>
          <w:p w14:paraId="67874B5C" w14:textId="77777777" w:rsidR="0071724C" w:rsidRPr="002B2B17" w:rsidRDefault="0071724C" w:rsidP="0071724C">
            <w:r w:rsidRPr="002B2B17">
              <w:t>Je hebt een aantal huisjes in de aanbieding.</w:t>
            </w:r>
          </w:p>
          <w:p w14:paraId="4C62F1C5" w14:textId="77777777" w:rsidR="0071724C" w:rsidRPr="002B2B17" w:rsidRDefault="0071724C" w:rsidP="0071724C">
            <w:r w:rsidRPr="002B2B17">
              <w:t>Ze zijn allemaal afgeprijsd:</w:t>
            </w:r>
          </w:p>
          <w:p w14:paraId="0AE1FB3F" w14:textId="77777777" w:rsidR="0071724C" w:rsidRPr="002B2B17" w:rsidRDefault="0071724C" w:rsidP="0071724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24"/>
              <w:gridCol w:w="3024"/>
              <w:gridCol w:w="3025"/>
            </w:tblGrid>
            <w:tr w:rsidR="0071724C" w:rsidRPr="002B2B17" w14:paraId="6AF16CDC" w14:textId="77777777" w:rsidTr="00ED317F">
              <w:tc>
                <w:tcPr>
                  <w:tcW w:w="3024" w:type="dxa"/>
                </w:tcPr>
                <w:p w14:paraId="1A7049D9" w14:textId="77777777" w:rsidR="00B87EBB" w:rsidRPr="002B2B17" w:rsidRDefault="0071724C" w:rsidP="00ED317F">
                  <w:pPr>
                    <w:jc w:val="center"/>
                  </w:pPr>
                  <w:r w:rsidRPr="002B2B17">
                    <w:t xml:space="preserve">Hogedruk Geïmpregneerd! </w:t>
                  </w:r>
                </w:p>
                <w:p w14:paraId="60CDD8E1" w14:textId="77777777" w:rsidR="0071724C" w:rsidRPr="002B2B17" w:rsidRDefault="0071724C" w:rsidP="00ED317F">
                  <w:pPr>
                    <w:jc w:val="center"/>
                  </w:pPr>
                  <w:r w:rsidRPr="002B2B17">
                    <w:t>Alicia - 300 x 200</w:t>
                  </w:r>
                </w:p>
                <w:p w14:paraId="540621C7" w14:textId="77777777" w:rsidR="0071724C" w:rsidRPr="002B2B17" w:rsidRDefault="00A15391" w:rsidP="00ED317F">
                  <w:pPr>
                    <w:jc w:val="center"/>
                  </w:pPr>
                  <w:r>
                    <w:rPr>
                      <w:noProof/>
                      <w:color w:val="0000FF"/>
                      <w:lang w:eastAsia="nl-NL"/>
                    </w:rPr>
                    <w:drawing>
                      <wp:inline distT="0" distB="0" distL="0" distR="0" wp14:anchorId="70B2FC3C" wp14:editId="1D8384AF">
                        <wp:extent cx="1282700" cy="965200"/>
                        <wp:effectExtent l="0" t="0" r="12700" b="0"/>
                        <wp:docPr id="8" name="Afbeelding 8" descr="Hogedruk Geïmpregneerd! Alicia - 300 x 200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gedruk Geïmpregneerd! Alicia - 300 x 200 cm  "/>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282700" cy="965200"/>
                                </a:xfrm>
                                <a:prstGeom prst="rect">
                                  <a:avLst/>
                                </a:prstGeom>
                                <a:noFill/>
                                <a:ln>
                                  <a:noFill/>
                                </a:ln>
                              </pic:spPr>
                            </pic:pic>
                          </a:graphicData>
                        </a:graphic>
                      </wp:inline>
                    </w:drawing>
                  </w:r>
                </w:p>
                <w:p w14:paraId="0A4ABAAB" w14:textId="77777777" w:rsidR="0071724C" w:rsidRPr="002B2B17" w:rsidRDefault="0071724C" w:rsidP="00ED317F">
                  <w:pPr>
                    <w:jc w:val="center"/>
                  </w:pPr>
                </w:p>
                <w:p w14:paraId="6FE7F0C2" w14:textId="668DA487" w:rsidR="0071724C" w:rsidRPr="002B2B17" w:rsidRDefault="0071724C" w:rsidP="00ED317F">
                  <w:pPr>
                    <w:jc w:val="center"/>
                  </w:pPr>
                  <w:r w:rsidRPr="002B2B17">
                    <w:t xml:space="preserve">€ </w:t>
                  </w:r>
                  <w:r w:rsidRPr="00ED317F">
                    <w:rPr>
                      <w:strike/>
                    </w:rPr>
                    <w:t>1195</w:t>
                  </w:r>
                  <w:r w:rsidR="003B694B">
                    <w:rPr>
                      <w:strike/>
                    </w:rPr>
                    <w:t>,</w:t>
                  </w:r>
                  <w:r w:rsidRPr="00ED317F">
                    <w:rPr>
                      <w:strike/>
                    </w:rPr>
                    <w:t>00</w:t>
                  </w:r>
                  <w:r w:rsidRPr="002B2B17">
                    <w:br/>
                    <w:t>€ 999</w:t>
                  </w:r>
                  <w:r w:rsidR="003B694B">
                    <w:t>,</w:t>
                  </w:r>
                  <w:r w:rsidRPr="002B2B17">
                    <w:t xml:space="preserve">00 </w:t>
                  </w:r>
                </w:p>
                <w:p w14:paraId="300C3CFC" w14:textId="77777777" w:rsidR="0071724C" w:rsidRPr="002B2B17" w:rsidRDefault="0071724C" w:rsidP="0071724C"/>
              </w:tc>
              <w:tc>
                <w:tcPr>
                  <w:tcW w:w="3024" w:type="dxa"/>
                </w:tcPr>
                <w:p w14:paraId="608C68C9" w14:textId="77777777" w:rsidR="00B87EBB" w:rsidRPr="002B2B17" w:rsidRDefault="0071724C" w:rsidP="00ED317F">
                  <w:pPr>
                    <w:jc w:val="center"/>
                  </w:pPr>
                  <w:r w:rsidRPr="002B2B17">
                    <w:t xml:space="preserve">Hogedruk Geïmpregneerd! </w:t>
                  </w:r>
                </w:p>
                <w:p w14:paraId="059CCDAD" w14:textId="77777777" w:rsidR="0071724C" w:rsidRPr="002B2B17" w:rsidRDefault="0071724C" w:rsidP="00ED317F">
                  <w:pPr>
                    <w:jc w:val="center"/>
                  </w:pPr>
                  <w:r w:rsidRPr="002B2B17">
                    <w:t>Alicia - 300 x 250</w:t>
                  </w:r>
                </w:p>
                <w:p w14:paraId="6B8B137A" w14:textId="77777777" w:rsidR="0071724C" w:rsidRPr="002B2B17" w:rsidRDefault="00A15391" w:rsidP="00ED317F">
                  <w:pPr>
                    <w:jc w:val="center"/>
                  </w:pPr>
                  <w:r>
                    <w:rPr>
                      <w:noProof/>
                      <w:color w:val="0000FF"/>
                      <w:lang w:eastAsia="nl-NL"/>
                    </w:rPr>
                    <w:drawing>
                      <wp:inline distT="0" distB="0" distL="0" distR="0" wp14:anchorId="5985DCDA" wp14:editId="7F7688A2">
                        <wp:extent cx="1282700" cy="965200"/>
                        <wp:effectExtent l="0" t="0" r="12700" b="0"/>
                        <wp:docPr id="9" name="Afbeelding 9" descr="Hogedruk Geïmpregneerd! Alicia - 300 x 250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gedruk Geïmpregneerd! Alicia - 300 x 250 cm  "/>
                                <pic:cNvPicPr>
                                  <a:picLocks noChangeAspect="1" noChangeArrowheads="1"/>
                                </pic:cNvPicPr>
                              </pic:nvPicPr>
                              <pic:blipFill>
                                <a:blip r:embed="rId30" r:link="rId32">
                                  <a:extLst>
                                    <a:ext uri="{28A0092B-C50C-407E-A947-70E740481C1C}">
                                      <a14:useLocalDpi xmlns:a14="http://schemas.microsoft.com/office/drawing/2010/main" val="0"/>
                                    </a:ext>
                                  </a:extLst>
                                </a:blip>
                                <a:srcRect/>
                                <a:stretch>
                                  <a:fillRect/>
                                </a:stretch>
                              </pic:blipFill>
                              <pic:spPr bwMode="auto">
                                <a:xfrm>
                                  <a:off x="0" y="0"/>
                                  <a:ext cx="1282700" cy="965200"/>
                                </a:xfrm>
                                <a:prstGeom prst="rect">
                                  <a:avLst/>
                                </a:prstGeom>
                                <a:noFill/>
                                <a:ln>
                                  <a:noFill/>
                                </a:ln>
                              </pic:spPr>
                            </pic:pic>
                          </a:graphicData>
                        </a:graphic>
                      </wp:inline>
                    </w:drawing>
                  </w:r>
                </w:p>
                <w:p w14:paraId="517720E9" w14:textId="77777777" w:rsidR="0071724C" w:rsidRPr="002B2B17" w:rsidRDefault="0071724C" w:rsidP="00ED317F">
                  <w:pPr>
                    <w:jc w:val="center"/>
                  </w:pPr>
                </w:p>
                <w:p w14:paraId="62367291" w14:textId="74CEDA85" w:rsidR="0071724C" w:rsidRPr="002B2B17" w:rsidRDefault="0071724C" w:rsidP="00ED317F">
                  <w:pPr>
                    <w:jc w:val="center"/>
                  </w:pPr>
                  <w:r w:rsidRPr="002B2B17">
                    <w:t xml:space="preserve">€ </w:t>
                  </w:r>
                  <w:r w:rsidRPr="00ED317F">
                    <w:rPr>
                      <w:strike/>
                    </w:rPr>
                    <w:t>1295</w:t>
                  </w:r>
                  <w:r w:rsidR="003B694B">
                    <w:rPr>
                      <w:strike/>
                    </w:rPr>
                    <w:t>,</w:t>
                  </w:r>
                  <w:r w:rsidRPr="00ED317F">
                    <w:rPr>
                      <w:strike/>
                    </w:rPr>
                    <w:t>00</w:t>
                  </w:r>
                  <w:r w:rsidRPr="002B2B17">
                    <w:br/>
                    <w:t>€ 1099</w:t>
                  </w:r>
                  <w:r w:rsidR="003B694B">
                    <w:t>,</w:t>
                  </w:r>
                  <w:r w:rsidRPr="002B2B17">
                    <w:t xml:space="preserve">00 </w:t>
                  </w:r>
                </w:p>
                <w:p w14:paraId="5DD62267" w14:textId="77777777" w:rsidR="0071724C" w:rsidRPr="002B2B17" w:rsidRDefault="0071724C" w:rsidP="0071724C"/>
              </w:tc>
              <w:tc>
                <w:tcPr>
                  <w:tcW w:w="3025" w:type="dxa"/>
                </w:tcPr>
                <w:p w14:paraId="7AF2C1AD" w14:textId="77777777" w:rsidR="00B87EBB" w:rsidRPr="002B2B17" w:rsidRDefault="0071724C" w:rsidP="00ED317F">
                  <w:pPr>
                    <w:jc w:val="center"/>
                  </w:pPr>
                  <w:r w:rsidRPr="002B2B17">
                    <w:t xml:space="preserve">Hogedruk Geïmpregneerd! </w:t>
                  </w:r>
                </w:p>
                <w:p w14:paraId="4DFCF824" w14:textId="77777777" w:rsidR="0071724C" w:rsidRPr="002B2B17" w:rsidRDefault="0071724C" w:rsidP="00ED317F">
                  <w:pPr>
                    <w:jc w:val="center"/>
                  </w:pPr>
                  <w:r w:rsidRPr="002B2B17">
                    <w:t>Alicia - 300 x 300</w:t>
                  </w:r>
                </w:p>
                <w:p w14:paraId="7CC8654D" w14:textId="77777777" w:rsidR="0071724C" w:rsidRPr="002B2B17" w:rsidRDefault="00A15391" w:rsidP="00ED317F">
                  <w:pPr>
                    <w:jc w:val="center"/>
                  </w:pPr>
                  <w:r>
                    <w:rPr>
                      <w:noProof/>
                      <w:color w:val="0000FF"/>
                      <w:lang w:eastAsia="nl-NL"/>
                    </w:rPr>
                    <w:drawing>
                      <wp:inline distT="0" distB="0" distL="0" distR="0" wp14:anchorId="0164AF35" wp14:editId="0EA23D94">
                        <wp:extent cx="1282700" cy="965200"/>
                        <wp:effectExtent l="0" t="0" r="12700" b="0"/>
                        <wp:docPr id="10" name="Afbeelding 10" descr="Hogedruk Geïmpregneerd! Alicia - 300 x 300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gedruk Geïmpregneerd! Alicia - 300 x 300 cm "/>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282700" cy="965200"/>
                                </a:xfrm>
                                <a:prstGeom prst="rect">
                                  <a:avLst/>
                                </a:prstGeom>
                                <a:noFill/>
                                <a:ln>
                                  <a:noFill/>
                                </a:ln>
                              </pic:spPr>
                            </pic:pic>
                          </a:graphicData>
                        </a:graphic>
                      </wp:inline>
                    </w:drawing>
                  </w:r>
                </w:p>
                <w:p w14:paraId="2EE32E37" w14:textId="77777777" w:rsidR="0071724C" w:rsidRPr="002B2B17" w:rsidRDefault="0071724C" w:rsidP="00ED317F">
                  <w:pPr>
                    <w:jc w:val="center"/>
                  </w:pPr>
                </w:p>
                <w:p w14:paraId="5C70B58B" w14:textId="0BE8BE9E" w:rsidR="0071724C" w:rsidRPr="002B2B17" w:rsidRDefault="0071724C" w:rsidP="003B694B">
                  <w:pPr>
                    <w:jc w:val="center"/>
                  </w:pPr>
                  <w:r w:rsidRPr="002B2B17">
                    <w:t xml:space="preserve">€ </w:t>
                  </w:r>
                  <w:r w:rsidRPr="00ED317F">
                    <w:rPr>
                      <w:strike/>
                    </w:rPr>
                    <w:t>1395</w:t>
                  </w:r>
                  <w:r w:rsidR="003B694B">
                    <w:rPr>
                      <w:strike/>
                    </w:rPr>
                    <w:t>,</w:t>
                  </w:r>
                  <w:r w:rsidRPr="00ED317F">
                    <w:rPr>
                      <w:strike/>
                    </w:rPr>
                    <w:t>00</w:t>
                  </w:r>
                  <w:r w:rsidRPr="002B2B17">
                    <w:br/>
                    <w:t>€ 1199</w:t>
                  </w:r>
                  <w:r w:rsidR="003B694B">
                    <w:t>,</w:t>
                  </w:r>
                  <w:r w:rsidRPr="002B2B17">
                    <w:t>00</w:t>
                  </w:r>
                </w:p>
              </w:tc>
            </w:tr>
          </w:tbl>
          <w:p w14:paraId="4AEA2C2E" w14:textId="77777777" w:rsidR="0071724C" w:rsidRPr="002B2B17" w:rsidRDefault="0071724C" w:rsidP="0071724C"/>
          <w:p w14:paraId="14ADCF15" w14:textId="77777777" w:rsidR="0071724C" w:rsidRPr="002B2B17" w:rsidRDefault="0071724C" w:rsidP="0071724C"/>
        </w:tc>
      </w:tr>
    </w:tbl>
    <w:p w14:paraId="4C86749F" w14:textId="77777777" w:rsidR="0071724C" w:rsidRPr="002B2B17" w:rsidRDefault="0071724C" w:rsidP="0071724C"/>
    <w:p w14:paraId="5D34DFFC" w14:textId="77777777" w:rsidR="0071724C" w:rsidRPr="002B2B17" w:rsidRDefault="0071724C" w:rsidP="0071724C"/>
    <w:tbl>
      <w:tblPr>
        <w:tblW w:w="9288" w:type="dxa"/>
        <w:tblLayout w:type="fixed"/>
        <w:tblLook w:val="04A0" w:firstRow="1" w:lastRow="0" w:firstColumn="1" w:lastColumn="0" w:noHBand="0" w:noVBand="1"/>
      </w:tblPr>
      <w:tblGrid>
        <w:gridCol w:w="534"/>
        <w:gridCol w:w="8754"/>
      </w:tblGrid>
      <w:tr w:rsidR="0071724C" w:rsidRPr="002B2B17" w14:paraId="61A9EA45" w14:textId="77777777">
        <w:tc>
          <w:tcPr>
            <w:tcW w:w="534" w:type="dxa"/>
          </w:tcPr>
          <w:p w14:paraId="5081B9C9" w14:textId="77777777" w:rsidR="0071724C" w:rsidRPr="002B2B17" w:rsidRDefault="0071724C" w:rsidP="00472B0A">
            <w:pPr>
              <w:pStyle w:val="Opgave"/>
            </w:pPr>
          </w:p>
        </w:tc>
        <w:tc>
          <w:tcPr>
            <w:tcW w:w="8754" w:type="dxa"/>
          </w:tcPr>
          <w:p w14:paraId="5F1FCA8A" w14:textId="5248274B" w:rsidR="0071724C" w:rsidRPr="002B2B17" w:rsidRDefault="00B87EBB" w:rsidP="00B87EBB">
            <w:r w:rsidRPr="002B2B17">
              <w:t>Bereken voor elk huisje het verschil tussen de oorspronkelijke prijs</w:t>
            </w:r>
            <w:r w:rsidR="00C81224">
              <w:t xml:space="preserve"> en de prijs van de aanbieding.</w:t>
            </w:r>
          </w:p>
        </w:tc>
      </w:tr>
      <w:tr w:rsidR="0071724C" w:rsidRPr="00377270" w14:paraId="06D2743C" w14:textId="77777777">
        <w:tc>
          <w:tcPr>
            <w:tcW w:w="534" w:type="dxa"/>
          </w:tcPr>
          <w:p w14:paraId="4E8D469C" w14:textId="77777777" w:rsidR="0071724C" w:rsidRPr="002B2B17" w:rsidRDefault="0071724C" w:rsidP="00472B0A"/>
        </w:tc>
        <w:tc>
          <w:tcPr>
            <w:tcW w:w="8754" w:type="dxa"/>
          </w:tcPr>
          <w:p w14:paraId="1CDABDF1" w14:textId="77777777" w:rsidR="0071724C" w:rsidRPr="002B2B17" w:rsidRDefault="0071724C" w:rsidP="00472B0A"/>
          <w:p w14:paraId="7A00ABF9" w14:textId="645A7CCD" w:rsidR="0071724C" w:rsidRPr="00374A7F" w:rsidRDefault="00374A7F" w:rsidP="00374A7F">
            <w:r w:rsidRPr="00374A7F">
              <w:rPr>
                <w:b/>
              </w:rPr>
              <w:t>Voor alle huisjes is het v</w:t>
            </w:r>
            <w:r w:rsidR="003B694B" w:rsidRPr="00374A7F">
              <w:rPr>
                <w:b/>
              </w:rPr>
              <w:t xml:space="preserve">erschil: </w:t>
            </w:r>
            <w:r w:rsidR="003B694B" w:rsidRPr="00C81224">
              <w:rPr>
                <w:b/>
              </w:rPr>
              <w:t>€196</w:t>
            </w:r>
            <w:r w:rsidR="003B694B">
              <w:t>,-</w:t>
            </w:r>
          </w:p>
        </w:tc>
      </w:tr>
    </w:tbl>
    <w:p w14:paraId="52C1D02D" w14:textId="77777777" w:rsidR="00EB227A" w:rsidRPr="00374A7F" w:rsidRDefault="00EB227A" w:rsidP="00EB227A"/>
    <w:p w14:paraId="1C79375E" w14:textId="77777777" w:rsidR="003B694B" w:rsidRPr="00374A7F" w:rsidRDefault="003B694B" w:rsidP="00EB227A"/>
    <w:tbl>
      <w:tblPr>
        <w:tblW w:w="9288" w:type="dxa"/>
        <w:tblLayout w:type="fixed"/>
        <w:tblLook w:val="04A0" w:firstRow="1" w:lastRow="0" w:firstColumn="1" w:lastColumn="0" w:noHBand="0" w:noVBand="1"/>
      </w:tblPr>
      <w:tblGrid>
        <w:gridCol w:w="534"/>
        <w:gridCol w:w="8754"/>
      </w:tblGrid>
      <w:tr w:rsidR="00EB227A" w:rsidRPr="002B2B17" w14:paraId="421E7310" w14:textId="77777777">
        <w:tc>
          <w:tcPr>
            <w:tcW w:w="534" w:type="dxa"/>
          </w:tcPr>
          <w:p w14:paraId="705C38E5" w14:textId="77777777" w:rsidR="00EB227A" w:rsidRPr="00374A7F" w:rsidRDefault="00EB227A" w:rsidP="00472B0A">
            <w:pPr>
              <w:pStyle w:val="Opgave"/>
            </w:pPr>
          </w:p>
        </w:tc>
        <w:tc>
          <w:tcPr>
            <w:tcW w:w="8754" w:type="dxa"/>
          </w:tcPr>
          <w:p w14:paraId="1CFF8E46" w14:textId="77777777" w:rsidR="00EB227A" w:rsidRPr="002B2B17" w:rsidRDefault="00EB227A" w:rsidP="00472B0A">
            <w:r w:rsidRPr="002B2B17">
              <w:t>Wat zou de prijs zijn van een tuinhuisje Alicia 300 x 350?</w:t>
            </w:r>
          </w:p>
          <w:p w14:paraId="1301C842" w14:textId="77777777" w:rsidR="00EB227A" w:rsidRPr="002B2B17" w:rsidRDefault="00EB227A" w:rsidP="00472B0A">
            <w:r w:rsidRPr="002B2B17">
              <w:t>Leg uit waarom je dat denkt.</w:t>
            </w:r>
          </w:p>
          <w:p w14:paraId="466C41A0" w14:textId="77777777" w:rsidR="00EB227A" w:rsidRPr="002B2B17" w:rsidRDefault="00EB227A" w:rsidP="00472B0A"/>
        </w:tc>
      </w:tr>
      <w:tr w:rsidR="00EB227A" w:rsidRPr="002B2B17" w14:paraId="572FA490" w14:textId="77777777">
        <w:tc>
          <w:tcPr>
            <w:tcW w:w="534" w:type="dxa"/>
          </w:tcPr>
          <w:p w14:paraId="253101C8" w14:textId="77777777" w:rsidR="00EB227A" w:rsidRPr="002B2B17" w:rsidRDefault="00EB227A" w:rsidP="00472B0A"/>
        </w:tc>
        <w:tc>
          <w:tcPr>
            <w:tcW w:w="8754" w:type="dxa"/>
          </w:tcPr>
          <w:p w14:paraId="58913F20" w14:textId="6FF96623" w:rsidR="00EB227A" w:rsidRPr="00C81224" w:rsidRDefault="00C81224" w:rsidP="00472B0A">
            <w:pPr>
              <w:rPr>
                <w:b/>
              </w:rPr>
            </w:pPr>
            <w:r w:rsidRPr="00C81224">
              <w:rPr>
                <w:b/>
              </w:rPr>
              <w:t>€ 1495 (met korting € 1299,-) omdat als de breedte 50 cm groter wordt de prijs 100 euro hoger wordt.</w:t>
            </w:r>
          </w:p>
        </w:tc>
      </w:tr>
    </w:tbl>
    <w:p w14:paraId="59C8FE67" w14:textId="77777777" w:rsidR="00EB227A" w:rsidRPr="002B2B17" w:rsidRDefault="00EB227A" w:rsidP="00EB227A"/>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9304"/>
      </w:tblGrid>
      <w:tr w:rsidR="00EB227A" w:rsidRPr="002B2B17" w14:paraId="539085CA" w14:textId="77777777" w:rsidTr="00ED317F">
        <w:tc>
          <w:tcPr>
            <w:tcW w:w="9304" w:type="dxa"/>
          </w:tcPr>
          <w:p w14:paraId="0ED4AA4F" w14:textId="77777777" w:rsidR="00174286" w:rsidRPr="00ED317F" w:rsidRDefault="00A15391" w:rsidP="00472B0A">
            <w:pPr>
              <w:rPr>
                <w:rFonts w:ascii="Arial" w:hAnsi="Arial" w:cs="Arial"/>
                <w:sz w:val="20"/>
                <w:szCs w:val="20"/>
              </w:rPr>
            </w:pPr>
            <w:r>
              <w:rPr>
                <w:rFonts w:ascii="Arial" w:hAnsi="Arial" w:cs="Arial"/>
                <w:noProof/>
                <w:sz w:val="20"/>
                <w:szCs w:val="20"/>
                <w:lang w:eastAsia="nl-NL"/>
              </w:rPr>
              <w:drawing>
                <wp:inline distT="0" distB="0" distL="0" distR="0" wp14:anchorId="01210886" wp14:editId="0E123B54">
                  <wp:extent cx="1971675" cy="1481744"/>
                  <wp:effectExtent l="0" t="0" r="0" b="4445"/>
                  <wp:docPr id="11" name="il_fi" descr="http://www.tuinencreate-it.be/assets/images/works/16/big/photo2009071919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inencreate-it.be/assets/images/works/16/big/photo20090719192038.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971675" cy="1481744"/>
                          </a:xfrm>
                          <a:prstGeom prst="rect">
                            <a:avLst/>
                          </a:prstGeom>
                          <a:noFill/>
                          <a:ln>
                            <a:noFill/>
                          </a:ln>
                        </pic:spPr>
                      </pic:pic>
                    </a:graphicData>
                  </a:graphic>
                </wp:inline>
              </w:drawing>
            </w:r>
          </w:p>
          <w:p w14:paraId="0F9659F7" w14:textId="77777777" w:rsidR="00174286" w:rsidRPr="00ED317F" w:rsidRDefault="00174286" w:rsidP="00472B0A">
            <w:pPr>
              <w:rPr>
                <w:rFonts w:ascii="Arial" w:hAnsi="Arial" w:cs="Arial"/>
                <w:sz w:val="20"/>
                <w:szCs w:val="20"/>
              </w:rPr>
            </w:pPr>
          </w:p>
          <w:p w14:paraId="0242B118" w14:textId="5E334560" w:rsidR="00EB227A" w:rsidRPr="002B2B17" w:rsidRDefault="00EB227A" w:rsidP="00174286">
            <w:r w:rsidRPr="002B2B17">
              <w:t>Een</w:t>
            </w:r>
            <w:r w:rsidR="00174286" w:rsidRPr="002B2B17">
              <w:t xml:space="preserve"> andere klant vraagt je een offerte te maken voor de aanleg van een eenvoudige tuin.</w:t>
            </w:r>
            <w:r w:rsidR="00174286" w:rsidRPr="002B2B17">
              <w:tab/>
            </w:r>
            <w:r w:rsidR="00174286" w:rsidRPr="002B2B17">
              <w:tab/>
            </w:r>
            <w:r w:rsidR="00174286" w:rsidRPr="002B2B17">
              <w:tab/>
            </w:r>
            <w:r w:rsidR="00174286" w:rsidRPr="002B2B17">
              <w:tab/>
            </w:r>
            <w:r w:rsidR="00174286" w:rsidRPr="002B2B17">
              <w:tab/>
            </w:r>
            <w:r w:rsidR="00174286" w:rsidRPr="002B2B17">
              <w:tab/>
            </w:r>
          </w:p>
        </w:tc>
      </w:tr>
    </w:tbl>
    <w:p w14:paraId="6A696655" w14:textId="77777777" w:rsidR="00DA0A1C" w:rsidRPr="002B2B17" w:rsidRDefault="00DA0A1C"/>
    <w:tbl>
      <w:tblPr>
        <w:tblW w:w="9288" w:type="dxa"/>
        <w:tblLayout w:type="fixed"/>
        <w:tblLook w:val="04A0" w:firstRow="1" w:lastRow="0" w:firstColumn="1" w:lastColumn="0" w:noHBand="0" w:noVBand="1"/>
      </w:tblPr>
      <w:tblGrid>
        <w:gridCol w:w="534"/>
        <w:gridCol w:w="8754"/>
      </w:tblGrid>
      <w:tr w:rsidR="00A21C6E" w:rsidRPr="002B2B17" w14:paraId="69D67DD7" w14:textId="77777777">
        <w:tc>
          <w:tcPr>
            <w:tcW w:w="534" w:type="dxa"/>
          </w:tcPr>
          <w:p w14:paraId="6887B473" w14:textId="77777777" w:rsidR="00A21C6E" w:rsidRPr="002B2B17" w:rsidRDefault="00A21C6E" w:rsidP="00472B0A">
            <w:pPr>
              <w:pStyle w:val="Opgave"/>
            </w:pPr>
          </w:p>
        </w:tc>
        <w:tc>
          <w:tcPr>
            <w:tcW w:w="8754" w:type="dxa"/>
          </w:tcPr>
          <w:p w14:paraId="39229D5C" w14:textId="77777777" w:rsidR="00C74295" w:rsidRPr="002B2B17" w:rsidRDefault="00C74295" w:rsidP="00C74295">
            <w:r w:rsidRPr="002B2B17">
              <w:t>De offerte ziet er als volgt uit</w:t>
            </w:r>
          </w:p>
          <w:p w14:paraId="7FFB9661" w14:textId="77777777" w:rsidR="00C74295" w:rsidRPr="002B2B17" w:rsidRDefault="00C74295" w:rsidP="00C74295">
            <w:r w:rsidRPr="002B2B17">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1980"/>
              <w:gridCol w:w="1620"/>
            </w:tblGrid>
            <w:tr w:rsidR="00C74295" w:rsidRPr="002B2B17" w14:paraId="1E14F24E" w14:textId="77777777" w:rsidTr="00ED317F">
              <w:trPr>
                <w:jc w:val="center"/>
              </w:trPr>
              <w:tc>
                <w:tcPr>
                  <w:tcW w:w="1975" w:type="dxa"/>
                </w:tcPr>
                <w:p w14:paraId="71C4FDC6" w14:textId="77777777" w:rsidR="00C74295" w:rsidRPr="00ED317F" w:rsidRDefault="00C74295" w:rsidP="001F550C">
                  <w:pPr>
                    <w:rPr>
                      <w:b/>
                    </w:rPr>
                  </w:pPr>
                  <w:r w:rsidRPr="00ED317F">
                    <w:rPr>
                      <w:b/>
                    </w:rPr>
                    <w:t>Onderdeel</w:t>
                  </w:r>
                </w:p>
              </w:tc>
              <w:tc>
                <w:tcPr>
                  <w:tcW w:w="1980" w:type="dxa"/>
                </w:tcPr>
                <w:p w14:paraId="2D487C8F" w14:textId="77777777" w:rsidR="00C74295" w:rsidRPr="00ED317F" w:rsidRDefault="00C74295" w:rsidP="001F550C">
                  <w:pPr>
                    <w:rPr>
                      <w:b/>
                    </w:rPr>
                  </w:pPr>
                  <w:r w:rsidRPr="00ED317F">
                    <w:rPr>
                      <w:b/>
                    </w:rPr>
                    <w:t>Kosten</w:t>
                  </w:r>
                </w:p>
              </w:tc>
              <w:tc>
                <w:tcPr>
                  <w:tcW w:w="1620" w:type="dxa"/>
                </w:tcPr>
                <w:p w14:paraId="50DF3584" w14:textId="77777777" w:rsidR="00C74295" w:rsidRPr="00ED317F" w:rsidRDefault="00C74295" w:rsidP="001F550C">
                  <w:pPr>
                    <w:rPr>
                      <w:b/>
                    </w:rPr>
                  </w:pPr>
                  <w:r w:rsidRPr="00ED317F">
                    <w:rPr>
                      <w:b/>
                    </w:rPr>
                    <w:t>Totaal</w:t>
                  </w:r>
                </w:p>
              </w:tc>
            </w:tr>
            <w:tr w:rsidR="00C74295" w:rsidRPr="002B2B17" w14:paraId="53EF8E46" w14:textId="77777777" w:rsidTr="00ED317F">
              <w:trPr>
                <w:jc w:val="center"/>
              </w:trPr>
              <w:tc>
                <w:tcPr>
                  <w:tcW w:w="1975" w:type="dxa"/>
                </w:tcPr>
                <w:p w14:paraId="24A05CA6" w14:textId="77777777" w:rsidR="00C74295" w:rsidRPr="002B2B17" w:rsidRDefault="00C74295" w:rsidP="008C2590"/>
                <w:p w14:paraId="370F1CA1" w14:textId="77777777" w:rsidR="00C74295" w:rsidRPr="002B2B17" w:rsidRDefault="00C74295" w:rsidP="00ED317F">
                  <w:pPr>
                    <w:spacing w:line="480" w:lineRule="auto"/>
                  </w:pPr>
                  <w:r w:rsidRPr="002B2B17">
                    <w:t xml:space="preserve">Arbeid 16 uur </w:t>
                  </w:r>
                </w:p>
                <w:p w14:paraId="59CA1B89" w14:textId="77777777" w:rsidR="00C74295" w:rsidRPr="002B2B17" w:rsidRDefault="00C74295" w:rsidP="00ED317F">
                  <w:pPr>
                    <w:spacing w:line="480" w:lineRule="auto"/>
                  </w:pPr>
                  <w:r w:rsidRPr="002B2B17">
                    <w:t>Materiaal</w:t>
                  </w:r>
                </w:p>
                <w:p w14:paraId="398F48D0" w14:textId="77777777" w:rsidR="00C74295" w:rsidRPr="002B2B17" w:rsidRDefault="00C74295" w:rsidP="00ED317F">
                  <w:pPr>
                    <w:spacing w:line="480" w:lineRule="auto"/>
                  </w:pPr>
                  <w:r w:rsidRPr="002B2B17">
                    <w:t>Overige kosten</w:t>
                  </w:r>
                </w:p>
              </w:tc>
              <w:tc>
                <w:tcPr>
                  <w:tcW w:w="1980" w:type="dxa"/>
                </w:tcPr>
                <w:p w14:paraId="48E91892" w14:textId="77777777" w:rsidR="00C74295" w:rsidRPr="002B2B17" w:rsidRDefault="00C74295" w:rsidP="008C2590"/>
                <w:p w14:paraId="31607E0B" w14:textId="77777777" w:rsidR="00C74295" w:rsidRPr="002B2B17" w:rsidRDefault="00C74295" w:rsidP="00ED317F">
                  <w:pPr>
                    <w:spacing w:line="480" w:lineRule="auto"/>
                  </w:pPr>
                  <w:r w:rsidRPr="002B2B17">
                    <w:t>€ 45 per uur</w:t>
                  </w:r>
                </w:p>
                <w:p w14:paraId="5DD04024" w14:textId="77777777" w:rsidR="00C74295" w:rsidRPr="002B2B17" w:rsidRDefault="00C74295" w:rsidP="00ED317F">
                  <w:pPr>
                    <w:spacing w:line="480" w:lineRule="auto"/>
                  </w:pPr>
                  <w:r w:rsidRPr="002B2B17">
                    <w:t>€ 800</w:t>
                  </w:r>
                </w:p>
                <w:p w14:paraId="19397E3F" w14:textId="77777777" w:rsidR="00C74295" w:rsidRPr="002B2B17" w:rsidRDefault="00C74295" w:rsidP="00ED317F">
                  <w:pPr>
                    <w:spacing w:line="480" w:lineRule="auto"/>
                  </w:pPr>
                  <w:r w:rsidRPr="002B2B17">
                    <w:t>€ 100</w:t>
                  </w:r>
                </w:p>
              </w:tc>
              <w:tc>
                <w:tcPr>
                  <w:tcW w:w="1620" w:type="dxa"/>
                </w:tcPr>
                <w:p w14:paraId="4DACF035" w14:textId="77777777" w:rsidR="00C74295" w:rsidRPr="00C81224" w:rsidRDefault="00C74295" w:rsidP="008C2590">
                  <w:pPr>
                    <w:rPr>
                      <w:b/>
                    </w:rPr>
                  </w:pPr>
                </w:p>
                <w:p w14:paraId="7E87F95E" w14:textId="7D837C12" w:rsidR="00C74295" w:rsidRPr="00C81224" w:rsidRDefault="00C81224" w:rsidP="00ED317F">
                  <w:pPr>
                    <w:spacing w:line="480" w:lineRule="auto"/>
                    <w:rPr>
                      <w:b/>
                    </w:rPr>
                  </w:pPr>
                  <w:r>
                    <w:rPr>
                      <w:b/>
                    </w:rPr>
                    <w:t>720,-</w:t>
                  </w:r>
                </w:p>
                <w:p w14:paraId="41767C5E" w14:textId="58DB261D" w:rsidR="00C74295" w:rsidRPr="00C81224" w:rsidRDefault="00C81224" w:rsidP="00ED317F">
                  <w:pPr>
                    <w:spacing w:line="480" w:lineRule="auto"/>
                    <w:rPr>
                      <w:b/>
                    </w:rPr>
                  </w:pPr>
                  <w:r>
                    <w:rPr>
                      <w:b/>
                    </w:rPr>
                    <w:t xml:space="preserve">800,- </w:t>
                  </w:r>
                </w:p>
                <w:p w14:paraId="798DE74E" w14:textId="71CE91C6" w:rsidR="00C74295" w:rsidRPr="00C81224" w:rsidRDefault="00C81224" w:rsidP="00ED317F">
                  <w:pPr>
                    <w:spacing w:line="480" w:lineRule="auto"/>
                    <w:rPr>
                      <w:b/>
                    </w:rPr>
                  </w:pPr>
                  <w:r>
                    <w:rPr>
                      <w:b/>
                    </w:rPr>
                    <w:t>100,-</w:t>
                  </w:r>
                </w:p>
              </w:tc>
            </w:tr>
            <w:tr w:rsidR="00C74295" w:rsidRPr="002B2B17" w14:paraId="48C1B80F" w14:textId="77777777" w:rsidTr="00ED317F">
              <w:trPr>
                <w:jc w:val="center"/>
              </w:trPr>
              <w:tc>
                <w:tcPr>
                  <w:tcW w:w="3955" w:type="dxa"/>
                  <w:gridSpan w:val="2"/>
                </w:tcPr>
                <w:p w14:paraId="283205D9" w14:textId="77777777" w:rsidR="001F550C" w:rsidRPr="002B2B17" w:rsidRDefault="001F550C" w:rsidP="00ED317F">
                  <w:pPr>
                    <w:jc w:val="right"/>
                  </w:pPr>
                </w:p>
                <w:p w14:paraId="22171752" w14:textId="77777777" w:rsidR="00C74295" w:rsidRPr="002B2B17" w:rsidRDefault="001F550C" w:rsidP="009A30B4">
                  <w:pPr>
                    <w:spacing w:line="480" w:lineRule="auto"/>
                    <w:jc w:val="right"/>
                  </w:pPr>
                  <w:r w:rsidRPr="002B2B17">
                    <w:t xml:space="preserve">Totaal </w:t>
                  </w:r>
                </w:p>
              </w:tc>
              <w:tc>
                <w:tcPr>
                  <w:tcW w:w="1620" w:type="dxa"/>
                </w:tcPr>
                <w:p w14:paraId="6AE6752F" w14:textId="77777777" w:rsidR="001F550C" w:rsidRPr="00C81224" w:rsidRDefault="001F550C" w:rsidP="001F550C">
                  <w:pPr>
                    <w:rPr>
                      <w:b/>
                    </w:rPr>
                  </w:pPr>
                </w:p>
                <w:p w14:paraId="262A8875" w14:textId="56E7FFA7" w:rsidR="00C74295" w:rsidRPr="00C81224" w:rsidRDefault="00C81224" w:rsidP="00ED317F">
                  <w:pPr>
                    <w:spacing w:line="480" w:lineRule="auto"/>
                    <w:rPr>
                      <w:b/>
                    </w:rPr>
                  </w:pPr>
                  <w:r w:rsidRPr="002B2B17">
                    <w:t>€</w:t>
                  </w:r>
                  <w:r>
                    <w:t xml:space="preserve"> </w:t>
                  </w:r>
                  <w:r>
                    <w:rPr>
                      <w:b/>
                    </w:rPr>
                    <w:t>1620,-</w:t>
                  </w:r>
                </w:p>
              </w:tc>
            </w:tr>
          </w:tbl>
          <w:p w14:paraId="4ABF0332" w14:textId="77777777" w:rsidR="00C74295" w:rsidRPr="002B2B17" w:rsidRDefault="00C74295" w:rsidP="00C74295">
            <w:r w:rsidRPr="002B2B17">
              <w:t xml:space="preserve">                        </w:t>
            </w:r>
          </w:p>
          <w:p w14:paraId="1CEA76A6" w14:textId="77777777" w:rsidR="00A21C6E" w:rsidRPr="002B2B17" w:rsidRDefault="00A21C6E" w:rsidP="00472B0A">
            <w:r w:rsidRPr="002B2B17">
              <w:t>Bereken wat de klant aan het tuincentrum moet betalen.</w:t>
            </w:r>
          </w:p>
        </w:tc>
      </w:tr>
    </w:tbl>
    <w:p w14:paraId="64A6A281" w14:textId="77777777" w:rsidR="009A30B4" w:rsidRPr="002B2B17" w:rsidRDefault="009A30B4" w:rsidP="009A30B4"/>
    <w:tbl>
      <w:tblPr>
        <w:tblW w:w="9288" w:type="dxa"/>
        <w:tblLayout w:type="fixed"/>
        <w:tblLook w:val="04A0" w:firstRow="1" w:lastRow="0" w:firstColumn="1" w:lastColumn="0" w:noHBand="0" w:noVBand="1"/>
      </w:tblPr>
      <w:tblGrid>
        <w:gridCol w:w="534"/>
        <w:gridCol w:w="8754"/>
      </w:tblGrid>
      <w:tr w:rsidR="009A30B4" w:rsidRPr="002B2B17" w14:paraId="7AB23F18" w14:textId="77777777" w:rsidTr="009A30B4">
        <w:tc>
          <w:tcPr>
            <w:tcW w:w="534" w:type="dxa"/>
          </w:tcPr>
          <w:p w14:paraId="67B5234D" w14:textId="77777777" w:rsidR="009A30B4" w:rsidRPr="002B2B17" w:rsidRDefault="009A30B4" w:rsidP="009A30B4">
            <w:pPr>
              <w:pStyle w:val="Opgave"/>
            </w:pPr>
          </w:p>
        </w:tc>
        <w:tc>
          <w:tcPr>
            <w:tcW w:w="8754" w:type="dxa"/>
          </w:tcPr>
          <w:p w14:paraId="2B182527" w14:textId="645AE972" w:rsidR="009A30B4" w:rsidRDefault="009A30B4" w:rsidP="009A30B4">
            <w:r>
              <w:t xml:space="preserve">Als de klant ingaat op jouw offerte dan maakt het tuincentrum 20% </w:t>
            </w:r>
            <w:r w:rsidR="00C81224">
              <w:t xml:space="preserve">van de totale kosten als </w:t>
            </w:r>
            <w:r>
              <w:t>winst.</w:t>
            </w:r>
          </w:p>
          <w:p w14:paraId="58561D63" w14:textId="77777777" w:rsidR="009A30B4" w:rsidRPr="002B2B17" w:rsidRDefault="009A30B4" w:rsidP="009A30B4">
            <w:r>
              <w:t>Hoeveel euro is dat?</w:t>
            </w:r>
          </w:p>
        </w:tc>
      </w:tr>
      <w:tr w:rsidR="009A30B4" w:rsidRPr="002B2B17" w14:paraId="5AC30FA7" w14:textId="77777777" w:rsidTr="009A30B4">
        <w:tc>
          <w:tcPr>
            <w:tcW w:w="534" w:type="dxa"/>
          </w:tcPr>
          <w:p w14:paraId="232B7DA6" w14:textId="77777777" w:rsidR="009A30B4" w:rsidRPr="002B2B17" w:rsidRDefault="009A30B4" w:rsidP="009A30B4"/>
        </w:tc>
        <w:tc>
          <w:tcPr>
            <w:tcW w:w="8754" w:type="dxa"/>
          </w:tcPr>
          <w:p w14:paraId="06E35867" w14:textId="6A015203" w:rsidR="009A30B4" w:rsidRPr="00C81224" w:rsidRDefault="00C81224" w:rsidP="009A30B4">
            <w:pPr>
              <w:rPr>
                <w:b/>
              </w:rPr>
            </w:pPr>
            <w:r w:rsidRPr="00C81224">
              <w:rPr>
                <w:b/>
              </w:rPr>
              <w:t>20% van € 1620 is € 324,-</w:t>
            </w:r>
          </w:p>
        </w:tc>
      </w:tr>
    </w:tbl>
    <w:p w14:paraId="083C6844" w14:textId="77777777" w:rsidR="009A30B4" w:rsidRPr="002B2B17" w:rsidRDefault="009A30B4" w:rsidP="009A30B4"/>
    <w:p w14:paraId="1078B014" w14:textId="4FB437E6" w:rsidR="00C330A9" w:rsidRPr="002B2B17" w:rsidRDefault="00C330A9"/>
    <w:tbl>
      <w:tblPr>
        <w:tblW w:w="9342" w:type="dxa"/>
        <w:tblBorders>
          <w:top w:val="single" w:sz="4" w:space="0" w:color="3366FF"/>
          <w:left w:val="single" w:sz="4" w:space="0" w:color="3366FF"/>
          <w:bottom w:val="single" w:sz="4" w:space="0" w:color="3366FF"/>
          <w:right w:val="single" w:sz="4" w:space="0" w:color="3366FF"/>
        </w:tblBorders>
        <w:tblLayout w:type="fixed"/>
        <w:tblLook w:val="01E0" w:firstRow="1" w:lastRow="1" w:firstColumn="1" w:lastColumn="1" w:noHBand="0" w:noVBand="0"/>
      </w:tblPr>
      <w:tblGrid>
        <w:gridCol w:w="9342"/>
      </w:tblGrid>
      <w:tr w:rsidR="001F550C" w:rsidRPr="002B2B17" w14:paraId="6FC0EB7B" w14:textId="77777777" w:rsidTr="00ED317F">
        <w:tc>
          <w:tcPr>
            <w:tcW w:w="9342" w:type="dxa"/>
          </w:tcPr>
          <w:p w14:paraId="0107ABA9" w14:textId="77777777" w:rsidR="001F550C" w:rsidRPr="00ED317F" w:rsidRDefault="00C330A9" w:rsidP="001F550C">
            <w:pPr>
              <w:rPr>
                <w:rFonts w:ascii="Verdana" w:hAnsi="Verdana"/>
                <w:color w:val="515151"/>
                <w:sz w:val="17"/>
                <w:szCs w:val="17"/>
              </w:rPr>
            </w:pPr>
            <w:r w:rsidRPr="002B2B17">
              <w:br w:type="page"/>
            </w:r>
            <w:r w:rsidR="00A15391">
              <w:rPr>
                <w:rFonts w:ascii="Verdana" w:hAnsi="Verdana"/>
                <w:noProof/>
                <w:color w:val="515151"/>
                <w:sz w:val="17"/>
                <w:szCs w:val="17"/>
                <w:lang w:eastAsia="nl-NL"/>
              </w:rPr>
              <w:drawing>
                <wp:inline distT="0" distB="0" distL="0" distR="0" wp14:anchorId="10FD1639" wp14:editId="584A33F1">
                  <wp:extent cx="1397000" cy="1371600"/>
                  <wp:effectExtent l="0" t="0" r="0" b="0"/>
                  <wp:docPr id="12" name="Afbeelding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37" r:link="rId38">
                            <a:extLst>
                              <a:ext uri="{28A0092B-C50C-407E-A947-70E740481C1C}">
                                <a14:useLocalDpi xmlns:a14="http://schemas.microsoft.com/office/drawing/2010/main" val="0"/>
                              </a:ext>
                            </a:extLst>
                          </a:blip>
                          <a:srcRect t="24686"/>
                          <a:stretch>
                            <a:fillRect/>
                          </a:stretch>
                        </pic:blipFill>
                        <pic:spPr bwMode="auto">
                          <a:xfrm>
                            <a:off x="0" y="0"/>
                            <a:ext cx="1397000" cy="1371600"/>
                          </a:xfrm>
                          <a:prstGeom prst="rect">
                            <a:avLst/>
                          </a:prstGeom>
                          <a:noFill/>
                          <a:ln>
                            <a:noFill/>
                          </a:ln>
                        </pic:spPr>
                      </pic:pic>
                    </a:graphicData>
                  </a:graphic>
                </wp:inline>
              </w:drawing>
            </w:r>
            <w:r w:rsidR="001F550C" w:rsidRPr="00ED317F">
              <w:rPr>
                <w:rFonts w:ascii="Verdana" w:hAnsi="Verdana"/>
                <w:color w:val="515151"/>
                <w:sz w:val="17"/>
                <w:szCs w:val="17"/>
              </w:rPr>
              <w:t xml:space="preserve"> </w:t>
            </w:r>
            <w:r w:rsidR="00A15391">
              <w:rPr>
                <w:rFonts w:ascii="Verdana" w:hAnsi="Verdana"/>
                <w:noProof/>
                <w:color w:val="515151"/>
                <w:sz w:val="17"/>
                <w:szCs w:val="17"/>
                <w:lang w:eastAsia="nl-NL"/>
              </w:rPr>
              <w:drawing>
                <wp:inline distT="0" distB="0" distL="0" distR="0" wp14:anchorId="31B776F9" wp14:editId="665C00CD">
                  <wp:extent cx="1854200" cy="1371600"/>
                  <wp:effectExtent l="0" t="0" r="0" b="0"/>
                  <wp:docPr id="13" name="Afbeelding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854200" cy="1371600"/>
                          </a:xfrm>
                          <a:prstGeom prst="rect">
                            <a:avLst/>
                          </a:prstGeom>
                          <a:noFill/>
                          <a:ln>
                            <a:noFill/>
                          </a:ln>
                        </pic:spPr>
                      </pic:pic>
                    </a:graphicData>
                  </a:graphic>
                </wp:inline>
              </w:drawing>
            </w:r>
            <w:r w:rsidR="001F550C" w:rsidRPr="00ED317F">
              <w:rPr>
                <w:rFonts w:ascii="Verdana" w:hAnsi="Verdana"/>
                <w:color w:val="515151"/>
                <w:sz w:val="17"/>
                <w:szCs w:val="17"/>
              </w:rPr>
              <w:t xml:space="preserve"> </w:t>
            </w:r>
            <w:r w:rsidR="00A15391">
              <w:rPr>
                <w:rFonts w:ascii="Verdana" w:hAnsi="Verdana"/>
                <w:noProof/>
                <w:color w:val="515151"/>
                <w:sz w:val="17"/>
                <w:szCs w:val="17"/>
                <w:lang w:eastAsia="nl-NL"/>
              </w:rPr>
              <w:drawing>
                <wp:inline distT="0" distB="0" distL="0" distR="0" wp14:anchorId="7297AA36" wp14:editId="3F69CF7B">
                  <wp:extent cx="1993900" cy="1371600"/>
                  <wp:effectExtent l="0" t="0" r="12700" b="0"/>
                  <wp:docPr id="14" name="Afbeelding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993900" cy="1371600"/>
                          </a:xfrm>
                          <a:prstGeom prst="rect">
                            <a:avLst/>
                          </a:prstGeom>
                          <a:noFill/>
                          <a:ln>
                            <a:noFill/>
                          </a:ln>
                        </pic:spPr>
                      </pic:pic>
                    </a:graphicData>
                  </a:graphic>
                </wp:inline>
              </w:drawing>
            </w:r>
          </w:p>
          <w:p w14:paraId="1E51354F" w14:textId="77777777" w:rsidR="001F550C" w:rsidRPr="00ED317F" w:rsidRDefault="001F550C" w:rsidP="00ED317F">
            <w:pPr>
              <w:pStyle w:val="NormalWeb"/>
              <w:spacing w:line="240" w:lineRule="atLeast"/>
              <w:rPr>
                <w:rFonts w:ascii="Verdana" w:hAnsi="Verdana"/>
                <w:color w:val="515151"/>
                <w:sz w:val="17"/>
                <w:szCs w:val="17"/>
              </w:rPr>
            </w:pPr>
            <w:r w:rsidRPr="00ED317F">
              <w:rPr>
                <w:rFonts w:ascii="Verdana" w:hAnsi="Verdana"/>
                <w:color w:val="515151"/>
                <w:sz w:val="17"/>
                <w:szCs w:val="17"/>
              </w:rPr>
              <w:t xml:space="preserve">Tuinhuisjes van Den Buizerd worden zonder </w:t>
            </w:r>
            <w:r w:rsidRPr="00ED317F">
              <w:rPr>
                <w:rStyle w:val="Strong"/>
                <w:rFonts w:ascii="Verdana" w:hAnsi="Verdana"/>
                <w:color w:val="515151"/>
                <w:sz w:val="17"/>
                <w:szCs w:val="17"/>
              </w:rPr>
              <w:t>Vloer</w:t>
            </w:r>
            <w:r w:rsidRPr="00ED317F">
              <w:rPr>
                <w:rFonts w:ascii="Verdana" w:hAnsi="Verdana"/>
                <w:color w:val="515151"/>
                <w:sz w:val="17"/>
                <w:szCs w:val="17"/>
              </w:rPr>
              <w:t xml:space="preserve"> en </w:t>
            </w:r>
            <w:hyperlink r:id="rId43" w:tgtFrame="_blank" w:history="1">
              <w:r w:rsidRPr="00ED317F">
                <w:rPr>
                  <w:rStyle w:val="Strong"/>
                  <w:rFonts w:ascii="Verdana" w:hAnsi="Verdana"/>
                  <w:color w:val="515151"/>
                  <w:sz w:val="17"/>
                  <w:szCs w:val="17"/>
                </w:rPr>
                <w:t>fundamentbalk</w:t>
              </w:r>
            </w:hyperlink>
            <w:r w:rsidRPr="00ED317F">
              <w:rPr>
                <w:rFonts w:ascii="Verdana" w:hAnsi="Verdana"/>
                <w:color w:val="515151"/>
                <w:sz w:val="17"/>
                <w:szCs w:val="17"/>
              </w:rPr>
              <w:t xml:space="preserve"> geleverd, deze raden wij wel aan om erbij te kopen. Dit om rotting aan de onderste planken te voorkomen.</w:t>
            </w:r>
            <w:r w:rsidRPr="00ED317F">
              <w:rPr>
                <w:rFonts w:ascii="Verdana" w:hAnsi="Verdana"/>
                <w:color w:val="515151"/>
                <w:sz w:val="17"/>
                <w:szCs w:val="17"/>
              </w:rPr>
              <w:br/>
            </w:r>
            <w:r w:rsidRPr="00ED317F">
              <w:rPr>
                <w:rStyle w:val="Strong"/>
                <w:rFonts w:ascii="Verdana" w:hAnsi="Verdana"/>
                <w:color w:val="515151"/>
                <w:sz w:val="17"/>
                <w:szCs w:val="17"/>
              </w:rPr>
              <w:t>Prijs, model en materiaalwijzigingen onder voorbehoud.</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866"/>
              <w:gridCol w:w="849"/>
              <w:gridCol w:w="1117"/>
              <w:gridCol w:w="1120"/>
              <w:gridCol w:w="1080"/>
              <w:gridCol w:w="1080"/>
              <w:gridCol w:w="1080"/>
            </w:tblGrid>
            <w:tr w:rsidR="001F550C" w:rsidRPr="002B2B17" w14:paraId="06F0740D"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C76D30C" w14:textId="77777777" w:rsidR="001F550C" w:rsidRPr="002B2B17" w:rsidRDefault="001F550C" w:rsidP="00B75969">
                  <w:pPr>
                    <w:pStyle w:val="tabelklein"/>
                    <w:rPr>
                      <w:b/>
                    </w:rPr>
                  </w:pPr>
                  <w:r w:rsidRPr="002B2B17">
                    <w:rPr>
                      <w:b/>
                    </w:rPr>
                    <w:t> </w:t>
                  </w:r>
                  <w:r w:rsidRPr="002B2B17">
                    <w:rPr>
                      <w:rStyle w:val="Strong"/>
                    </w:rPr>
                    <w:t>Front</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58B2CF1" w14:textId="77777777" w:rsidR="001F550C" w:rsidRPr="002B2B17" w:rsidRDefault="001F550C" w:rsidP="00B75969">
                  <w:pPr>
                    <w:pStyle w:val="tabelklein"/>
                    <w:rPr>
                      <w:b/>
                    </w:rPr>
                  </w:pPr>
                  <w:r w:rsidRPr="002B2B17">
                    <w:rPr>
                      <w:rStyle w:val="Strong"/>
                    </w:rPr>
                    <w:t>Diepte </w:t>
                  </w:r>
                </w:p>
              </w:tc>
              <w:tc>
                <w:tcPr>
                  <w:tcW w:w="108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747F6E0" w14:textId="77777777" w:rsidR="001F550C" w:rsidRPr="002B2B17" w:rsidRDefault="001F550C" w:rsidP="00B75969">
                  <w:pPr>
                    <w:pStyle w:val="tabelklein"/>
                    <w:rPr>
                      <w:b/>
                    </w:rPr>
                  </w:pPr>
                  <w:r w:rsidRPr="002B2B17">
                    <w:rPr>
                      <w:rStyle w:val="Strong"/>
                    </w:rPr>
                    <w:t> </w:t>
                  </w:r>
                  <w:r w:rsidRPr="002B2B17">
                    <w:rPr>
                      <w:rStyle w:val="btw"/>
                      <w:b/>
                      <w:color w:val="1F1F1F"/>
                    </w:rPr>
                    <w:t>Dwaalster</w:t>
                  </w:r>
                </w:p>
              </w:tc>
              <w:tc>
                <w:tcPr>
                  <w:tcW w:w="109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0ED6BEF4" w14:textId="77777777" w:rsidR="001F550C" w:rsidRPr="002B2B17" w:rsidRDefault="001F550C" w:rsidP="00B75969">
                  <w:pPr>
                    <w:pStyle w:val="tabelklein"/>
                    <w:rPr>
                      <w:b/>
                    </w:rPr>
                  </w:pPr>
                  <w:r w:rsidRPr="002B2B17">
                    <w:rPr>
                      <w:rStyle w:val="Strong"/>
                      <w:bCs w:val="0"/>
                    </w:rPr>
                    <w:t>Gamma</w:t>
                  </w:r>
                  <w:r w:rsidRPr="002B2B17">
                    <w:rPr>
                      <w:rStyle w:val="Strong"/>
                    </w:rPr>
                    <w:t> </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F68465E" w14:textId="77777777" w:rsidR="001F550C" w:rsidRPr="002B2B17" w:rsidRDefault="001F550C" w:rsidP="00B75969">
                  <w:pPr>
                    <w:pStyle w:val="tabelklein"/>
                    <w:rPr>
                      <w:b/>
                    </w:rPr>
                  </w:pPr>
                  <w:r w:rsidRPr="002B2B17">
                    <w:rPr>
                      <w:rStyle w:val="Strong"/>
                      <w:bCs w:val="0"/>
                    </w:rPr>
                    <w:t>Pluto </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3E607909" w14:textId="77777777" w:rsidR="001F550C" w:rsidRPr="002B2B17" w:rsidRDefault="001F550C" w:rsidP="00B75969">
                  <w:pPr>
                    <w:pStyle w:val="tabelklein"/>
                    <w:rPr>
                      <w:b/>
                    </w:rPr>
                  </w:pPr>
                  <w:proofErr w:type="spellStart"/>
                  <w:r w:rsidRPr="002B2B17">
                    <w:rPr>
                      <w:rStyle w:val="Strong"/>
                      <w:bCs w:val="0"/>
                    </w:rPr>
                    <w:t>Musca</w:t>
                  </w:r>
                  <w:proofErr w:type="spellEnd"/>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61035E6" w14:textId="77777777" w:rsidR="001F550C" w:rsidRPr="002B2B17" w:rsidRDefault="001F550C" w:rsidP="00B75969">
                  <w:pPr>
                    <w:pStyle w:val="tabelklein"/>
                    <w:rPr>
                      <w:b/>
                    </w:rPr>
                  </w:pPr>
                  <w:r w:rsidRPr="002B2B17">
                    <w:rPr>
                      <w:rStyle w:val="Strong"/>
                    </w:rPr>
                    <w:t>Vloer</w:t>
                  </w:r>
                </w:p>
              </w:tc>
            </w:tr>
            <w:tr w:rsidR="001F550C" w:rsidRPr="002B2B17" w14:paraId="5C0181D2"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1A0D2BD" w14:textId="77777777" w:rsidR="001F550C" w:rsidRPr="002B2B17" w:rsidRDefault="001F550C" w:rsidP="00B75969">
                  <w:pPr>
                    <w:pStyle w:val="tabelklein"/>
                  </w:pPr>
                  <w:r w:rsidRPr="002B2B17">
                    <w:t> </w:t>
                  </w:r>
                  <w:r w:rsidRPr="002B2B17">
                    <w:rPr>
                      <w:rStyle w:val="Strong"/>
                      <w:b w:val="0"/>
                    </w:rPr>
                    <w:t>200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1C18975" w14:textId="77777777" w:rsidR="001F550C" w:rsidRPr="002B2B17" w:rsidRDefault="001F550C" w:rsidP="00B75969">
                  <w:pPr>
                    <w:pStyle w:val="tabelklein"/>
                  </w:pPr>
                  <w:r w:rsidRPr="002B2B17">
                    <w:rPr>
                      <w:rStyle w:val="Strong"/>
                      <w:b w:val="0"/>
                    </w:rPr>
                    <w:t> 200 cm</w:t>
                  </w:r>
                </w:p>
              </w:tc>
              <w:tc>
                <w:tcPr>
                  <w:tcW w:w="108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8C31D75" w14:textId="77777777" w:rsidR="001F550C" w:rsidRPr="002B2B17" w:rsidRDefault="001F550C" w:rsidP="00B75969">
                  <w:pPr>
                    <w:pStyle w:val="tabelklein"/>
                  </w:pPr>
                  <w:r w:rsidRPr="002B2B17">
                    <w:t> €  825.00 </w:t>
                  </w:r>
                </w:p>
              </w:tc>
              <w:tc>
                <w:tcPr>
                  <w:tcW w:w="109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04DBDB7" w14:textId="77777777" w:rsidR="001F550C" w:rsidRPr="002B2B17" w:rsidRDefault="001F550C" w:rsidP="00B75969">
                  <w:pPr>
                    <w:pStyle w:val="tabelklein"/>
                  </w:pPr>
                  <w:r w:rsidRPr="002B2B17">
                    <w:t> €   825.00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173CF67" w14:textId="77777777" w:rsidR="001F550C" w:rsidRPr="002B2B17" w:rsidRDefault="001F550C" w:rsidP="00B75969">
                  <w:pPr>
                    <w:pStyle w:val="tabelklein"/>
                  </w:pPr>
                  <w:r w:rsidRPr="002B2B17">
                    <w:t> € 925.00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2E8658E" w14:textId="77777777" w:rsidR="001F550C" w:rsidRPr="002B2B17" w:rsidRDefault="001F550C" w:rsidP="00B75969">
                  <w:pPr>
                    <w:pStyle w:val="tabelklein"/>
                  </w:pPr>
                  <w:r w:rsidRPr="002B2B17">
                    <w:t> € 850.00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488CC8D5" w14:textId="77777777" w:rsidR="001F550C" w:rsidRPr="002B2B17" w:rsidRDefault="001F550C" w:rsidP="00B75969">
                  <w:pPr>
                    <w:pStyle w:val="tabelklein"/>
                  </w:pPr>
                  <w:r w:rsidRPr="002B2B17">
                    <w:t> € 92.00</w:t>
                  </w:r>
                </w:p>
              </w:tc>
            </w:tr>
            <w:tr w:rsidR="001F550C" w:rsidRPr="002B2B17" w14:paraId="60399957"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40DE4B74" w14:textId="77777777" w:rsidR="001F550C" w:rsidRPr="002B2B17" w:rsidRDefault="001F550C" w:rsidP="00B75969">
                  <w:pPr>
                    <w:pStyle w:val="tabelklein"/>
                  </w:pPr>
                  <w:r w:rsidRPr="002B2B17">
                    <w:t> </w:t>
                  </w:r>
                  <w:r w:rsidRPr="002B2B17">
                    <w:rPr>
                      <w:rStyle w:val="Strong"/>
                      <w:b w:val="0"/>
                    </w:rPr>
                    <w:t>200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B0165C7" w14:textId="77777777" w:rsidR="001F550C" w:rsidRPr="002B2B17" w:rsidRDefault="001F550C" w:rsidP="00B75969">
                  <w:pPr>
                    <w:pStyle w:val="tabelklein"/>
                  </w:pPr>
                  <w:r w:rsidRPr="002B2B17">
                    <w:rPr>
                      <w:rStyle w:val="Strong"/>
                      <w:b w:val="0"/>
                    </w:rPr>
                    <w:t> 250 cm</w:t>
                  </w:r>
                </w:p>
              </w:tc>
              <w:tc>
                <w:tcPr>
                  <w:tcW w:w="108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FAA4574" w14:textId="77777777" w:rsidR="001F550C" w:rsidRPr="002B2B17" w:rsidRDefault="001F550C" w:rsidP="00B75969">
                  <w:pPr>
                    <w:pStyle w:val="tabelklein"/>
                  </w:pPr>
                  <w:r w:rsidRPr="002B2B17">
                    <w:t> €  895.00</w:t>
                  </w:r>
                </w:p>
              </w:tc>
              <w:tc>
                <w:tcPr>
                  <w:tcW w:w="109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2375BE3" w14:textId="77777777" w:rsidR="001F550C" w:rsidRPr="002B2B17" w:rsidRDefault="001F550C" w:rsidP="00B75969">
                  <w:pPr>
                    <w:pStyle w:val="tabelklein"/>
                  </w:pPr>
                  <w:r w:rsidRPr="002B2B17">
                    <w:t> €   895.00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0CD1145" w14:textId="77777777" w:rsidR="001F550C" w:rsidRPr="002B2B17" w:rsidRDefault="001F550C" w:rsidP="00B75969">
                  <w:pPr>
                    <w:pStyle w:val="tabelklein"/>
                  </w:pPr>
                  <w:r w:rsidRPr="002B2B17">
                    <w:t> € 995.00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61C5D01" w14:textId="77777777" w:rsidR="001F550C" w:rsidRPr="002B2B17" w:rsidRDefault="001F550C" w:rsidP="00B75969">
                  <w:pPr>
                    <w:pStyle w:val="tabelklein"/>
                  </w:pPr>
                  <w:r w:rsidRPr="002B2B17">
                    <w:t> € 920.00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928E081" w14:textId="77777777" w:rsidR="001F550C" w:rsidRPr="002B2B17" w:rsidRDefault="001F550C" w:rsidP="00B75969">
                  <w:pPr>
                    <w:pStyle w:val="tabelklein"/>
                  </w:pPr>
                  <w:r w:rsidRPr="002B2B17">
                    <w:t> €113.00</w:t>
                  </w:r>
                </w:p>
              </w:tc>
            </w:tr>
            <w:tr w:rsidR="001F550C" w:rsidRPr="002B2B17" w14:paraId="6EC0DAEB"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CBC8EB3" w14:textId="77777777" w:rsidR="001F550C" w:rsidRPr="002B2B17" w:rsidRDefault="001F550C" w:rsidP="00B75969">
                  <w:pPr>
                    <w:pStyle w:val="tabelklein"/>
                  </w:pPr>
                  <w:r w:rsidRPr="002B2B17">
                    <w:t> </w:t>
                  </w:r>
                  <w:r w:rsidRPr="002B2B17">
                    <w:rPr>
                      <w:rStyle w:val="Strong"/>
                      <w:b w:val="0"/>
                    </w:rPr>
                    <w:t>200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08BB38AE" w14:textId="77777777" w:rsidR="001F550C" w:rsidRPr="002B2B17" w:rsidRDefault="001F550C" w:rsidP="00B75969">
                  <w:pPr>
                    <w:pStyle w:val="tabelklein"/>
                  </w:pPr>
                  <w:r w:rsidRPr="002B2B17">
                    <w:rPr>
                      <w:rStyle w:val="Strong"/>
                      <w:b w:val="0"/>
                    </w:rPr>
                    <w:t> 296 cm</w:t>
                  </w:r>
                </w:p>
              </w:tc>
              <w:tc>
                <w:tcPr>
                  <w:tcW w:w="108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17A21E9" w14:textId="77777777" w:rsidR="001F550C" w:rsidRPr="002B2B17" w:rsidRDefault="001F550C" w:rsidP="00B75969">
                  <w:pPr>
                    <w:pStyle w:val="tabelklein"/>
                  </w:pPr>
                  <w:r w:rsidRPr="002B2B17">
                    <w:t> €  985.00</w:t>
                  </w:r>
                </w:p>
              </w:tc>
              <w:tc>
                <w:tcPr>
                  <w:tcW w:w="109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573B20D" w14:textId="77777777" w:rsidR="001F550C" w:rsidRPr="002B2B17" w:rsidRDefault="001F550C" w:rsidP="00B75969">
                  <w:pPr>
                    <w:pStyle w:val="tabelklein"/>
                  </w:pPr>
                  <w:r w:rsidRPr="002B2B17">
                    <w:t> €   985.00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2825E5D" w14:textId="77777777" w:rsidR="001F550C" w:rsidRPr="002B2B17" w:rsidRDefault="001F550C" w:rsidP="00B75969">
                  <w:pPr>
                    <w:pStyle w:val="tabelklein"/>
                  </w:pPr>
                  <w:r w:rsidRPr="002B2B17">
                    <w:t> €1085.00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E6ACDC2" w14:textId="77777777" w:rsidR="001F550C" w:rsidRPr="002B2B17" w:rsidRDefault="001F550C" w:rsidP="00B75969">
                  <w:pPr>
                    <w:pStyle w:val="tabelklein"/>
                  </w:pPr>
                  <w:r w:rsidRPr="002B2B17">
                    <w:t> €1010.00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2645940" w14:textId="77777777" w:rsidR="001F550C" w:rsidRPr="002B2B17" w:rsidRDefault="001F550C" w:rsidP="00B75969">
                  <w:pPr>
                    <w:pStyle w:val="tabelklein"/>
                  </w:pPr>
                  <w:r w:rsidRPr="002B2B17">
                    <w:t> €136.00</w:t>
                  </w:r>
                </w:p>
              </w:tc>
            </w:tr>
            <w:tr w:rsidR="001F550C" w:rsidRPr="002B2B17" w14:paraId="20B18F98"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79B4E12" w14:textId="77777777" w:rsidR="001F550C" w:rsidRPr="002B2B17" w:rsidRDefault="001F550C" w:rsidP="00B75969">
                  <w:pPr>
                    <w:pStyle w:val="tabelklein"/>
                  </w:pPr>
                  <w:r w:rsidRPr="002B2B17">
                    <w:t> </w:t>
                  </w:r>
                  <w:r w:rsidRPr="002B2B17">
                    <w:rPr>
                      <w:rStyle w:val="Strong"/>
                      <w:b w:val="0"/>
                    </w:rPr>
                    <w:t>200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C0F0D8A" w14:textId="77777777" w:rsidR="001F550C" w:rsidRPr="002B2B17" w:rsidRDefault="001F550C" w:rsidP="00B75969">
                  <w:pPr>
                    <w:pStyle w:val="tabelklein"/>
                  </w:pPr>
                  <w:r w:rsidRPr="002B2B17">
                    <w:rPr>
                      <w:rStyle w:val="Strong"/>
                      <w:b w:val="0"/>
                    </w:rPr>
                    <w:t> 350 cm</w:t>
                  </w:r>
                </w:p>
              </w:tc>
              <w:tc>
                <w:tcPr>
                  <w:tcW w:w="108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08872A7F" w14:textId="77777777" w:rsidR="001F550C" w:rsidRPr="002B2B17" w:rsidRDefault="001F550C" w:rsidP="00B75969">
                  <w:pPr>
                    <w:pStyle w:val="tabelklein"/>
                  </w:pPr>
                  <w:r w:rsidRPr="002B2B17">
                    <w:t> € 1080.00</w:t>
                  </w:r>
                </w:p>
              </w:tc>
              <w:tc>
                <w:tcPr>
                  <w:tcW w:w="109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447608ED" w14:textId="77777777" w:rsidR="001F550C" w:rsidRPr="002B2B17" w:rsidRDefault="001F550C" w:rsidP="00B75969">
                  <w:pPr>
                    <w:pStyle w:val="tabelklein"/>
                  </w:pPr>
                  <w:r w:rsidRPr="002B2B17">
                    <w:t> € 1080.00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F414E2D" w14:textId="77777777" w:rsidR="001F550C" w:rsidRPr="002B2B17" w:rsidRDefault="001F550C" w:rsidP="00B75969">
                  <w:pPr>
                    <w:pStyle w:val="tabelklein"/>
                  </w:pPr>
                  <w:r w:rsidRPr="002B2B17">
                    <w:t> €1180.00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07610BA3" w14:textId="77777777" w:rsidR="001F550C" w:rsidRPr="002B2B17" w:rsidRDefault="001F550C" w:rsidP="00B75969">
                  <w:pPr>
                    <w:pStyle w:val="tabelklein"/>
                  </w:pPr>
                  <w:r w:rsidRPr="002B2B17">
                    <w:t> €1105.00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31082649" w14:textId="77777777" w:rsidR="001F550C" w:rsidRPr="002B2B17" w:rsidRDefault="001F550C" w:rsidP="00B75969">
                  <w:pPr>
                    <w:pStyle w:val="tabelklein"/>
                  </w:pPr>
                  <w:r w:rsidRPr="002B2B17">
                    <w:t> €159.00</w:t>
                  </w:r>
                </w:p>
              </w:tc>
            </w:tr>
            <w:tr w:rsidR="001F550C" w:rsidRPr="002B2B17" w14:paraId="4FD02FF0"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6DE8239" w14:textId="77777777" w:rsidR="001F550C" w:rsidRPr="002B2B17" w:rsidRDefault="001F550C" w:rsidP="00B75969">
                  <w:pPr>
                    <w:pStyle w:val="tabelklein"/>
                  </w:pPr>
                  <w:r w:rsidRPr="002B2B17">
                    <w:t> </w:t>
                  </w:r>
                  <w:r w:rsidRPr="002B2B17">
                    <w:rPr>
                      <w:rStyle w:val="Strong"/>
                      <w:b w:val="0"/>
                    </w:rPr>
                    <w:t>200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3136B3E7" w14:textId="77777777" w:rsidR="001F550C" w:rsidRPr="002B2B17" w:rsidRDefault="001F550C" w:rsidP="00B75969">
                  <w:pPr>
                    <w:pStyle w:val="tabelklein"/>
                  </w:pPr>
                  <w:r w:rsidRPr="002B2B17">
                    <w:rPr>
                      <w:rStyle w:val="Strong"/>
                      <w:b w:val="0"/>
                    </w:rPr>
                    <w:t> 398 cm</w:t>
                  </w:r>
                </w:p>
              </w:tc>
              <w:tc>
                <w:tcPr>
                  <w:tcW w:w="108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AA06DAD" w14:textId="77777777" w:rsidR="001F550C" w:rsidRPr="002B2B17" w:rsidRDefault="001F550C" w:rsidP="00B75969">
                  <w:pPr>
                    <w:pStyle w:val="tabelklein"/>
                  </w:pPr>
                  <w:r w:rsidRPr="002B2B17">
                    <w:t> € 1150.00</w:t>
                  </w:r>
                </w:p>
              </w:tc>
              <w:tc>
                <w:tcPr>
                  <w:tcW w:w="109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79C47A3" w14:textId="77777777" w:rsidR="001F550C" w:rsidRPr="002B2B17" w:rsidRDefault="001F550C" w:rsidP="00B75969">
                  <w:pPr>
                    <w:pStyle w:val="tabelklein"/>
                  </w:pPr>
                  <w:r w:rsidRPr="002B2B17">
                    <w:t> € 1215.00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174FE1F" w14:textId="77777777" w:rsidR="001F550C" w:rsidRPr="002B2B17" w:rsidRDefault="001F550C" w:rsidP="00B75969">
                  <w:pPr>
                    <w:pStyle w:val="tabelklein"/>
                  </w:pPr>
                  <w:r w:rsidRPr="002B2B17">
                    <w:t> €1250.00</w:t>
                  </w:r>
                </w:p>
              </w:tc>
              <w:tc>
                <w:tcPr>
                  <w:tcW w:w="1050"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045D728" w14:textId="77777777" w:rsidR="001F550C" w:rsidRPr="002B2B17" w:rsidRDefault="001F550C" w:rsidP="00B75969">
                  <w:pPr>
                    <w:pStyle w:val="tabelklein"/>
                  </w:pPr>
                  <w:r w:rsidRPr="002B2B17">
                    <w:t> €1175.00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25C08F2" w14:textId="77777777" w:rsidR="001F550C" w:rsidRPr="002B2B17" w:rsidRDefault="001F550C" w:rsidP="00B75969">
                  <w:pPr>
                    <w:pStyle w:val="tabelklein"/>
                  </w:pPr>
                  <w:r w:rsidRPr="002B2B17">
                    <w:t> €186.00</w:t>
                  </w:r>
                </w:p>
              </w:tc>
            </w:tr>
          </w:tbl>
          <w:p w14:paraId="00CBE621" w14:textId="77777777" w:rsidR="001F550C" w:rsidRPr="002B2B17" w:rsidRDefault="001F550C" w:rsidP="001F550C"/>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866"/>
              <w:gridCol w:w="849"/>
              <w:gridCol w:w="1157"/>
              <w:gridCol w:w="1157"/>
              <w:gridCol w:w="1067"/>
              <w:gridCol w:w="1016"/>
              <w:gridCol w:w="1080"/>
            </w:tblGrid>
            <w:tr w:rsidR="001F550C" w:rsidRPr="002B2B17" w14:paraId="2643E9B2"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9482E98" w14:textId="77777777" w:rsidR="001F550C" w:rsidRPr="002B2B17" w:rsidRDefault="001F550C" w:rsidP="00B75969">
                  <w:pPr>
                    <w:pStyle w:val="tabelklein"/>
                    <w:rPr>
                      <w:b/>
                    </w:rPr>
                  </w:pPr>
                  <w:r w:rsidRPr="002B2B17">
                    <w:rPr>
                      <w:b/>
                    </w:rPr>
                    <w:t> Front</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130564F" w14:textId="77777777" w:rsidR="001F550C" w:rsidRPr="002B2B17" w:rsidRDefault="001F550C" w:rsidP="00B75969">
                  <w:pPr>
                    <w:pStyle w:val="tabelklein"/>
                    <w:rPr>
                      <w:b/>
                    </w:rPr>
                  </w:pPr>
                  <w:r w:rsidRPr="002B2B17">
                    <w:rPr>
                      <w:b/>
                    </w:rPr>
                    <w:t>Diepte </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466BF8EA" w14:textId="77777777" w:rsidR="001F550C" w:rsidRPr="002B2B17" w:rsidRDefault="00B75969" w:rsidP="00B75969">
                  <w:pPr>
                    <w:pStyle w:val="tabelklein"/>
                    <w:rPr>
                      <w:b/>
                    </w:rPr>
                  </w:pPr>
                  <w:proofErr w:type="spellStart"/>
                  <w:r w:rsidRPr="002B2B17">
                    <w:rPr>
                      <w:b/>
                    </w:rPr>
                    <w:t>Algo</w:t>
                  </w:r>
                  <w:proofErr w:type="spellEnd"/>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373913DB" w14:textId="77777777" w:rsidR="001F550C" w:rsidRPr="002B2B17" w:rsidRDefault="00B75969" w:rsidP="00B75969">
                  <w:pPr>
                    <w:pStyle w:val="tabelklein"/>
                    <w:rPr>
                      <w:b/>
                    </w:rPr>
                  </w:pPr>
                  <w:r w:rsidRPr="002B2B17">
                    <w:rPr>
                      <w:b/>
                    </w:rPr>
                    <w:t>Gemma</w:t>
                  </w:r>
                </w:p>
              </w:tc>
              <w:tc>
                <w:tcPr>
                  <w:tcW w:w="103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3BB9326" w14:textId="77777777" w:rsidR="001F550C" w:rsidRPr="002B2B17" w:rsidRDefault="00B75969" w:rsidP="00B75969">
                  <w:pPr>
                    <w:pStyle w:val="tabelklein"/>
                    <w:rPr>
                      <w:b/>
                    </w:rPr>
                  </w:pPr>
                  <w:proofErr w:type="spellStart"/>
                  <w:r w:rsidRPr="002B2B17">
                    <w:rPr>
                      <w:b/>
                    </w:rPr>
                    <w:t>Atair</w:t>
                  </w:r>
                  <w:proofErr w:type="spellEnd"/>
                </w:p>
              </w:tc>
              <w:tc>
                <w:tcPr>
                  <w:tcW w:w="986"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E08E36E" w14:textId="77777777" w:rsidR="001F550C" w:rsidRPr="002B2B17" w:rsidRDefault="00B75969" w:rsidP="00B75969">
                  <w:pPr>
                    <w:pStyle w:val="tabelklein"/>
                    <w:rPr>
                      <w:b/>
                    </w:rPr>
                  </w:pPr>
                  <w:proofErr w:type="spellStart"/>
                  <w:r w:rsidRPr="002B2B17">
                    <w:rPr>
                      <w:b/>
                    </w:rPr>
                    <w:t>Columba</w:t>
                  </w:r>
                  <w:proofErr w:type="spellEnd"/>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609EFDD" w14:textId="77777777" w:rsidR="001F550C" w:rsidRPr="002B2B17" w:rsidRDefault="001F550C" w:rsidP="00B75969">
                  <w:pPr>
                    <w:pStyle w:val="tabelklein"/>
                    <w:rPr>
                      <w:b/>
                    </w:rPr>
                  </w:pPr>
                  <w:r w:rsidRPr="002B2B17">
                    <w:rPr>
                      <w:b/>
                    </w:rPr>
                    <w:t>Vloer</w:t>
                  </w:r>
                </w:p>
              </w:tc>
            </w:tr>
            <w:tr w:rsidR="001F550C" w:rsidRPr="002B2B17" w14:paraId="043EC111"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6692789" w14:textId="77777777" w:rsidR="001F550C" w:rsidRPr="002B2B17" w:rsidRDefault="001F550C" w:rsidP="00B75969">
                  <w:pPr>
                    <w:pStyle w:val="tabelklein"/>
                  </w:pPr>
                  <w:r w:rsidRPr="002B2B17">
                    <w:t> 250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B1E6C63" w14:textId="77777777" w:rsidR="001F550C" w:rsidRPr="002B2B17" w:rsidRDefault="001F550C" w:rsidP="00B75969">
                  <w:pPr>
                    <w:pStyle w:val="tabelklein"/>
                  </w:pPr>
                  <w:r w:rsidRPr="002B2B17">
                    <w:t> 200 cm</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393105F4" w14:textId="77777777" w:rsidR="001F550C" w:rsidRPr="002B2B17" w:rsidRDefault="001F550C" w:rsidP="00B75969">
                  <w:pPr>
                    <w:pStyle w:val="tabelklein"/>
                  </w:pPr>
                  <w:r w:rsidRPr="002B2B17">
                    <w:t> € 925.00 </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8BE4260" w14:textId="77777777" w:rsidR="001F550C" w:rsidRPr="002B2B17" w:rsidRDefault="001F550C" w:rsidP="00B75969">
                  <w:pPr>
                    <w:pStyle w:val="tabelklein"/>
                  </w:pPr>
                  <w:r w:rsidRPr="002B2B17">
                    <w:t> € 925.00</w:t>
                  </w:r>
                </w:p>
              </w:tc>
              <w:tc>
                <w:tcPr>
                  <w:tcW w:w="103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6052376" w14:textId="77777777" w:rsidR="001F550C" w:rsidRPr="002B2B17" w:rsidRDefault="001F550C" w:rsidP="00B75969">
                  <w:pPr>
                    <w:pStyle w:val="tabelklein"/>
                  </w:pPr>
                  <w:r w:rsidRPr="002B2B17">
                    <w:t> €1025.00</w:t>
                  </w:r>
                </w:p>
              </w:tc>
              <w:tc>
                <w:tcPr>
                  <w:tcW w:w="986"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E2E1D64" w14:textId="77777777" w:rsidR="001F550C" w:rsidRPr="002B2B17" w:rsidRDefault="001F550C" w:rsidP="00B75969">
                  <w:pPr>
                    <w:pStyle w:val="tabelklein"/>
                  </w:pPr>
                  <w:r w:rsidRPr="002B2B17">
                    <w:t> €950.00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3A2A4FA8" w14:textId="77777777" w:rsidR="001F550C" w:rsidRPr="002B2B17" w:rsidRDefault="001F550C" w:rsidP="00B75969">
                  <w:pPr>
                    <w:pStyle w:val="tabelklein"/>
                  </w:pPr>
                  <w:r w:rsidRPr="002B2B17">
                    <w:t> € 113.00</w:t>
                  </w:r>
                </w:p>
              </w:tc>
            </w:tr>
            <w:tr w:rsidR="001F550C" w:rsidRPr="002B2B17" w14:paraId="1115413F"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6816544" w14:textId="77777777" w:rsidR="001F550C" w:rsidRPr="002B2B17" w:rsidRDefault="001F550C" w:rsidP="00B75969">
                  <w:pPr>
                    <w:pStyle w:val="tabelklein"/>
                  </w:pPr>
                  <w:r w:rsidRPr="002B2B17">
                    <w:t> 250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D16D577" w14:textId="77777777" w:rsidR="001F550C" w:rsidRPr="002B2B17" w:rsidRDefault="001F550C" w:rsidP="00B75969">
                  <w:pPr>
                    <w:pStyle w:val="tabelklein"/>
                  </w:pPr>
                  <w:r w:rsidRPr="002B2B17">
                    <w:t> 250 cm</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008287F" w14:textId="77777777" w:rsidR="001F550C" w:rsidRPr="002B2B17" w:rsidRDefault="001F550C" w:rsidP="00B75969">
                  <w:pPr>
                    <w:pStyle w:val="tabelklein"/>
                  </w:pPr>
                  <w:r w:rsidRPr="002B2B17">
                    <w:t> €1025.00</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4066A0C" w14:textId="77777777" w:rsidR="001F550C" w:rsidRPr="002B2B17" w:rsidRDefault="001F550C" w:rsidP="00B75969">
                  <w:pPr>
                    <w:pStyle w:val="tabelklein"/>
                  </w:pPr>
                  <w:r w:rsidRPr="002B2B17">
                    <w:t> €1025.00</w:t>
                  </w:r>
                </w:p>
              </w:tc>
              <w:tc>
                <w:tcPr>
                  <w:tcW w:w="103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51F4D5C" w14:textId="77777777" w:rsidR="001F550C" w:rsidRPr="002B2B17" w:rsidRDefault="001F550C" w:rsidP="00B75969">
                  <w:pPr>
                    <w:pStyle w:val="tabelklein"/>
                  </w:pPr>
                  <w:r w:rsidRPr="002B2B17">
                    <w:t> €1125.00</w:t>
                  </w:r>
                </w:p>
              </w:tc>
              <w:tc>
                <w:tcPr>
                  <w:tcW w:w="986"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CE7BE0D" w14:textId="77777777" w:rsidR="001F550C" w:rsidRPr="002B2B17" w:rsidRDefault="001F550C" w:rsidP="00B75969">
                  <w:pPr>
                    <w:pStyle w:val="tabelklein"/>
                  </w:pPr>
                  <w:r w:rsidRPr="002B2B17">
                    <w:t> €1050.00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172EDAF" w14:textId="77777777" w:rsidR="001F550C" w:rsidRPr="002B2B17" w:rsidRDefault="001F550C" w:rsidP="00B75969">
                  <w:pPr>
                    <w:pStyle w:val="tabelklein"/>
                  </w:pPr>
                  <w:r w:rsidRPr="002B2B17">
                    <w:t> € 142.00</w:t>
                  </w:r>
                </w:p>
              </w:tc>
            </w:tr>
            <w:tr w:rsidR="001F550C" w:rsidRPr="002B2B17" w14:paraId="7C3D5BAE"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774CC39" w14:textId="77777777" w:rsidR="001F550C" w:rsidRPr="002B2B17" w:rsidRDefault="001F550C" w:rsidP="00B75969">
                  <w:pPr>
                    <w:pStyle w:val="tabelklein"/>
                  </w:pPr>
                  <w:r w:rsidRPr="002B2B17">
                    <w:t> 250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6CBABB4" w14:textId="77777777" w:rsidR="001F550C" w:rsidRPr="002B2B17" w:rsidRDefault="001F550C" w:rsidP="00B75969">
                  <w:pPr>
                    <w:pStyle w:val="tabelklein"/>
                  </w:pPr>
                  <w:r w:rsidRPr="002B2B17">
                    <w:t> 296 cm</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E87021D" w14:textId="77777777" w:rsidR="001F550C" w:rsidRPr="002B2B17" w:rsidRDefault="001F550C" w:rsidP="00B75969">
                  <w:pPr>
                    <w:pStyle w:val="tabelklein"/>
                  </w:pPr>
                  <w:r w:rsidRPr="002B2B17">
                    <w:t> €1110.00</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C68F7AF" w14:textId="77777777" w:rsidR="001F550C" w:rsidRPr="002B2B17" w:rsidRDefault="001F550C" w:rsidP="00B75969">
                  <w:pPr>
                    <w:pStyle w:val="tabelklein"/>
                  </w:pPr>
                  <w:r w:rsidRPr="002B2B17">
                    <w:t> €1110.00</w:t>
                  </w:r>
                </w:p>
              </w:tc>
              <w:tc>
                <w:tcPr>
                  <w:tcW w:w="103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1F2FD04" w14:textId="77777777" w:rsidR="001F550C" w:rsidRPr="002B2B17" w:rsidRDefault="001F550C" w:rsidP="00B75969">
                  <w:pPr>
                    <w:pStyle w:val="tabelklein"/>
                  </w:pPr>
                  <w:r w:rsidRPr="002B2B17">
                    <w:t> €1210.00</w:t>
                  </w:r>
                </w:p>
              </w:tc>
              <w:tc>
                <w:tcPr>
                  <w:tcW w:w="986"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41E179D0" w14:textId="77777777" w:rsidR="001F550C" w:rsidRPr="002B2B17" w:rsidRDefault="001F550C" w:rsidP="00B75969">
                  <w:pPr>
                    <w:pStyle w:val="tabelklein"/>
                  </w:pPr>
                  <w:r w:rsidRPr="002B2B17">
                    <w:t> €1135.00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020B07F8" w14:textId="77777777" w:rsidR="001F550C" w:rsidRPr="002B2B17" w:rsidRDefault="001F550C" w:rsidP="00B75969">
                  <w:pPr>
                    <w:pStyle w:val="tabelklein"/>
                  </w:pPr>
                  <w:r w:rsidRPr="002B2B17">
                    <w:t> € 173.00</w:t>
                  </w:r>
                </w:p>
              </w:tc>
            </w:tr>
            <w:tr w:rsidR="001F550C" w:rsidRPr="002B2B17" w14:paraId="20366277"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8F310F5" w14:textId="77777777" w:rsidR="001F550C" w:rsidRPr="002B2B17" w:rsidRDefault="001F550C" w:rsidP="00B75969">
                  <w:pPr>
                    <w:pStyle w:val="tabelklein"/>
                  </w:pPr>
                  <w:r w:rsidRPr="002B2B17">
                    <w:t> 250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FDE6363" w14:textId="77777777" w:rsidR="001F550C" w:rsidRPr="002B2B17" w:rsidRDefault="001F550C" w:rsidP="00B75969">
                  <w:pPr>
                    <w:pStyle w:val="tabelklein"/>
                  </w:pPr>
                  <w:r w:rsidRPr="002B2B17">
                    <w:t> 350 cm</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1197CBBF" w14:textId="77777777" w:rsidR="001F550C" w:rsidRPr="002B2B17" w:rsidRDefault="001F550C" w:rsidP="00B75969">
                  <w:pPr>
                    <w:pStyle w:val="tabelklein"/>
                  </w:pPr>
                  <w:r w:rsidRPr="002B2B17">
                    <w:t> €1220.00</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07701EC1" w14:textId="77777777" w:rsidR="001F550C" w:rsidRPr="002B2B17" w:rsidRDefault="001F550C" w:rsidP="00B75969">
                  <w:pPr>
                    <w:pStyle w:val="tabelklein"/>
                  </w:pPr>
                  <w:r w:rsidRPr="002B2B17">
                    <w:t> €1220.00</w:t>
                  </w:r>
                </w:p>
              </w:tc>
              <w:tc>
                <w:tcPr>
                  <w:tcW w:w="103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735886B6" w14:textId="77777777" w:rsidR="001F550C" w:rsidRPr="002B2B17" w:rsidRDefault="001F550C" w:rsidP="00B75969">
                  <w:pPr>
                    <w:pStyle w:val="tabelklein"/>
                  </w:pPr>
                  <w:r w:rsidRPr="002B2B17">
                    <w:t> €1320.00</w:t>
                  </w:r>
                </w:p>
              </w:tc>
              <w:tc>
                <w:tcPr>
                  <w:tcW w:w="986"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2634E197" w14:textId="77777777" w:rsidR="001F550C" w:rsidRPr="002B2B17" w:rsidRDefault="001F550C" w:rsidP="00B75969">
                  <w:pPr>
                    <w:pStyle w:val="tabelklein"/>
                  </w:pPr>
                  <w:r w:rsidRPr="002B2B17">
                    <w:t> €1245.00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5BF1FDE" w14:textId="77777777" w:rsidR="001F550C" w:rsidRPr="002B2B17" w:rsidRDefault="001F550C" w:rsidP="00B75969">
                  <w:pPr>
                    <w:pStyle w:val="tabelklein"/>
                  </w:pPr>
                  <w:r w:rsidRPr="002B2B17">
                    <w:t> € 202.00</w:t>
                  </w:r>
                </w:p>
              </w:tc>
            </w:tr>
            <w:tr w:rsidR="001F550C" w:rsidRPr="002B2B17" w14:paraId="56AC3769" w14:textId="77777777">
              <w:trPr>
                <w:tblCellSpacing w:w="15" w:type="dxa"/>
              </w:trPr>
              <w:tc>
                <w:tcPr>
                  <w:tcW w:w="821"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616C2866" w14:textId="77777777" w:rsidR="001F550C" w:rsidRPr="002B2B17" w:rsidRDefault="001F550C" w:rsidP="00B75969">
                  <w:pPr>
                    <w:pStyle w:val="tabelklein"/>
                  </w:pPr>
                  <w:r w:rsidRPr="002B2B17">
                    <w:t> 250 cm</w:t>
                  </w:r>
                </w:p>
              </w:tc>
              <w:tc>
                <w:tcPr>
                  <w:tcW w:w="819"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0D56C19A" w14:textId="77777777" w:rsidR="001F550C" w:rsidRPr="002B2B17" w:rsidRDefault="001F550C" w:rsidP="00B75969">
                  <w:pPr>
                    <w:pStyle w:val="tabelklein"/>
                  </w:pPr>
                  <w:r w:rsidRPr="002B2B17">
                    <w:t> 398 cm</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44DDDAD" w14:textId="77777777" w:rsidR="001F550C" w:rsidRPr="002B2B17" w:rsidRDefault="001F550C" w:rsidP="00B75969">
                  <w:pPr>
                    <w:pStyle w:val="tabelklein"/>
                  </w:pPr>
                  <w:r w:rsidRPr="002B2B17">
                    <w:t> €1315.00</w:t>
                  </w:r>
                </w:p>
              </w:tc>
              <w:tc>
                <w:tcPr>
                  <w:tcW w:w="112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4A3E208C" w14:textId="77777777" w:rsidR="001F550C" w:rsidRPr="002B2B17" w:rsidRDefault="001F550C" w:rsidP="00B75969">
                  <w:pPr>
                    <w:pStyle w:val="tabelklein"/>
                  </w:pPr>
                  <w:r w:rsidRPr="002B2B17">
                    <w:t> €1315.00</w:t>
                  </w:r>
                </w:p>
              </w:tc>
              <w:tc>
                <w:tcPr>
                  <w:tcW w:w="1037"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4C736783" w14:textId="77777777" w:rsidR="001F550C" w:rsidRPr="002B2B17" w:rsidRDefault="001F550C" w:rsidP="00B75969">
                  <w:pPr>
                    <w:pStyle w:val="tabelklein"/>
                  </w:pPr>
                  <w:r w:rsidRPr="002B2B17">
                    <w:t> €1415.00</w:t>
                  </w:r>
                </w:p>
              </w:tc>
              <w:tc>
                <w:tcPr>
                  <w:tcW w:w="986"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0256DF77" w14:textId="77777777" w:rsidR="001F550C" w:rsidRPr="002B2B17" w:rsidRDefault="001F550C" w:rsidP="00B75969">
                  <w:pPr>
                    <w:pStyle w:val="tabelklein"/>
                  </w:pPr>
                  <w:r w:rsidRPr="002B2B17">
                    <w:t> €1340.00</w:t>
                  </w:r>
                </w:p>
              </w:tc>
              <w:tc>
                <w:tcPr>
                  <w:tcW w:w="1035" w:type="dxa"/>
                  <w:tcBorders>
                    <w:top w:val="single" w:sz="6" w:space="0" w:color="0000CC"/>
                    <w:left w:val="single" w:sz="6" w:space="0" w:color="0000CC"/>
                    <w:bottom w:val="single" w:sz="6" w:space="0" w:color="0000CC"/>
                    <w:right w:val="single" w:sz="6" w:space="0" w:color="0000CC"/>
                  </w:tcBorders>
                  <w:shd w:val="clear" w:color="auto" w:fill="FFFFFF"/>
                  <w:vAlign w:val="center"/>
                </w:tcPr>
                <w:p w14:paraId="59C787A9" w14:textId="77777777" w:rsidR="001F550C" w:rsidRPr="002B2B17" w:rsidRDefault="001F550C" w:rsidP="00B75969">
                  <w:pPr>
                    <w:pStyle w:val="tabelklein"/>
                  </w:pPr>
                  <w:r w:rsidRPr="002B2B17">
                    <w:t> € 239.00</w:t>
                  </w:r>
                </w:p>
              </w:tc>
            </w:tr>
          </w:tbl>
          <w:p w14:paraId="27D69FE5" w14:textId="77777777" w:rsidR="001F550C" w:rsidRPr="002B2B17" w:rsidRDefault="001F550C" w:rsidP="001F550C"/>
        </w:tc>
      </w:tr>
    </w:tbl>
    <w:p w14:paraId="5716BEF9" w14:textId="77777777" w:rsidR="00A21C6E" w:rsidRPr="002B2B17" w:rsidRDefault="00A21C6E" w:rsidP="00A21C6E"/>
    <w:tbl>
      <w:tblPr>
        <w:tblW w:w="9288" w:type="dxa"/>
        <w:tblLayout w:type="fixed"/>
        <w:tblLook w:val="04A0" w:firstRow="1" w:lastRow="0" w:firstColumn="1" w:lastColumn="0" w:noHBand="0" w:noVBand="1"/>
      </w:tblPr>
      <w:tblGrid>
        <w:gridCol w:w="534"/>
        <w:gridCol w:w="8754"/>
      </w:tblGrid>
      <w:tr w:rsidR="00B75969" w:rsidRPr="002B2B17" w14:paraId="622334AD" w14:textId="77777777">
        <w:tc>
          <w:tcPr>
            <w:tcW w:w="534" w:type="dxa"/>
          </w:tcPr>
          <w:p w14:paraId="1EA948E0" w14:textId="77777777" w:rsidR="00B75969" w:rsidRPr="002B2B17" w:rsidRDefault="00B75969" w:rsidP="008C2590">
            <w:pPr>
              <w:pStyle w:val="Opgave"/>
            </w:pPr>
          </w:p>
        </w:tc>
        <w:tc>
          <w:tcPr>
            <w:tcW w:w="8754" w:type="dxa"/>
          </w:tcPr>
          <w:p w14:paraId="5F5D7ADC" w14:textId="77777777" w:rsidR="00B75969" w:rsidRPr="002B2B17" w:rsidRDefault="00B75969" w:rsidP="00B75969">
            <w:r w:rsidRPr="002B2B17">
              <w:t>Een klant belt op en wil een tuinhuisje bestellen.</w:t>
            </w:r>
          </w:p>
          <w:p w14:paraId="203F40AF" w14:textId="77777777" w:rsidR="00B75969" w:rsidRPr="002B2B17" w:rsidRDefault="00B75969" w:rsidP="00B75969">
            <w:r w:rsidRPr="002B2B17">
              <w:t>Hij vraagt advies. Het tuinhuisje moet voldoen aan:</w:t>
            </w:r>
          </w:p>
          <w:p w14:paraId="35A14F98" w14:textId="77777777" w:rsidR="00B75969" w:rsidRPr="002B2B17" w:rsidRDefault="00B75969" w:rsidP="00B75969">
            <w:r w:rsidRPr="002B2B17">
              <w:t>Ongeveer 240x300 en een prijs onder de € 1000.</w:t>
            </w:r>
          </w:p>
          <w:p w14:paraId="087741C7" w14:textId="77777777" w:rsidR="00B75969" w:rsidRPr="002B2B17" w:rsidRDefault="00B75969" w:rsidP="00B75969">
            <w:r w:rsidRPr="002B2B17">
              <w:t>Welk model ga je adviseren? Waarom?</w:t>
            </w:r>
          </w:p>
        </w:tc>
      </w:tr>
      <w:tr w:rsidR="00B75969" w:rsidRPr="002B2B17" w14:paraId="4239E266" w14:textId="77777777">
        <w:tc>
          <w:tcPr>
            <w:tcW w:w="534" w:type="dxa"/>
          </w:tcPr>
          <w:p w14:paraId="7BA8B253" w14:textId="77777777" w:rsidR="00B75969" w:rsidRPr="002B2B17" w:rsidRDefault="00B75969" w:rsidP="008C2590"/>
        </w:tc>
        <w:tc>
          <w:tcPr>
            <w:tcW w:w="8754" w:type="dxa"/>
          </w:tcPr>
          <w:p w14:paraId="43CA4806" w14:textId="48A26634" w:rsidR="00B75969" w:rsidRPr="00C81224" w:rsidRDefault="00C81224" w:rsidP="00374A7F">
            <w:pPr>
              <w:rPr>
                <w:b/>
              </w:rPr>
            </w:pPr>
            <w:r w:rsidRPr="00C81224">
              <w:rPr>
                <w:b/>
              </w:rPr>
              <w:t xml:space="preserve">Voorbeeldantwoord: Dwaalster of Gamma allebei 200x296 </w:t>
            </w:r>
            <w:r w:rsidR="00374A7F">
              <w:rPr>
                <w:b/>
              </w:rPr>
              <w:t xml:space="preserve">[dus iets kleiner dan gevraagd] </w:t>
            </w:r>
            <w:r w:rsidRPr="00C81224">
              <w:rPr>
                <w:b/>
              </w:rPr>
              <w:t>en onder de 1</w:t>
            </w:r>
            <w:r w:rsidR="00374A7F">
              <w:rPr>
                <w:b/>
              </w:rPr>
              <w:t>0</w:t>
            </w:r>
            <w:r w:rsidRPr="00C81224">
              <w:rPr>
                <w:b/>
              </w:rPr>
              <w:t>00 euro</w:t>
            </w:r>
            <w:r w:rsidR="00374A7F">
              <w:rPr>
                <w:b/>
              </w:rPr>
              <w:t xml:space="preserve"> [dat is het belangrijkste]</w:t>
            </w:r>
          </w:p>
        </w:tc>
      </w:tr>
    </w:tbl>
    <w:p w14:paraId="41AF4330" w14:textId="77777777" w:rsidR="009A30B4" w:rsidRDefault="009A30B4" w:rsidP="009A30B4"/>
    <w:p w14:paraId="55F3F086" w14:textId="77777777" w:rsidR="009A30B4" w:rsidRPr="008F13C1" w:rsidRDefault="009A30B4" w:rsidP="009A30B4"/>
    <w:p w14:paraId="0A5F305B" w14:textId="77777777" w:rsidR="00B75969" w:rsidRPr="002B2B17" w:rsidRDefault="009A30B4" w:rsidP="00B75969">
      <w:pPr>
        <w:pStyle w:val="Heading1"/>
      </w:pPr>
      <w:r>
        <w:br w:type="page"/>
      </w:r>
      <w:r w:rsidR="00433477">
        <w:lastRenderedPageBreak/>
        <w:t>2</w:t>
      </w:r>
      <w:r w:rsidR="00B75969" w:rsidRPr="002B2B17">
        <w:t xml:space="preserve"> </w:t>
      </w:r>
      <w:r w:rsidR="003F1588" w:rsidRPr="002B2B17">
        <w:t>–</w:t>
      </w:r>
      <w:r w:rsidR="00970398">
        <w:t>F</w:t>
      </w:r>
      <w:r w:rsidR="0048095E">
        <w:t>acturen</w:t>
      </w:r>
      <w:r w:rsidR="00970398" w:rsidRPr="00970398">
        <w:t xml:space="preserve"> </w:t>
      </w:r>
      <w:r w:rsidR="00970398">
        <w:t>en offertes</w:t>
      </w:r>
    </w:p>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9304"/>
      </w:tblGrid>
      <w:tr w:rsidR="00C330A9" w:rsidRPr="002B2B17" w14:paraId="11EC019B" w14:textId="77777777" w:rsidTr="00ED317F">
        <w:tc>
          <w:tcPr>
            <w:tcW w:w="9304" w:type="dxa"/>
          </w:tcPr>
          <w:p w14:paraId="00CEC736" w14:textId="77777777" w:rsidR="00C330A9" w:rsidRPr="002B2B17" w:rsidRDefault="00C330A9" w:rsidP="00C330A9"/>
          <w:p w14:paraId="17BD2648" w14:textId="77777777" w:rsidR="00C330A9" w:rsidRPr="002B2B17" w:rsidRDefault="00C330A9" w:rsidP="00C330A9">
            <w:r w:rsidRPr="002B2B17">
              <w:t>Soms moet je een rekening (factuur) voor een klant schrijven</w:t>
            </w:r>
            <w:r w:rsidR="00FF1838">
              <w:t>, een offerte opstellen</w:t>
            </w:r>
            <w:r w:rsidRPr="002B2B17">
              <w:t xml:space="preserve"> of een rekening controleren. Soms komt een klant ruilen of staat er een fout in de rekening.</w:t>
            </w:r>
          </w:p>
          <w:p w14:paraId="4E724C75" w14:textId="77777777" w:rsidR="00C330A9" w:rsidRPr="002B2B17" w:rsidRDefault="00C330A9"/>
        </w:tc>
      </w:tr>
    </w:tbl>
    <w:p w14:paraId="2606520E" w14:textId="77777777" w:rsidR="00B75969" w:rsidRPr="002B2B17" w:rsidRDefault="00B75969" w:rsidP="00B75969"/>
    <w:tbl>
      <w:tblPr>
        <w:tblW w:w="9288" w:type="dxa"/>
        <w:tblLayout w:type="fixed"/>
        <w:tblLook w:val="04A0" w:firstRow="1" w:lastRow="0" w:firstColumn="1" w:lastColumn="0" w:noHBand="0" w:noVBand="1"/>
      </w:tblPr>
      <w:tblGrid>
        <w:gridCol w:w="534"/>
        <w:gridCol w:w="8754"/>
      </w:tblGrid>
      <w:tr w:rsidR="00B75969" w:rsidRPr="002B2B17" w14:paraId="287D74DC" w14:textId="77777777">
        <w:tc>
          <w:tcPr>
            <w:tcW w:w="534" w:type="dxa"/>
          </w:tcPr>
          <w:p w14:paraId="5B86A625" w14:textId="77777777" w:rsidR="00B75969" w:rsidRPr="002B2B17" w:rsidRDefault="00B75969" w:rsidP="008C2590">
            <w:pPr>
              <w:pStyle w:val="Opgave"/>
            </w:pPr>
          </w:p>
        </w:tc>
        <w:tc>
          <w:tcPr>
            <w:tcW w:w="8754" w:type="dxa"/>
          </w:tcPr>
          <w:p w14:paraId="57A0C915" w14:textId="77777777" w:rsidR="00C330A9" w:rsidRPr="002B2B17" w:rsidRDefault="00C330A9" w:rsidP="00C330A9">
            <w:pPr>
              <w:spacing w:before="100" w:beforeAutospacing="1" w:after="100" w:afterAutospacing="1" w:line="360" w:lineRule="atLeast"/>
              <w:rPr>
                <w:rStyle w:val="Emphasis"/>
                <w:rFonts w:ascii="Verdana" w:hAnsi="Verdana"/>
                <w:color w:val="666666"/>
                <w:sz w:val="20"/>
                <w:szCs w:val="20"/>
                <w:bdr w:val="single" w:sz="6" w:space="2" w:color="A8B400" w:frame="1"/>
                <w:shd w:val="clear" w:color="auto" w:fill="E7ED93"/>
              </w:rPr>
            </w:pPr>
            <w:r w:rsidRPr="002B2B17">
              <w:rPr>
                <w:rStyle w:val="Strong"/>
                <w:rFonts w:ascii="Verdana" w:hAnsi="Verdana"/>
                <w:color w:val="666666"/>
                <w:sz w:val="20"/>
                <w:szCs w:val="20"/>
                <w:bdr w:val="single" w:sz="6" w:space="2" w:color="A8B400" w:frame="1"/>
                <w:shd w:val="clear" w:color="auto" w:fill="E7ED93"/>
              </w:rPr>
              <w:t>Graszoden: €1,25</w:t>
            </w:r>
            <w:r w:rsidRPr="002B2B17">
              <w:rPr>
                <w:rFonts w:ascii="Verdana" w:hAnsi="Verdana"/>
                <w:color w:val="666666"/>
                <w:sz w:val="20"/>
                <w:szCs w:val="20"/>
                <w:bdr w:val="single" w:sz="6" w:space="2" w:color="A8B400" w:frame="1"/>
                <w:shd w:val="clear" w:color="auto" w:fill="E7ED93"/>
              </w:rPr>
              <w:t>  p/m</w:t>
            </w:r>
            <w:r w:rsidRPr="002B2B17">
              <w:rPr>
                <w:rFonts w:ascii="Verdana" w:hAnsi="Verdana"/>
                <w:color w:val="666666"/>
                <w:sz w:val="20"/>
                <w:szCs w:val="20"/>
                <w:bdr w:val="single" w:sz="6" w:space="2" w:color="A8B400" w:frame="1"/>
                <w:shd w:val="clear" w:color="auto" w:fill="E7ED93"/>
                <w:vertAlign w:val="superscript"/>
              </w:rPr>
              <w:t>2</w:t>
            </w:r>
            <w:r w:rsidRPr="002B2B17">
              <w:rPr>
                <w:rFonts w:ascii="Verdana" w:hAnsi="Verdana"/>
                <w:color w:val="666666"/>
                <w:sz w:val="20"/>
                <w:szCs w:val="20"/>
                <w:bdr w:val="single" w:sz="6" w:space="2" w:color="A8B400" w:frame="1"/>
                <w:shd w:val="clear" w:color="auto" w:fill="E7ED93"/>
              </w:rPr>
              <w:t xml:space="preserve"> (</w:t>
            </w:r>
            <w:r w:rsidRPr="002B2B17">
              <w:rPr>
                <w:rStyle w:val="Emphasis"/>
                <w:rFonts w:ascii="Verdana" w:hAnsi="Verdana"/>
                <w:color w:val="666666"/>
                <w:sz w:val="20"/>
                <w:szCs w:val="20"/>
                <w:bdr w:val="single" w:sz="6" w:space="2" w:color="A8B400" w:frame="1"/>
                <w:shd w:val="clear" w:color="auto" w:fill="E7ED93"/>
              </w:rPr>
              <w:t>incl. btw, excl. bezorgkosten)*</w:t>
            </w:r>
          </w:p>
          <w:p w14:paraId="4E4F1D32" w14:textId="77777777" w:rsidR="00C330A9" w:rsidRPr="002B2B17" w:rsidRDefault="00C330A9" w:rsidP="00C330A9">
            <w:r w:rsidRPr="002B2B17">
              <w:t xml:space="preserve">Een tuin heeft een totale oppervlakte van 720 m². </w:t>
            </w:r>
          </w:p>
          <w:p w14:paraId="4C1FD696" w14:textId="77777777" w:rsidR="00C330A9" w:rsidRPr="002B2B17" w:rsidRDefault="00C330A9" w:rsidP="00C330A9">
            <w:r w:rsidRPr="002B2B17">
              <w:rPr>
                <w:position w:val="-24"/>
              </w:rPr>
              <w:object w:dxaOrig="240" w:dyaOrig="620" w14:anchorId="594970E2">
                <v:shape id="_x0000_i1026" type="#_x0000_t75" style="width:12pt;height:30.75pt" o:ole="">
                  <v:imagedata r:id="rId44" o:title=""/>
                </v:shape>
                <o:OLEObject Type="Embed" ProgID="Equation.3" ShapeID="_x0000_i1026" DrawAspect="Content" ObjectID="_1500975836" r:id="rId45"/>
              </w:object>
            </w:r>
            <w:r w:rsidRPr="002B2B17">
              <w:t xml:space="preserve"> deel wordt belegd met graszoden. </w:t>
            </w:r>
          </w:p>
          <w:p w14:paraId="7C782702" w14:textId="482D88C7" w:rsidR="00B75969" w:rsidRPr="002B2B17" w:rsidRDefault="00D56992" w:rsidP="00C330A9">
            <w:r>
              <w:t>Hoeveel betaalt de klant voor de graszoden, als de bezorgkosten €3</w:t>
            </w:r>
            <w:r w:rsidRPr="002B2B17">
              <w:t>0 zijn?</w:t>
            </w:r>
          </w:p>
        </w:tc>
      </w:tr>
      <w:tr w:rsidR="00B75969" w:rsidRPr="002B2B17" w14:paraId="69433E1D" w14:textId="77777777">
        <w:tc>
          <w:tcPr>
            <w:tcW w:w="534" w:type="dxa"/>
          </w:tcPr>
          <w:p w14:paraId="6FF8DC95" w14:textId="77777777" w:rsidR="00B75969" w:rsidRPr="002B2B17" w:rsidRDefault="00B75969" w:rsidP="008C2590"/>
        </w:tc>
        <w:tc>
          <w:tcPr>
            <w:tcW w:w="8754" w:type="dxa"/>
          </w:tcPr>
          <w:p w14:paraId="393336F7" w14:textId="77777777" w:rsidR="00B75969" w:rsidRPr="002B2B17" w:rsidRDefault="00B75969" w:rsidP="008C2590"/>
          <w:p w14:paraId="40C88FD9" w14:textId="1130E5FA" w:rsidR="00B75969" w:rsidRPr="00C81224" w:rsidRDefault="00C81224" w:rsidP="008C2590">
            <w:pPr>
              <w:rPr>
                <w:b/>
              </w:rPr>
            </w:pPr>
            <w:r w:rsidRPr="00C81224">
              <w:rPr>
                <w:b/>
              </w:rPr>
              <w:t xml:space="preserve">180 x </w:t>
            </w:r>
            <w:r w:rsidRPr="002B2B17">
              <w:t>€</w:t>
            </w:r>
            <w:r w:rsidRPr="00C81224">
              <w:rPr>
                <w:b/>
              </w:rPr>
              <w:t xml:space="preserve">1,25 + </w:t>
            </w:r>
            <w:r w:rsidRPr="002B2B17">
              <w:t>€</w:t>
            </w:r>
            <w:r w:rsidRPr="00C81224">
              <w:rPr>
                <w:b/>
              </w:rPr>
              <w:t>30 =</w:t>
            </w:r>
            <w:r>
              <w:rPr>
                <w:b/>
              </w:rPr>
              <w:t xml:space="preserve"> </w:t>
            </w:r>
            <w:r w:rsidRPr="002B2B17">
              <w:t>€</w:t>
            </w:r>
            <w:r>
              <w:t xml:space="preserve"> </w:t>
            </w:r>
            <w:r>
              <w:rPr>
                <w:b/>
              </w:rPr>
              <w:t>255</w:t>
            </w:r>
          </w:p>
        </w:tc>
      </w:tr>
    </w:tbl>
    <w:p w14:paraId="53B2C6E9" w14:textId="77777777" w:rsidR="00C330A9" w:rsidRDefault="00C330A9" w:rsidP="00C330A9"/>
    <w:p w14:paraId="57E5020D" w14:textId="77777777" w:rsidR="00D56992" w:rsidRPr="002B2B17" w:rsidRDefault="00D56992" w:rsidP="00C330A9"/>
    <w:tbl>
      <w:tblPr>
        <w:tblW w:w="9288" w:type="dxa"/>
        <w:tblLayout w:type="fixed"/>
        <w:tblLook w:val="04A0" w:firstRow="1" w:lastRow="0" w:firstColumn="1" w:lastColumn="0" w:noHBand="0" w:noVBand="1"/>
      </w:tblPr>
      <w:tblGrid>
        <w:gridCol w:w="534"/>
        <w:gridCol w:w="8754"/>
      </w:tblGrid>
      <w:tr w:rsidR="00D56992" w:rsidRPr="002B2B17" w14:paraId="3E22CB7B" w14:textId="77777777" w:rsidTr="001B1505">
        <w:tc>
          <w:tcPr>
            <w:tcW w:w="534" w:type="dxa"/>
          </w:tcPr>
          <w:p w14:paraId="791780E7" w14:textId="77777777" w:rsidR="00D56992" w:rsidRPr="002B2B17" w:rsidRDefault="00D56992" w:rsidP="001B1505">
            <w:pPr>
              <w:pStyle w:val="Opgave"/>
            </w:pPr>
          </w:p>
        </w:tc>
        <w:tc>
          <w:tcPr>
            <w:tcW w:w="8754" w:type="dxa"/>
          </w:tcPr>
          <w:p w14:paraId="15B917D4" w14:textId="77777777" w:rsidR="00D56992" w:rsidRPr="002B2B17" w:rsidRDefault="00D56992" w:rsidP="001B1505">
            <w:r w:rsidRPr="002B2B17">
              <w:t>Voor een klant maak je de volgende verkoopfactuur:</w:t>
            </w:r>
          </w:p>
          <w:p w14:paraId="78D3E7DE" w14:textId="77777777" w:rsidR="00D56992" w:rsidRPr="002B2B17" w:rsidRDefault="00D56992" w:rsidP="001B150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1980"/>
              <w:gridCol w:w="1620"/>
              <w:gridCol w:w="1620"/>
            </w:tblGrid>
            <w:tr w:rsidR="00D56992" w:rsidRPr="002B2B17" w14:paraId="67F18081" w14:textId="77777777" w:rsidTr="001B1505">
              <w:trPr>
                <w:jc w:val="center"/>
              </w:trPr>
              <w:tc>
                <w:tcPr>
                  <w:tcW w:w="1975" w:type="dxa"/>
                </w:tcPr>
                <w:p w14:paraId="74733744" w14:textId="77777777" w:rsidR="00D56992" w:rsidRPr="00ED317F" w:rsidRDefault="00D56992" w:rsidP="001B1505">
                  <w:pPr>
                    <w:rPr>
                      <w:b/>
                    </w:rPr>
                  </w:pPr>
                  <w:r w:rsidRPr="00ED317F">
                    <w:rPr>
                      <w:b/>
                    </w:rPr>
                    <w:t>Product</w:t>
                  </w:r>
                </w:p>
              </w:tc>
              <w:tc>
                <w:tcPr>
                  <w:tcW w:w="1980" w:type="dxa"/>
                </w:tcPr>
                <w:p w14:paraId="031C2338" w14:textId="77777777" w:rsidR="00D56992" w:rsidRPr="00ED317F" w:rsidRDefault="00D56992" w:rsidP="001B1505">
                  <w:pPr>
                    <w:rPr>
                      <w:b/>
                    </w:rPr>
                  </w:pPr>
                  <w:r w:rsidRPr="00ED317F">
                    <w:rPr>
                      <w:b/>
                    </w:rPr>
                    <w:t>Prijs</w:t>
                  </w:r>
                </w:p>
              </w:tc>
              <w:tc>
                <w:tcPr>
                  <w:tcW w:w="1620" w:type="dxa"/>
                </w:tcPr>
                <w:p w14:paraId="697FC407" w14:textId="77777777" w:rsidR="00D56992" w:rsidRPr="00ED317F" w:rsidRDefault="00D56992" w:rsidP="001B1505">
                  <w:pPr>
                    <w:rPr>
                      <w:b/>
                    </w:rPr>
                  </w:pPr>
                  <w:r w:rsidRPr="00ED317F">
                    <w:rPr>
                      <w:b/>
                    </w:rPr>
                    <w:t>Aantal</w:t>
                  </w:r>
                </w:p>
              </w:tc>
              <w:tc>
                <w:tcPr>
                  <w:tcW w:w="1620" w:type="dxa"/>
                </w:tcPr>
                <w:p w14:paraId="65903296" w14:textId="77777777" w:rsidR="00D56992" w:rsidRPr="00ED317F" w:rsidRDefault="00D56992" w:rsidP="001B1505">
                  <w:pPr>
                    <w:rPr>
                      <w:b/>
                    </w:rPr>
                  </w:pPr>
                  <w:r w:rsidRPr="00ED317F">
                    <w:rPr>
                      <w:b/>
                    </w:rPr>
                    <w:t>Totaal</w:t>
                  </w:r>
                </w:p>
              </w:tc>
            </w:tr>
            <w:tr w:rsidR="00D56992" w:rsidRPr="002B2B17" w14:paraId="4086CAAD" w14:textId="77777777" w:rsidTr="001B1505">
              <w:trPr>
                <w:jc w:val="center"/>
              </w:trPr>
              <w:tc>
                <w:tcPr>
                  <w:tcW w:w="1975" w:type="dxa"/>
                </w:tcPr>
                <w:p w14:paraId="36DBB0CD" w14:textId="77777777" w:rsidR="00D56992" w:rsidRPr="002B2B17" w:rsidRDefault="00D56992" w:rsidP="001B1505"/>
                <w:p w14:paraId="251A7D71" w14:textId="77777777" w:rsidR="00D56992" w:rsidRDefault="00D56992" w:rsidP="001B1505">
                  <w:r>
                    <w:t xml:space="preserve">Terrastegel </w:t>
                  </w:r>
                </w:p>
                <w:p w14:paraId="53A90ACB" w14:textId="20D580CB" w:rsidR="00D56992" w:rsidRDefault="00D56992" w:rsidP="001B1505">
                  <w:r>
                    <w:t xml:space="preserve"> 60 x 60 x 5 cm</w:t>
                  </w:r>
                </w:p>
                <w:p w14:paraId="39BAA8BD" w14:textId="77777777" w:rsidR="001B1505" w:rsidRDefault="001B1505" w:rsidP="001B1505"/>
                <w:p w14:paraId="170FE9FC" w14:textId="77777777" w:rsidR="00D56992" w:rsidRDefault="00D56992" w:rsidP="001B1505">
                  <w:r>
                    <w:t>Straatzand</w:t>
                  </w:r>
                </w:p>
                <w:p w14:paraId="58903306" w14:textId="77777777" w:rsidR="00D56992" w:rsidRPr="002B2B17" w:rsidRDefault="00D56992" w:rsidP="001B1505">
                  <w:r>
                    <w:t>500 liter</w:t>
                  </w:r>
                </w:p>
              </w:tc>
              <w:tc>
                <w:tcPr>
                  <w:tcW w:w="1980" w:type="dxa"/>
                </w:tcPr>
                <w:p w14:paraId="2F025C26" w14:textId="77777777" w:rsidR="00D56992" w:rsidRPr="002B2B17" w:rsidRDefault="00D56992" w:rsidP="001B1505"/>
                <w:p w14:paraId="7C58A5F7" w14:textId="23BB261A" w:rsidR="00D56992" w:rsidRDefault="00D56992" w:rsidP="001B1505">
                  <w:pPr>
                    <w:spacing w:line="480" w:lineRule="auto"/>
                  </w:pPr>
                  <w:r w:rsidRPr="002B2B17">
                    <w:t>€ 14,50</w:t>
                  </w:r>
                </w:p>
                <w:p w14:paraId="5DB173A8" w14:textId="77777777" w:rsidR="001B1505" w:rsidRPr="001B1505" w:rsidRDefault="001B1505" w:rsidP="001B1505">
                  <w:pPr>
                    <w:spacing w:line="480" w:lineRule="auto"/>
                    <w:rPr>
                      <w:sz w:val="18"/>
                      <w:szCs w:val="18"/>
                    </w:rPr>
                  </w:pPr>
                </w:p>
                <w:p w14:paraId="6FE3DFE0" w14:textId="77777777" w:rsidR="00D56992" w:rsidRPr="002B2B17" w:rsidRDefault="00D56992" w:rsidP="001B1505">
                  <w:pPr>
                    <w:spacing w:line="480" w:lineRule="auto"/>
                  </w:pPr>
                  <w:r w:rsidRPr="002B2B17">
                    <w:t xml:space="preserve">€ </w:t>
                  </w:r>
                  <w:r>
                    <w:t>20,-</w:t>
                  </w:r>
                </w:p>
              </w:tc>
              <w:tc>
                <w:tcPr>
                  <w:tcW w:w="1620" w:type="dxa"/>
                </w:tcPr>
                <w:p w14:paraId="14108AFD" w14:textId="77777777" w:rsidR="00D56992" w:rsidRPr="002B2B17" w:rsidRDefault="00D56992" w:rsidP="001B1505"/>
                <w:p w14:paraId="59B0D411" w14:textId="77777777" w:rsidR="00D56992" w:rsidRDefault="00D56992" w:rsidP="001B1505">
                  <w:pPr>
                    <w:spacing w:line="480" w:lineRule="auto"/>
                  </w:pPr>
                  <w:r w:rsidRPr="002B2B17">
                    <w:t>20</w:t>
                  </w:r>
                  <w:r>
                    <w:t xml:space="preserve"> stuks</w:t>
                  </w:r>
                </w:p>
                <w:p w14:paraId="6FC466F1" w14:textId="77777777" w:rsidR="00D56992" w:rsidRPr="001B1505" w:rsidRDefault="00D56992" w:rsidP="001B1505">
                  <w:pPr>
                    <w:spacing w:line="480" w:lineRule="auto"/>
                    <w:rPr>
                      <w:sz w:val="18"/>
                      <w:szCs w:val="18"/>
                    </w:rPr>
                  </w:pPr>
                </w:p>
                <w:p w14:paraId="5CAE126D" w14:textId="77777777" w:rsidR="00D56992" w:rsidRPr="002B2B17" w:rsidRDefault="00D56992" w:rsidP="001B1505">
                  <w:pPr>
                    <w:spacing w:line="480" w:lineRule="auto"/>
                  </w:pPr>
                  <w:r>
                    <w:t>3 zakken</w:t>
                  </w:r>
                </w:p>
              </w:tc>
              <w:tc>
                <w:tcPr>
                  <w:tcW w:w="1620" w:type="dxa"/>
                </w:tcPr>
                <w:p w14:paraId="288A9FBD" w14:textId="77777777" w:rsidR="001B1505" w:rsidRPr="001B1505" w:rsidRDefault="001B1505" w:rsidP="001B1505">
                  <w:pPr>
                    <w:spacing w:line="480" w:lineRule="auto"/>
                    <w:rPr>
                      <w:b/>
                      <w:sz w:val="18"/>
                      <w:szCs w:val="18"/>
                    </w:rPr>
                  </w:pPr>
                  <w:r w:rsidRPr="001B1505">
                    <w:rPr>
                      <w:b/>
                    </w:rPr>
                    <w:t xml:space="preserve">  </w:t>
                  </w:r>
                </w:p>
                <w:p w14:paraId="01EC753D" w14:textId="19359AB3" w:rsidR="00D56992" w:rsidRPr="001B1505" w:rsidRDefault="001B1505" w:rsidP="001B1505">
                  <w:pPr>
                    <w:spacing w:line="480" w:lineRule="auto"/>
                    <w:rPr>
                      <w:b/>
                    </w:rPr>
                  </w:pPr>
                  <w:r w:rsidRPr="001B1505">
                    <w:rPr>
                      <w:b/>
                    </w:rPr>
                    <w:t>€290,-</w:t>
                  </w:r>
                </w:p>
                <w:p w14:paraId="675A63B9" w14:textId="77777777" w:rsidR="00D56992" w:rsidRPr="001B1505" w:rsidRDefault="00D56992" w:rsidP="001B1505">
                  <w:pPr>
                    <w:spacing w:line="480" w:lineRule="auto"/>
                    <w:rPr>
                      <w:b/>
                      <w:sz w:val="18"/>
                      <w:szCs w:val="18"/>
                    </w:rPr>
                  </w:pPr>
                </w:p>
                <w:p w14:paraId="11B0A3C0" w14:textId="387C76C8" w:rsidR="00D56992" w:rsidRPr="001B1505" w:rsidRDefault="001B1505" w:rsidP="001B1505">
                  <w:pPr>
                    <w:spacing w:line="480" w:lineRule="auto"/>
                    <w:rPr>
                      <w:b/>
                    </w:rPr>
                  </w:pPr>
                  <w:r w:rsidRPr="001B1505">
                    <w:rPr>
                      <w:b/>
                    </w:rPr>
                    <w:t>€ 60,-</w:t>
                  </w:r>
                </w:p>
              </w:tc>
            </w:tr>
            <w:tr w:rsidR="00D56992" w:rsidRPr="002B2B17" w14:paraId="4297C4D1" w14:textId="77777777" w:rsidTr="001B1505">
              <w:trPr>
                <w:trHeight w:val="1888"/>
                <w:jc w:val="center"/>
              </w:trPr>
              <w:tc>
                <w:tcPr>
                  <w:tcW w:w="5575" w:type="dxa"/>
                  <w:gridSpan w:val="3"/>
                </w:tcPr>
                <w:p w14:paraId="0E1A2518" w14:textId="691ED08D" w:rsidR="00D56992" w:rsidRPr="002B2B17" w:rsidRDefault="00D56992" w:rsidP="001B1505">
                  <w:pPr>
                    <w:jc w:val="right"/>
                  </w:pPr>
                </w:p>
                <w:p w14:paraId="1C0DBFD2" w14:textId="77777777" w:rsidR="00D56992" w:rsidRPr="002B2B17" w:rsidRDefault="00D56992" w:rsidP="001B1505">
                  <w:pPr>
                    <w:spacing w:line="480" w:lineRule="auto"/>
                    <w:jc w:val="right"/>
                  </w:pPr>
                  <w:r w:rsidRPr="002B2B17">
                    <w:t xml:space="preserve">Totaal goederen </w:t>
                  </w:r>
                </w:p>
                <w:p w14:paraId="5684944F" w14:textId="77777777" w:rsidR="00D56992" w:rsidRPr="001B1505" w:rsidRDefault="00D56992" w:rsidP="001B1505">
                  <w:pPr>
                    <w:spacing w:line="480" w:lineRule="auto"/>
                    <w:jc w:val="right"/>
                    <w:rPr>
                      <w:u w:val="single"/>
                    </w:rPr>
                  </w:pPr>
                  <w:r w:rsidRPr="001B1505">
                    <w:rPr>
                      <w:u w:val="single"/>
                    </w:rPr>
                    <w:t>Bezorgkosten</w:t>
                  </w:r>
                </w:p>
                <w:p w14:paraId="19E5A183" w14:textId="1971E3AD" w:rsidR="001B1505" w:rsidRPr="001B1505" w:rsidRDefault="001B1505" w:rsidP="001B1505">
                  <w:pPr>
                    <w:jc w:val="right"/>
                  </w:pPr>
                  <w:r w:rsidRPr="001B1505">
                    <w:t>Subtotaal</w:t>
                  </w:r>
                </w:p>
                <w:p w14:paraId="41382975" w14:textId="77777777" w:rsidR="001B1505" w:rsidRDefault="001B1505" w:rsidP="001B1505">
                  <w:pPr>
                    <w:jc w:val="right"/>
                  </w:pPr>
                </w:p>
                <w:p w14:paraId="373A7D4E" w14:textId="77777777" w:rsidR="00D56992" w:rsidRPr="002B2B17" w:rsidRDefault="00D56992" w:rsidP="001B1505">
                  <w:pPr>
                    <w:jc w:val="right"/>
                  </w:pPr>
                  <w:r w:rsidRPr="002B2B17">
                    <w:t xml:space="preserve">BTW </w:t>
                  </w:r>
                  <w:r>
                    <w:t>21</w:t>
                  </w:r>
                  <w:r w:rsidRPr="002B2B17">
                    <w:t>%</w:t>
                  </w:r>
                </w:p>
              </w:tc>
              <w:tc>
                <w:tcPr>
                  <w:tcW w:w="1620" w:type="dxa"/>
                </w:tcPr>
                <w:p w14:paraId="59E5F4AC" w14:textId="77777777" w:rsidR="00D56992" w:rsidRPr="001B1505" w:rsidRDefault="00D56992" w:rsidP="001B1505">
                  <w:pPr>
                    <w:rPr>
                      <w:b/>
                    </w:rPr>
                  </w:pPr>
                </w:p>
                <w:p w14:paraId="0615B825" w14:textId="6C966F43" w:rsidR="001B1505" w:rsidRPr="001B1505" w:rsidRDefault="001B1505" w:rsidP="001B1505">
                  <w:pPr>
                    <w:spacing w:line="480" w:lineRule="auto"/>
                    <w:rPr>
                      <w:b/>
                    </w:rPr>
                  </w:pPr>
                  <w:r w:rsidRPr="001B1505">
                    <w:rPr>
                      <w:b/>
                    </w:rPr>
                    <w:t>€350,00</w:t>
                  </w:r>
                </w:p>
                <w:p w14:paraId="1CFBFA06" w14:textId="0A46113A" w:rsidR="00D56992" w:rsidRPr="001B1505" w:rsidRDefault="00D56992" w:rsidP="001B1505">
                  <w:pPr>
                    <w:spacing w:line="480" w:lineRule="auto"/>
                    <w:rPr>
                      <w:b/>
                      <w:u w:val="single"/>
                    </w:rPr>
                  </w:pPr>
                  <w:r w:rsidRPr="001B1505">
                    <w:rPr>
                      <w:b/>
                      <w:u w:val="single"/>
                    </w:rPr>
                    <w:t>€ 30,00</w:t>
                  </w:r>
                </w:p>
                <w:p w14:paraId="3340F429" w14:textId="7C71AB4F" w:rsidR="001B1505" w:rsidRPr="001B1505" w:rsidRDefault="001B1505" w:rsidP="001B1505">
                  <w:pPr>
                    <w:spacing w:line="480" w:lineRule="auto"/>
                    <w:rPr>
                      <w:b/>
                    </w:rPr>
                  </w:pPr>
                  <w:r w:rsidRPr="001B1505">
                    <w:rPr>
                      <w:b/>
                    </w:rPr>
                    <w:t>€380,00</w:t>
                  </w:r>
                </w:p>
                <w:p w14:paraId="09B3678A" w14:textId="6BB7D0B0" w:rsidR="00D56992" w:rsidRPr="001B1505" w:rsidRDefault="001B1505" w:rsidP="001B1505">
                  <w:pPr>
                    <w:spacing w:line="480" w:lineRule="auto"/>
                    <w:rPr>
                      <w:b/>
                    </w:rPr>
                  </w:pPr>
                  <w:r w:rsidRPr="001B1505">
                    <w:rPr>
                      <w:b/>
                    </w:rPr>
                    <w:t>€ 79,80</w:t>
                  </w:r>
                </w:p>
              </w:tc>
            </w:tr>
            <w:tr w:rsidR="00D56992" w:rsidRPr="002B2B17" w14:paraId="42A3C328" w14:textId="77777777" w:rsidTr="001B1505">
              <w:trPr>
                <w:jc w:val="center"/>
              </w:trPr>
              <w:tc>
                <w:tcPr>
                  <w:tcW w:w="5575" w:type="dxa"/>
                  <w:gridSpan w:val="3"/>
                </w:tcPr>
                <w:p w14:paraId="53665BCB" w14:textId="77777777" w:rsidR="00D56992" w:rsidRPr="002B2B17" w:rsidRDefault="00D56992" w:rsidP="001B1505">
                  <w:pPr>
                    <w:jc w:val="right"/>
                  </w:pPr>
                </w:p>
                <w:p w14:paraId="18DC5ABB" w14:textId="77777777" w:rsidR="00D56992" w:rsidRPr="002B2B17" w:rsidRDefault="00D56992" w:rsidP="001B1505">
                  <w:pPr>
                    <w:jc w:val="right"/>
                  </w:pPr>
                  <w:r w:rsidRPr="002B2B17">
                    <w:t>Factuurbedrag</w:t>
                  </w:r>
                </w:p>
              </w:tc>
              <w:tc>
                <w:tcPr>
                  <w:tcW w:w="1620" w:type="dxa"/>
                </w:tcPr>
                <w:p w14:paraId="5891858F" w14:textId="77777777" w:rsidR="00D56992" w:rsidRPr="001B1505" w:rsidRDefault="00D56992" w:rsidP="001B1505">
                  <w:pPr>
                    <w:rPr>
                      <w:b/>
                    </w:rPr>
                  </w:pPr>
                </w:p>
                <w:p w14:paraId="61BD9FAE" w14:textId="5F88403A" w:rsidR="00D56992" w:rsidRPr="001B1505" w:rsidRDefault="001B1505" w:rsidP="001B1505">
                  <w:pPr>
                    <w:rPr>
                      <w:b/>
                    </w:rPr>
                  </w:pPr>
                  <w:r w:rsidRPr="001B1505">
                    <w:rPr>
                      <w:b/>
                    </w:rPr>
                    <w:t>€459,80</w:t>
                  </w:r>
                </w:p>
              </w:tc>
            </w:tr>
          </w:tbl>
          <w:p w14:paraId="1F82B36B" w14:textId="77777777" w:rsidR="00D56992" w:rsidRPr="002B2B17" w:rsidRDefault="00D56992" w:rsidP="001B1505"/>
          <w:p w14:paraId="7429DA32" w14:textId="77777777" w:rsidR="00D56992" w:rsidRPr="002B2B17" w:rsidRDefault="00D56992" w:rsidP="001B1505">
            <w:r>
              <w:t>Vul alle bedragen op deze factuur in.</w:t>
            </w:r>
          </w:p>
          <w:p w14:paraId="04A4B790" w14:textId="77777777" w:rsidR="00D56992" w:rsidRPr="002B2B17" w:rsidRDefault="00D56992" w:rsidP="001B1505"/>
        </w:tc>
      </w:tr>
    </w:tbl>
    <w:p w14:paraId="058C0D82" w14:textId="77777777" w:rsidR="0048095E" w:rsidRDefault="0048095E" w:rsidP="005D01DA"/>
    <w:p w14:paraId="0AA24649" w14:textId="77777777" w:rsidR="00D56992" w:rsidRDefault="00D56992" w:rsidP="005D01DA"/>
    <w:tbl>
      <w:tblPr>
        <w:tblW w:w="9288" w:type="dxa"/>
        <w:tblLayout w:type="fixed"/>
        <w:tblLook w:val="04A0" w:firstRow="1" w:lastRow="0" w:firstColumn="1" w:lastColumn="0" w:noHBand="0" w:noVBand="1"/>
      </w:tblPr>
      <w:tblGrid>
        <w:gridCol w:w="534"/>
        <w:gridCol w:w="8754"/>
      </w:tblGrid>
      <w:tr w:rsidR="00D56992" w:rsidRPr="002B2B17" w14:paraId="5BD58A42" w14:textId="77777777" w:rsidTr="001B1505">
        <w:tc>
          <w:tcPr>
            <w:tcW w:w="534" w:type="dxa"/>
          </w:tcPr>
          <w:p w14:paraId="2D58E764" w14:textId="77777777" w:rsidR="00D56992" w:rsidRPr="002B2B17" w:rsidRDefault="00D56992" w:rsidP="001B1505">
            <w:pPr>
              <w:pStyle w:val="Opgave"/>
            </w:pPr>
          </w:p>
        </w:tc>
        <w:tc>
          <w:tcPr>
            <w:tcW w:w="8754" w:type="dxa"/>
          </w:tcPr>
          <w:p w14:paraId="46B1BA93" w14:textId="77777777" w:rsidR="00D56992" w:rsidRPr="002B2B17" w:rsidRDefault="00D56992" w:rsidP="001B1505">
            <w:r w:rsidRPr="002B2B17">
              <w:t>Een klant koopt en tuinhuisje voor € 825.</w:t>
            </w:r>
          </w:p>
          <w:p w14:paraId="2B4F6BAD" w14:textId="77777777" w:rsidR="00D56992" w:rsidRDefault="00D56992" w:rsidP="001B1505"/>
          <w:p w14:paraId="20E29042" w14:textId="77777777" w:rsidR="00D56992" w:rsidRPr="002B2B17" w:rsidRDefault="00D56992" w:rsidP="001B1505">
            <w:r w:rsidRPr="002B2B17">
              <w:t>Jij geeft de klant informatie over de betaalmogelijkheden:</w:t>
            </w:r>
          </w:p>
          <w:p w14:paraId="2EC50799" w14:textId="77777777" w:rsidR="00D56992" w:rsidRPr="002B2B17" w:rsidRDefault="00D56992" w:rsidP="001B1505">
            <w:r>
              <w:t xml:space="preserve">- De klant betaalt het </w:t>
            </w:r>
            <w:r w:rsidRPr="002B2B17">
              <w:t>hele bedrag in één keer, of</w:t>
            </w:r>
          </w:p>
          <w:p w14:paraId="57C14755" w14:textId="3A1ACE8A" w:rsidR="00D56992" w:rsidRPr="002B2B17" w:rsidRDefault="00D56992" w:rsidP="001B1505">
            <w:r w:rsidRPr="002B2B17">
              <w:t xml:space="preserve">- De klant doet een aanbetaling van € 125 en betaalt verder voor een periode van </w:t>
            </w:r>
            <w:r>
              <w:t>twee</w:t>
            </w:r>
            <w:r w:rsidRPr="002B2B17">
              <w:t xml:space="preserve"> jaar maandelijks een bedrag van € </w:t>
            </w:r>
            <w:r w:rsidR="00635D41">
              <w:t>35</w:t>
            </w:r>
          </w:p>
          <w:p w14:paraId="2CDA5E0C" w14:textId="77777777" w:rsidR="00D56992" w:rsidRPr="002B2B17" w:rsidRDefault="00D56992" w:rsidP="001B1505"/>
          <w:p w14:paraId="5056C7DA" w14:textId="77777777" w:rsidR="00D56992" w:rsidRPr="002B2B17" w:rsidRDefault="00D56992" w:rsidP="001B1505">
            <w:r w:rsidRPr="002B2B17">
              <w:t>Bij betaling in termijnen betaalt de klant uiteindelijk meer.</w:t>
            </w:r>
          </w:p>
          <w:p w14:paraId="2C3DD9B4" w14:textId="77777777" w:rsidR="00D56992" w:rsidRPr="002B2B17" w:rsidRDefault="00D56992" w:rsidP="001B1505">
            <w:r w:rsidRPr="002B2B17">
              <w:t>Hoeveel betaalt hij dan meer voor het huisje?</w:t>
            </w:r>
          </w:p>
        </w:tc>
      </w:tr>
      <w:tr w:rsidR="00D56992" w:rsidRPr="002B2B17" w14:paraId="6201E044" w14:textId="77777777" w:rsidTr="001B1505">
        <w:tc>
          <w:tcPr>
            <w:tcW w:w="534" w:type="dxa"/>
          </w:tcPr>
          <w:p w14:paraId="2A25E4D6" w14:textId="77777777" w:rsidR="00D56992" w:rsidRPr="002B2B17" w:rsidRDefault="00D56992" w:rsidP="001B1505"/>
        </w:tc>
        <w:tc>
          <w:tcPr>
            <w:tcW w:w="8754" w:type="dxa"/>
          </w:tcPr>
          <w:p w14:paraId="0AC8BDF0" w14:textId="77777777" w:rsidR="00D56992" w:rsidRPr="002B2B17" w:rsidRDefault="00D56992" w:rsidP="001B1505"/>
          <w:p w14:paraId="0F911988" w14:textId="32D4BF92" w:rsidR="00D56992" w:rsidRPr="00635D41" w:rsidRDefault="001B1505" w:rsidP="001B1505">
            <w:pPr>
              <w:rPr>
                <w:b/>
              </w:rPr>
            </w:pPr>
            <w:r w:rsidRPr="00635D41">
              <w:rPr>
                <w:b/>
              </w:rPr>
              <w:t xml:space="preserve">125 + 24 x </w:t>
            </w:r>
            <w:r w:rsidR="00635D41" w:rsidRPr="00635D41">
              <w:rPr>
                <w:b/>
              </w:rPr>
              <w:t>35</w:t>
            </w:r>
            <w:r w:rsidRPr="00635D41">
              <w:rPr>
                <w:b/>
              </w:rPr>
              <w:t xml:space="preserve"> = € </w:t>
            </w:r>
            <w:r w:rsidR="00635D41" w:rsidRPr="00635D41">
              <w:rPr>
                <w:b/>
              </w:rPr>
              <w:t>965</w:t>
            </w:r>
          </w:p>
          <w:p w14:paraId="522B4BA5" w14:textId="6BFAFDE1" w:rsidR="001B1505" w:rsidRPr="002B2B17" w:rsidRDefault="001B1505" w:rsidP="00635D41">
            <w:r w:rsidRPr="00635D41">
              <w:rPr>
                <w:b/>
              </w:rPr>
              <w:t xml:space="preserve">Dat is € </w:t>
            </w:r>
            <w:r w:rsidR="00635D41" w:rsidRPr="00635D41">
              <w:rPr>
                <w:b/>
              </w:rPr>
              <w:t>965</w:t>
            </w:r>
            <w:r w:rsidRPr="00635D41">
              <w:rPr>
                <w:b/>
              </w:rPr>
              <w:t xml:space="preserve"> -</w:t>
            </w:r>
            <w:r w:rsidR="00635D41" w:rsidRPr="00635D41">
              <w:rPr>
                <w:b/>
              </w:rPr>
              <w:t xml:space="preserve"> </w:t>
            </w:r>
            <w:r w:rsidR="00635D41" w:rsidRPr="00635D41">
              <w:rPr>
                <w:b/>
              </w:rPr>
              <w:t>€</w:t>
            </w:r>
            <w:r w:rsidR="00635D41" w:rsidRPr="00635D41">
              <w:rPr>
                <w:b/>
              </w:rPr>
              <w:t xml:space="preserve"> 825 = </w:t>
            </w:r>
            <w:r w:rsidR="00635D41" w:rsidRPr="00635D41">
              <w:rPr>
                <w:b/>
              </w:rPr>
              <w:t>€</w:t>
            </w:r>
            <w:r w:rsidR="00635D41" w:rsidRPr="00635D41">
              <w:rPr>
                <w:b/>
              </w:rPr>
              <w:t xml:space="preserve"> 140 euro duurder</w:t>
            </w:r>
          </w:p>
        </w:tc>
      </w:tr>
    </w:tbl>
    <w:p w14:paraId="6C418396" w14:textId="4C8D234A" w:rsidR="00C330A9" w:rsidRPr="002B2B17" w:rsidRDefault="00C330A9" w:rsidP="00C330A9"/>
    <w:p w14:paraId="2861F560" w14:textId="77777777" w:rsidR="00C330A9" w:rsidRPr="002B2B17" w:rsidRDefault="00C330A9" w:rsidP="00C330A9"/>
    <w:p w14:paraId="510F1C4C" w14:textId="77777777" w:rsidR="00C330A9" w:rsidRPr="002B2B17" w:rsidRDefault="00C330A9" w:rsidP="00C330A9"/>
    <w:tbl>
      <w:tblPr>
        <w:tblW w:w="9288" w:type="dxa"/>
        <w:tblLayout w:type="fixed"/>
        <w:tblLook w:val="04A0" w:firstRow="1" w:lastRow="0" w:firstColumn="1" w:lastColumn="0" w:noHBand="0" w:noVBand="1"/>
      </w:tblPr>
      <w:tblGrid>
        <w:gridCol w:w="534"/>
        <w:gridCol w:w="8754"/>
      </w:tblGrid>
      <w:tr w:rsidR="00C330A9" w:rsidRPr="002B2B17" w14:paraId="1A381317" w14:textId="77777777">
        <w:tc>
          <w:tcPr>
            <w:tcW w:w="534" w:type="dxa"/>
          </w:tcPr>
          <w:p w14:paraId="4BBD60D5" w14:textId="77777777" w:rsidR="00C330A9" w:rsidRPr="002B2B17" w:rsidRDefault="00C330A9" w:rsidP="008C2590">
            <w:pPr>
              <w:pStyle w:val="Opgave"/>
            </w:pPr>
          </w:p>
        </w:tc>
        <w:tc>
          <w:tcPr>
            <w:tcW w:w="8754" w:type="dxa"/>
          </w:tcPr>
          <w:p w14:paraId="3B38A153" w14:textId="77777777" w:rsidR="00C330A9" w:rsidRPr="002B2B17" w:rsidRDefault="00A15391" w:rsidP="008C2590">
            <w:pPr>
              <w:rPr>
                <w:rStyle w:val="Strong"/>
                <w:rFonts w:ascii="Verdana" w:hAnsi="Verdana"/>
                <w:color w:val="515151"/>
                <w:sz w:val="17"/>
                <w:szCs w:val="17"/>
              </w:rPr>
            </w:pPr>
            <w:r>
              <w:rPr>
                <w:rFonts w:ascii="Verdana" w:hAnsi="Verdana"/>
                <w:b/>
                <w:bCs/>
                <w:noProof/>
                <w:color w:val="515151"/>
                <w:sz w:val="17"/>
                <w:szCs w:val="17"/>
                <w:lang w:eastAsia="nl-NL"/>
              </w:rPr>
              <w:drawing>
                <wp:inline distT="0" distB="0" distL="0" distR="0" wp14:anchorId="717C67B7" wp14:editId="1962FE15">
                  <wp:extent cx="2227676" cy="1390650"/>
                  <wp:effectExtent l="0" t="0" r="1270" b="0"/>
                  <wp:docPr id="16" name="Afbeelding 16" descr=" ">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 "/>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226030" cy="1389622"/>
                          </a:xfrm>
                          <a:prstGeom prst="rect">
                            <a:avLst/>
                          </a:prstGeom>
                          <a:noFill/>
                          <a:ln>
                            <a:noFill/>
                          </a:ln>
                        </pic:spPr>
                      </pic:pic>
                    </a:graphicData>
                  </a:graphic>
                </wp:inline>
              </w:drawing>
            </w:r>
          </w:p>
          <w:p w14:paraId="0691ADBF" w14:textId="77777777" w:rsidR="00E8312B" w:rsidRPr="002B2B17" w:rsidRDefault="00E8312B" w:rsidP="008C2590">
            <w:pPr>
              <w:rPr>
                <w:rStyle w:val="Strong"/>
                <w:rFonts w:ascii="Verdana" w:hAnsi="Verdana"/>
                <w:color w:val="515151"/>
                <w:sz w:val="17"/>
                <w:szCs w:val="17"/>
              </w:rPr>
            </w:pPr>
          </w:p>
          <w:p w14:paraId="1DC31B88" w14:textId="77777777" w:rsidR="00E8312B" w:rsidRPr="002B2B17" w:rsidRDefault="00E8312B" w:rsidP="00E8312B">
            <w:r w:rsidRPr="002B2B17">
              <w:t>Op de bestelbon staat 356KA tuinschermen 2 dozijn.</w:t>
            </w:r>
          </w:p>
          <w:p w14:paraId="6103EB26" w14:textId="77777777" w:rsidR="00E8312B" w:rsidRPr="002B2B17" w:rsidRDefault="00E8312B" w:rsidP="00E8312B">
            <w:r w:rsidRPr="002B2B17">
              <w:t>Hoeveel tuinschermen zijn dat in totaal?</w:t>
            </w:r>
          </w:p>
          <w:p w14:paraId="6E60FA3A" w14:textId="77777777" w:rsidR="00E8312B" w:rsidRPr="002B2B17" w:rsidRDefault="00E8312B" w:rsidP="00E8312B"/>
          <w:p w14:paraId="196C72B7" w14:textId="77777777" w:rsidR="00E8312B" w:rsidRPr="002B2B17" w:rsidRDefault="00E8312B" w:rsidP="00E8312B">
            <w:pPr>
              <w:numPr>
                <w:ilvl w:val="0"/>
                <w:numId w:val="10"/>
              </w:numPr>
            </w:pPr>
            <w:r w:rsidRPr="002B2B17">
              <w:t>2 x 6 stuks = 12 stuks</w:t>
            </w:r>
          </w:p>
          <w:p w14:paraId="7079A2D4" w14:textId="77777777" w:rsidR="00E8312B" w:rsidRPr="00D56992" w:rsidRDefault="00E8312B" w:rsidP="00E8312B">
            <w:pPr>
              <w:numPr>
                <w:ilvl w:val="0"/>
                <w:numId w:val="10"/>
              </w:numPr>
              <w:rPr>
                <w:b/>
              </w:rPr>
            </w:pPr>
            <w:r w:rsidRPr="00D56992">
              <w:rPr>
                <w:b/>
              </w:rPr>
              <w:t>2 x 12 stuks = 24 stuks</w:t>
            </w:r>
          </w:p>
          <w:p w14:paraId="0568A2BE" w14:textId="77777777" w:rsidR="00E8312B" w:rsidRPr="002B2B17" w:rsidRDefault="00E8312B" w:rsidP="008C2590">
            <w:pPr>
              <w:numPr>
                <w:ilvl w:val="0"/>
                <w:numId w:val="10"/>
              </w:numPr>
            </w:pPr>
            <w:r w:rsidRPr="002B2B17">
              <w:t>2 x 144 stuks = 288 stuks</w:t>
            </w:r>
          </w:p>
        </w:tc>
      </w:tr>
    </w:tbl>
    <w:p w14:paraId="24625A11" w14:textId="77777777" w:rsidR="00E8312B" w:rsidRPr="002B2B17" w:rsidRDefault="00E8312B" w:rsidP="00C330A9"/>
    <w:p w14:paraId="6C25FC24" w14:textId="77777777" w:rsidR="00E8312B" w:rsidRPr="002B2B17" w:rsidRDefault="00E8312B" w:rsidP="00E8312B"/>
    <w:tbl>
      <w:tblPr>
        <w:tblW w:w="9288" w:type="dxa"/>
        <w:tblLayout w:type="fixed"/>
        <w:tblLook w:val="04A0" w:firstRow="1" w:lastRow="0" w:firstColumn="1" w:lastColumn="0" w:noHBand="0" w:noVBand="1"/>
      </w:tblPr>
      <w:tblGrid>
        <w:gridCol w:w="534"/>
        <w:gridCol w:w="8754"/>
      </w:tblGrid>
      <w:tr w:rsidR="00D56992" w:rsidRPr="002B2B17" w14:paraId="3BE9DFE4" w14:textId="77777777" w:rsidTr="001B1505">
        <w:tc>
          <w:tcPr>
            <w:tcW w:w="534" w:type="dxa"/>
          </w:tcPr>
          <w:p w14:paraId="0A5F450A" w14:textId="77777777" w:rsidR="00D56992" w:rsidRPr="002B2B17" w:rsidRDefault="00D56992" w:rsidP="001B1505">
            <w:pPr>
              <w:pStyle w:val="Opgave"/>
            </w:pPr>
          </w:p>
        </w:tc>
        <w:tc>
          <w:tcPr>
            <w:tcW w:w="8754" w:type="dxa"/>
          </w:tcPr>
          <w:p w14:paraId="03E84DB4" w14:textId="77777777" w:rsidR="00D56992" w:rsidRPr="002B2B17" w:rsidRDefault="00D56992" w:rsidP="001B1505">
            <w:r w:rsidRPr="002B2B17">
              <w:t>Je schrijft voor een klant een rekening:</w:t>
            </w:r>
          </w:p>
          <w:p w14:paraId="01F9A74B" w14:textId="77777777" w:rsidR="00D56992" w:rsidRPr="002B2B17" w:rsidRDefault="00D56992" w:rsidP="001B1505">
            <w:r w:rsidRPr="002B2B17">
              <w:br/>
              <w:t>12 zakken GFT compost  á  €3,25</w:t>
            </w:r>
          </w:p>
          <w:p w14:paraId="6193A4DD" w14:textId="77777777" w:rsidR="00D56992" w:rsidRPr="002B2B17" w:rsidRDefault="00D56992" w:rsidP="001B1505">
            <w:r w:rsidRPr="002B2B17">
              <w:t>8 zakken  Buxus grond á  € 5,50</w:t>
            </w:r>
          </w:p>
          <w:p w14:paraId="78288A1A" w14:textId="77777777" w:rsidR="00D56992" w:rsidRPr="002B2B17" w:rsidRDefault="00D56992" w:rsidP="001B1505">
            <w:r w:rsidRPr="002B2B17">
              <w:t>3 zakken koemest korrels á  € 3,75</w:t>
            </w:r>
          </w:p>
          <w:p w14:paraId="4646F3CB" w14:textId="77777777" w:rsidR="00D56992" w:rsidRPr="002B2B17" w:rsidRDefault="00D56992" w:rsidP="001B1505">
            <w:r w:rsidRPr="002B2B17">
              <w:t>Bezorgkosten € 10</w:t>
            </w:r>
          </w:p>
          <w:p w14:paraId="2B037F66" w14:textId="77777777" w:rsidR="00D56992" w:rsidRPr="002B2B17" w:rsidRDefault="00D56992" w:rsidP="001B1505"/>
          <w:p w14:paraId="403B3EED" w14:textId="77777777" w:rsidR="00D56992" w:rsidRPr="002B2B17" w:rsidRDefault="00D56992" w:rsidP="001B1505">
            <w:r>
              <w:t>Bereken de totale kosten voor de klant.</w:t>
            </w:r>
          </w:p>
        </w:tc>
      </w:tr>
      <w:tr w:rsidR="00D56992" w:rsidRPr="002B2B17" w14:paraId="1F4D2548" w14:textId="77777777" w:rsidTr="001B1505">
        <w:tc>
          <w:tcPr>
            <w:tcW w:w="534" w:type="dxa"/>
          </w:tcPr>
          <w:p w14:paraId="163F06D9" w14:textId="77777777" w:rsidR="00D56992" w:rsidRPr="002B2B17" w:rsidRDefault="00D56992" w:rsidP="001B1505"/>
        </w:tc>
        <w:tc>
          <w:tcPr>
            <w:tcW w:w="8754" w:type="dxa"/>
          </w:tcPr>
          <w:p w14:paraId="0AF65E38" w14:textId="77777777" w:rsidR="00D56992" w:rsidRDefault="00D56992" w:rsidP="001B1505"/>
          <w:p w14:paraId="28894457" w14:textId="539AD1C7" w:rsidR="00D56992" w:rsidRPr="00635D41" w:rsidRDefault="00635D41" w:rsidP="001B1505">
            <w:pPr>
              <w:rPr>
                <w:b/>
              </w:rPr>
            </w:pPr>
            <w:r w:rsidRPr="00635D41">
              <w:rPr>
                <w:b/>
              </w:rPr>
              <w:t xml:space="preserve">12 x 3,25 + 8 x 5,50 + 3 x 3,75 + 10 = </w:t>
            </w:r>
            <w:r w:rsidRPr="00635D41">
              <w:rPr>
                <w:b/>
              </w:rPr>
              <w:t>€</w:t>
            </w:r>
            <w:r w:rsidRPr="00635D41">
              <w:rPr>
                <w:b/>
              </w:rPr>
              <w:t>104,25</w:t>
            </w:r>
          </w:p>
          <w:p w14:paraId="04287640" w14:textId="756E9349" w:rsidR="00D56992" w:rsidRPr="002B2B17" w:rsidRDefault="00D56992" w:rsidP="001B1505"/>
        </w:tc>
      </w:tr>
    </w:tbl>
    <w:p w14:paraId="62ABCC5B" w14:textId="77777777" w:rsidR="0048095E" w:rsidRPr="002B2B17" w:rsidRDefault="0048095E" w:rsidP="0048095E"/>
    <w:p w14:paraId="11FA0299" w14:textId="77777777" w:rsidR="00D56992" w:rsidRDefault="00D56992" w:rsidP="00D56992"/>
    <w:tbl>
      <w:tblPr>
        <w:tblW w:w="7855" w:type="dxa"/>
        <w:tblCellSpacing w:w="0" w:type="dxa"/>
        <w:tblCellMar>
          <w:left w:w="0" w:type="dxa"/>
          <w:right w:w="0" w:type="dxa"/>
        </w:tblCellMar>
        <w:tblLook w:val="0000" w:firstRow="0" w:lastRow="0" w:firstColumn="0" w:lastColumn="0" w:noHBand="0" w:noVBand="0"/>
      </w:tblPr>
      <w:tblGrid>
        <w:gridCol w:w="2590"/>
        <w:gridCol w:w="2590"/>
        <w:gridCol w:w="2675"/>
      </w:tblGrid>
      <w:tr w:rsidR="00D56992" w14:paraId="0F8A3F11" w14:textId="77777777" w:rsidTr="001B1505">
        <w:trPr>
          <w:trHeight w:val="2307"/>
          <w:tblCellSpacing w:w="0" w:type="dxa"/>
        </w:trPr>
        <w:tc>
          <w:tcPr>
            <w:tcW w:w="2590" w:type="dxa"/>
            <w:tcBorders>
              <w:top w:val="nil"/>
              <w:left w:val="nil"/>
              <w:bottom w:val="nil"/>
              <w:right w:val="nil"/>
            </w:tcBorders>
            <w:tcMar>
              <w:top w:w="0" w:type="dxa"/>
              <w:left w:w="0" w:type="dxa"/>
              <w:bottom w:w="0" w:type="dxa"/>
              <w:right w:w="300" w:type="dxa"/>
            </w:tcMar>
          </w:tcPr>
          <w:p w14:paraId="3F426C97" w14:textId="77777777" w:rsidR="00D56992" w:rsidRDefault="00D56992" w:rsidP="001B1505">
            <w:pPr>
              <w:spacing w:before="100" w:beforeAutospacing="1" w:line="360" w:lineRule="atLeast"/>
              <w:outlineLvl w:val="2"/>
              <w:rPr>
                <w:rFonts w:ascii="Arial" w:hAnsi="Arial" w:cs="Arial"/>
                <w:b/>
                <w:bCs/>
                <w:color w:val="6D1873"/>
                <w:sz w:val="18"/>
                <w:szCs w:val="18"/>
              </w:rPr>
            </w:pPr>
            <w:r>
              <w:rPr>
                <w:rFonts w:ascii="Arial" w:hAnsi="Arial" w:cs="Arial"/>
                <w:b/>
                <w:bCs/>
                <w:color w:val="6D1873"/>
                <w:sz w:val="18"/>
                <w:szCs w:val="18"/>
              </w:rPr>
              <w:t>Zachte acanthus </w:t>
            </w:r>
          </w:p>
          <w:p w14:paraId="724CC1DB" w14:textId="77777777" w:rsidR="00D56992" w:rsidRDefault="00D56992" w:rsidP="001B1505">
            <w:pPr>
              <w:spacing w:line="360" w:lineRule="atLeast"/>
              <w:rPr>
                <w:rFonts w:ascii="Arial" w:hAnsi="Arial" w:cs="Arial"/>
                <w:color w:val="1B1A1A"/>
                <w:sz w:val="18"/>
                <w:szCs w:val="18"/>
              </w:rPr>
            </w:pPr>
            <w:r>
              <w:rPr>
                <w:rFonts w:ascii="Arial" w:hAnsi="Arial" w:cs="Arial"/>
                <w:color w:val="1B1A1A"/>
                <w:sz w:val="17"/>
                <w:szCs w:val="17"/>
              </w:rPr>
              <w:t xml:space="preserve">Acanthus </w:t>
            </w:r>
            <w:proofErr w:type="spellStart"/>
            <w:r>
              <w:rPr>
                <w:rFonts w:ascii="Arial" w:hAnsi="Arial" w:cs="Arial"/>
                <w:color w:val="1B1A1A"/>
                <w:sz w:val="17"/>
                <w:szCs w:val="17"/>
              </w:rPr>
              <w:t>mollis</w:t>
            </w:r>
            <w:proofErr w:type="spellEnd"/>
            <w:r>
              <w:fldChar w:fldCharType="begin"/>
            </w:r>
            <w:r>
              <w:instrText xml:space="preserve"> HYPERLINK "http://www.plantashop.nl/producten/?artikel_id=1678&amp;group=40" </w:instrText>
            </w:r>
            <w:r>
              <w:fldChar w:fldCharType="end"/>
            </w:r>
          </w:p>
          <w:tbl>
            <w:tblPr>
              <w:tblW w:w="2198" w:type="dxa"/>
              <w:tblCellSpacing w:w="0" w:type="dxa"/>
              <w:tblCellMar>
                <w:left w:w="0" w:type="dxa"/>
                <w:right w:w="0" w:type="dxa"/>
              </w:tblCellMar>
              <w:tblLook w:val="0000" w:firstRow="0" w:lastRow="0" w:firstColumn="0" w:lastColumn="0" w:noHBand="0" w:noVBand="0"/>
            </w:tblPr>
            <w:tblGrid>
              <w:gridCol w:w="2198"/>
            </w:tblGrid>
            <w:tr w:rsidR="00D56992" w14:paraId="2EBB0A6B" w14:textId="77777777" w:rsidTr="001B1505">
              <w:trPr>
                <w:trHeight w:val="1692"/>
                <w:tblCellSpacing w:w="0" w:type="dxa"/>
              </w:trPr>
              <w:tc>
                <w:tcPr>
                  <w:tcW w:w="2198" w:type="dxa"/>
                  <w:tcBorders>
                    <w:top w:val="nil"/>
                    <w:left w:val="nil"/>
                    <w:bottom w:val="nil"/>
                    <w:right w:val="nil"/>
                  </w:tcBorders>
                  <w:shd w:val="clear" w:color="auto" w:fill="E2D1E3"/>
                  <w:vAlign w:val="center"/>
                </w:tcPr>
                <w:p w14:paraId="05B5E912" w14:textId="77777777" w:rsidR="00D56992" w:rsidRDefault="00D56992" w:rsidP="001B1505">
                  <w:pPr>
                    <w:spacing w:line="0" w:lineRule="auto"/>
                    <w:jc w:val="center"/>
                    <w:rPr>
                      <w:rFonts w:ascii="Arial" w:hAnsi="Arial" w:cs="Arial"/>
                      <w:color w:val="1B1A1A"/>
                      <w:sz w:val="18"/>
                      <w:szCs w:val="18"/>
                    </w:rPr>
                  </w:pPr>
                  <w:r>
                    <w:rPr>
                      <w:rFonts w:ascii="Arial" w:hAnsi="Arial" w:cs="Arial"/>
                      <w:noProof/>
                      <w:color w:val="1B1A1A"/>
                      <w:sz w:val="18"/>
                      <w:szCs w:val="18"/>
                      <w:lang w:eastAsia="nl-NL"/>
                    </w:rPr>
                    <w:drawing>
                      <wp:inline distT="0" distB="0" distL="0" distR="0" wp14:anchorId="3CD213F6" wp14:editId="6254AA45">
                        <wp:extent cx="1054100" cy="1016000"/>
                        <wp:effectExtent l="0" t="0" r="12700" b="0"/>
                        <wp:docPr id="17" name="Picture 1" descr="1678_acmo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78_acmoll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4100" cy="1016000"/>
                                </a:xfrm>
                                <a:prstGeom prst="rect">
                                  <a:avLst/>
                                </a:prstGeom>
                                <a:noFill/>
                                <a:ln>
                                  <a:noFill/>
                                </a:ln>
                              </pic:spPr>
                            </pic:pic>
                          </a:graphicData>
                        </a:graphic>
                      </wp:inline>
                    </w:drawing>
                  </w:r>
                </w:p>
              </w:tc>
            </w:tr>
            <w:tr w:rsidR="00D56992" w14:paraId="779AD7E3" w14:textId="77777777" w:rsidTr="001B1505">
              <w:trPr>
                <w:trHeight w:val="385"/>
                <w:tblCellSpacing w:w="0" w:type="dxa"/>
              </w:trPr>
              <w:tc>
                <w:tcPr>
                  <w:tcW w:w="0" w:type="auto"/>
                  <w:tcBorders>
                    <w:top w:val="nil"/>
                    <w:left w:val="nil"/>
                    <w:bottom w:val="nil"/>
                    <w:right w:val="nil"/>
                  </w:tcBorders>
                  <w:vAlign w:val="bottom"/>
                </w:tcPr>
                <w:p w14:paraId="588B6B29" w14:textId="77777777" w:rsidR="00D56992" w:rsidRDefault="00D56992" w:rsidP="001B1505">
                  <w:pPr>
                    <w:shd w:val="clear" w:color="auto" w:fill="6D1873"/>
                    <w:spacing w:line="375" w:lineRule="atLeast"/>
                    <w:jc w:val="right"/>
                    <w:rPr>
                      <w:rFonts w:ascii="Arial" w:hAnsi="Arial" w:cs="Arial"/>
                      <w:b/>
                      <w:bCs/>
                      <w:color w:val="FFFFFF"/>
                      <w:sz w:val="18"/>
                      <w:szCs w:val="18"/>
                    </w:rPr>
                  </w:pPr>
                  <w:r>
                    <w:rPr>
                      <w:rFonts w:ascii="Arial" w:hAnsi="Arial" w:cs="Arial"/>
                      <w:b/>
                      <w:bCs/>
                      <w:color w:val="FFFFFF"/>
                      <w:sz w:val="18"/>
                      <w:szCs w:val="18"/>
                    </w:rPr>
                    <w:t xml:space="preserve">Per pakje: €2,33 </w:t>
                  </w:r>
                </w:p>
              </w:tc>
            </w:tr>
          </w:tbl>
          <w:p w14:paraId="0A59110F" w14:textId="77777777" w:rsidR="00D56992" w:rsidRDefault="00D56992" w:rsidP="001B1505">
            <w:pPr>
              <w:spacing w:line="360" w:lineRule="atLeast"/>
              <w:rPr>
                <w:rFonts w:ascii="Arial" w:hAnsi="Arial" w:cs="Arial"/>
                <w:color w:val="1B1A1A"/>
                <w:sz w:val="18"/>
                <w:szCs w:val="18"/>
              </w:rPr>
            </w:pPr>
          </w:p>
        </w:tc>
        <w:tc>
          <w:tcPr>
            <w:tcW w:w="2590" w:type="dxa"/>
            <w:tcBorders>
              <w:top w:val="nil"/>
              <w:left w:val="nil"/>
              <w:bottom w:val="nil"/>
              <w:right w:val="nil"/>
            </w:tcBorders>
            <w:tcMar>
              <w:top w:w="0" w:type="dxa"/>
              <w:left w:w="0" w:type="dxa"/>
              <w:bottom w:w="0" w:type="dxa"/>
              <w:right w:w="300" w:type="dxa"/>
            </w:tcMar>
          </w:tcPr>
          <w:p w14:paraId="15F02E04" w14:textId="77777777" w:rsidR="00D56992" w:rsidRDefault="00D56992" w:rsidP="001B1505">
            <w:pPr>
              <w:spacing w:before="100" w:beforeAutospacing="1" w:line="360" w:lineRule="atLeast"/>
              <w:outlineLvl w:val="2"/>
              <w:rPr>
                <w:rFonts w:ascii="Arial" w:hAnsi="Arial" w:cs="Arial"/>
                <w:b/>
                <w:bCs/>
                <w:color w:val="6D1873"/>
                <w:sz w:val="18"/>
                <w:szCs w:val="18"/>
              </w:rPr>
            </w:pPr>
            <w:r>
              <w:rPr>
                <w:rFonts w:ascii="Arial" w:hAnsi="Arial" w:cs="Arial"/>
                <w:b/>
                <w:bCs/>
                <w:color w:val="6D1873"/>
                <w:sz w:val="18"/>
                <w:szCs w:val="18"/>
              </w:rPr>
              <w:t>Duizendblad </w:t>
            </w:r>
          </w:p>
          <w:p w14:paraId="3A220075" w14:textId="77777777" w:rsidR="00D56992" w:rsidRDefault="00D56992" w:rsidP="001B1505">
            <w:pPr>
              <w:spacing w:line="360" w:lineRule="atLeast"/>
              <w:rPr>
                <w:rFonts w:ascii="Arial" w:hAnsi="Arial" w:cs="Arial"/>
                <w:color w:val="1B1A1A"/>
                <w:sz w:val="18"/>
                <w:szCs w:val="18"/>
              </w:rPr>
            </w:pPr>
            <w:proofErr w:type="spellStart"/>
            <w:r>
              <w:rPr>
                <w:rFonts w:ascii="Arial" w:hAnsi="Arial" w:cs="Arial"/>
                <w:color w:val="1B1A1A"/>
                <w:sz w:val="17"/>
                <w:szCs w:val="17"/>
              </w:rPr>
              <w:t>Achillea</w:t>
            </w:r>
            <w:proofErr w:type="spellEnd"/>
            <w:r>
              <w:rPr>
                <w:rFonts w:ascii="Arial" w:hAnsi="Arial" w:cs="Arial"/>
                <w:color w:val="1B1A1A"/>
                <w:sz w:val="17"/>
                <w:szCs w:val="17"/>
              </w:rPr>
              <w:t xml:space="preserve"> '</w:t>
            </w:r>
            <w:proofErr w:type="spellStart"/>
            <w:r>
              <w:rPr>
                <w:rFonts w:ascii="Arial" w:hAnsi="Arial" w:cs="Arial"/>
                <w:color w:val="1B1A1A"/>
                <w:sz w:val="17"/>
                <w:szCs w:val="17"/>
              </w:rPr>
              <w:t>Taygetea</w:t>
            </w:r>
            <w:proofErr w:type="spellEnd"/>
            <w:r>
              <w:rPr>
                <w:rFonts w:ascii="Arial" w:hAnsi="Arial" w:cs="Arial"/>
                <w:color w:val="1B1A1A"/>
                <w:sz w:val="17"/>
                <w:szCs w:val="17"/>
              </w:rPr>
              <w:t>'</w:t>
            </w:r>
            <w:hyperlink r:id="rId50" w:history="1"/>
          </w:p>
          <w:tbl>
            <w:tblPr>
              <w:tblW w:w="2198" w:type="dxa"/>
              <w:tblCellSpacing w:w="0" w:type="dxa"/>
              <w:tblCellMar>
                <w:left w:w="0" w:type="dxa"/>
                <w:right w:w="0" w:type="dxa"/>
              </w:tblCellMar>
              <w:tblLook w:val="0000" w:firstRow="0" w:lastRow="0" w:firstColumn="0" w:lastColumn="0" w:noHBand="0" w:noVBand="0"/>
            </w:tblPr>
            <w:tblGrid>
              <w:gridCol w:w="2198"/>
            </w:tblGrid>
            <w:tr w:rsidR="00D56992" w14:paraId="3530E95A" w14:textId="77777777" w:rsidTr="001B1505">
              <w:trPr>
                <w:trHeight w:val="1692"/>
                <w:tblCellSpacing w:w="0" w:type="dxa"/>
              </w:trPr>
              <w:tc>
                <w:tcPr>
                  <w:tcW w:w="2198" w:type="dxa"/>
                  <w:tcBorders>
                    <w:top w:val="nil"/>
                    <w:left w:val="nil"/>
                    <w:bottom w:val="nil"/>
                    <w:right w:val="nil"/>
                  </w:tcBorders>
                  <w:shd w:val="clear" w:color="auto" w:fill="E2D1E3"/>
                  <w:vAlign w:val="center"/>
                </w:tcPr>
                <w:p w14:paraId="45785A67" w14:textId="77777777" w:rsidR="00D56992" w:rsidRDefault="00D56992" w:rsidP="001B1505">
                  <w:pPr>
                    <w:spacing w:line="0" w:lineRule="auto"/>
                    <w:jc w:val="center"/>
                    <w:rPr>
                      <w:rFonts w:ascii="Arial" w:hAnsi="Arial" w:cs="Arial"/>
                      <w:color w:val="1B1A1A"/>
                      <w:sz w:val="18"/>
                      <w:szCs w:val="18"/>
                    </w:rPr>
                  </w:pPr>
                  <w:r>
                    <w:rPr>
                      <w:rFonts w:ascii="Arial" w:hAnsi="Arial" w:cs="Arial"/>
                      <w:noProof/>
                      <w:color w:val="1B1A1A"/>
                      <w:sz w:val="18"/>
                      <w:szCs w:val="18"/>
                      <w:lang w:eastAsia="nl-NL"/>
                    </w:rPr>
                    <w:drawing>
                      <wp:inline distT="0" distB="0" distL="0" distR="0" wp14:anchorId="6514F41A" wp14:editId="6FE57DE2">
                        <wp:extent cx="1054100" cy="1054100"/>
                        <wp:effectExtent l="0" t="0" r="12700" b="12700"/>
                        <wp:docPr id="18" name="Picture 2" descr="987_actay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87_actayg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c>
            </w:tr>
            <w:tr w:rsidR="00D56992" w14:paraId="0F4AB1D4" w14:textId="77777777" w:rsidTr="001B1505">
              <w:trPr>
                <w:trHeight w:val="385"/>
                <w:tblCellSpacing w:w="0" w:type="dxa"/>
              </w:trPr>
              <w:tc>
                <w:tcPr>
                  <w:tcW w:w="0" w:type="auto"/>
                  <w:tcBorders>
                    <w:top w:val="nil"/>
                    <w:left w:val="nil"/>
                    <w:bottom w:val="nil"/>
                    <w:right w:val="nil"/>
                  </w:tcBorders>
                  <w:vAlign w:val="bottom"/>
                </w:tcPr>
                <w:p w14:paraId="3074E38F" w14:textId="77777777" w:rsidR="00D56992" w:rsidRDefault="00D56992" w:rsidP="001B1505">
                  <w:pPr>
                    <w:shd w:val="clear" w:color="auto" w:fill="6D1873"/>
                    <w:spacing w:line="375" w:lineRule="atLeast"/>
                    <w:jc w:val="right"/>
                    <w:rPr>
                      <w:rFonts w:ascii="Arial" w:hAnsi="Arial" w:cs="Arial"/>
                      <w:b/>
                      <w:bCs/>
                      <w:color w:val="FFFFFF"/>
                      <w:sz w:val="18"/>
                      <w:szCs w:val="18"/>
                    </w:rPr>
                  </w:pPr>
                  <w:r>
                    <w:rPr>
                      <w:rFonts w:ascii="Arial" w:hAnsi="Arial" w:cs="Arial"/>
                      <w:b/>
                      <w:bCs/>
                      <w:color w:val="FFFFFF"/>
                      <w:sz w:val="18"/>
                      <w:szCs w:val="18"/>
                    </w:rPr>
                    <w:t xml:space="preserve">Per pakje: €2,33 </w:t>
                  </w:r>
                </w:p>
              </w:tc>
            </w:tr>
          </w:tbl>
          <w:p w14:paraId="3F94D36E" w14:textId="77777777" w:rsidR="00D56992" w:rsidRDefault="00D56992" w:rsidP="001B1505">
            <w:pPr>
              <w:spacing w:line="360" w:lineRule="atLeast"/>
              <w:rPr>
                <w:rFonts w:ascii="Arial" w:hAnsi="Arial" w:cs="Arial"/>
                <w:color w:val="1B1A1A"/>
                <w:sz w:val="18"/>
                <w:szCs w:val="18"/>
              </w:rPr>
            </w:pPr>
          </w:p>
        </w:tc>
        <w:tc>
          <w:tcPr>
            <w:tcW w:w="2675" w:type="dxa"/>
            <w:tcBorders>
              <w:top w:val="nil"/>
              <w:left w:val="nil"/>
              <w:bottom w:val="nil"/>
              <w:right w:val="nil"/>
            </w:tcBorders>
          </w:tcPr>
          <w:p w14:paraId="4B7FEC64" w14:textId="77777777" w:rsidR="00D56992" w:rsidRDefault="00D56992" w:rsidP="001B1505">
            <w:pPr>
              <w:spacing w:before="100" w:beforeAutospacing="1" w:line="360" w:lineRule="atLeast"/>
              <w:outlineLvl w:val="2"/>
              <w:rPr>
                <w:rFonts w:ascii="Arial" w:hAnsi="Arial" w:cs="Arial"/>
                <w:b/>
                <w:bCs/>
                <w:color w:val="6D1873"/>
                <w:sz w:val="18"/>
                <w:szCs w:val="18"/>
              </w:rPr>
            </w:pPr>
            <w:r>
              <w:rPr>
                <w:rFonts w:ascii="Arial" w:hAnsi="Arial" w:cs="Arial"/>
                <w:b/>
                <w:bCs/>
                <w:color w:val="6D1873"/>
                <w:sz w:val="18"/>
                <w:szCs w:val="18"/>
              </w:rPr>
              <w:t>Duizendblad </w:t>
            </w:r>
          </w:p>
          <w:p w14:paraId="059C9279" w14:textId="77777777" w:rsidR="00D56992" w:rsidRDefault="00D56992" w:rsidP="001B1505">
            <w:pPr>
              <w:spacing w:line="360" w:lineRule="atLeast"/>
              <w:rPr>
                <w:rFonts w:ascii="Arial" w:hAnsi="Arial" w:cs="Arial"/>
                <w:color w:val="1B1A1A"/>
                <w:sz w:val="18"/>
                <w:szCs w:val="18"/>
              </w:rPr>
            </w:pPr>
            <w:proofErr w:type="spellStart"/>
            <w:r>
              <w:rPr>
                <w:rFonts w:ascii="Arial" w:hAnsi="Arial" w:cs="Arial"/>
                <w:color w:val="1B1A1A"/>
                <w:sz w:val="17"/>
                <w:szCs w:val="17"/>
              </w:rPr>
              <w:t>Achillea</w:t>
            </w:r>
            <w:proofErr w:type="spellEnd"/>
            <w:r>
              <w:rPr>
                <w:rFonts w:ascii="Arial" w:hAnsi="Arial" w:cs="Arial"/>
                <w:color w:val="1B1A1A"/>
                <w:sz w:val="17"/>
                <w:szCs w:val="17"/>
              </w:rPr>
              <w:t xml:space="preserve"> fil. '</w:t>
            </w:r>
            <w:proofErr w:type="spellStart"/>
            <w:r>
              <w:rPr>
                <w:rFonts w:ascii="Arial" w:hAnsi="Arial" w:cs="Arial"/>
                <w:color w:val="1B1A1A"/>
                <w:sz w:val="17"/>
                <w:szCs w:val="17"/>
              </w:rPr>
              <w:t>Parker's</w:t>
            </w:r>
            <w:proofErr w:type="spellEnd"/>
            <w:r>
              <w:rPr>
                <w:rFonts w:ascii="Arial" w:hAnsi="Arial" w:cs="Arial"/>
                <w:color w:val="1B1A1A"/>
                <w:sz w:val="17"/>
                <w:szCs w:val="17"/>
              </w:rPr>
              <w:t xml:space="preserve"> </w:t>
            </w:r>
            <w:proofErr w:type="spellStart"/>
            <w:r>
              <w:rPr>
                <w:rFonts w:ascii="Arial" w:hAnsi="Arial" w:cs="Arial"/>
                <w:color w:val="1B1A1A"/>
                <w:sz w:val="17"/>
                <w:szCs w:val="17"/>
              </w:rPr>
              <w:t>Variety</w:t>
            </w:r>
            <w:proofErr w:type="spellEnd"/>
            <w:r>
              <w:rPr>
                <w:rFonts w:ascii="Arial" w:hAnsi="Arial" w:cs="Arial"/>
                <w:color w:val="1B1A1A"/>
                <w:sz w:val="17"/>
                <w:szCs w:val="17"/>
              </w:rPr>
              <w:t>'</w:t>
            </w:r>
            <w:hyperlink r:id="rId52" w:history="1"/>
          </w:p>
          <w:tbl>
            <w:tblPr>
              <w:tblW w:w="2473" w:type="dxa"/>
              <w:tblCellSpacing w:w="0" w:type="dxa"/>
              <w:tblCellMar>
                <w:left w:w="0" w:type="dxa"/>
                <w:right w:w="0" w:type="dxa"/>
              </w:tblCellMar>
              <w:tblLook w:val="0000" w:firstRow="0" w:lastRow="0" w:firstColumn="0" w:lastColumn="0" w:noHBand="0" w:noVBand="0"/>
            </w:tblPr>
            <w:tblGrid>
              <w:gridCol w:w="2473"/>
            </w:tblGrid>
            <w:tr w:rsidR="00D56992" w14:paraId="73DBB732" w14:textId="77777777" w:rsidTr="001B1505">
              <w:trPr>
                <w:trHeight w:val="1692"/>
                <w:tblCellSpacing w:w="0" w:type="dxa"/>
              </w:trPr>
              <w:tc>
                <w:tcPr>
                  <w:tcW w:w="2473" w:type="dxa"/>
                  <w:tcBorders>
                    <w:top w:val="nil"/>
                    <w:left w:val="nil"/>
                    <w:bottom w:val="nil"/>
                    <w:right w:val="nil"/>
                  </w:tcBorders>
                  <w:shd w:val="clear" w:color="auto" w:fill="E2D1E3"/>
                  <w:vAlign w:val="center"/>
                </w:tcPr>
                <w:p w14:paraId="62ABCCC6" w14:textId="77777777" w:rsidR="00D56992" w:rsidRDefault="00D56992" w:rsidP="001B1505">
                  <w:pPr>
                    <w:spacing w:line="0" w:lineRule="auto"/>
                    <w:jc w:val="center"/>
                    <w:rPr>
                      <w:rFonts w:ascii="Arial" w:hAnsi="Arial" w:cs="Arial"/>
                      <w:color w:val="1B1A1A"/>
                      <w:sz w:val="18"/>
                      <w:szCs w:val="18"/>
                    </w:rPr>
                  </w:pPr>
                  <w:r>
                    <w:rPr>
                      <w:rFonts w:ascii="Arial" w:hAnsi="Arial" w:cs="Arial"/>
                      <w:noProof/>
                      <w:color w:val="1B1A1A"/>
                      <w:sz w:val="18"/>
                      <w:szCs w:val="18"/>
                      <w:lang w:eastAsia="nl-NL"/>
                    </w:rPr>
                    <w:drawing>
                      <wp:inline distT="0" distB="0" distL="0" distR="0" wp14:anchorId="521B2B48" wp14:editId="77583D73">
                        <wp:extent cx="1054100" cy="1054100"/>
                        <wp:effectExtent l="0" t="0" r="12700" b="12700"/>
                        <wp:docPr id="19" name="Picture 3" descr="1683_acfipa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83_acfipavariet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c>
            </w:tr>
            <w:tr w:rsidR="00D56992" w14:paraId="315A4E48" w14:textId="77777777" w:rsidTr="001B1505">
              <w:trPr>
                <w:trHeight w:val="385"/>
                <w:tblCellSpacing w:w="0" w:type="dxa"/>
              </w:trPr>
              <w:tc>
                <w:tcPr>
                  <w:tcW w:w="0" w:type="auto"/>
                  <w:tcBorders>
                    <w:top w:val="nil"/>
                    <w:left w:val="nil"/>
                    <w:bottom w:val="nil"/>
                    <w:right w:val="nil"/>
                  </w:tcBorders>
                  <w:vAlign w:val="bottom"/>
                </w:tcPr>
                <w:p w14:paraId="4F0FEF40" w14:textId="77777777" w:rsidR="00D56992" w:rsidRDefault="00D56992" w:rsidP="001B1505">
                  <w:pPr>
                    <w:shd w:val="clear" w:color="auto" w:fill="6D1873"/>
                    <w:spacing w:line="375" w:lineRule="atLeast"/>
                    <w:jc w:val="right"/>
                    <w:rPr>
                      <w:rFonts w:ascii="Arial" w:hAnsi="Arial" w:cs="Arial"/>
                      <w:b/>
                      <w:bCs/>
                      <w:color w:val="FFFFFF"/>
                      <w:sz w:val="18"/>
                      <w:szCs w:val="18"/>
                    </w:rPr>
                  </w:pPr>
                  <w:r>
                    <w:rPr>
                      <w:rFonts w:ascii="Arial" w:hAnsi="Arial" w:cs="Arial"/>
                      <w:b/>
                      <w:bCs/>
                      <w:color w:val="FFFFFF"/>
                      <w:sz w:val="18"/>
                      <w:szCs w:val="18"/>
                    </w:rPr>
                    <w:t xml:space="preserve">Per pakje: €2,01 </w:t>
                  </w:r>
                </w:p>
              </w:tc>
            </w:tr>
          </w:tbl>
          <w:p w14:paraId="7079E670" w14:textId="77777777" w:rsidR="00D56992" w:rsidRDefault="00D56992" w:rsidP="001B1505">
            <w:pPr>
              <w:spacing w:line="360" w:lineRule="atLeast"/>
              <w:rPr>
                <w:rFonts w:ascii="Arial" w:hAnsi="Arial" w:cs="Arial"/>
                <w:color w:val="1B1A1A"/>
                <w:sz w:val="18"/>
                <w:szCs w:val="18"/>
              </w:rPr>
            </w:pPr>
          </w:p>
        </w:tc>
      </w:tr>
      <w:tr w:rsidR="00D56992" w14:paraId="234C54CC" w14:textId="77777777" w:rsidTr="001B1505">
        <w:trPr>
          <w:trHeight w:val="2307"/>
          <w:tblCellSpacing w:w="0" w:type="dxa"/>
        </w:trPr>
        <w:tc>
          <w:tcPr>
            <w:tcW w:w="2590" w:type="dxa"/>
            <w:tcBorders>
              <w:top w:val="nil"/>
              <w:left w:val="nil"/>
              <w:bottom w:val="nil"/>
              <w:right w:val="nil"/>
            </w:tcBorders>
            <w:tcMar>
              <w:top w:w="0" w:type="dxa"/>
              <w:left w:w="0" w:type="dxa"/>
              <w:bottom w:w="0" w:type="dxa"/>
              <w:right w:w="300" w:type="dxa"/>
            </w:tcMar>
          </w:tcPr>
          <w:p w14:paraId="45A223B3" w14:textId="77777777" w:rsidR="00D56992" w:rsidRDefault="00D56992" w:rsidP="001B1505">
            <w:pPr>
              <w:spacing w:before="100" w:beforeAutospacing="1" w:line="360" w:lineRule="atLeast"/>
              <w:outlineLvl w:val="2"/>
              <w:rPr>
                <w:rFonts w:ascii="Arial" w:hAnsi="Arial" w:cs="Arial"/>
                <w:b/>
                <w:bCs/>
                <w:color w:val="6D1873"/>
                <w:sz w:val="18"/>
                <w:szCs w:val="18"/>
              </w:rPr>
            </w:pPr>
            <w:r>
              <w:rPr>
                <w:rFonts w:ascii="Arial" w:hAnsi="Arial" w:cs="Arial"/>
                <w:b/>
                <w:bCs/>
                <w:color w:val="6D1873"/>
                <w:sz w:val="18"/>
                <w:szCs w:val="18"/>
              </w:rPr>
              <w:t>Duizendblad </w:t>
            </w:r>
          </w:p>
          <w:p w14:paraId="78407087" w14:textId="77777777" w:rsidR="00D56992" w:rsidRDefault="00D56992" w:rsidP="001B1505">
            <w:pPr>
              <w:spacing w:line="360" w:lineRule="atLeast"/>
              <w:rPr>
                <w:rFonts w:ascii="Arial" w:hAnsi="Arial" w:cs="Arial"/>
                <w:color w:val="1B1A1A"/>
                <w:sz w:val="18"/>
                <w:szCs w:val="18"/>
              </w:rPr>
            </w:pPr>
            <w:proofErr w:type="spellStart"/>
            <w:r>
              <w:rPr>
                <w:rFonts w:ascii="Arial" w:hAnsi="Arial" w:cs="Arial"/>
                <w:color w:val="1B1A1A"/>
                <w:sz w:val="17"/>
                <w:szCs w:val="17"/>
              </w:rPr>
              <w:t>Achillea</w:t>
            </w:r>
            <w:proofErr w:type="spellEnd"/>
            <w:r>
              <w:rPr>
                <w:rFonts w:ascii="Arial" w:hAnsi="Arial" w:cs="Arial"/>
                <w:color w:val="1B1A1A"/>
                <w:sz w:val="17"/>
                <w:szCs w:val="17"/>
              </w:rPr>
              <w:t xml:space="preserve"> </w:t>
            </w:r>
            <w:proofErr w:type="spellStart"/>
            <w:r>
              <w:rPr>
                <w:rFonts w:ascii="Arial" w:hAnsi="Arial" w:cs="Arial"/>
                <w:color w:val="1B1A1A"/>
                <w:sz w:val="17"/>
                <w:szCs w:val="17"/>
              </w:rPr>
              <w:t>mill</w:t>
            </w:r>
            <w:proofErr w:type="spellEnd"/>
            <w:r>
              <w:rPr>
                <w:rFonts w:ascii="Arial" w:hAnsi="Arial" w:cs="Arial"/>
                <w:color w:val="1B1A1A"/>
                <w:sz w:val="17"/>
                <w:szCs w:val="17"/>
              </w:rPr>
              <w:t>. 'Paprika'</w:t>
            </w:r>
            <w:hyperlink r:id="rId54" w:history="1"/>
          </w:p>
          <w:tbl>
            <w:tblPr>
              <w:tblW w:w="2198" w:type="dxa"/>
              <w:tblCellSpacing w:w="0" w:type="dxa"/>
              <w:tblCellMar>
                <w:left w:w="0" w:type="dxa"/>
                <w:right w:w="0" w:type="dxa"/>
              </w:tblCellMar>
              <w:tblLook w:val="0000" w:firstRow="0" w:lastRow="0" w:firstColumn="0" w:lastColumn="0" w:noHBand="0" w:noVBand="0"/>
            </w:tblPr>
            <w:tblGrid>
              <w:gridCol w:w="2198"/>
            </w:tblGrid>
            <w:tr w:rsidR="00D56992" w14:paraId="6F3BC3C6" w14:textId="77777777" w:rsidTr="001B1505">
              <w:trPr>
                <w:trHeight w:val="1692"/>
                <w:tblCellSpacing w:w="0" w:type="dxa"/>
              </w:trPr>
              <w:tc>
                <w:tcPr>
                  <w:tcW w:w="2198" w:type="dxa"/>
                  <w:tcBorders>
                    <w:top w:val="nil"/>
                    <w:left w:val="nil"/>
                    <w:bottom w:val="nil"/>
                    <w:right w:val="nil"/>
                  </w:tcBorders>
                  <w:shd w:val="clear" w:color="auto" w:fill="E2D1E3"/>
                  <w:vAlign w:val="center"/>
                </w:tcPr>
                <w:p w14:paraId="5B29D776" w14:textId="77777777" w:rsidR="00D56992" w:rsidRDefault="00D56992" w:rsidP="001B1505">
                  <w:pPr>
                    <w:spacing w:line="0" w:lineRule="auto"/>
                    <w:jc w:val="center"/>
                    <w:rPr>
                      <w:rFonts w:ascii="Arial" w:hAnsi="Arial" w:cs="Arial"/>
                      <w:color w:val="1B1A1A"/>
                      <w:sz w:val="18"/>
                      <w:szCs w:val="18"/>
                    </w:rPr>
                  </w:pPr>
                  <w:r>
                    <w:rPr>
                      <w:rFonts w:ascii="Arial" w:hAnsi="Arial" w:cs="Arial"/>
                      <w:noProof/>
                      <w:color w:val="1B1A1A"/>
                      <w:sz w:val="18"/>
                      <w:szCs w:val="18"/>
                      <w:lang w:eastAsia="nl-NL"/>
                    </w:rPr>
                    <w:drawing>
                      <wp:inline distT="0" distB="0" distL="0" distR="0" wp14:anchorId="0F3A4BE2" wp14:editId="4A7DCE2E">
                        <wp:extent cx="1054100" cy="1054100"/>
                        <wp:effectExtent l="0" t="0" r="12700" b="12700"/>
                        <wp:docPr id="20" name="Picture 4" descr="1684_acmipap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84_acmipaprik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c>
            </w:tr>
            <w:tr w:rsidR="00D56992" w14:paraId="3E48C057" w14:textId="77777777" w:rsidTr="001B1505">
              <w:trPr>
                <w:trHeight w:val="385"/>
                <w:tblCellSpacing w:w="0" w:type="dxa"/>
              </w:trPr>
              <w:tc>
                <w:tcPr>
                  <w:tcW w:w="0" w:type="auto"/>
                  <w:tcBorders>
                    <w:top w:val="nil"/>
                    <w:left w:val="nil"/>
                    <w:bottom w:val="nil"/>
                    <w:right w:val="nil"/>
                  </w:tcBorders>
                  <w:vAlign w:val="bottom"/>
                </w:tcPr>
                <w:p w14:paraId="62D27113" w14:textId="77777777" w:rsidR="00D56992" w:rsidRDefault="00D56992" w:rsidP="001B1505">
                  <w:pPr>
                    <w:shd w:val="clear" w:color="auto" w:fill="6D1873"/>
                    <w:spacing w:line="375" w:lineRule="atLeast"/>
                    <w:jc w:val="right"/>
                    <w:rPr>
                      <w:rFonts w:ascii="Arial" w:hAnsi="Arial" w:cs="Arial"/>
                      <w:b/>
                      <w:bCs/>
                      <w:color w:val="FFFFFF"/>
                      <w:sz w:val="18"/>
                      <w:szCs w:val="18"/>
                    </w:rPr>
                  </w:pPr>
                  <w:r>
                    <w:rPr>
                      <w:rFonts w:ascii="Arial" w:hAnsi="Arial" w:cs="Arial"/>
                      <w:b/>
                      <w:bCs/>
                      <w:color w:val="FFFFFF"/>
                      <w:sz w:val="18"/>
                      <w:szCs w:val="18"/>
                    </w:rPr>
                    <w:t xml:space="preserve">Per pakje: €1,91 </w:t>
                  </w:r>
                </w:p>
              </w:tc>
            </w:tr>
          </w:tbl>
          <w:p w14:paraId="0807ACAA" w14:textId="77777777" w:rsidR="00D56992" w:rsidRDefault="00D56992" w:rsidP="001B1505">
            <w:pPr>
              <w:spacing w:line="360" w:lineRule="atLeast"/>
              <w:rPr>
                <w:rFonts w:ascii="Arial" w:hAnsi="Arial" w:cs="Arial"/>
                <w:color w:val="1B1A1A"/>
                <w:sz w:val="18"/>
                <w:szCs w:val="18"/>
              </w:rPr>
            </w:pPr>
          </w:p>
        </w:tc>
        <w:tc>
          <w:tcPr>
            <w:tcW w:w="2590" w:type="dxa"/>
            <w:tcBorders>
              <w:top w:val="nil"/>
              <w:left w:val="nil"/>
              <w:bottom w:val="nil"/>
              <w:right w:val="nil"/>
            </w:tcBorders>
            <w:tcMar>
              <w:top w:w="0" w:type="dxa"/>
              <w:left w:w="0" w:type="dxa"/>
              <w:bottom w:w="0" w:type="dxa"/>
              <w:right w:w="300" w:type="dxa"/>
            </w:tcMar>
          </w:tcPr>
          <w:p w14:paraId="2977AE2E" w14:textId="77777777" w:rsidR="00D56992" w:rsidRDefault="00D56992" w:rsidP="001B1505">
            <w:pPr>
              <w:spacing w:before="100" w:beforeAutospacing="1" w:line="360" w:lineRule="atLeast"/>
              <w:outlineLvl w:val="2"/>
              <w:rPr>
                <w:rFonts w:ascii="Arial" w:hAnsi="Arial" w:cs="Arial"/>
                <w:b/>
                <w:bCs/>
                <w:color w:val="6D1873"/>
                <w:sz w:val="18"/>
                <w:szCs w:val="18"/>
              </w:rPr>
            </w:pPr>
            <w:r>
              <w:rPr>
                <w:rFonts w:ascii="Arial" w:hAnsi="Arial" w:cs="Arial"/>
                <w:b/>
                <w:bCs/>
                <w:color w:val="6D1873"/>
                <w:sz w:val="18"/>
                <w:szCs w:val="18"/>
              </w:rPr>
              <w:t>Monnikskap </w:t>
            </w:r>
          </w:p>
          <w:p w14:paraId="6F61EBEE" w14:textId="77777777" w:rsidR="00D56992" w:rsidRDefault="00D56992" w:rsidP="001B1505">
            <w:pPr>
              <w:spacing w:line="360" w:lineRule="atLeast"/>
              <w:rPr>
                <w:rFonts w:ascii="Arial" w:hAnsi="Arial" w:cs="Arial"/>
                <w:color w:val="1B1A1A"/>
                <w:sz w:val="18"/>
                <w:szCs w:val="18"/>
              </w:rPr>
            </w:pPr>
            <w:proofErr w:type="spellStart"/>
            <w:r>
              <w:rPr>
                <w:rFonts w:ascii="Arial" w:hAnsi="Arial" w:cs="Arial"/>
                <w:color w:val="1B1A1A"/>
                <w:sz w:val="17"/>
                <w:szCs w:val="17"/>
              </w:rPr>
              <w:t>Aconitum</w:t>
            </w:r>
            <w:proofErr w:type="spellEnd"/>
            <w:r>
              <w:rPr>
                <w:rFonts w:ascii="Arial" w:hAnsi="Arial" w:cs="Arial"/>
                <w:color w:val="1B1A1A"/>
                <w:sz w:val="17"/>
                <w:szCs w:val="17"/>
              </w:rPr>
              <w:t xml:space="preserve"> </w:t>
            </w:r>
            <w:proofErr w:type="spellStart"/>
            <w:r>
              <w:rPr>
                <w:rFonts w:ascii="Arial" w:hAnsi="Arial" w:cs="Arial"/>
                <w:color w:val="1B1A1A"/>
                <w:sz w:val="17"/>
                <w:szCs w:val="17"/>
              </w:rPr>
              <w:t>carm</w:t>
            </w:r>
            <w:proofErr w:type="spellEnd"/>
            <w:r>
              <w:rPr>
                <w:rFonts w:ascii="Arial" w:hAnsi="Arial" w:cs="Arial"/>
                <w:color w:val="1B1A1A"/>
                <w:sz w:val="17"/>
                <w:szCs w:val="17"/>
              </w:rPr>
              <w:t>. '</w:t>
            </w:r>
            <w:proofErr w:type="spellStart"/>
            <w:r>
              <w:rPr>
                <w:rFonts w:ascii="Arial" w:hAnsi="Arial" w:cs="Arial"/>
                <w:color w:val="1B1A1A"/>
                <w:sz w:val="17"/>
                <w:szCs w:val="17"/>
              </w:rPr>
              <w:t>Arendsii</w:t>
            </w:r>
            <w:proofErr w:type="spellEnd"/>
            <w:r>
              <w:rPr>
                <w:rFonts w:ascii="Arial" w:hAnsi="Arial" w:cs="Arial"/>
                <w:color w:val="1B1A1A"/>
                <w:sz w:val="17"/>
                <w:szCs w:val="17"/>
              </w:rPr>
              <w:t>'</w:t>
            </w:r>
            <w:hyperlink r:id="rId56" w:history="1"/>
          </w:p>
          <w:tbl>
            <w:tblPr>
              <w:tblW w:w="2198" w:type="dxa"/>
              <w:tblCellSpacing w:w="0" w:type="dxa"/>
              <w:tblCellMar>
                <w:left w:w="0" w:type="dxa"/>
                <w:right w:w="0" w:type="dxa"/>
              </w:tblCellMar>
              <w:tblLook w:val="0000" w:firstRow="0" w:lastRow="0" w:firstColumn="0" w:lastColumn="0" w:noHBand="0" w:noVBand="0"/>
            </w:tblPr>
            <w:tblGrid>
              <w:gridCol w:w="2198"/>
            </w:tblGrid>
            <w:tr w:rsidR="00D56992" w14:paraId="47DB173B" w14:textId="77777777" w:rsidTr="001B1505">
              <w:trPr>
                <w:trHeight w:val="1692"/>
                <w:tblCellSpacing w:w="0" w:type="dxa"/>
              </w:trPr>
              <w:tc>
                <w:tcPr>
                  <w:tcW w:w="2198" w:type="dxa"/>
                  <w:tcBorders>
                    <w:top w:val="nil"/>
                    <w:left w:val="nil"/>
                    <w:bottom w:val="nil"/>
                    <w:right w:val="nil"/>
                  </w:tcBorders>
                  <w:shd w:val="clear" w:color="auto" w:fill="E2D1E3"/>
                  <w:vAlign w:val="center"/>
                </w:tcPr>
                <w:p w14:paraId="1AA505C5" w14:textId="77777777" w:rsidR="00D56992" w:rsidRDefault="00D56992" w:rsidP="001B1505">
                  <w:pPr>
                    <w:spacing w:line="0" w:lineRule="auto"/>
                    <w:jc w:val="center"/>
                    <w:rPr>
                      <w:rFonts w:ascii="Arial" w:hAnsi="Arial" w:cs="Arial"/>
                      <w:color w:val="1B1A1A"/>
                      <w:sz w:val="18"/>
                      <w:szCs w:val="18"/>
                    </w:rPr>
                  </w:pPr>
                  <w:r>
                    <w:rPr>
                      <w:rFonts w:ascii="Arial" w:hAnsi="Arial" w:cs="Arial"/>
                      <w:noProof/>
                      <w:color w:val="1B1A1A"/>
                      <w:sz w:val="18"/>
                      <w:szCs w:val="18"/>
                      <w:lang w:eastAsia="nl-NL"/>
                    </w:rPr>
                    <w:drawing>
                      <wp:inline distT="0" distB="0" distL="0" distR="0" wp14:anchorId="575B9393" wp14:editId="6F395893">
                        <wp:extent cx="1054100" cy="1003300"/>
                        <wp:effectExtent l="0" t="0" r="12700" b="12700"/>
                        <wp:docPr id="21" name="Picture 5" descr="1685_accaarend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85_accaarendsi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4100" cy="1003300"/>
                                </a:xfrm>
                                <a:prstGeom prst="rect">
                                  <a:avLst/>
                                </a:prstGeom>
                                <a:noFill/>
                                <a:ln>
                                  <a:noFill/>
                                </a:ln>
                              </pic:spPr>
                            </pic:pic>
                          </a:graphicData>
                        </a:graphic>
                      </wp:inline>
                    </w:drawing>
                  </w:r>
                </w:p>
              </w:tc>
            </w:tr>
            <w:tr w:rsidR="00D56992" w14:paraId="7CD75B44" w14:textId="77777777" w:rsidTr="001B1505">
              <w:trPr>
                <w:trHeight w:val="385"/>
                <w:tblCellSpacing w:w="0" w:type="dxa"/>
              </w:trPr>
              <w:tc>
                <w:tcPr>
                  <w:tcW w:w="0" w:type="auto"/>
                  <w:tcBorders>
                    <w:top w:val="nil"/>
                    <w:left w:val="nil"/>
                    <w:bottom w:val="nil"/>
                    <w:right w:val="nil"/>
                  </w:tcBorders>
                  <w:vAlign w:val="bottom"/>
                </w:tcPr>
                <w:p w14:paraId="3B1702E8" w14:textId="77777777" w:rsidR="00D56992" w:rsidRDefault="00D56992" w:rsidP="001B1505">
                  <w:pPr>
                    <w:shd w:val="clear" w:color="auto" w:fill="6D1873"/>
                    <w:spacing w:line="375" w:lineRule="atLeast"/>
                    <w:jc w:val="right"/>
                    <w:rPr>
                      <w:rFonts w:ascii="Arial" w:hAnsi="Arial" w:cs="Arial"/>
                      <w:b/>
                      <w:bCs/>
                      <w:color w:val="FFFFFF"/>
                      <w:sz w:val="18"/>
                      <w:szCs w:val="18"/>
                    </w:rPr>
                  </w:pPr>
                  <w:r>
                    <w:rPr>
                      <w:rFonts w:ascii="Arial" w:hAnsi="Arial" w:cs="Arial"/>
                      <w:b/>
                      <w:bCs/>
                      <w:color w:val="FFFFFF"/>
                      <w:sz w:val="18"/>
                      <w:szCs w:val="18"/>
                    </w:rPr>
                    <w:t xml:space="preserve">Per pakje: €2,01 </w:t>
                  </w:r>
                </w:p>
              </w:tc>
            </w:tr>
          </w:tbl>
          <w:p w14:paraId="6CD52980" w14:textId="77777777" w:rsidR="00D56992" w:rsidRDefault="00D56992" w:rsidP="001B1505">
            <w:pPr>
              <w:spacing w:line="360" w:lineRule="atLeast"/>
              <w:rPr>
                <w:rFonts w:ascii="Arial" w:hAnsi="Arial" w:cs="Arial"/>
                <w:color w:val="1B1A1A"/>
                <w:sz w:val="18"/>
                <w:szCs w:val="18"/>
              </w:rPr>
            </w:pPr>
          </w:p>
        </w:tc>
        <w:tc>
          <w:tcPr>
            <w:tcW w:w="2675" w:type="dxa"/>
            <w:tcBorders>
              <w:top w:val="nil"/>
              <w:left w:val="nil"/>
              <w:bottom w:val="nil"/>
              <w:right w:val="nil"/>
            </w:tcBorders>
          </w:tcPr>
          <w:p w14:paraId="48A5FF9F" w14:textId="77777777" w:rsidR="00D56992" w:rsidRDefault="00D56992" w:rsidP="001B1505">
            <w:pPr>
              <w:spacing w:line="360" w:lineRule="atLeast"/>
              <w:rPr>
                <w:rFonts w:ascii="Arial" w:hAnsi="Arial" w:cs="Arial"/>
                <w:color w:val="1B1A1A"/>
                <w:sz w:val="18"/>
                <w:szCs w:val="18"/>
              </w:rPr>
            </w:pPr>
          </w:p>
        </w:tc>
      </w:tr>
    </w:tbl>
    <w:p w14:paraId="288EB1AB" w14:textId="77777777" w:rsidR="00D56992" w:rsidRPr="002B2B17" w:rsidRDefault="00D56992" w:rsidP="00D56992"/>
    <w:tbl>
      <w:tblPr>
        <w:tblW w:w="9288" w:type="dxa"/>
        <w:tblLayout w:type="fixed"/>
        <w:tblLook w:val="04A0" w:firstRow="1" w:lastRow="0" w:firstColumn="1" w:lastColumn="0" w:noHBand="0" w:noVBand="1"/>
      </w:tblPr>
      <w:tblGrid>
        <w:gridCol w:w="534"/>
        <w:gridCol w:w="8754"/>
      </w:tblGrid>
      <w:tr w:rsidR="00D56992" w:rsidRPr="002B2B17" w14:paraId="24500FF0" w14:textId="77777777" w:rsidTr="001B1505">
        <w:tc>
          <w:tcPr>
            <w:tcW w:w="534" w:type="dxa"/>
          </w:tcPr>
          <w:p w14:paraId="0542A9F7" w14:textId="77777777" w:rsidR="00D56992" w:rsidRPr="002B2B17" w:rsidRDefault="00D56992" w:rsidP="001B1505">
            <w:pPr>
              <w:pStyle w:val="Opgave"/>
            </w:pPr>
          </w:p>
        </w:tc>
        <w:tc>
          <w:tcPr>
            <w:tcW w:w="8754" w:type="dxa"/>
          </w:tcPr>
          <w:p w14:paraId="697F2F16" w14:textId="77777777" w:rsidR="00D56992" w:rsidRPr="00E82666" w:rsidRDefault="00D56992" w:rsidP="001B1505">
            <w:r>
              <w:t>Juf Marion koopt voor de schooltuintjes bloemenzaden.</w:t>
            </w:r>
          </w:p>
          <w:p w14:paraId="4F3E4E56" w14:textId="77777777" w:rsidR="00D56992" w:rsidRPr="002B2B17" w:rsidRDefault="00D56992" w:rsidP="001B1505">
            <w:r>
              <w:t>Hoeveel moet zij in totaal betalen?</w:t>
            </w:r>
          </w:p>
        </w:tc>
      </w:tr>
      <w:tr w:rsidR="00D56992" w:rsidRPr="002B2B17" w14:paraId="5C42606E" w14:textId="77777777" w:rsidTr="001B1505">
        <w:tc>
          <w:tcPr>
            <w:tcW w:w="534" w:type="dxa"/>
          </w:tcPr>
          <w:p w14:paraId="2E8023BC" w14:textId="77777777" w:rsidR="00D56992" w:rsidRPr="002B2B17" w:rsidRDefault="00D56992" w:rsidP="001B1505"/>
        </w:tc>
        <w:tc>
          <w:tcPr>
            <w:tcW w:w="8754" w:type="dxa"/>
          </w:tcPr>
          <w:p w14:paraId="466FDA7E" w14:textId="77777777" w:rsidR="00D56992" w:rsidRPr="002B2B17" w:rsidRDefault="00D56992" w:rsidP="001B150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2268"/>
            </w:tblGrid>
            <w:tr w:rsidR="00D56992" w:rsidRPr="002501CA" w14:paraId="3BA76ECF" w14:textId="77777777" w:rsidTr="001B1505">
              <w:tc>
                <w:tcPr>
                  <w:tcW w:w="3794" w:type="dxa"/>
                </w:tcPr>
                <w:p w14:paraId="4C1E0058" w14:textId="77777777" w:rsidR="00D56992" w:rsidRPr="002501CA" w:rsidRDefault="00D56992" w:rsidP="001B1505">
                  <w:pPr>
                    <w:rPr>
                      <w:b/>
                      <w:lang w:val="en-US"/>
                    </w:rPr>
                  </w:pPr>
                  <w:proofErr w:type="spellStart"/>
                  <w:r w:rsidRPr="002501CA">
                    <w:rPr>
                      <w:b/>
                      <w:lang w:val="en-US"/>
                    </w:rPr>
                    <w:t>zaden</w:t>
                  </w:r>
                  <w:proofErr w:type="spellEnd"/>
                </w:p>
              </w:tc>
              <w:tc>
                <w:tcPr>
                  <w:tcW w:w="2268" w:type="dxa"/>
                </w:tcPr>
                <w:p w14:paraId="36001160" w14:textId="77777777" w:rsidR="00D56992" w:rsidRPr="002501CA" w:rsidRDefault="00D56992" w:rsidP="001B1505">
                  <w:pPr>
                    <w:rPr>
                      <w:b/>
                      <w:lang w:val="en-US"/>
                    </w:rPr>
                  </w:pPr>
                  <w:proofErr w:type="spellStart"/>
                  <w:r w:rsidRPr="002501CA">
                    <w:rPr>
                      <w:b/>
                      <w:lang w:val="en-US"/>
                    </w:rPr>
                    <w:t>Prijs</w:t>
                  </w:r>
                  <w:proofErr w:type="spellEnd"/>
                </w:p>
              </w:tc>
            </w:tr>
            <w:tr w:rsidR="00D56992" w:rsidRPr="002501CA" w14:paraId="612391F6" w14:textId="77777777" w:rsidTr="001B1505">
              <w:tc>
                <w:tcPr>
                  <w:tcW w:w="3794" w:type="dxa"/>
                </w:tcPr>
                <w:p w14:paraId="2152DA5C" w14:textId="77777777" w:rsidR="00D56992" w:rsidRPr="002501CA" w:rsidRDefault="00D56992" w:rsidP="001B1505">
                  <w:pPr>
                    <w:rPr>
                      <w:lang w:val="en-US"/>
                    </w:rPr>
                  </w:pPr>
                  <w:r w:rsidRPr="002501CA">
                    <w:rPr>
                      <w:lang w:val="en-US"/>
                    </w:rPr>
                    <w:t xml:space="preserve">20 </w:t>
                  </w:r>
                  <w:proofErr w:type="spellStart"/>
                  <w:r w:rsidRPr="002501CA">
                    <w:rPr>
                      <w:lang w:val="en-US"/>
                    </w:rPr>
                    <w:t>pakjes</w:t>
                  </w:r>
                  <w:proofErr w:type="spellEnd"/>
                  <w:r w:rsidRPr="002501CA">
                    <w:rPr>
                      <w:lang w:val="en-US"/>
                    </w:rPr>
                    <w:t xml:space="preserve"> </w:t>
                  </w:r>
                  <w:proofErr w:type="spellStart"/>
                  <w:r w:rsidRPr="002501CA">
                    <w:rPr>
                      <w:lang w:val="en-US"/>
                    </w:rPr>
                    <w:t>duizendblad</w:t>
                  </w:r>
                  <w:proofErr w:type="spellEnd"/>
                  <w:r>
                    <w:rPr>
                      <w:lang w:val="en-US"/>
                    </w:rPr>
                    <w:t xml:space="preserve"> paprika</w:t>
                  </w:r>
                </w:p>
              </w:tc>
              <w:tc>
                <w:tcPr>
                  <w:tcW w:w="2268" w:type="dxa"/>
                </w:tcPr>
                <w:p w14:paraId="028FC920" w14:textId="249348C1" w:rsidR="00D56992" w:rsidRPr="00635D41" w:rsidRDefault="00635D41" w:rsidP="001B1505">
                  <w:pPr>
                    <w:rPr>
                      <w:b/>
                      <w:lang w:val="en-US"/>
                    </w:rPr>
                  </w:pPr>
                  <w:r w:rsidRPr="00635D41">
                    <w:rPr>
                      <w:b/>
                    </w:rPr>
                    <w:t>€</w:t>
                  </w:r>
                  <w:r w:rsidRPr="00635D41">
                    <w:rPr>
                      <w:b/>
                      <w:lang w:val="en-US"/>
                    </w:rPr>
                    <w:t>38,20</w:t>
                  </w:r>
                </w:p>
              </w:tc>
            </w:tr>
            <w:tr w:rsidR="00D56992" w:rsidRPr="002501CA" w14:paraId="7A198DEA" w14:textId="77777777" w:rsidTr="001B1505">
              <w:tc>
                <w:tcPr>
                  <w:tcW w:w="3794" w:type="dxa"/>
                </w:tcPr>
                <w:p w14:paraId="2CA37332" w14:textId="77777777" w:rsidR="00D56992" w:rsidRPr="002501CA" w:rsidRDefault="00D56992" w:rsidP="001B1505">
                  <w:pPr>
                    <w:rPr>
                      <w:lang w:val="en-US"/>
                    </w:rPr>
                  </w:pPr>
                  <w:r w:rsidRPr="002501CA">
                    <w:rPr>
                      <w:lang w:val="en-US"/>
                    </w:rPr>
                    <w:t xml:space="preserve">18 </w:t>
                  </w:r>
                  <w:proofErr w:type="spellStart"/>
                  <w:r w:rsidRPr="002501CA">
                    <w:rPr>
                      <w:lang w:val="en-US"/>
                    </w:rPr>
                    <w:t>pakjes</w:t>
                  </w:r>
                  <w:proofErr w:type="spellEnd"/>
                  <w:r w:rsidRPr="002501CA">
                    <w:rPr>
                      <w:lang w:val="en-US"/>
                    </w:rPr>
                    <w:t xml:space="preserve"> </w:t>
                  </w:r>
                  <w:proofErr w:type="spellStart"/>
                  <w:r>
                    <w:rPr>
                      <w:lang w:val="en-US"/>
                    </w:rPr>
                    <w:t>zachte</w:t>
                  </w:r>
                  <w:proofErr w:type="spellEnd"/>
                  <w:r>
                    <w:rPr>
                      <w:lang w:val="en-US"/>
                    </w:rPr>
                    <w:t xml:space="preserve"> </w:t>
                  </w:r>
                  <w:r w:rsidRPr="002501CA">
                    <w:rPr>
                      <w:lang w:val="en-US"/>
                    </w:rPr>
                    <w:t>acanthus</w:t>
                  </w:r>
                </w:p>
              </w:tc>
              <w:tc>
                <w:tcPr>
                  <w:tcW w:w="2268" w:type="dxa"/>
                </w:tcPr>
                <w:p w14:paraId="15871411" w14:textId="415AD3F4" w:rsidR="00D56992" w:rsidRPr="00635D41" w:rsidRDefault="00635D41" w:rsidP="001B1505">
                  <w:pPr>
                    <w:rPr>
                      <w:b/>
                      <w:lang w:val="en-US"/>
                    </w:rPr>
                  </w:pPr>
                  <w:r w:rsidRPr="00635D41">
                    <w:rPr>
                      <w:b/>
                    </w:rPr>
                    <w:t>€</w:t>
                  </w:r>
                  <w:r w:rsidRPr="00635D41">
                    <w:rPr>
                      <w:b/>
                      <w:lang w:val="en-US"/>
                    </w:rPr>
                    <w:t>41,94</w:t>
                  </w:r>
                </w:p>
              </w:tc>
            </w:tr>
            <w:tr w:rsidR="00D56992" w:rsidRPr="002501CA" w14:paraId="42061183" w14:textId="77777777" w:rsidTr="001B1505">
              <w:tc>
                <w:tcPr>
                  <w:tcW w:w="3794" w:type="dxa"/>
                </w:tcPr>
                <w:p w14:paraId="41663D9F" w14:textId="77777777" w:rsidR="00D56992" w:rsidRPr="002501CA" w:rsidRDefault="00D56992" w:rsidP="001B1505">
                  <w:pPr>
                    <w:rPr>
                      <w:lang w:val="en-US"/>
                    </w:rPr>
                  </w:pPr>
                  <w:r w:rsidRPr="002501CA">
                    <w:rPr>
                      <w:lang w:val="en-US"/>
                    </w:rPr>
                    <w:t xml:space="preserve">25 </w:t>
                  </w:r>
                  <w:proofErr w:type="spellStart"/>
                  <w:r w:rsidRPr="002501CA">
                    <w:rPr>
                      <w:lang w:val="en-US"/>
                    </w:rPr>
                    <w:t>pakjes</w:t>
                  </w:r>
                  <w:proofErr w:type="spellEnd"/>
                  <w:r w:rsidRPr="002501CA">
                    <w:rPr>
                      <w:lang w:val="en-US"/>
                    </w:rPr>
                    <w:t xml:space="preserve"> </w:t>
                  </w:r>
                  <w:proofErr w:type="spellStart"/>
                  <w:r w:rsidRPr="002501CA">
                    <w:rPr>
                      <w:lang w:val="en-US"/>
                    </w:rPr>
                    <w:t>duizendblad</w:t>
                  </w:r>
                  <w:proofErr w:type="spellEnd"/>
                  <w:r w:rsidRPr="002501CA">
                    <w:rPr>
                      <w:lang w:val="en-US"/>
                    </w:rPr>
                    <w:t xml:space="preserve"> </w:t>
                  </w:r>
                  <w:proofErr w:type="spellStart"/>
                  <w:r w:rsidRPr="002501CA">
                    <w:rPr>
                      <w:lang w:val="en-US"/>
                    </w:rPr>
                    <w:t>tayget</w:t>
                  </w:r>
                  <w:r>
                    <w:rPr>
                      <w:lang w:val="en-US"/>
                    </w:rPr>
                    <w:t>e</w:t>
                  </w:r>
                  <w:r w:rsidRPr="002501CA">
                    <w:rPr>
                      <w:lang w:val="en-US"/>
                    </w:rPr>
                    <w:t>a</w:t>
                  </w:r>
                  <w:proofErr w:type="spellEnd"/>
                </w:p>
              </w:tc>
              <w:tc>
                <w:tcPr>
                  <w:tcW w:w="2268" w:type="dxa"/>
                </w:tcPr>
                <w:p w14:paraId="0A56E118" w14:textId="54820830" w:rsidR="00D56992" w:rsidRPr="00635D41" w:rsidRDefault="00635D41" w:rsidP="001B1505">
                  <w:pPr>
                    <w:rPr>
                      <w:b/>
                      <w:lang w:val="en-US"/>
                    </w:rPr>
                  </w:pPr>
                  <w:r w:rsidRPr="00635D41">
                    <w:rPr>
                      <w:b/>
                    </w:rPr>
                    <w:t>€</w:t>
                  </w:r>
                  <w:r w:rsidRPr="00635D41">
                    <w:rPr>
                      <w:b/>
                      <w:lang w:val="en-US"/>
                    </w:rPr>
                    <w:t>58,25</w:t>
                  </w:r>
                </w:p>
              </w:tc>
            </w:tr>
            <w:tr w:rsidR="00D56992" w:rsidRPr="002501CA" w14:paraId="31C74016" w14:textId="77777777" w:rsidTr="001B1505">
              <w:tc>
                <w:tcPr>
                  <w:tcW w:w="3794" w:type="dxa"/>
                </w:tcPr>
                <w:p w14:paraId="7DDAA67A" w14:textId="77777777" w:rsidR="00D56992" w:rsidRPr="002501CA" w:rsidRDefault="00D56992" w:rsidP="001B1505">
                  <w:pPr>
                    <w:rPr>
                      <w:lang w:val="en-US"/>
                    </w:rPr>
                  </w:pPr>
                  <w:r>
                    <w:rPr>
                      <w:lang w:val="en-US"/>
                    </w:rPr>
                    <w:t xml:space="preserve">16 </w:t>
                  </w:r>
                  <w:proofErr w:type="spellStart"/>
                  <w:r>
                    <w:rPr>
                      <w:lang w:val="en-US"/>
                    </w:rPr>
                    <w:t>pakjes</w:t>
                  </w:r>
                  <w:proofErr w:type="spellEnd"/>
                  <w:r>
                    <w:rPr>
                      <w:lang w:val="en-US"/>
                    </w:rPr>
                    <w:t xml:space="preserve"> </w:t>
                  </w:r>
                  <w:proofErr w:type="spellStart"/>
                  <w:r>
                    <w:rPr>
                      <w:lang w:val="en-US"/>
                    </w:rPr>
                    <w:t>monni</w:t>
                  </w:r>
                  <w:r w:rsidRPr="002501CA">
                    <w:rPr>
                      <w:lang w:val="en-US"/>
                    </w:rPr>
                    <w:t>kskap</w:t>
                  </w:r>
                  <w:proofErr w:type="spellEnd"/>
                </w:p>
              </w:tc>
              <w:tc>
                <w:tcPr>
                  <w:tcW w:w="2268" w:type="dxa"/>
                </w:tcPr>
                <w:p w14:paraId="483198FF" w14:textId="00E8CF09" w:rsidR="00D56992" w:rsidRPr="00635D41" w:rsidRDefault="00635D41" w:rsidP="001B1505">
                  <w:pPr>
                    <w:rPr>
                      <w:b/>
                      <w:u w:val="single"/>
                    </w:rPr>
                  </w:pPr>
                  <w:r w:rsidRPr="00635D41">
                    <w:rPr>
                      <w:b/>
                      <w:u w:val="single"/>
                    </w:rPr>
                    <w:t>€</w:t>
                  </w:r>
                  <w:r w:rsidRPr="00635D41">
                    <w:rPr>
                      <w:b/>
                      <w:u w:val="single"/>
                      <w:lang w:val="en-US"/>
                    </w:rPr>
                    <w:t>32,16</w:t>
                  </w:r>
                  <w:r>
                    <w:rPr>
                      <w:b/>
                      <w:u w:val="single"/>
                      <w:lang w:val="en-US"/>
                    </w:rPr>
                    <w:t xml:space="preserve">     </w:t>
                  </w:r>
                  <w:r>
                    <w:rPr>
                      <w:b/>
                      <w:u w:val="single"/>
                    </w:rPr>
                    <w:t>+</w:t>
                  </w:r>
                </w:p>
              </w:tc>
            </w:tr>
            <w:tr w:rsidR="00D56992" w:rsidRPr="002501CA" w14:paraId="02DBDF47" w14:textId="77777777" w:rsidTr="001B1505">
              <w:tc>
                <w:tcPr>
                  <w:tcW w:w="3794" w:type="dxa"/>
                </w:tcPr>
                <w:p w14:paraId="43F2507A" w14:textId="77777777" w:rsidR="00D56992" w:rsidRPr="000520E0" w:rsidRDefault="00D56992" w:rsidP="001B1505">
                  <w:pPr>
                    <w:rPr>
                      <w:b/>
                      <w:lang w:val="en-US"/>
                    </w:rPr>
                  </w:pPr>
                  <w:proofErr w:type="spellStart"/>
                  <w:r w:rsidRPr="000520E0">
                    <w:rPr>
                      <w:b/>
                      <w:lang w:val="en-US"/>
                    </w:rPr>
                    <w:t>totaal</w:t>
                  </w:r>
                  <w:proofErr w:type="spellEnd"/>
                </w:p>
              </w:tc>
              <w:tc>
                <w:tcPr>
                  <w:tcW w:w="2268" w:type="dxa"/>
                </w:tcPr>
                <w:p w14:paraId="420632E9" w14:textId="4DBD2610" w:rsidR="00D56992" w:rsidRPr="00635D41" w:rsidRDefault="00635D41" w:rsidP="001B1505">
                  <w:pPr>
                    <w:rPr>
                      <w:b/>
                      <w:lang w:val="en-US"/>
                    </w:rPr>
                  </w:pPr>
                  <w:r w:rsidRPr="00635D41">
                    <w:rPr>
                      <w:b/>
                    </w:rPr>
                    <w:t>€</w:t>
                  </w:r>
                  <w:r w:rsidRPr="00635D41">
                    <w:rPr>
                      <w:b/>
                    </w:rPr>
                    <w:t xml:space="preserve"> 170,55</w:t>
                  </w:r>
                </w:p>
              </w:tc>
            </w:tr>
          </w:tbl>
          <w:p w14:paraId="481156F9" w14:textId="77777777" w:rsidR="00D56992" w:rsidRPr="002B2B17" w:rsidRDefault="00D56992" w:rsidP="001B1505"/>
        </w:tc>
      </w:tr>
    </w:tbl>
    <w:p w14:paraId="797A41DC" w14:textId="77777777" w:rsidR="00D56992" w:rsidRPr="002B2B17" w:rsidRDefault="00D56992" w:rsidP="00D56992"/>
    <w:tbl>
      <w:tblPr>
        <w:tblpPr w:leftFromText="141" w:rightFromText="141" w:vertAnchor="text" w:horzAnchor="margin" w:tblpY="147"/>
        <w:tblW w:w="0" w:type="auto"/>
        <w:tblBorders>
          <w:top w:val="single" w:sz="4" w:space="0" w:color="92CDDC"/>
          <w:left w:val="single" w:sz="4" w:space="0" w:color="92CDDC"/>
          <w:bottom w:val="single" w:sz="4" w:space="0" w:color="92CDDC"/>
          <w:right w:val="single" w:sz="4" w:space="0" w:color="92CDDC"/>
        </w:tblBorders>
        <w:shd w:val="clear" w:color="auto" w:fill="DAEEF3" w:themeFill="accent5" w:themeFillTint="33"/>
        <w:tblLook w:val="04A0" w:firstRow="1" w:lastRow="0" w:firstColumn="1" w:lastColumn="0" w:noHBand="0" w:noVBand="1"/>
      </w:tblPr>
      <w:tblGrid>
        <w:gridCol w:w="9304"/>
      </w:tblGrid>
      <w:tr w:rsidR="00D56992" w14:paraId="6A4D9282" w14:textId="77777777" w:rsidTr="001B1505">
        <w:tc>
          <w:tcPr>
            <w:tcW w:w="9304" w:type="dxa"/>
            <w:shd w:val="clear" w:color="auto" w:fill="DAEEF3" w:themeFill="accent5" w:themeFillTint="33"/>
          </w:tcPr>
          <w:p w14:paraId="623D9652" w14:textId="77777777" w:rsidR="00D56992" w:rsidRDefault="00D56992" w:rsidP="001B1505"/>
          <w:p w14:paraId="6FBCBC4D" w14:textId="77777777" w:rsidR="00D56992" w:rsidRPr="002B2B17" w:rsidRDefault="00D56992" w:rsidP="001B1505">
            <w:r>
              <w:t xml:space="preserve">Als een klant contant betaalt moet je soms het bedrag afronden </w:t>
            </w:r>
            <w:r w:rsidRPr="002B2B17">
              <w:t>op nul of vijf eurocent.</w:t>
            </w:r>
          </w:p>
          <w:p w14:paraId="3690C11F" w14:textId="77777777" w:rsidR="00D56992" w:rsidRDefault="00D56992" w:rsidP="001B1505"/>
        </w:tc>
      </w:tr>
    </w:tbl>
    <w:p w14:paraId="3CFA73AC" w14:textId="77777777" w:rsidR="00D56992" w:rsidRDefault="00D56992" w:rsidP="00D56992"/>
    <w:tbl>
      <w:tblPr>
        <w:tblW w:w="9288" w:type="dxa"/>
        <w:tblLayout w:type="fixed"/>
        <w:tblLook w:val="04A0" w:firstRow="1" w:lastRow="0" w:firstColumn="1" w:lastColumn="0" w:noHBand="0" w:noVBand="1"/>
      </w:tblPr>
      <w:tblGrid>
        <w:gridCol w:w="534"/>
        <w:gridCol w:w="8754"/>
      </w:tblGrid>
      <w:tr w:rsidR="00D56992" w:rsidRPr="002B2B17" w14:paraId="46631D0D" w14:textId="77777777" w:rsidTr="001B1505">
        <w:tc>
          <w:tcPr>
            <w:tcW w:w="534" w:type="dxa"/>
          </w:tcPr>
          <w:p w14:paraId="6F345D48" w14:textId="77777777" w:rsidR="00D56992" w:rsidRPr="002B2B17" w:rsidRDefault="00D56992" w:rsidP="001B1505">
            <w:pPr>
              <w:pStyle w:val="Opgave"/>
            </w:pPr>
          </w:p>
        </w:tc>
        <w:tc>
          <w:tcPr>
            <w:tcW w:w="8754" w:type="dxa"/>
          </w:tcPr>
          <w:p w14:paraId="46EB7E27" w14:textId="77777777" w:rsidR="00D56992" w:rsidRPr="00E82666" w:rsidRDefault="00D56992" w:rsidP="001B1505">
            <w:r>
              <w:t>Juf Marion betaalt de bloemenzaden contant.</w:t>
            </w:r>
          </w:p>
          <w:p w14:paraId="535386B1" w14:textId="77777777" w:rsidR="00D56992" w:rsidRPr="002B2B17" w:rsidRDefault="00D56992" w:rsidP="001B1505"/>
        </w:tc>
      </w:tr>
      <w:tr w:rsidR="00D56992" w:rsidRPr="002B2B17" w14:paraId="4D687EB7" w14:textId="77777777" w:rsidTr="001B1505">
        <w:tc>
          <w:tcPr>
            <w:tcW w:w="534" w:type="dxa"/>
          </w:tcPr>
          <w:p w14:paraId="635E5303" w14:textId="77777777" w:rsidR="00D56992" w:rsidRPr="002B2B17" w:rsidRDefault="00D56992" w:rsidP="001B1505"/>
        </w:tc>
        <w:tc>
          <w:tcPr>
            <w:tcW w:w="8754" w:type="dxa"/>
          </w:tcPr>
          <w:p w14:paraId="60FF7B23" w14:textId="77777777" w:rsidR="00D56992" w:rsidRDefault="00D56992" w:rsidP="00D56992">
            <w:r>
              <w:t>Betaalt zij een ander bedrag dan je hebt uitgerekend in vraag 17?</w:t>
            </w:r>
          </w:p>
          <w:p w14:paraId="4423C502" w14:textId="77777777" w:rsidR="00D56992" w:rsidRDefault="00D56992" w:rsidP="00D56992"/>
          <w:p w14:paraId="4F6AC085" w14:textId="4D381C23" w:rsidR="00D56992" w:rsidRPr="002B2B17" w:rsidRDefault="00635D41" w:rsidP="00635D41">
            <w:r>
              <w:rPr>
                <w:b/>
              </w:rPr>
              <w:t>N</w:t>
            </w:r>
            <w:r w:rsidR="00D56992" w:rsidRPr="00635D41">
              <w:rPr>
                <w:b/>
              </w:rPr>
              <w:t xml:space="preserve">ee, want </w:t>
            </w:r>
            <w:r w:rsidRPr="00635D41">
              <w:rPr>
                <w:b/>
              </w:rPr>
              <w:t>het bedrag eindigt al op een 5</w:t>
            </w:r>
          </w:p>
        </w:tc>
      </w:tr>
    </w:tbl>
    <w:p w14:paraId="69CCAB2B" w14:textId="77777777" w:rsidR="00D56992" w:rsidRDefault="00D56992" w:rsidP="00FF1838"/>
    <w:p w14:paraId="6BCF7CF7" w14:textId="77777777" w:rsidR="00D56992" w:rsidRPr="002B2B17" w:rsidRDefault="00D56992" w:rsidP="00FF1838"/>
    <w:tbl>
      <w:tblPr>
        <w:tblW w:w="9288" w:type="dxa"/>
        <w:tblLayout w:type="fixed"/>
        <w:tblLook w:val="04A0" w:firstRow="1" w:lastRow="0" w:firstColumn="1" w:lastColumn="0" w:noHBand="0" w:noVBand="1"/>
      </w:tblPr>
      <w:tblGrid>
        <w:gridCol w:w="534"/>
        <w:gridCol w:w="8754"/>
      </w:tblGrid>
      <w:tr w:rsidR="00FF1838" w:rsidRPr="002B2B17" w14:paraId="2F87B962" w14:textId="77777777" w:rsidTr="00FF1838">
        <w:tc>
          <w:tcPr>
            <w:tcW w:w="534" w:type="dxa"/>
          </w:tcPr>
          <w:p w14:paraId="0B2EEE70" w14:textId="77777777" w:rsidR="00FF1838" w:rsidRPr="002B2B17" w:rsidRDefault="00FF1838" w:rsidP="00FF1838">
            <w:pPr>
              <w:pStyle w:val="Opgave"/>
            </w:pPr>
          </w:p>
        </w:tc>
        <w:tc>
          <w:tcPr>
            <w:tcW w:w="8754" w:type="dxa"/>
          </w:tcPr>
          <w:p w14:paraId="227E00DB" w14:textId="77777777" w:rsidR="00FF1838" w:rsidRPr="002B2B17" w:rsidRDefault="00FF1838" w:rsidP="00FF1838">
            <w:r w:rsidRPr="002B2B17">
              <w:t>De kassa geeft aan dat een klant een bedrag van € 26,12 moet betalen.</w:t>
            </w:r>
          </w:p>
          <w:p w14:paraId="56F38493" w14:textId="77777777" w:rsidR="00FF1838" w:rsidRPr="002B2B17" w:rsidRDefault="00FF1838" w:rsidP="00FF1838">
            <w:r w:rsidRPr="002B2B17">
              <w:t>De klant betaalt met een biljet van € 50.</w:t>
            </w:r>
          </w:p>
          <w:p w14:paraId="5731E0BE" w14:textId="27B3E74F" w:rsidR="00FF1838" w:rsidRPr="002B2B17" w:rsidRDefault="00FF1838" w:rsidP="00D56992">
            <w:r w:rsidRPr="002B2B17">
              <w:t xml:space="preserve">Welk bedrag </w:t>
            </w:r>
            <w:r w:rsidR="00D56992">
              <w:t>krijgt</w:t>
            </w:r>
            <w:r w:rsidRPr="002B2B17">
              <w:t xml:space="preserve"> de klant terug?</w:t>
            </w:r>
          </w:p>
        </w:tc>
      </w:tr>
      <w:tr w:rsidR="00FF1838" w:rsidRPr="002B2B17" w14:paraId="7617D0D7" w14:textId="77777777" w:rsidTr="00FF1838">
        <w:tc>
          <w:tcPr>
            <w:tcW w:w="534" w:type="dxa"/>
          </w:tcPr>
          <w:p w14:paraId="04DFAEB6" w14:textId="77777777" w:rsidR="00FF1838" w:rsidRPr="002B2B17" w:rsidRDefault="00FF1838" w:rsidP="00FF1838"/>
        </w:tc>
        <w:tc>
          <w:tcPr>
            <w:tcW w:w="8754" w:type="dxa"/>
          </w:tcPr>
          <w:p w14:paraId="6E455D43" w14:textId="2BDF4B53" w:rsidR="00FF1838" w:rsidRPr="00635D41" w:rsidRDefault="00635D41" w:rsidP="00D56992">
            <w:pPr>
              <w:rPr>
                <w:b/>
              </w:rPr>
            </w:pPr>
            <w:r w:rsidRPr="00635D41">
              <w:rPr>
                <w:b/>
              </w:rPr>
              <w:t>€</w:t>
            </w:r>
            <w:r w:rsidRPr="00635D41">
              <w:rPr>
                <w:b/>
              </w:rPr>
              <w:t xml:space="preserve"> 23,90</w:t>
            </w:r>
          </w:p>
        </w:tc>
      </w:tr>
    </w:tbl>
    <w:p w14:paraId="0AB3D1E7" w14:textId="77777777" w:rsidR="00FF1838" w:rsidRDefault="00FF1838" w:rsidP="00FF1838"/>
    <w:p w14:paraId="30596B79" w14:textId="77777777" w:rsidR="00635D41" w:rsidRPr="00635D41" w:rsidRDefault="00635D41" w:rsidP="00FF1838">
      <w:pPr>
        <w:rPr>
          <w:sz w:val="18"/>
          <w:szCs w:val="18"/>
        </w:rPr>
      </w:pPr>
    </w:p>
    <w:tbl>
      <w:tblPr>
        <w:tblW w:w="9288" w:type="dxa"/>
        <w:tblLayout w:type="fixed"/>
        <w:tblLook w:val="04A0" w:firstRow="1" w:lastRow="0" w:firstColumn="1" w:lastColumn="0" w:noHBand="0" w:noVBand="1"/>
      </w:tblPr>
      <w:tblGrid>
        <w:gridCol w:w="534"/>
        <w:gridCol w:w="8754"/>
      </w:tblGrid>
      <w:tr w:rsidR="00C069F5" w:rsidRPr="002B2B17" w14:paraId="7833DEF1" w14:textId="77777777" w:rsidTr="001B1505">
        <w:tc>
          <w:tcPr>
            <w:tcW w:w="534" w:type="dxa"/>
          </w:tcPr>
          <w:p w14:paraId="1E8D44BA" w14:textId="77777777" w:rsidR="00C069F5" w:rsidRPr="002B2B17" w:rsidRDefault="00C069F5" w:rsidP="001B1505">
            <w:pPr>
              <w:pStyle w:val="Opgave"/>
            </w:pPr>
          </w:p>
        </w:tc>
        <w:tc>
          <w:tcPr>
            <w:tcW w:w="8754" w:type="dxa"/>
          </w:tcPr>
          <w:p w14:paraId="2C925D14" w14:textId="77777777" w:rsidR="00C069F5" w:rsidRDefault="00C069F5" w:rsidP="001B1505">
            <w:r w:rsidRPr="002B2B17">
              <w:t>Bekijk de verkoopfactuur</w:t>
            </w:r>
          </w:p>
          <w:p w14:paraId="06098303" w14:textId="77777777" w:rsidR="00C069F5" w:rsidRPr="002B2B17" w:rsidRDefault="00C069F5" w:rsidP="001B1505"/>
          <w:tbl>
            <w:tblPr>
              <w:tblW w:w="6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1"/>
              <w:gridCol w:w="1260"/>
              <w:gridCol w:w="1980"/>
              <w:gridCol w:w="1619"/>
            </w:tblGrid>
            <w:tr w:rsidR="00C069F5" w:rsidRPr="002B2B17" w14:paraId="32E665D5" w14:textId="77777777" w:rsidTr="001B1505">
              <w:trPr>
                <w:trHeight w:val="290"/>
              </w:trPr>
              <w:tc>
                <w:tcPr>
                  <w:tcW w:w="1261" w:type="dxa"/>
                  <w:tcBorders>
                    <w:top w:val="single" w:sz="4" w:space="0" w:color="auto"/>
                    <w:left w:val="single" w:sz="4" w:space="0" w:color="auto"/>
                    <w:bottom w:val="single" w:sz="4" w:space="0" w:color="auto"/>
                    <w:right w:val="single" w:sz="4" w:space="0" w:color="auto"/>
                  </w:tcBorders>
                </w:tcPr>
                <w:p w14:paraId="35F3CD27" w14:textId="77777777" w:rsidR="00C069F5" w:rsidRPr="001550D6" w:rsidRDefault="00C069F5" w:rsidP="001B1505">
                  <w:pPr>
                    <w:spacing w:line="360" w:lineRule="auto"/>
                    <w:rPr>
                      <w:b/>
                    </w:rPr>
                  </w:pPr>
                  <w:r w:rsidRPr="001550D6">
                    <w:rPr>
                      <w:b/>
                    </w:rPr>
                    <w:t>aantal</w:t>
                  </w:r>
                </w:p>
              </w:tc>
              <w:tc>
                <w:tcPr>
                  <w:tcW w:w="1260" w:type="dxa"/>
                  <w:tcBorders>
                    <w:top w:val="single" w:sz="4" w:space="0" w:color="auto"/>
                    <w:left w:val="single" w:sz="4" w:space="0" w:color="auto"/>
                    <w:bottom w:val="single" w:sz="4" w:space="0" w:color="auto"/>
                    <w:right w:val="single" w:sz="4" w:space="0" w:color="auto"/>
                  </w:tcBorders>
                </w:tcPr>
                <w:p w14:paraId="65121A72" w14:textId="77777777" w:rsidR="00C069F5" w:rsidRPr="001550D6" w:rsidRDefault="00C069F5" w:rsidP="001B1505">
                  <w:pPr>
                    <w:spacing w:line="360" w:lineRule="auto"/>
                    <w:rPr>
                      <w:b/>
                    </w:rPr>
                  </w:pPr>
                  <w:r w:rsidRPr="001550D6">
                    <w:rPr>
                      <w:b/>
                    </w:rPr>
                    <w:t>prijs</w:t>
                  </w:r>
                </w:p>
              </w:tc>
              <w:tc>
                <w:tcPr>
                  <w:tcW w:w="1980" w:type="dxa"/>
                  <w:tcBorders>
                    <w:top w:val="single" w:sz="4" w:space="0" w:color="auto"/>
                    <w:left w:val="single" w:sz="4" w:space="0" w:color="auto"/>
                    <w:bottom w:val="single" w:sz="4" w:space="0" w:color="auto"/>
                    <w:right w:val="single" w:sz="4" w:space="0" w:color="auto"/>
                  </w:tcBorders>
                </w:tcPr>
                <w:p w14:paraId="028D79FC" w14:textId="77777777" w:rsidR="00C069F5" w:rsidRPr="001550D6" w:rsidRDefault="00C069F5" w:rsidP="001B1505">
                  <w:pPr>
                    <w:spacing w:line="360" w:lineRule="auto"/>
                    <w:rPr>
                      <w:b/>
                    </w:rPr>
                  </w:pPr>
                  <w:r w:rsidRPr="001550D6">
                    <w:rPr>
                      <w:b/>
                    </w:rPr>
                    <w:t>Omschrijving</w:t>
                  </w:r>
                </w:p>
              </w:tc>
              <w:tc>
                <w:tcPr>
                  <w:tcW w:w="1619" w:type="dxa"/>
                  <w:tcBorders>
                    <w:top w:val="single" w:sz="4" w:space="0" w:color="auto"/>
                    <w:left w:val="single" w:sz="4" w:space="0" w:color="auto"/>
                    <w:bottom w:val="single" w:sz="4" w:space="0" w:color="auto"/>
                    <w:right w:val="single" w:sz="4" w:space="0" w:color="auto"/>
                  </w:tcBorders>
                </w:tcPr>
                <w:p w14:paraId="088D619C" w14:textId="77777777" w:rsidR="00C069F5" w:rsidRPr="001550D6" w:rsidRDefault="00C069F5" w:rsidP="001B1505">
                  <w:pPr>
                    <w:spacing w:line="360" w:lineRule="auto"/>
                    <w:rPr>
                      <w:b/>
                    </w:rPr>
                  </w:pPr>
                  <w:r w:rsidRPr="001550D6">
                    <w:rPr>
                      <w:b/>
                    </w:rPr>
                    <w:t>Totaal</w:t>
                  </w:r>
                </w:p>
              </w:tc>
            </w:tr>
            <w:tr w:rsidR="00C069F5" w:rsidRPr="002B2B17" w14:paraId="15DC09B2" w14:textId="77777777" w:rsidTr="007404FC">
              <w:trPr>
                <w:trHeight w:val="305"/>
              </w:trPr>
              <w:tc>
                <w:tcPr>
                  <w:tcW w:w="1261" w:type="dxa"/>
                  <w:tcBorders>
                    <w:top w:val="single" w:sz="4" w:space="0" w:color="auto"/>
                    <w:left w:val="single" w:sz="4" w:space="0" w:color="auto"/>
                    <w:bottom w:val="single" w:sz="4" w:space="0" w:color="auto"/>
                    <w:right w:val="single" w:sz="4" w:space="0" w:color="auto"/>
                  </w:tcBorders>
                </w:tcPr>
                <w:p w14:paraId="4BDD63C7" w14:textId="77777777" w:rsidR="00C069F5" w:rsidRPr="002B2B17" w:rsidRDefault="00C069F5" w:rsidP="001B1505">
                  <w:pPr>
                    <w:spacing w:line="360" w:lineRule="auto"/>
                  </w:pPr>
                  <w:r w:rsidRPr="002B2B17">
                    <w:t>3</w:t>
                  </w:r>
                </w:p>
              </w:tc>
              <w:tc>
                <w:tcPr>
                  <w:tcW w:w="1260" w:type="dxa"/>
                  <w:tcBorders>
                    <w:top w:val="single" w:sz="4" w:space="0" w:color="auto"/>
                    <w:left w:val="single" w:sz="4" w:space="0" w:color="auto"/>
                    <w:bottom w:val="single" w:sz="4" w:space="0" w:color="auto"/>
                    <w:right w:val="single" w:sz="4" w:space="0" w:color="auto"/>
                  </w:tcBorders>
                </w:tcPr>
                <w:p w14:paraId="074997DC" w14:textId="77777777" w:rsidR="00C069F5" w:rsidRPr="002B2B17" w:rsidRDefault="00C069F5" w:rsidP="001B1505">
                  <w:pPr>
                    <w:spacing w:line="360" w:lineRule="auto"/>
                  </w:pPr>
                  <w:r w:rsidRPr="002B2B17">
                    <w:t>€ 91,60</w:t>
                  </w:r>
                </w:p>
              </w:tc>
              <w:tc>
                <w:tcPr>
                  <w:tcW w:w="1980" w:type="dxa"/>
                  <w:tcBorders>
                    <w:top w:val="single" w:sz="4" w:space="0" w:color="auto"/>
                    <w:left w:val="single" w:sz="4" w:space="0" w:color="auto"/>
                    <w:bottom w:val="single" w:sz="4" w:space="0" w:color="auto"/>
                    <w:right w:val="single" w:sz="4" w:space="0" w:color="auto"/>
                  </w:tcBorders>
                </w:tcPr>
                <w:p w14:paraId="2D538487" w14:textId="77777777" w:rsidR="00C069F5" w:rsidRPr="002B2B17" w:rsidRDefault="00C069F5" w:rsidP="001B1505">
                  <w:pPr>
                    <w:spacing w:line="360" w:lineRule="auto"/>
                  </w:pPr>
                  <w:r w:rsidRPr="002B2B17">
                    <w:t>Snoeischaar</w:t>
                  </w:r>
                </w:p>
              </w:tc>
              <w:tc>
                <w:tcPr>
                  <w:tcW w:w="1619" w:type="dxa"/>
                  <w:tcBorders>
                    <w:top w:val="single" w:sz="4" w:space="0" w:color="auto"/>
                    <w:left w:val="single" w:sz="4" w:space="0" w:color="auto"/>
                    <w:bottom w:val="single" w:sz="4" w:space="0" w:color="auto"/>
                    <w:right w:val="single" w:sz="4" w:space="0" w:color="auto"/>
                  </w:tcBorders>
                </w:tcPr>
                <w:p w14:paraId="780FEBF5" w14:textId="57319836" w:rsidR="00C069F5" w:rsidRPr="00635D41" w:rsidRDefault="00635D41" w:rsidP="001B1505">
                  <w:pPr>
                    <w:spacing w:line="360" w:lineRule="auto"/>
                    <w:rPr>
                      <w:b/>
                    </w:rPr>
                  </w:pPr>
                  <w:r w:rsidRPr="00635D41">
                    <w:rPr>
                      <w:b/>
                    </w:rPr>
                    <w:t>€</w:t>
                  </w:r>
                  <w:r w:rsidRPr="00635D41">
                    <w:rPr>
                      <w:b/>
                    </w:rPr>
                    <w:t xml:space="preserve"> 274,80</w:t>
                  </w:r>
                </w:p>
              </w:tc>
            </w:tr>
            <w:tr w:rsidR="00C069F5" w:rsidRPr="002B2B17" w14:paraId="0CBBCAB3" w14:textId="77777777" w:rsidTr="007404FC">
              <w:trPr>
                <w:trHeight w:val="305"/>
              </w:trPr>
              <w:tc>
                <w:tcPr>
                  <w:tcW w:w="1261" w:type="dxa"/>
                  <w:tcBorders>
                    <w:top w:val="single" w:sz="4" w:space="0" w:color="auto"/>
                    <w:left w:val="single" w:sz="4" w:space="0" w:color="auto"/>
                    <w:bottom w:val="single" w:sz="4" w:space="0" w:color="auto"/>
                    <w:right w:val="single" w:sz="4" w:space="0" w:color="auto"/>
                  </w:tcBorders>
                </w:tcPr>
                <w:p w14:paraId="356CB686" w14:textId="77777777" w:rsidR="00C069F5" w:rsidRPr="002B2B17" w:rsidRDefault="00C069F5" w:rsidP="001B1505">
                  <w:pPr>
                    <w:spacing w:line="360" w:lineRule="auto"/>
                  </w:pPr>
                  <w:r w:rsidRPr="002B2B17">
                    <w:t>2</w:t>
                  </w:r>
                </w:p>
              </w:tc>
              <w:tc>
                <w:tcPr>
                  <w:tcW w:w="1260" w:type="dxa"/>
                  <w:tcBorders>
                    <w:top w:val="single" w:sz="4" w:space="0" w:color="auto"/>
                    <w:left w:val="single" w:sz="4" w:space="0" w:color="auto"/>
                    <w:bottom w:val="single" w:sz="4" w:space="0" w:color="auto"/>
                    <w:right w:val="single" w:sz="4" w:space="0" w:color="auto"/>
                  </w:tcBorders>
                </w:tcPr>
                <w:p w14:paraId="26A309C0" w14:textId="77777777" w:rsidR="00C069F5" w:rsidRPr="002B2B17" w:rsidRDefault="00C069F5" w:rsidP="001B1505">
                  <w:pPr>
                    <w:spacing w:line="360" w:lineRule="auto"/>
                  </w:pPr>
                  <w:r w:rsidRPr="002B2B17">
                    <w:t>€ 10, 08</w:t>
                  </w:r>
                </w:p>
              </w:tc>
              <w:tc>
                <w:tcPr>
                  <w:tcW w:w="1980" w:type="dxa"/>
                  <w:tcBorders>
                    <w:top w:val="single" w:sz="4" w:space="0" w:color="auto"/>
                    <w:left w:val="single" w:sz="4" w:space="0" w:color="auto"/>
                    <w:bottom w:val="single" w:sz="4" w:space="0" w:color="auto"/>
                    <w:right w:val="single" w:sz="4" w:space="0" w:color="auto"/>
                  </w:tcBorders>
                </w:tcPr>
                <w:p w14:paraId="57B9C0C6" w14:textId="77777777" w:rsidR="00C069F5" w:rsidRPr="002B2B17" w:rsidRDefault="00C069F5" w:rsidP="001B1505">
                  <w:r w:rsidRPr="002B2B17">
                    <w:t>Kunstmest</w:t>
                  </w:r>
                  <w:r>
                    <w:t xml:space="preserve"> </w:t>
                  </w:r>
                  <w:r>
                    <w:br/>
                    <w:t>(zak 10 kg)</w:t>
                  </w:r>
                </w:p>
              </w:tc>
              <w:tc>
                <w:tcPr>
                  <w:tcW w:w="1619" w:type="dxa"/>
                  <w:tcBorders>
                    <w:top w:val="single" w:sz="4" w:space="0" w:color="auto"/>
                    <w:left w:val="single" w:sz="4" w:space="0" w:color="auto"/>
                    <w:bottom w:val="double" w:sz="4" w:space="0" w:color="auto"/>
                    <w:right w:val="single" w:sz="4" w:space="0" w:color="auto"/>
                  </w:tcBorders>
                </w:tcPr>
                <w:p w14:paraId="0C254459" w14:textId="207B345D" w:rsidR="007404FC" w:rsidRPr="002B2B17" w:rsidRDefault="00C069F5" w:rsidP="007404FC">
                  <w:pPr>
                    <w:spacing w:line="360" w:lineRule="auto"/>
                  </w:pPr>
                  <w:r w:rsidRPr="002B2B17">
                    <w:t xml:space="preserve">€  </w:t>
                  </w:r>
                  <w:r w:rsidR="00635D41">
                    <w:t xml:space="preserve"> </w:t>
                  </w:r>
                  <w:r w:rsidRPr="002B2B17">
                    <w:t>20,16</w:t>
                  </w:r>
                  <w:r w:rsidR="007404FC">
                    <w:t xml:space="preserve">           </w:t>
                  </w:r>
                </w:p>
              </w:tc>
            </w:tr>
            <w:tr w:rsidR="00C069F5" w:rsidRPr="002B2B17" w14:paraId="3CF5A58D" w14:textId="77777777" w:rsidTr="007404FC">
              <w:trPr>
                <w:trHeight w:val="305"/>
              </w:trPr>
              <w:tc>
                <w:tcPr>
                  <w:tcW w:w="1261" w:type="dxa"/>
                  <w:tcBorders>
                    <w:top w:val="single" w:sz="4" w:space="0" w:color="auto"/>
                    <w:left w:val="single" w:sz="4" w:space="0" w:color="auto"/>
                    <w:bottom w:val="single" w:sz="4" w:space="0" w:color="auto"/>
                    <w:right w:val="single" w:sz="4" w:space="0" w:color="auto"/>
                  </w:tcBorders>
                </w:tcPr>
                <w:p w14:paraId="1B5BE9A1" w14:textId="77777777" w:rsidR="00C069F5" w:rsidRPr="002B2B17" w:rsidRDefault="00C069F5" w:rsidP="001B1505">
                  <w:pPr>
                    <w:spacing w:line="360" w:lineRule="auto"/>
                  </w:pPr>
                </w:p>
              </w:tc>
              <w:tc>
                <w:tcPr>
                  <w:tcW w:w="1260" w:type="dxa"/>
                  <w:tcBorders>
                    <w:top w:val="single" w:sz="4" w:space="0" w:color="auto"/>
                    <w:left w:val="single" w:sz="4" w:space="0" w:color="auto"/>
                    <w:bottom w:val="single" w:sz="4" w:space="0" w:color="auto"/>
                    <w:right w:val="single" w:sz="4" w:space="0" w:color="auto"/>
                  </w:tcBorders>
                </w:tcPr>
                <w:p w14:paraId="301E8C99" w14:textId="77777777" w:rsidR="00C069F5" w:rsidRPr="002B2B17" w:rsidRDefault="00C069F5" w:rsidP="001B1505">
                  <w:pPr>
                    <w:spacing w:line="360" w:lineRule="auto"/>
                  </w:pPr>
                </w:p>
              </w:tc>
              <w:tc>
                <w:tcPr>
                  <w:tcW w:w="1980" w:type="dxa"/>
                  <w:tcBorders>
                    <w:top w:val="single" w:sz="4" w:space="0" w:color="auto"/>
                    <w:left w:val="single" w:sz="4" w:space="0" w:color="auto"/>
                    <w:bottom w:val="single" w:sz="4" w:space="0" w:color="auto"/>
                    <w:right w:val="single" w:sz="4" w:space="0" w:color="auto"/>
                  </w:tcBorders>
                </w:tcPr>
                <w:p w14:paraId="1F048B85" w14:textId="77777777" w:rsidR="00C069F5" w:rsidRPr="002B2B17" w:rsidRDefault="00C069F5" w:rsidP="001B1505">
                  <w:pPr>
                    <w:spacing w:line="360" w:lineRule="auto"/>
                  </w:pPr>
                  <w:r w:rsidRPr="002B2B17">
                    <w:t>Totaal goederen</w:t>
                  </w:r>
                </w:p>
              </w:tc>
              <w:tc>
                <w:tcPr>
                  <w:tcW w:w="1619" w:type="dxa"/>
                  <w:tcBorders>
                    <w:top w:val="double" w:sz="4" w:space="0" w:color="auto"/>
                    <w:left w:val="single" w:sz="4" w:space="0" w:color="auto"/>
                    <w:bottom w:val="single" w:sz="4" w:space="0" w:color="auto"/>
                    <w:right w:val="single" w:sz="4" w:space="0" w:color="auto"/>
                  </w:tcBorders>
                </w:tcPr>
                <w:p w14:paraId="0C69412A" w14:textId="0DB850CC" w:rsidR="00C069F5" w:rsidRPr="00635D41" w:rsidRDefault="00635D41" w:rsidP="001B1505">
                  <w:pPr>
                    <w:spacing w:line="360" w:lineRule="auto"/>
                    <w:rPr>
                      <w:b/>
                    </w:rPr>
                  </w:pPr>
                  <w:r w:rsidRPr="00635D41">
                    <w:rPr>
                      <w:b/>
                    </w:rPr>
                    <w:t>€</w:t>
                  </w:r>
                  <w:r w:rsidRPr="00635D41">
                    <w:rPr>
                      <w:b/>
                    </w:rPr>
                    <w:t xml:space="preserve"> 294,96</w:t>
                  </w:r>
                </w:p>
              </w:tc>
            </w:tr>
            <w:tr w:rsidR="00C069F5" w:rsidRPr="002B2B17" w14:paraId="4D376ECB" w14:textId="77777777" w:rsidTr="007404FC">
              <w:trPr>
                <w:trHeight w:val="305"/>
              </w:trPr>
              <w:tc>
                <w:tcPr>
                  <w:tcW w:w="1261" w:type="dxa"/>
                  <w:tcBorders>
                    <w:top w:val="single" w:sz="4" w:space="0" w:color="auto"/>
                    <w:left w:val="single" w:sz="4" w:space="0" w:color="auto"/>
                    <w:bottom w:val="single" w:sz="4" w:space="0" w:color="auto"/>
                    <w:right w:val="single" w:sz="4" w:space="0" w:color="auto"/>
                  </w:tcBorders>
                </w:tcPr>
                <w:p w14:paraId="36DCDC07" w14:textId="77777777" w:rsidR="00C069F5" w:rsidRPr="002B2B17" w:rsidRDefault="00C069F5" w:rsidP="001B1505">
                  <w:pPr>
                    <w:spacing w:line="360" w:lineRule="auto"/>
                  </w:pPr>
                </w:p>
              </w:tc>
              <w:tc>
                <w:tcPr>
                  <w:tcW w:w="1260" w:type="dxa"/>
                  <w:tcBorders>
                    <w:top w:val="single" w:sz="4" w:space="0" w:color="auto"/>
                    <w:left w:val="single" w:sz="4" w:space="0" w:color="auto"/>
                    <w:bottom w:val="single" w:sz="4" w:space="0" w:color="auto"/>
                    <w:right w:val="single" w:sz="4" w:space="0" w:color="auto"/>
                  </w:tcBorders>
                </w:tcPr>
                <w:p w14:paraId="51F1CF29" w14:textId="77777777" w:rsidR="00C069F5" w:rsidRPr="002B2B17" w:rsidRDefault="00C069F5" w:rsidP="001B1505">
                  <w:pPr>
                    <w:spacing w:line="360" w:lineRule="auto"/>
                  </w:pPr>
                </w:p>
              </w:tc>
              <w:tc>
                <w:tcPr>
                  <w:tcW w:w="1980" w:type="dxa"/>
                  <w:tcBorders>
                    <w:top w:val="single" w:sz="4" w:space="0" w:color="auto"/>
                    <w:left w:val="single" w:sz="4" w:space="0" w:color="auto"/>
                    <w:bottom w:val="single" w:sz="4" w:space="0" w:color="auto"/>
                    <w:right w:val="single" w:sz="4" w:space="0" w:color="auto"/>
                  </w:tcBorders>
                </w:tcPr>
                <w:p w14:paraId="44A530D6" w14:textId="77777777" w:rsidR="00C069F5" w:rsidRPr="002B2B17" w:rsidRDefault="00C069F5" w:rsidP="001B1505">
                  <w:pPr>
                    <w:spacing w:line="360" w:lineRule="auto"/>
                  </w:pPr>
                  <w:r w:rsidRPr="002B2B17">
                    <w:t>Vrachtkosten</w:t>
                  </w:r>
                </w:p>
              </w:tc>
              <w:tc>
                <w:tcPr>
                  <w:tcW w:w="1619" w:type="dxa"/>
                  <w:tcBorders>
                    <w:top w:val="single" w:sz="4" w:space="0" w:color="auto"/>
                    <w:left w:val="single" w:sz="4" w:space="0" w:color="auto"/>
                    <w:bottom w:val="double" w:sz="4" w:space="0" w:color="auto"/>
                    <w:right w:val="single" w:sz="4" w:space="0" w:color="auto"/>
                  </w:tcBorders>
                </w:tcPr>
                <w:p w14:paraId="104F4C86" w14:textId="77777777" w:rsidR="00C069F5" w:rsidRPr="002B2B17" w:rsidRDefault="00C069F5" w:rsidP="001B1505">
                  <w:pPr>
                    <w:spacing w:line="360" w:lineRule="auto"/>
                  </w:pPr>
                  <w:r w:rsidRPr="002B2B17">
                    <w:t>€     5,-</w:t>
                  </w:r>
                </w:p>
              </w:tc>
            </w:tr>
            <w:tr w:rsidR="007404FC" w:rsidRPr="002B2B17" w14:paraId="4518CA6B" w14:textId="77777777" w:rsidTr="007404FC">
              <w:trPr>
                <w:trHeight w:val="305"/>
              </w:trPr>
              <w:tc>
                <w:tcPr>
                  <w:tcW w:w="1261" w:type="dxa"/>
                  <w:tcBorders>
                    <w:top w:val="single" w:sz="4" w:space="0" w:color="auto"/>
                    <w:left w:val="single" w:sz="4" w:space="0" w:color="auto"/>
                    <w:bottom w:val="single" w:sz="4" w:space="0" w:color="auto"/>
                    <w:right w:val="single" w:sz="4" w:space="0" w:color="auto"/>
                  </w:tcBorders>
                </w:tcPr>
                <w:p w14:paraId="759F8E73" w14:textId="77777777" w:rsidR="007404FC" w:rsidRPr="002B2B17" w:rsidRDefault="007404FC" w:rsidP="001B1505">
                  <w:pPr>
                    <w:spacing w:line="360" w:lineRule="auto"/>
                  </w:pPr>
                </w:p>
              </w:tc>
              <w:tc>
                <w:tcPr>
                  <w:tcW w:w="1260" w:type="dxa"/>
                  <w:tcBorders>
                    <w:top w:val="single" w:sz="4" w:space="0" w:color="auto"/>
                    <w:left w:val="single" w:sz="4" w:space="0" w:color="auto"/>
                    <w:bottom w:val="single" w:sz="4" w:space="0" w:color="auto"/>
                    <w:right w:val="single" w:sz="4" w:space="0" w:color="auto"/>
                  </w:tcBorders>
                </w:tcPr>
                <w:p w14:paraId="0528CD30" w14:textId="77777777" w:rsidR="007404FC" w:rsidRPr="002B2B17" w:rsidRDefault="007404FC" w:rsidP="001B1505">
                  <w:pPr>
                    <w:spacing w:line="360" w:lineRule="auto"/>
                  </w:pPr>
                </w:p>
              </w:tc>
              <w:tc>
                <w:tcPr>
                  <w:tcW w:w="1980" w:type="dxa"/>
                  <w:tcBorders>
                    <w:top w:val="single" w:sz="4" w:space="0" w:color="auto"/>
                    <w:left w:val="single" w:sz="4" w:space="0" w:color="auto"/>
                    <w:bottom w:val="single" w:sz="4" w:space="0" w:color="auto"/>
                    <w:right w:val="single" w:sz="4" w:space="0" w:color="auto"/>
                  </w:tcBorders>
                </w:tcPr>
                <w:p w14:paraId="09546436" w14:textId="631A3233" w:rsidR="007404FC" w:rsidRPr="002B2B17" w:rsidRDefault="007404FC" w:rsidP="001B1505">
                  <w:pPr>
                    <w:spacing w:line="360" w:lineRule="auto"/>
                  </w:pPr>
                  <w:r>
                    <w:t>Subtotaal</w:t>
                  </w:r>
                </w:p>
              </w:tc>
              <w:tc>
                <w:tcPr>
                  <w:tcW w:w="1619" w:type="dxa"/>
                  <w:tcBorders>
                    <w:top w:val="double" w:sz="4" w:space="0" w:color="auto"/>
                    <w:left w:val="single" w:sz="4" w:space="0" w:color="auto"/>
                    <w:bottom w:val="single" w:sz="4" w:space="0" w:color="auto"/>
                    <w:right w:val="single" w:sz="4" w:space="0" w:color="auto"/>
                  </w:tcBorders>
                </w:tcPr>
                <w:p w14:paraId="059520D2" w14:textId="6991853A" w:rsidR="007404FC" w:rsidRPr="007404FC" w:rsidRDefault="007404FC" w:rsidP="001B1505">
                  <w:pPr>
                    <w:spacing w:line="360" w:lineRule="auto"/>
                    <w:rPr>
                      <w:b/>
                    </w:rPr>
                  </w:pPr>
                  <w:r w:rsidRPr="007404FC">
                    <w:rPr>
                      <w:b/>
                    </w:rPr>
                    <w:t>€</w:t>
                  </w:r>
                  <w:r w:rsidRPr="007404FC">
                    <w:rPr>
                      <w:b/>
                    </w:rPr>
                    <w:t xml:space="preserve"> 299,96</w:t>
                  </w:r>
                </w:p>
              </w:tc>
            </w:tr>
            <w:tr w:rsidR="00C069F5" w:rsidRPr="002B2B17" w14:paraId="6B1A2AC0" w14:textId="77777777" w:rsidTr="007404FC">
              <w:trPr>
                <w:trHeight w:val="305"/>
              </w:trPr>
              <w:tc>
                <w:tcPr>
                  <w:tcW w:w="1261" w:type="dxa"/>
                  <w:tcBorders>
                    <w:top w:val="single" w:sz="4" w:space="0" w:color="auto"/>
                    <w:left w:val="single" w:sz="4" w:space="0" w:color="auto"/>
                    <w:bottom w:val="single" w:sz="4" w:space="0" w:color="auto"/>
                    <w:right w:val="single" w:sz="4" w:space="0" w:color="auto"/>
                  </w:tcBorders>
                </w:tcPr>
                <w:p w14:paraId="62A251D6" w14:textId="77777777" w:rsidR="00C069F5" w:rsidRPr="002B2B17" w:rsidRDefault="00C069F5" w:rsidP="001B1505">
                  <w:pPr>
                    <w:spacing w:line="360" w:lineRule="auto"/>
                  </w:pPr>
                </w:p>
              </w:tc>
              <w:tc>
                <w:tcPr>
                  <w:tcW w:w="1260" w:type="dxa"/>
                  <w:tcBorders>
                    <w:top w:val="single" w:sz="4" w:space="0" w:color="auto"/>
                    <w:left w:val="single" w:sz="4" w:space="0" w:color="auto"/>
                    <w:bottom w:val="single" w:sz="4" w:space="0" w:color="auto"/>
                    <w:right w:val="single" w:sz="4" w:space="0" w:color="auto"/>
                  </w:tcBorders>
                </w:tcPr>
                <w:p w14:paraId="082A74C2" w14:textId="77777777" w:rsidR="00C069F5" w:rsidRPr="002B2B17" w:rsidRDefault="00C069F5" w:rsidP="001B1505">
                  <w:pPr>
                    <w:spacing w:line="360" w:lineRule="auto"/>
                  </w:pPr>
                </w:p>
              </w:tc>
              <w:tc>
                <w:tcPr>
                  <w:tcW w:w="1980" w:type="dxa"/>
                  <w:tcBorders>
                    <w:top w:val="single" w:sz="4" w:space="0" w:color="auto"/>
                    <w:left w:val="single" w:sz="4" w:space="0" w:color="auto"/>
                    <w:bottom w:val="single" w:sz="4" w:space="0" w:color="auto"/>
                    <w:right w:val="single" w:sz="4" w:space="0" w:color="auto"/>
                  </w:tcBorders>
                </w:tcPr>
                <w:p w14:paraId="5FCDED2C" w14:textId="77777777" w:rsidR="00C069F5" w:rsidRPr="002B2B17" w:rsidRDefault="00C069F5" w:rsidP="001B1505">
                  <w:pPr>
                    <w:spacing w:line="360" w:lineRule="auto"/>
                  </w:pPr>
                  <w:r w:rsidRPr="002B2B17">
                    <w:t>Btw</w:t>
                  </w:r>
                  <w:r>
                    <w:t xml:space="preserve"> 21%</w:t>
                  </w:r>
                </w:p>
              </w:tc>
              <w:tc>
                <w:tcPr>
                  <w:tcW w:w="1619" w:type="dxa"/>
                  <w:tcBorders>
                    <w:top w:val="single" w:sz="4" w:space="0" w:color="auto"/>
                    <w:left w:val="single" w:sz="4" w:space="0" w:color="auto"/>
                    <w:bottom w:val="double" w:sz="4" w:space="0" w:color="auto"/>
                    <w:right w:val="single" w:sz="4" w:space="0" w:color="auto"/>
                  </w:tcBorders>
                </w:tcPr>
                <w:p w14:paraId="7A10A1C0" w14:textId="1323A4D5" w:rsidR="00C069F5" w:rsidRPr="007404FC" w:rsidRDefault="007404FC" w:rsidP="001B1505">
                  <w:pPr>
                    <w:spacing w:line="360" w:lineRule="auto"/>
                    <w:rPr>
                      <w:b/>
                    </w:rPr>
                  </w:pPr>
                  <w:r w:rsidRPr="007404FC">
                    <w:rPr>
                      <w:b/>
                    </w:rPr>
                    <w:t>€</w:t>
                  </w:r>
                  <w:r w:rsidRPr="007404FC">
                    <w:rPr>
                      <w:b/>
                    </w:rPr>
                    <w:t xml:space="preserve">   62,99</w:t>
                  </w:r>
                </w:p>
              </w:tc>
            </w:tr>
            <w:tr w:rsidR="00C069F5" w:rsidRPr="002B2B17" w14:paraId="6DF50651" w14:textId="77777777" w:rsidTr="007404FC">
              <w:trPr>
                <w:trHeight w:val="305"/>
              </w:trPr>
              <w:tc>
                <w:tcPr>
                  <w:tcW w:w="1261" w:type="dxa"/>
                  <w:tcBorders>
                    <w:top w:val="single" w:sz="4" w:space="0" w:color="auto"/>
                    <w:left w:val="single" w:sz="4" w:space="0" w:color="auto"/>
                    <w:bottom w:val="single" w:sz="4" w:space="0" w:color="auto"/>
                    <w:right w:val="single" w:sz="4" w:space="0" w:color="auto"/>
                  </w:tcBorders>
                </w:tcPr>
                <w:p w14:paraId="65E6E615" w14:textId="77777777" w:rsidR="00C069F5" w:rsidRPr="002B2B17" w:rsidRDefault="00C069F5" w:rsidP="001B1505">
                  <w:pPr>
                    <w:spacing w:line="360" w:lineRule="auto"/>
                  </w:pPr>
                </w:p>
              </w:tc>
              <w:tc>
                <w:tcPr>
                  <w:tcW w:w="1260" w:type="dxa"/>
                  <w:tcBorders>
                    <w:top w:val="single" w:sz="4" w:space="0" w:color="auto"/>
                    <w:left w:val="single" w:sz="4" w:space="0" w:color="auto"/>
                    <w:bottom w:val="single" w:sz="4" w:space="0" w:color="auto"/>
                    <w:right w:val="single" w:sz="4" w:space="0" w:color="auto"/>
                  </w:tcBorders>
                </w:tcPr>
                <w:p w14:paraId="6615A7D7" w14:textId="77777777" w:rsidR="00C069F5" w:rsidRPr="002B2B17" w:rsidRDefault="00C069F5" w:rsidP="001B1505">
                  <w:pPr>
                    <w:spacing w:line="360" w:lineRule="auto"/>
                  </w:pPr>
                </w:p>
              </w:tc>
              <w:tc>
                <w:tcPr>
                  <w:tcW w:w="1980" w:type="dxa"/>
                  <w:tcBorders>
                    <w:top w:val="single" w:sz="4" w:space="0" w:color="auto"/>
                    <w:left w:val="single" w:sz="4" w:space="0" w:color="auto"/>
                    <w:bottom w:val="single" w:sz="4" w:space="0" w:color="auto"/>
                    <w:right w:val="single" w:sz="4" w:space="0" w:color="auto"/>
                  </w:tcBorders>
                </w:tcPr>
                <w:p w14:paraId="67D4D8BE" w14:textId="77777777" w:rsidR="00C069F5" w:rsidRPr="002B2B17" w:rsidRDefault="00C069F5" w:rsidP="001B1505">
                  <w:pPr>
                    <w:spacing w:line="360" w:lineRule="auto"/>
                  </w:pPr>
                  <w:r w:rsidRPr="002B2B17">
                    <w:t>Factuurbedrag</w:t>
                  </w:r>
                </w:p>
              </w:tc>
              <w:tc>
                <w:tcPr>
                  <w:tcW w:w="1619" w:type="dxa"/>
                  <w:tcBorders>
                    <w:top w:val="double" w:sz="4" w:space="0" w:color="auto"/>
                    <w:left w:val="single" w:sz="4" w:space="0" w:color="auto"/>
                    <w:bottom w:val="single" w:sz="4" w:space="0" w:color="auto"/>
                    <w:right w:val="single" w:sz="4" w:space="0" w:color="auto"/>
                  </w:tcBorders>
                </w:tcPr>
                <w:p w14:paraId="6B8BD19B" w14:textId="07E04107" w:rsidR="00C069F5" w:rsidRPr="007404FC" w:rsidRDefault="007404FC" w:rsidP="001B1505">
                  <w:pPr>
                    <w:spacing w:line="360" w:lineRule="auto"/>
                    <w:rPr>
                      <w:b/>
                    </w:rPr>
                  </w:pPr>
                  <w:r w:rsidRPr="007404FC">
                    <w:rPr>
                      <w:b/>
                    </w:rPr>
                    <w:t>€</w:t>
                  </w:r>
                  <w:r w:rsidRPr="007404FC">
                    <w:rPr>
                      <w:b/>
                    </w:rPr>
                    <w:t>362,95</w:t>
                  </w:r>
                </w:p>
              </w:tc>
            </w:tr>
          </w:tbl>
          <w:p w14:paraId="6C00378D" w14:textId="77777777" w:rsidR="00C069F5" w:rsidRPr="002B2B17" w:rsidRDefault="00C069F5" w:rsidP="001B1505"/>
          <w:p w14:paraId="5F600C3D" w14:textId="77777777" w:rsidR="00C069F5" w:rsidRPr="002B2B17" w:rsidRDefault="00C069F5" w:rsidP="001B1505">
            <w:r w:rsidRPr="002B2B17">
              <w:t xml:space="preserve">Vul de ontbrekende </w:t>
            </w:r>
            <w:r>
              <w:t>bedragen</w:t>
            </w:r>
            <w:r w:rsidRPr="002B2B17">
              <w:t xml:space="preserve"> in. </w:t>
            </w:r>
          </w:p>
          <w:p w14:paraId="02C26F48" w14:textId="77777777" w:rsidR="00C069F5" w:rsidRPr="002B2B17" w:rsidRDefault="00C069F5" w:rsidP="001B1505"/>
        </w:tc>
      </w:tr>
      <w:tr w:rsidR="00C069F5" w:rsidRPr="002B2B17" w14:paraId="31172DDE" w14:textId="77777777" w:rsidTr="001B1505">
        <w:tc>
          <w:tcPr>
            <w:tcW w:w="534" w:type="dxa"/>
          </w:tcPr>
          <w:p w14:paraId="78FCAFD2" w14:textId="77777777" w:rsidR="00C069F5" w:rsidRPr="002B2B17" w:rsidRDefault="00C069F5" w:rsidP="001B1505"/>
        </w:tc>
        <w:tc>
          <w:tcPr>
            <w:tcW w:w="8754" w:type="dxa"/>
          </w:tcPr>
          <w:p w14:paraId="10F20E31" w14:textId="77777777" w:rsidR="00C069F5" w:rsidRPr="002B2B17" w:rsidRDefault="00C069F5" w:rsidP="001B1505"/>
        </w:tc>
      </w:tr>
    </w:tbl>
    <w:p w14:paraId="2F883FE5" w14:textId="77777777" w:rsidR="0048095E" w:rsidRPr="002B2B17" w:rsidRDefault="0048095E" w:rsidP="0048095E">
      <w:r>
        <w:br w:type="page"/>
      </w:r>
    </w:p>
    <w:p w14:paraId="14DD8519" w14:textId="4939FC0D" w:rsidR="00E8312B" w:rsidRPr="002B2B17" w:rsidRDefault="00C4399B" w:rsidP="00EA61A5">
      <w:pPr>
        <w:pStyle w:val="Heading1"/>
        <w:ind w:right="-196"/>
      </w:pPr>
      <w:r>
        <w:lastRenderedPageBreak/>
        <w:t>3</w:t>
      </w:r>
      <w:r w:rsidR="00EA61A5" w:rsidRPr="002B2B17">
        <w:t xml:space="preserve"> – Magazijn</w:t>
      </w:r>
      <w:r w:rsidR="00E8312B" w:rsidRPr="002B2B17">
        <w:t>voorraden</w:t>
      </w:r>
    </w:p>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shd w:val="clear" w:color="auto" w:fill="DAEEF3" w:themeFill="accent5" w:themeFillTint="33"/>
        <w:tblLook w:val="01E0" w:firstRow="1" w:lastRow="1" w:firstColumn="1" w:lastColumn="1" w:noHBand="0" w:noVBand="0"/>
      </w:tblPr>
      <w:tblGrid>
        <w:gridCol w:w="9304"/>
      </w:tblGrid>
      <w:tr w:rsidR="00E8312B" w:rsidRPr="002B2B17" w14:paraId="3FC83EF1" w14:textId="77777777" w:rsidTr="00C069F5">
        <w:tc>
          <w:tcPr>
            <w:tcW w:w="9304" w:type="dxa"/>
            <w:shd w:val="clear" w:color="auto" w:fill="DAEEF3" w:themeFill="accent5" w:themeFillTint="33"/>
          </w:tcPr>
          <w:p w14:paraId="1147CD00" w14:textId="77777777" w:rsidR="00E8312B" w:rsidRPr="002B2B17" w:rsidRDefault="00E8312B" w:rsidP="00E8312B">
            <w:r w:rsidRPr="002B2B17">
              <w:t xml:space="preserve">Je moet er voor zorgen dat er in het magazijn voldoende voorraden zijn. ‘Nee-verkopen’ is niet goed. </w:t>
            </w:r>
          </w:p>
          <w:p w14:paraId="0A904654" w14:textId="77777777" w:rsidR="00E8312B" w:rsidRPr="002B2B17" w:rsidRDefault="00E8312B" w:rsidP="00E8312B">
            <w:r w:rsidRPr="002B2B17">
              <w:t>Ook de materialen in het kantoor moet je bijhouden: papier voor de printer, vilstiften, potloden, enveloppen e.d.</w:t>
            </w:r>
          </w:p>
          <w:p w14:paraId="5BE6C960" w14:textId="77777777" w:rsidR="00E8312B" w:rsidRPr="002B2B17" w:rsidRDefault="00E8312B" w:rsidP="00E8312B"/>
        </w:tc>
      </w:tr>
    </w:tbl>
    <w:p w14:paraId="00237FF1" w14:textId="77777777" w:rsidR="00E8312B" w:rsidRPr="002B2B17" w:rsidRDefault="00E8312B" w:rsidP="00E8312B"/>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9304"/>
      </w:tblGrid>
      <w:tr w:rsidR="008C2590" w:rsidRPr="002B2B17" w14:paraId="6F86DE24" w14:textId="77777777" w:rsidTr="00ED317F">
        <w:tc>
          <w:tcPr>
            <w:tcW w:w="9304" w:type="dxa"/>
          </w:tcPr>
          <w:p w14:paraId="6CEFF29A" w14:textId="77777777" w:rsidR="008C2590" w:rsidRPr="002B2B17" w:rsidRDefault="008C2590" w:rsidP="008C2590">
            <w:r w:rsidRPr="002B2B17">
              <w:t>Het tuincentrum verkoopt grasmaaiers.</w:t>
            </w:r>
          </w:p>
          <w:p w14:paraId="4C3AE4AC" w14:textId="77777777" w:rsidR="008C2590" w:rsidRPr="002B2B17" w:rsidRDefault="008C2590" w:rsidP="008C2590">
            <w:r w:rsidRPr="002B2B17">
              <w:t>In het magazijn staat een aantal met een benzinemotor, merk Honda.</w:t>
            </w:r>
          </w:p>
          <w:p w14:paraId="0A6383E9" w14:textId="77777777" w:rsidR="008C2590" w:rsidRPr="002B2B17" w:rsidRDefault="008C2590" w:rsidP="008C2590">
            <w:r w:rsidRPr="002B2B17">
              <w:t>In onderstaand schema zie je de voorraad.</w:t>
            </w:r>
          </w:p>
          <w:p w14:paraId="26C84AED" w14:textId="77777777" w:rsidR="008C2590" w:rsidRPr="002B2B17" w:rsidRDefault="008C2590" w:rsidP="008C2590"/>
          <w:tbl>
            <w:tblPr>
              <w:tblW w:w="0" w:type="auto"/>
              <w:jc w:val="center"/>
              <w:tblCellSpacing w:w="0" w:type="dxa"/>
              <w:tblCellMar>
                <w:top w:w="45" w:type="dxa"/>
                <w:left w:w="45" w:type="dxa"/>
                <w:bottom w:w="45" w:type="dxa"/>
                <w:right w:w="45" w:type="dxa"/>
              </w:tblCellMar>
              <w:tblLook w:val="0000" w:firstRow="0" w:lastRow="0" w:firstColumn="0" w:lastColumn="0" w:noHBand="0" w:noVBand="0"/>
            </w:tblPr>
            <w:tblGrid>
              <w:gridCol w:w="1210"/>
              <w:gridCol w:w="5633"/>
              <w:gridCol w:w="1258"/>
              <w:gridCol w:w="987"/>
            </w:tblGrid>
            <w:tr w:rsidR="008C2590" w:rsidRPr="002B2B17" w14:paraId="1207F4A2" w14:textId="77777777">
              <w:trPr>
                <w:tblCellSpacing w:w="0" w:type="dxa"/>
                <w:jc w:val="center"/>
              </w:trPr>
              <w:tc>
                <w:tcPr>
                  <w:tcW w:w="0" w:type="auto"/>
                  <w:shd w:val="clear" w:color="auto" w:fill="F1FBE7"/>
                  <w:vAlign w:val="center"/>
                </w:tcPr>
                <w:p w14:paraId="6CEF324C" w14:textId="77777777" w:rsidR="008C2590" w:rsidRPr="002B2B17" w:rsidRDefault="008C2590" w:rsidP="008C2590">
                  <w:pPr>
                    <w:jc w:val="center"/>
                    <w:rPr>
                      <w:rFonts w:ascii="Verdana" w:hAnsi="Verdana"/>
                      <w:color w:val="000000"/>
                      <w:sz w:val="20"/>
                      <w:szCs w:val="20"/>
                    </w:rPr>
                  </w:pPr>
                </w:p>
              </w:tc>
              <w:tc>
                <w:tcPr>
                  <w:tcW w:w="0" w:type="auto"/>
                  <w:shd w:val="clear" w:color="auto" w:fill="F1FBE7"/>
                  <w:vAlign w:val="center"/>
                </w:tcPr>
                <w:p w14:paraId="2F698366"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soort</w:t>
                  </w:r>
                </w:p>
              </w:tc>
              <w:tc>
                <w:tcPr>
                  <w:tcW w:w="0" w:type="auto"/>
                  <w:shd w:val="clear" w:color="auto" w:fill="F1FBE7"/>
                  <w:vAlign w:val="center"/>
                </w:tcPr>
                <w:p w14:paraId="7DE2A835"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Prijs per stuk</w:t>
                  </w:r>
                </w:p>
              </w:tc>
              <w:tc>
                <w:tcPr>
                  <w:tcW w:w="987" w:type="dxa"/>
                  <w:shd w:val="clear" w:color="auto" w:fill="F1FBE7"/>
                  <w:vAlign w:val="center"/>
                </w:tcPr>
                <w:p w14:paraId="7B5BF662"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Aantal in voorraad</w:t>
                  </w:r>
                </w:p>
              </w:tc>
            </w:tr>
            <w:tr w:rsidR="008C2590" w:rsidRPr="002B2B17" w14:paraId="29610B86" w14:textId="77777777">
              <w:trPr>
                <w:tblCellSpacing w:w="0" w:type="dxa"/>
                <w:jc w:val="center"/>
              </w:trPr>
              <w:tc>
                <w:tcPr>
                  <w:tcW w:w="0" w:type="auto"/>
                  <w:vAlign w:val="center"/>
                </w:tcPr>
                <w:p w14:paraId="56409509" w14:textId="77777777" w:rsidR="008C2590" w:rsidRPr="002B2B17" w:rsidRDefault="00A15391" w:rsidP="008C2590">
                  <w:pPr>
                    <w:jc w:val="center"/>
                    <w:rPr>
                      <w:rFonts w:ascii="Verdana" w:hAnsi="Verdana"/>
                      <w:color w:val="000000"/>
                      <w:sz w:val="20"/>
                      <w:szCs w:val="20"/>
                    </w:rPr>
                  </w:pPr>
                  <w:r>
                    <w:rPr>
                      <w:rFonts w:ascii="Verdana" w:hAnsi="Verdana"/>
                      <w:noProof/>
                      <w:color w:val="000000"/>
                      <w:sz w:val="20"/>
                      <w:szCs w:val="20"/>
                      <w:lang w:eastAsia="nl-NL"/>
                    </w:rPr>
                    <w:drawing>
                      <wp:inline distT="0" distB="0" distL="0" distR="0" wp14:anchorId="0FE12FCF" wp14:editId="4CF3C66E">
                        <wp:extent cx="711200" cy="711200"/>
                        <wp:effectExtent l="0" t="0" r="0" b="0"/>
                        <wp:docPr id="23" name="Afbeelding 23" descr="http://www.tuinvdb.be/upl/i15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uinvdb.be/upl/i15th.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0" w:type="auto"/>
                  <w:vAlign w:val="center"/>
                </w:tcPr>
                <w:p w14:paraId="06A25E3A"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Honda grasmaaier HRG 415C SD (IZY 41 S) (zelftrekker-41cm-4,5pk)</w:t>
                  </w:r>
                </w:p>
              </w:tc>
              <w:tc>
                <w:tcPr>
                  <w:tcW w:w="0" w:type="auto"/>
                  <w:vAlign w:val="center"/>
                </w:tcPr>
                <w:p w14:paraId="1E059663"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559,00</w:t>
                  </w:r>
                </w:p>
              </w:tc>
              <w:tc>
                <w:tcPr>
                  <w:tcW w:w="987" w:type="dxa"/>
                  <w:vAlign w:val="center"/>
                </w:tcPr>
                <w:p w14:paraId="57671A19"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4</w:t>
                  </w:r>
                </w:p>
              </w:tc>
            </w:tr>
            <w:tr w:rsidR="008C2590" w:rsidRPr="002B2B17" w14:paraId="0BD278BE" w14:textId="77777777">
              <w:trPr>
                <w:tblCellSpacing w:w="0" w:type="dxa"/>
                <w:jc w:val="center"/>
              </w:trPr>
              <w:tc>
                <w:tcPr>
                  <w:tcW w:w="0" w:type="auto"/>
                  <w:shd w:val="clear" w:color="auto" w:fill="F1FBE7"/>
                  <w:vAlign w:val="center"/>
                </w:tcPr>
                <w:p w14:paraId="0B03D060" w14:textId="77777777" w:rsidR="008C2590" w:rsidRPr="002B2B17" w:rsidRDefault="00A15391" w:rsidP="008C2590">
                  <w:pPr>
                    <w:jc w:val="center"/>
                    <w:rPr>
                      <w:rFonts w:ascii="Verdana" w:hAnsi="Verdana"/>
                      <w:color w:val="000000"/>
                      <w:sz w:val="20"/>
                      <w:szCs w:val="20"/>
                    </w:rPr>
                  </w:pPr>
                  <w:r>
                    <w:rPr>
                      <w:rFonts w:ascii="Verdana" w:hAnsi="Verdana"/>
                      <w:noProof/>
                      <w:color w:val="000000"/>
                      <w:sz w:val="20"/>
                      <w:szCs w:val="20"/>
                      <w:lang w:eastAsia="nl-NL"/>
                    </w:rPr>
                    <w:drawing>
                      <wp:inline distT="0" distB="0" distL="0" distR="0" wp14:anchorId="3F104693" wp14:editId="6E703C5B">
                        <wp:extent cx="711200" cy="711200"/>
                        <wp:effectExtent l="0" t="0" r="0" b="0"/>
                        <wp:docPr id="24" name="Afbeelding 24" descr="http://www.tuinvdb.be/upl/i1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uinvdb.be/upl/i16th.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0" w:type="auto"/>
                  <w:shd w:val="clear" w:color="auto" w:fill="F1FBE7"/>
                  <w:vAlign w:val="center"/>
                </w:tcPr>
                <w:p w14:paraId="2C5DAB4C"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Honda grasmaaier HRX-426c-PD (duwer-42cm-5,5pk)</w:t>
                  </w:r>
                </w:p>
              </w:tc>
              <w:tc>
                <w:tcPr>
                  <w:tcW w:w="0" w:type="auto"/>
                  <w:shd w:val="clear" w:color="auto" w:fill="F1FBE7"/>
                  <w:vAlign w:val="center"/>
                </w:tcPr>
                <w:p w14:paraId="208153D5"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619,00</w:t>
                  </w:r>
                </w:p>
              </w:tc>
              <w:tc>
                <w:tcPr>
                  <w:tcW w:w="987" w:type="dxa"/>
                  <w:shd w:val="clear" w:color="auto" w:fill="F1FBE7"/>
                  <w:vAlign w:val="center"/>
                </w:tcPr>
                <w:p w14:paraId="1C79E853"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3</w:t>
                  </w:r>
                </w:p>
              </w:tc>
            </w:tr>
            <w:tr w:rsidR="008C2590" w:rsidRPr="002B2B17" w14:paraId="5C8991D5" w14:textId="77777777">
              <w:trPr>
                <w:tblCellSpacing w:w="0" w:type="dxa"/>
                <w:jc w:val="center"/>
              </w:trPr>
              <w:tc>
                <w:tcPr>
                  <w:tcW w:w="0" w:type="auto"/>
                  <w:vAlign w:val="center"/>
                </w:tcPr>
                <w:p w14:paraId="246EDA88" w14:textId="77777777" w:rsidR="008C2590" w:rsidRPr="002B2B17" w:rsidRDefault="00A15391" w:rsidP="008C2590">
                  <w:pPr>
                    <w:jc w:val="center"/>
                    <w:rPr>
                      <w:rFonts w:ascii="Verdana" w:hAnsi="Verdana"/>
                      <w:color w:val="000000"/>
                      <w:sz w:val="20"/>
                      <w:szCs w:val="20"/>
                    </w:rPr>
                  </w:pPr>
                  <w:r>
                    <w:rPr>
                      <w:rFonts w:ascii="Verdana" w:hAnsi="Verdana"/>
                      <w:noProof/>
                      <w:color w:val="000000"/>
                      <w:sz w:val="20"/>
                      <w:szCs w:val="20"/>
                      <w:lang w:eastAsia="nl-NL"/>
                    </w:rPr>
                    <w:drawing>
                      <wp:inline distT="0" distB="0" distL="0" distR="0" wp14:anchorId="62C86FC9" wp14:editId="3E754E42">
                        <wp:extent cx="711200" cy="711200"/>
                        <wp:effectExtent l="0" t="0" r="0" b="0"/>
                        <wp:docPr id="25" name="Afbeelding 25" descr="http://www.tuinvdb.be/upl/i17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uinvdb.be/upl/i17th.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0" w:type="auto"/>
                  <w:vAlign w:val="center"/>
                </w:tcPr>
                <w:p w14:paraId="4BC24E26"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Honda grasmaaier HRX-426c-PX (duwer-42cm-5,5pk)</w:t>
                  </w:r>
                </w:p>
              </w:tc>
              <w:tc>
                <w:tcPr>
                  <w:tcW w:w="0" w:type="auto"/>
                  <w:vAlign w:val="center"/>
                </w:tcPr>
                <w:p w14:paraId="783CF13A"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729,00</w:t>
                  </w:r>
                </w:p>
              </w:tc>
              <w:tc>
                <w:tcPr>
                  <w:tcW w:w="987" w:type="dxa"/>
                  <w:vAlign w:val="center"/>
                </w:tcPr>
                <w:p w14:paraId="54FF2DB6"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1</w:t>
                  </w:r>
                </w:p>
              </w:tc>
            </w:tr>
            <w:tr w:rsidR="008C2590" w:rsidRPr="002B2B17" w14:paraId="4D99A0C3" w14:textId="77777777">
              <w:trPr>
                <w:tblCellSpacing w:w="0" w:type="dxa"/>
                <w:jc w:val="center"/>
              </w:trPr>
              <w:tc>
                <w:tcPr>
                  <w:tcW w:w="0" w:type="auto"/>
                  <w:shd w:val="clear" w:color="auto" w:fill="F1FBE7"/>
                  <w:vAlign w:val="center"/>
                </w:tcPr>
                <w:p w14:paraId="24AC75BE" w14:textId="77777777" w:rsidR="008C2590" w:rsidRPr="002B2B17" w:rsidRDefault="00A15391" w:rsidP="008C2590">
                  <w:pPr>
                    <w:jc w:val="center"/>
                    <w:rPr>
                      <w:rFonts w:ascii="Verdana" w:hAnsi="Verdana"/>
                      <w:color w:val="000000"/>
                      <w:sz w:val="20"/>
                      <w:szCs w:val="20"/>
                    </w:rPr>
                  </w:pPr>
                  <w:r>
                    <w:rPr>
                      <w:rFonts w:ascii="Verdana" w:hAnsi="Verdana"/>
                      <w:noProof/>
                      <w:color w:val="000000"/>
                      <w:sz w:val="20"/>
                      <w:szCs w:val="20"/>
                      <w:lang w:eastAsia="nl-NL"/>
                    </w:rPr>
                    <w:drawing>
                      <wp:inline distT="0" distB="0" distL="0" distR="0" wp14:anchorId="35480475" wp14:editId="26DFC51C">
                        <wp:extent cx="711200" cy="711200"/>
                        <wp:effectExtent l="0" t="0" r="0" b="0"/>
                        <wp:docPr id="26" name="Afbeelding 26" descr="http://www.tuinvdb.be/upl/i1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uinvdb.be/upl/i18th.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0" w:type="auto"/>
                  <w:shd w:val="clear" w:color="auto" w:fill="F1FBE7"/>
                  <w:vAlign w:val="center"/>
                </w:tcPr>
                <w:p w14:paraId="072DB9F1"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Honda grasmaaier HRX-426c-SD (zelftrekker-42cm-5,5pk)</w:t>
                  </w:r>
                </w:p>
              </w:tc>
              <w:tc>
                <w:tcPr>
                  <w:tcW w:w="0" w:type="auto"/>
                  <w:shd w:val="clear" w:color="auto" w:fill="F1FBE7"/>
                  <w:vAlign w:val="center"/>
                </w:tcPr>
                <w:p w14:paraId="004303B5"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819,00</w:t>
                  </w:r>
                </w:p>
              </w:tc>
              <w:tc>
                <w:tcPr>
                  <w:tcW w:w="987" w:type="dxa"/>
                  <w:shd w:val="clear" w:color="auto" w:fill="F1FBE7"/>
                  <w:vAlign w:val="center"/>
                </w:tcPr>
                <w:p w14:paraId="25F1F03A" w14:textId="77777777" w:rsidR="008C2590" w:rsidRPr="002B2B17" w:rsidRDefault="008C2590" w:rsidP="008C2590">
                  <w:pPr>
                    <w:jc w:val="center"/>
                    <w:rPr>
                      <w:rFonts w:ascii="Verdana" w:hAnsi="Verdana"/>
                      <w:color w:val="000000"/>
                      <w:sz w:val="20"/>
                      <w:szCs w:val="20"/>
                    </w:rPr>
                  </w:pPr>
                  <w:r w:rsidRPr="002B2B17">
                    <w:rPr>
                      <w:rFonts w:ascii="Verdana" w:hAnsi="Verdana"/>
                      <w:color w:val="000000"/>
                      <w:sz w:val="20"/>
                      <w:szCs w:val="20"/>
                    </w:rPr>
                    <w:t>3</w:t>
                  </w:r>
                </w:p>
              </w:tc>
            </w:tr>
          </w:tbl>
          <w:p w14:paraId="19B929D7" w14:textId="77777777" w:rsidR="008C2590" w:rsidRPr="002B2B17" w:rsidRDefault="008C2590" w:rsidP="00E8312B"/>
        </w:tc>
      </w:tr>
    </w:tbl>
    <w:p w14:paraId="6EA03125" w14:textId="5536FF6E" w:rsidR="00E8312B" w:rsidRPr="002B2B17" w:rsidRDefault="00C069F5" w:rsidP="00E8312B">
      <w:r>
        <w:t xml:space="preserve"> </w:t>
      </w:r>
    </w:p>
    <w:tbl>
      <w:tblPr>
        <w:tblW w:w="9288" w:type="dxa"/>
        <w:tblLayout w:type="fixed"/>
        <w:tblLook w:val="04A0" w:firstRow="1" w:lastRow="0" w:firstColumn="1" w:lastColumn="0" w:noHBand="0" w:noVBand="1"/>
      </w:tblPr>
      <w:tblGrid>
        <w:gridCol w:w="534"/>
        <w:gridCol w:w="8754"/>
      </w:tblGrid>
      <w:tr w:rsidR="00E8312B" w:rsidRPr="002B2B17" w14:paraId="6C3DD8F4" w14:textId="77777777">
        <w:tc>
          <w:tcPr>
            <w:tcW w:w="534" w:type="dxa"/>
          </w:tcPr>
          <w:p w14:paraId="128A4B16" w14:textId="77777777" w:rsidR="00E8312B" w:rsidRPr="002B2B17" w:rsidRDefault="00E8312B" w:rsidP="008C2590">
            <w:pPr>
              <w:pStyle w:val="Opgave"/>
            </w:pPr>
          </w:p>
        </w:tc>
        <w:tc>
          <w:tcPr>
            <w:tcW w:w="8754" w:type="dxa"/>
          </w:tcPr>
          <w:p w14:paraId="5E6F3B2B" w14:textId="6589094F" w:rsidR="00E8312B" w:rsidRPr="002B2B17" w:rsidRDefault="00C069F5" w:rsidP="008C2590">
            <w:r>
              <w:t>Hoeveel grasmaaiers heeft het tuincentrum in voorraad?</w:t>
            </w:r>
          </w:p>
        </w:tc>
      </w:tr>
      <w:tr w:rsidR="00E8312B" w:rsidRPr="002B2B17" w14:paraId="667BD41B" w14:textId="77777777">
        <w:tc>
          <w:tcPr>
            <w:tcW w:w="534" w:type="dxa"/>
          </w:tcPr>
          <w:p w14:paraId="1BB8FDE8" w14:textId="77777777" w:rsidR="00E8312B" w:rsidRPr="002B2B17" w:rsidRDefault="00E8312B" w:rsidP="008C2590"/>
        </w:tc>
        <w:tc>
          <w:tcPr>
            <w:tcW w:w="8754" w:type="dxa"/>
          </w:tcPr>
          <w:p w14:paraId="22A6724E" w14:textId="35775331" w:rsidR="00E8312B" w:rsidRPr="007404FC" w:rsidRDefault="007404FC" w:rsidP="008C2590">
            <w:pPr>
              <w:rPr>
                <w:b/>
              </w:rPr>
            </w:pPr>
            <w:r w:rsidRPr="007404FC">
              <w:rPr>
                <w:b/>
              </w:rPr>
              <w:t xml:space="preserve"> 11</w:t>
            </w:r>
          </w:p>
        </w:tc>
      </w:tr>
    </w:tbl>
    <w:p w14:paraId="3784EB5F" w14:textId="77777777" w:rsidR="008C2590" w:rsidRPr="002B2B17" w:rsidRDefault="008C2590" w:rsidP="008C2590"/>
    <w:tbl>
      <w:tblPr>
        <w:tblW w:w="9288" w:type="dxa"/>
        <w:tblLayout w:type="fixed"/>
        <w:tblLook w:val="04A0" w:firstRow="1" w:lastRow="0" w:firstColumn="1" w:lastColumn="0" w:noHBand="0" w:noVBand="1"/>
      </w:tblPr>
      <w:tblGrid>
        <w:gridCol w:w="534"/>
        <w:gridCol w:w="8754"/>
      </w:tblGrid>
      <w:tr w:rsidR="00C069F5" w:rsidRPr="002B2B17" w14:paraId="23C26659" w14:textId="77777777" w:rsidTr="001B1505">
        <w:tc>
          <w:tcPr>
            <w:tcW w:w="534" w:type="dxa"/>
          </w:tcPr>
          <w:p w14:paraId="6DF930B9" w14:textId="77777777" w:rsidR="00C069F5" w:rsidRPr="002B2B17" w:rsidRDefault="00C069F5" w:rsidP="001B1505">
            <w:pPr>
              <w:pStyle w:val="Opgave"/>
            </w:pPr>
          </w:p>
        </w:tc>
        <w:tc>
          <w:tcPr>
            <w:tcW w:w="8754" w:type="dxa"/>
          </w:tcPr>
          <w:p w14:paraId="0BCF1E19" w14:textId="77777777" w:rsidR="00C069F5" w:rsidRPr="002B2B17" w:rsidRDefault="00C069F5" w:rsidP="001B1505">
            <w:r>
              <w:t>B</w:t>
            </w:r>
            <w:r w:rsidRPr="002B2B17">
              <w:t xml:space="preserve">ereken je de totale waarde van de grasmaaiers die </w:t>
            </w:r>
            <w:r>
              <w:t>het tuincentrum</w:t>
            </w:r>
            <w:r w:rsidRPr="002B2B17">
              <w:t xml:space="preserve"> in voorraad heeft</w:t>
            </w:r>
          </w:p>
        </w:tc>
      </w:tr>
      <w:tr w:rsidR="00C069F5" w:rsidRPr="002B2B17" w14:paraId="02434AD6" w14:textId="77777777" w:rsidTr="001B1505">
        <w:tc>
          <w:tcPr>
            <w:tcW w:w="534" w:type="dxa"/>
          </w:tcPr>
          <w:p w14:paraId="73DD1FD2" w14:textId="77777777" w:rsidR="00C069F5" w:rsidRPr="002B2B17" w:rsidRDefault="00C069F5" w:rsidP="001B1505"/>
        </w:tc>
        <w:tc>
          <w:tcPr>
            <w:tcW w:w="8754" w:type="dxa"/>
          </w:tcPr>
          <w:p w14:paraId="29497612" w14:textId="5601A015" w:rsidR="00C069F5" w:rsidRPr="007404FC" w:rsidRDefault="007404FC" w:rsidP="007404FC">
            <w:pPr>
              <w:rPr>
                <w:b/>
              </w:rPr>
            </w:pPr>
            <w:r w:rsidRPr="007404FC">
              <w:rPr>
                <w:b/>
              </w:rPr>
              <w:t>€</w:t>
            </w:r>
            <w:r w:rsidRPr="007404FC">
              <w:rPr>
                <w:b/>
              </w:rPr>
              <w:t>7</w:t>
            </w:r>
            <w:r>
              <w:rPr>
                <w:b/>
              </w:rPr>
              <w:t xml:space="preserve"> </w:t>
            </w:r>
            <w:r w:rsidRPr="007404FC">
              <w:rPr>
                <w:b/>
              </w:rPr>
              <w:t>349,00</w:t>
            </w:r>
          </w:p>
        </w:tc>
      </w:tr>
    </w:tbl>
    <w:p w14:paraId="10B608AB" w14:textId="77777777" w:rsidR="009F0E68" w:rsidRDefault="009F0E68" w:rsidP="009F0E68"/>
    <w:p w14:paraId="327741E4" w14:textId="77777777" w:rsidR="009F0E68" w:rsidRPr="002B2B17" w:rsidRDefault="009F0E68" w:rsidP="009F0E68">
      <w:r>
        <w:br w:type="page"/>
      </w:r>
    </w:p>
    <w:tbl>
      <w:tblPr>
        <w:tblW w:w="9288" w:type="dxa"/>
        <w:tblLayout w:type="fixed"/>
        <w:tblLook w:val="04A0" w:firstRow="1" w:lastRow="0" w:firstColumn="1" w:lastColumn="0" w:noHBand="0" w:noVBand="1"/>
      </w:tblPr>
      <w:tblGrid>
        <w:gridCol w:w="534"/>
        <w:gridCol w:w="8754"/>
      </w:tblGrid>
      <w:tr w:rsidR="00E1747A" w:rsidRPr="002B2B17" w14:paraId="6844D42F" w14:textId="77777777" w:rsidTr="001B1505">
        <w:tc>
          <w:tcPr>
            <w:tcW w:w="534" w:type="dxa"/>
          </w:tcPr>
          <w:p w14:paraId="7596A03C" w14:textId="77777777" w:rsidR="00E1747A" w:rsidRPr="002B2B17" w:rsidRDefault="00E1747A" w:rsidP="001B1505">
            <w:pPr>
              <w:pStyle w:val="Opgave"/>
            </w:pPr>
          </w:p>
        </w:tc>
        <w:tc>
          <w:tcPr>
            <w:tcW w:w="8754" w:type="dxa"/>
          </w:tcPr>
          <w:p w14:paraId="2E8E24BE" w14:textId="77777777" w:rsidR="00E1747A" w:rsidRDefault="00E1747A" w:rsidP="001B1505">
            <w:r>
              <w:t>Het tuincentrum wil van elk type motormaaier 4 stuks in voorraad hebben.</w:t>
            </w:r>
          </w:p>
          <w:p w14:paraId="1E246C1C" w14:textId="77777777" w:rsidR="00E1747A" w:rsidRDefault="00E1747A" w:rsidP="001B1505"/>
          <w:p w14:paraId="765434E7" w14:textId="77777777" w:rsidR="00E1747A" w:rsidRDefault="00E1747A" w:rsidP="001B1505">
            <w:r>
              <w:t>Wat moet er bijbesteld worden? Vul de bestellijst hieronder in.</w:t>
            </w:r>
          </w:p>
          <w:p w14:paraId="177E6DBE" w14:textId="77777777" w:rsidR="00E1747A" w:rsidRPr="002B2B17" w:rsidRDefault="00E1747A" w:rsidP="001B1505"/>
        </w:tc>
      </w:tr>
      <w:tr w:rsidR="00E1747A" w:rsidRPr="002B2B17" w14:paraId="0E72A45C" w14:textId="77777777" w:rsidTr="001B1505">
        <w:tc>
          <w:tcPr>
            <w:tcW w:w="534" w:type="dxa"/>
          </w:tcPr>
          <w:p w14:paraId="338CF7D3" w14:textId="77777777" w:rsidR="00E1747A" w:rsidRPr="002B2B17" w:rsidRDefault="00E1747A" w:rsidP="001B1505"/>
        </w:tc>
        <w:tc>
          <w:tcPr>
            <w:tcW w:w="8754" w:type="dxa"/>
          </w:tcPr>
          <w:p w14:paraId="420C30F2" w14:textId="77777777" w:rsidR="00E1747A" w:rsidRDefault="00E1747A" w:rsidP="001B1505">
            <w:pPr>
              <w:ind w:left="360"/>
            </w:pPr>
          </w:p>
          <w:tbl>
            <w:tblPr>
              <w:tblW w:w="8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2127"/>
              <w:gridCol w:w="1134"/>
              <w:gridCol w:w="1842"/>
              <w:gridCol w:w="1842"/>
            </w:tblGrid>
            <w:tr w:rsidR="00E1747A" w:rsidRPr="002B2B17" w14:paraId="351BBE15" w14:textId="77777777" w:rsidTr="001B1505">
              <w:tc>
                <w:tcPr>
                  <w:tcW w:w="1162" w:type="dxa"/>
                </w:tcPr>
                <w:p w14:paraId="68BE7ED7" w14:textId="77777777" w:rsidR="00E1747A" w:rsidRPr="00970E0E" w:rsidRDefault="00E1747A" w:rsidP="001B1505">
                  <w:pPr>
                    <w:rPr>
                      <w:b/>
                    </w:rPr>
                  </w:pPr>
                  <w:r>
                    <w:rPr>
                      <w:b/>
                      <w:bCs/>
                    </w:rPr>
                    <w:t>A</w:t>
                  </w:r>
                  <w:r w:rsidRPr="00970E0E">
                    <w:rPr>
                      <w:b/>
                      <w:bCs/>
                    </w:rPr>
                    <w:t>antal</w:t>
                  </w:r>
                </w:p>
              </w:tc>
              <w:tc>
                <w:tcPr>
                  <w:tcW w:w="2127" w:type="dxa"/>
                </w:tcPr>
                <w:p w14:paraId="6F14F085" w14:textId="77777777" w:rsidR="00E1747A" w:rsidRPr="00970E0E" w:rsidRDefault="00E1747A" w:rsidP="001B1505">
                  <w:pPr>
                    <w:rPr>
                      <w:b/>
                    </w:rPr>
                  </w:pPr>
                  <w:r w:rsidRPr="00970E0E">
                    <w:rPr>
                      <w:b/>
                    </w:rPr>
                    <w:t>Omschrijving</w:t>
                  </w:r>
                </w:p>
              </w:tc>
              <w:tc>
                <w:tcPr>
                  <w:tcW w:w="1134" w:type="dxa"/>
                </w:tcPr>
                <w:p w14:paraId="115C062C" w14:textId="77777777" w:rsidR="00E1747A" w:rsidRPr="00970E0E" w:rsidRDefault="00E1747A" w:rsidP="001B1505">
                  <w:pPr>
                    <w:rPr>
                      <w:b/>
                    </w:rPr>
                  </w:pPr>
                  <w:proofErr w:type="spellStart"/>
                  <w:r w:rsidRPr="00970E0E">
                    <w:rPr>
                      <w:b/>
                    </w:rPr>
                    <w:t>Typenr</w:t>
                  </w:r>
                  <w:proofErr w:type="spellEnd"/>
                  <w:r w:rsidRPr="00970E0E">
                    <w:rPr>
                      <w:b/>
                    </w:rPr>
                    <w:t>.</w:t>
                  </w:r>
                </w:p>
              </w:tc>
              <w:tc>
                <w:tcPr>
                  <w:tcW w:w="1842" w:type="dxa"/>
                </w:tcPr>
                <w:p w14:paraId="1265702C" w14:textId="77777777" w:rsidR="00E1747A" w:rsidRPr="00970E0E" w:rsidRDefault="00E1747A" w:rsidP="001B1505">
                  <w:pPr>
                    <w:rPr>
                      <w:b/>
                    </w:rPr>
                  </w:pPr>
                  <w:r w:rsidRPr="00970E0E">
                    <w:rPr>
                      <w:b/>
                    </w:rPr>
                    <w:t>Prijs per stuk</w:t>
                  </w:r>
                </w:p>
              </w:tc>
              <w:tc>
                <w:tcPr>
                  <w:tcW w:w="1842" w:type="dxa"/>
                </w:tcPr>
                <w:p w14:paraId="588D0593" w14:textId="77777777" w:rsidR="00E1747A" w:rsidRPr="00970E0E" w:rsidRDefault="00E1747A" w:rsidP="001B1505">
                  <w:pPr>
                    <w:rPr>
                      <w:b/>
                    </w:rPr>
                  </w:pPr>
                  <w:r>
                    <w:rPr>
                      <w:b/>
                    </w:rPr>
                    <w:t>Totaalbedrag</w:t>
                  </w:r>
                </w:p>
              </w:tc>
            </w:tr>
            <w:tr w:rsidR="007404FC" w:rsidRPr="002B2B17" w14:paraId="35C0E158" w14:textId="77777777" w:rsidTr="007404FC">
              <w:tc>
                <w:tcPr>
                  <w:tcW w:w="1162" w:type="dxa"/>
                  <w:vAlign w:val="center"/>
                </w:tcPr>
                <w:p w14:paraId="0457F1C4" w14:textId="73468C79" w:rsidR="007404FC" w:rsidRPr="007404FC" w:rsidRDefault="007404FC" w:rsidP="007404FC">
                  <w:pPr>
                    <w:jc w:val="center"/>
                    <w:rPr>
                      <w:b/>
                    </w:rPr>
                  </w:pPr>
                  <w:r w:rsidRPr="007404FC">
                    <w:rPr>
                      <w:b/>
                    </w:rPr>
                    <w:t>0</w:t>
                  </w:r>
                </w:p>
              </w:tc>
              <w:tc>
                <w:tcPr>
                  <w:tcW w:w="2127" w:type="dxa"/>
                  <w:vAlign w:val="center"/>
                </w:tcPr>
                <w:p w14:paraId="3CE2A047" w14:textId="77777777" w:rsidR="007404FC" w:rsidRPr="007404FC" w:rsidRDefault="007404FC" w:rsidP="007404FC">
                  <w:pPr>
                    <w:jc w:val="center"/>
                    <w:rPr>
                      <w:b/>
                    </w:rPr>
                  </w:pPr>
                </w:p>
                <w:p w14:paraId="5D2BA6D9" w14:textId="71B1A171" w:rsidR="007404FC" w:rsidRPr="007404FC" w:rsidRDefault="007404FC" w:rsidP="007404FC">
                  <w:pPr>
                    <w:jc w:val="center"/>
                    <w:rPr>
                      <w:b/>
                    </w:rPr>
                  </w:pPr>
                  <w:r w:rsidRPr="007404FC">
                    <w:rPr>
                      <w:b/>
                    </w:rPr>
                    <w:t>[kan verschillen]</w:t>
                  </w:r>
                </w:p>
              </w:tc>
              <w:tc>
                <w:tcPr>
                  <w:tcW w:w="1134" w:type="dxa"/>
                  <w:vAlign w:val="center"/>
                </w:tcPr>
                <w:p w14:paraId="6EACB19D" w14:textId="284B9EB6" w:rsidR="007404FC" w:rsidRPr="007404FC" w:rsidRDefault="007404FC" w:rsidP="007404FC">
                  <w:pPr>
                    <w:jc w:val="center"/>
                    <w:rPr>
                      <w:b/>
                    </w:rPr>
                  </w:pPr>
                  <w:r w:rsidRPr="007404FC">
                    <w:rPr>
                      <w:rFonts w:ascii="Verdana" w:hAnsi="Verdana"/>
                      <w:b/>
                      <w:color w:val="000000"/>
                      <w:sz w:val="20"/>
                      <w:szCs w:val="20"/>
                    </w:rPr>
                    <w:t>HRG 415C SD</w:t>
                  </w:r>
                </w:p>
              </w:tc>
              <w:tc>
                <w:tcPr>
                  <w:tcW w:w="1842" w:type="dxa"/>
                  <w:vAlign w:val="center"/>
                </w:tcPr>
                <w:p w14:paraId="555E68B4" w14:textId="20220039" w:rsidR="007404FC" w:rsidRPr="007404FC" w:rsidRDefault="007404FC" w:rsidP="007404FC">
                  <w:pPr>
                    <w:jc w:val="center"/>
                    <w:rPr>
                      <w:b/>
                    </w:rPr>
                  </w:pPr>
                  <w:r w:rsidRPr="007404FC">
                    <w:rPr>
                      <w:rFonts w:ascii="Verdana" w:hAnsi="Verdana"/>
                      <w:b/>
                      <w:color w:val="000000"/>
                      <w:sz w:val="20"/>
                      <w:szCs w:val="20"/>
                    </w:rPr>
                    <w:t>559,00</w:t>
                  </w:r>
                </w:p>
              </w:tc>
              <w:tc>
                <w:tcPr>
                  <w:tcW w:w="1842" w:type="dxa"/>
                  <w:vAlign w:val="center"/>
                </w:tcPr>
                <w:p w14:paraId="21E3A86B" w14:textId="78E5264C" w:rsidR="007404FC" w:rsidRPr="007404FC" w:rsidRDefault="007404FC" w:rsidP="007404FC">
                  <w:pPr>
                    <w:jc w:val="center"/>
                    <w:rPr>
                      <w:b/>
                    </w:rPr>
                  </w:pPr>
                  <w:r w:rsidRPr="007404FC">
                    <w:rPr>
                      <w:b/>
                    </w:rPr>
                    <w:t>€</w:t>
                  </w:r>
                  <w:r w:rsidRPr="007404FC">
                    <w:rPr>
                      <w:b/>
                    </w:rPr>
                    <w:t>0</w:t>
                  </w:r>
                </w:p>
              </w:tc>
            </w:tr>
            <w:tr w:rsidR="007404FC" w:rsidRPr="002B2B17" w14:paraId="0216FCBC" w14:textId="77777777" w:rsidTr="007404FC">
              <w:tc>
                <w:tcPr>
                  <w:tcW w:w="1162" w:type="dxa"/>
                  <w:vAlign w:val="center"/>
                </w:tcPr>
                <w:p w14:paraId="4391C9F4" w14:textId="359144F0" w:rsidR="007404FC" w:rsidRPr="007404FC" w:rsidRDefault="007404FC" w:rsidP="007404FC">
                  <w:pPr>
                    <w:jc w:val="center"/>
                    <w:rPr>
                      <w:b/>
                    </w:rPr>
                  </w:pPr>
                  <w:r w:rsidRPr="007404FC">
                    <w:rPr>
                      <w:b/>
                    </w:rPr>
                    <w:t>1</w:t>
                  </w:r>
                </w:p>
                <w:p w14:paraId="4AFD7F70" w14:textId="77777777" w:rsidR="007404FC" w:rsidRPr="007404FC" w:rsidRDefault="007404FC" w:rsidP="007404FC">
                  <w:pPr>
                    <w:jc w:val="center"/>
                    <w:rPr>
                      <w:b/>
                    </w:rPr>
                  </w:pPr>
                </w:p>
              </w:tc>
              <w:tc>
                <w:tcPr>
                  <w:tcW w:w="2127" w:type="dxa"/>
                  <w:vAlign w:val="center"/>
                </w:tcPr>
                <w:p w14:paraId="7A0ED7CE" w14:textId="6787646B" w:rsidR="007404FC" w:rsidRPr="007404FC" w:rsidRDefault="007404FC" w:rsidP="007404FC">
                  <w:pPr>
                    <w:jc w:val="center"/>
                    <w:rPr>
                      <w:b/>
                    </w:rPr>
                  </w:pPr>
                  <w:r w:rsidRPr="007404FC">
                    <w:rPr>
                      <w:b/>
                    </w:rPr>
                    <w:t>[kan verschillen]</w:t>
                  </w:r>
                </w:p>
              </w:tc>
              <w:tc>
                <w:tcPr>
                  <w:tcW w:w="1134" w:type="dxa"/>
                  <w:vAlign w:val="center"/>
                </w:tcPr>
                <w:p w14:paraId="2679FE29" w14:textId="1603C560" w:rsidR="007404FC" w:rsidRPr="007404FC" w:rsidRDefault="007404FC" w:rsidP="007404FC">
                  <w:pPr>
                    <w:jc w:val="center"/>
                    <w:rPr>
                      <w:b/>
                    </w:rPr>
                  </w:pPr>
                  <w:r w:rsidRPr="007404FC">
                    <w:rPr>
                      <w:rFonts w:ascii="Verdana" w:hAnsi="Verdana"/>
                      <w:b/>
                      <w:color w:val="000000"/>
                      <w:sz w:val="20"/>
                      <w:szCs w:val="20"/>
                    </w:rPr>
                    <w:t>HRX-426c-PD</w:t>
                  </w:r>
                </w:p>
              </w:tc>
              <w:tc>
                <w:tcPr>
                  <w:tcW w:w="1842" w:type="dxa"/>
                  <w:vAlign w:val="center"/>
                </w:tcPr>
                <w:p w14:paraId="31183C58" w14:textId="536F4E71" w:rsidR="007404FC" w:rsidRPr="007404FC" w:rsidRDefault="007404FC" w:rsidP="007404FC">
                  <w:pPr>
                    <w:jc w:val="center"/>
                    <w:rPr>
                      <w:b/>
                    </w:rPr>
                  </w:pPr>
                  <w:r w:rsidRPr="007404FC">
                    <w:rPr>
                      <w:rFonts w:ascii="Verdana" w:hAnsi="Verdana"/>
                      <w:b/>
                      <w:color w:val="000000"/>
                      <w:sz w:val="20"/>
                      <w:szCs w:val="20"/>
                    </w:rPr>
                    <w:t>619,00</w:t>
                  </w:r>
                </w:p>
              </w:tc>
              <w:tc>
                <w:tcPr>
                  <w:tcW w:w="1842" w:type="dxa"/>
                  <w:vAlign w:val="center"/>
                </w:tcPr>
                <w:p w14:paraId="09CFC075" w14:textId="09FB1964" w:rsidR="007404FC" w:rsidRPr="007404FC" w:rsidRDefault="007404FC" w:rsidP="007404FC">
                  <w:pPr>
                    <w:jc w:val="center"/>
                    <w:rPr>
                      <w:b/>
                    </w:rPr>
                  </w:pPr>
                  <w:r w:rsidRPr="007404FC">
                    <w:rPr>
                      <w:b/>
                    </w:rPr>
                    <w:t>€</w:t>
                  </w:r>
                  <w:r w:rsidRPr="007404FC">
                    <w:rPr>
                      <w:b/>
                    </w:rPr>
                    <w:t>619</w:t>
                  </w:r>
                </w:p>
              </w:tc>
            </w:tr>
            <w:tr w:rsidR="007404FC" w:rsidRPr="002B2B17" w14:paraId="2F945582" w14:textId="77777777" w:rsidTr="007404FC">
              <w:tc>
                <w:tcPr>
                  <w:tcW w:w="1162" w:type="dxa"/>
                  <w:vAlign w:val="center"/>
                </w:tcPr>
                <w:p w14:paraId="46EA5C90" w14:textId="77777777" w:rsidR="007404FC" w:rsidRPr="007404FC" w:rsidRDefault="007404FC" w:rsidP="007404FC">
                  <w:pPr>
                    <w:jc w:val="center"/>
                    <w:rPr>
                      <w:b/>
                    </w:rPr>
                  </w:pPr>
                </w:p>
                <w:p w14:paraId="27EDD6DC" w14:textId="6B64C4E5" w:rsidR="007404FC" w:rsidRPr="007404FC" w:rsidRDefault="007404FC" w:rsidP="007404FC">
                  <w:pPr>
                    <w:jc w:val="center"/>
                    <w:rPr>
                      <w:b/>
                    </w:rPr>
                  </w:pPr>
                  <w:r w:rsidRPr="007404FC">
                    <w:rPr>
                      <w:b/>
                    </w:rPr>
                    <w:t>3</w:t>
                  </w:r>
                </w:p>
              </w:tc>
              <w:tc>
                <w:tcPr>
                  <w:tcW w:w="2127" w:type="dxa"/>
                  <w:vAlign w:val="center"/>
                </w:tcPr>
                <w:p w14:paraId="6A587888" w14:textId="50245834" w:rsidR="007404FC" w:rsidRPr="007404FC" w:rsidRDefault="007404FC" w:rsidP="007404FC">
                  <w:pPr>
                    <w:jc w:val="center"/>
                    <w:rPr>
                      <w:b/>
                    </w:rPr>
                  </w:pPr>
                  <w:r w:rsidRPr="007404FC">
                    <w:rPr>
                      <w:b/>
                    </w:rPr>
                    <w:t>[kan verschillen]</w:t>
                  </w:r>
                </w:p>
              </w:tc>
              <w:tc>
                <w:tcPr>
                  <w:tcW w:w="1134" w:type="dxa"/>
                  <w:vAlign w:val="center"/>
                </w:tcPr>
                <w:p w14:paraId="5F14E59A" w14:textId="49762927" w:rsidR="007404FC" w:rsidRPr="007404FC" w:rsidRDefault="007404FC" w:rsidP="007404FC">
                  <w:pPr>
                    <w:jc w:val="center"/>
                    <w:rPr>
                      <w:b/>
                    </w:rPr>
                  </w:pPr>
                  <w:r w:rsidRPr="007404FC">
                    <w:rPr>
                      <w:rFonts w:ascii="Verdana" w:hAnsi="Verdana"/>
                      <w:b/>
                      <w:color w:val="000000"/>
                      <w:sz w:val="20"/>
                      <w:szCs w:val="20"/>
                    </w:rPr>
                    <w:t>HRX-426c-PX</w:t>
                  </w:r>
                </w:p>
              </w:tc>
              <w:tc>
                <w:tcPr>
                  <w:tcW w:w="1842" w:type="dxa"/>
                  <w:vAlign w:val="center"/>
                </w:tcPr>
                <w:p w14:paraId="3FB929E0" w14:textId="702126AE" w:rsidR="007404FC" w:rsidRPr="007404FC" w:rsidRDefault="007404FC" w:rsidP="007404FC">
                  <w:pPr>
                    <w:jc w:val="center"/>
                    <w:rPr>
                      <w:b/>
                    </w:rPr>
                  </w:pPr>
                  <w:r w:rsidRPr="007404FC">
                    <w:rPr>
                      <w:rFonts w:ascii="Verdana" w:hAnsi="Verdana"/>
                      <w:b/>
                      <w:color w:val="000000"/>
                      <w:sz w:val="20"/>
                      <w:szCs w:val="20"/>
                    </w:rPr>
                    <w:t>729,00</w:t>
                  </w:r>
                </w:p>
              </w:tc>
              <w:tc>
                <w:tcPr>
                  <w:tcW w:w="1842" w:type="dxa"/>
                  <w:vAlign w:val="center"/>
                </w:tcPr>
                <w:p w14:paraId="3D88438D" w14:textId="0109B479" w:rsidR="007404FC" w:rsidRPr="007404FC" w:rsidRDefault="007404FC" w:rsidP="007404FC">
                  <w:pPr>
                    <w:jc w:val="center"/>
                    <w:rPr>
                      <w:b/>
                    </w:rPr>
                  </w:pPr>
                  <w:r w:rsidRPr="007404FC">
                    <w:rPr>
                      <w:b/>
                    </w:rPr>
                    <w:t>€</w:t>
                  </w:r>
                  <w:r w:rsidRPr="007404FC">
                    <w:rPr>
                      <w:b/>
                    </w:rPr>
                    <w:t>2187</w:t>
                  </w:r>
                </w:p>
              </w:tc>
            </w:tr>
            <w:tr w:rsidR="007404FC" w:rsidRPr="002B2B17" w14:paraId="1B3EEB2F" w14:textId="77777777" w:rsidTr="007404FC">
              <w:tc>
                <w:tcPr>
                  <w:tcW w:w="1162" w:type="dxa"/>
                  <w:vAlign w:val="center"/>
                </w:tcPr>
                <w:p w14:paraId="68A13B88" w14:textId="77777777" w:rsidR="007404FC" w:rsidRPr="007404FC" w:rsidRDefault="007404FC" w:rsidP="007404FC">
                  <w:pPr>
                    <w:jc w:val="center"/>
                    <w:rPr>
                      <w:b/>
                    </w:rPr>
                  </w:pPr>
                </w:p>
                <w:p w14:paraId="0C75D269" w14:textId="13E287CB" w:rsidR="007404FC" w:rsidRPr="007404FC" w:rsidRDefault="007404FC" w:rsidP="007404FC">
                  <w:pPr>
                    <w:jc w:val="center"/>
                    <w:rPr>
                      <w:b/>
                    </w:rPr>
                  </w:pPr>
                  <w:r w:rsidRPr="007404FC">
                    <w:rPr>
                      <w:b/>
                    </w:rPr>
                    <w:t>1</w:t>
                  </w:r>
                </w:p>
              </w:tc>
              <w:tc>
                <w:tcPr>
                  <w:tcW w:w="2127" w:type="dxa"/>
                  <w:vAlign w:val="center"/>
                </w:tcPr>
                <w:p w14:paraId="1F15BF3E" w14:textId="1D589BFC" w:rsidR="007404FC" w:rsidRPr="007404FC" w:rsidRDefault="007404FC" w:rsidP="007404FC">
                  <w:pPr>
                    <w:jc w:val="center"/>
                    <w:rPr>
                      <w:b/>
                    </w:rPr>
                  </w:pPr>
                  <w:r w:rsidRPr="007404FC">
                    <w:rPr>
                      <w:b/>
                    </w:rPr>
                    <w:t>[kan verschillen]</w:t>
                  </w:r>
                </w:p>
              </w:tc>
              <w:tc>
                <w:tcPr>
                  <w:tcW w:w="1134" w:type="dxa"/>
                  <w:vAlign w:val="center"/>
                </w:tcPr>
                <w:p w14:paraId="205670BD" w14:textId="29CE7D82" w:rsidR="007404FC" w:rsidRPr="007404FC" w:rsidRDefault="007404FC" w:rsidP="007404FC">
                  <w:pPr>
                    <w:jc w:val="center"/>
                    <w:rPr>
                      <w:b/>
                    </w:rPr>
                  </w:pPr>
                  <w:r w:rsidRPr="007404FC">
                    <w:rPr>
                      <w:rFonts w:ascii="Verdana" w:hAnsi="Verdana"/>
                      <w:b/>
                      <w:color w:val="000000"/>
                      <w:sz w:val="20"/>
                      <w:szCs w:val="20"/>
                    </w:rPr>
                    <w:t>HRX-426c-SD</w:t>
                  </w:r>
                </w:p>
              </w:tc>
              <w:tc>
                <w:tcPr>
                  <w:tcW w:w="1842" w:type="dxa"/>
                  <w:vAlign w:val="center"/>
                </w:tcPr>
                <w:p w14:paraId="2F2FB384" w14:textId="42D5D50D" w:rsidR="007404FC" w:rsidRPr="007404FC" w:rsidRDefault="007404FC" w:rsidP="007404FC">
                  <w:pPr>
                    <w:jc w:val="center"/>
                    <w:rPr>
                      <w:b/>
                    </w:rPr>
                  </w:pPr>
                  <w:r w:rsidRPr="007404FC">
                    <w:rPr>
                      <w:rFonts w:ascii="Verdana" w:hAnsi="Verdana"/>
                      <w:b/>
                      <w:color w:val="000000"/>
                      <w:sz w:val="20"/>
                      <w:szCs w:val="20"/>
                    </w:rPr>
                    <w:t>819,00</w:t>
                  </w:r>
                </w:p>
              </w:tc>
              <w:tc>
                <w:tcPr>
                  <w:tcW w:w="1842" w:type="dxa"/>
                  <w:vAlign w:val="center"/>
                </w:tcPr>
                <w:p w14:paraId="540692EA" w14:textId="6C5D40B3" w:rsidR="007404FC" w:rsidRPr="007404FC" w:rsidRDefault="007404FC" w:rsidP="007404FC">
                  <w:pPr>
                    <w:jc w:val="center"/>
                    <w:rPr>
                      <w:b/>
                    </w:rPr>
                  </w:pPr>
                  <w:r w:rsidRPr="007404FC">
                    <w:rPr>
                      <w:b/>
                    </w:rPr>
                    <w:t>€</w:t>
                  </w:r>
                  <w:r w:rsidRPr="007404FC">
                    <w:rPr>
                      <w:b/>
                    </w:rPr>
                    <w:t>819</w:t>
                  </w:r>
                </w:p>
              </w:tc>
            </w:tr>
          </w:tbl>
          <w:p w14:paraId="57D12B30" w14:textId="77777777" w:rsidR="00E1747A" w:rsidRPr="002B2B17" w:rsidRDefault="00E1747A" w:rsidP="001B1505">
            <w:pPr>
              <w:ind w:left="360"/>
            </w:pPr>
          </w:p>
        </w:tc>
      </w:tr>
    </w:tbl>
    <w:p w14:paraId="0F7F011F" w14:textId="77777777" w:rsidR="009F0E68" w:rsidRPr="002B2B17" w:rsidRDefault="009F0E68" w:rsidP="009F0E68"/>
    <w:p w14:paraId="165AB8AA" w14:textId="77777777" w:rsidR="009F0E68" w:rsidRPr="002B2B17" w:rsidRDefault="009F0E68" w:rsidP="009F0E6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36"/>
        <w:gridCol w:w="2336"/>
        <w:gridCol w:w="2336"/>
        <w:gridCol w:w="2336"/>
      </w:tblGrid>
      <w:tr w:rsidR="009F0E68" w:rsidRPr="002B2B17" w14:paraId="37DA1233" w14:textId="77777777" w:rsidTr="009F0E68">
        <w:tc>
          <w:tcPr>
            <w:tcW w:w="2326" w:type="dxa"/>
          </w:tcPr>
          <w:p w14:paraId="316B004A" w14:textId="77777777" w:rsidR="009F0E68" w:rsidRPr="002B2B17" w:rsidRDefault="009F0E68" w:rsidP="009F0E68">
            <w:r w:rsidRPr="00ED317F">
              <w:rPr>
                <w:rStyle w:val="Strong"/>
                <w:rFonts w:ascii="Verdana" w:hAnsi="Verdana"/>
                <w:color w:val="515151"/>
                <w:sz w:val="17"/>
                <w:szCs w:val="17"/>
                <w:u w:val="single"/>
              </w:rPr>
              <w:t>Handmaaiers</w:t>
            </w:r>
          </w:p>
        </w:tc>
        <w:tc>
          <w:tcPr>
            <w:tcW w:w="2326" w:type="dxa"/>
          </w:tcPr>
          <w:p w14:paraId="70F6E900" w14:textId="77777777" w:rsidR="009F0E68" w:rsidRPr="002B2B17" w:rsidRDefault="009F0E68" w:rsidP="009F0E68"/>
        </w:tc>
        <w:tc>
          <w:tcPr>
            <w:tcW w:w="2326" w:type="dxa"/>
          </w:tcPr>
          <w:p w14:paraId="4B55A833" w14:textId="77777777" w:rsidR="009F0E68" w:rsidRPr="002B2B17" w:rsidRDefault="009F0E68" w:rsidP="009F0E68"/>
        </w:tc>
        <w:tc>
          <w:tcPr>
            <w:tcW w:w="2326" w:type="dxa"/>
          </w:tcPr>
          <w:p w14:paraId="30228877" w14:textId="77777777" w:rsidR="009F0E68" w:rsidRPr="002B2B17" w:rsidRDefault="009F0E68" w:rsidP="009F0E68"/>
        </w:tc>
      </w:tr>
      <w:tr w:rsidR="009F0E68" w:rsidRPr="002B2B17" w14:paraId="66F31EF6" w14:textId="77777777" w:rsidTr="009F0E68">
        <w:tc>
          <w:tcPr>
            <w:tcW w:w="2326" w:type="dxa"/>
          </w:tcPr>
          <w:p w14:paraId="43F9079E" w14:textId="77777777" w:rsidR="009F0E68" w:rsidRPr="002B2B17" w:rsidRDefault="00A15391" w:rsidP="009F0E68">
            <w:r>
              <w:rPr>
                <w:rFonts w:ascii="Verdana" w:hAnsi="Verdana"/>
                <w:noProof/>
                <w:color w:val="515151"/>
                <w:sz w:val="17"/>
                <w:szCs w:val="17"/>
                <w:lang w:eastAsia="nl-NL"/>
              </w:rPr>
              <w:drawing>
                <wp:inline distT="0" distB="0" distL="0" distR="0" wp14:anchorId="71999D62" wp14:editId="2D37AD1E">
                  <wp:extent cx="1333500" cy="1333500"/>
                  <wp:effectExtent l="0" t="0" r="12700" b="12700"/>
                  <wp:docPr id="27" name="Afbeelding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326" w:type="dxa"/>
          </w:tcPr>
          <w:p w14:paraId="43A6111D" w14:textId="77777777" w:rsidR="009F0E68" w:rsidRPr="002B2B17" w:rsidRDefault="00A15391" w:rsidP="009F0E68">
            <w:r>
              <w:rPr>
                <w:rFonts w:ascii="Verdana" w:hAnsi="Verdana"/>
                <w:noProof/>
                <w:color w:val="515151"/>
                <w:sz w:val="17"/>
                <w:szCs w:val="17"/>
                <w:lang w:eastAsia="nl-NL"/>
              </w:rPr>
              <w:drawing>
                <wp:inline distT="0" distB="0" distL="0" distR="0" wp14:anchorId="4BF91CC2" wp14:editId="2ED1158B">
                  <wp:extent cx="1333500" cy="1333500"/>
                  <wp:effectExtent l="0" t="0" r="12700" b="12700"/>
                  <wp:docPr id="28" name="Afbeelding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54EB61C5" w14:textId="77777777" w:rsidR="009F0E68" w:rsidRPr="002B2B17" w:rsidRDefault="009F0E68" w:rsidP="009F0E68"/>
        </w:tc>
        <w:tc>
          <w:tcPr>
            <w:tcW w:w="2326" w:type="dxa"/>
          </w:tcPr>
          <w:p w14:paraId="6512B368" w14:textId="77777777" w:rsidR="009F0E68" w:rsidRPr="002B2B17" w:rsidRDefault="00A15391" w:rsidP="009F0E68">
            <w:r>
              <w:rPr>
                <w:rFonts w:ascii="Verdana" w:hAnsi="Verdana"/>
                <w:noProof/>
                <w:color w:val="515151"/>
                <w:sz w:val="17"/>
                <w:szCs w:val="17"/>
                <w:lang w:eastAsia="nl-NL"/>
              </w:rPr>
              <w:drawing>
                <wp:inline distT="0" distB="0" distL="0" distR="0" wp14:anchorId="263451E2" wp14:editId="40362384">
                  <wp:extent cx="1333500" cy="1333500"/>
                  <wp:effectExtent l="0" t="0" r="12700" b="12700"/>
                  <wp:docPr id="29" name="Afbeelding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326" w:type="dxa"/>
          </w:tcPr>
          <w:p w14:paraId="19798BC1" w14:textId="77777777" w:rsidR="009F0E68" w:rsidRPr="002B2B17" w:rsidRDefault="00A15391" w:rsidP="009F0E68">
            <w:r>
              <w:rPr>
                <w:rFonts w:ascii="Verdana" w:hAnsi="Verdana"/>
                <w:noProof/>
                <w:color w:val="515151"/>
                <w:sz w:val="17"/>
                <w:szCs w:val="17"/>
                <w:lang w:eastAsia="nl-NL"/>
              </w:rPr>
              <w:drawing>
                <wp:inline distT="0" distB="0" distL="0" distR="0" wp14:anchorId="77FD65AD" wp14:editId="4F329F2C">
                  <wp:extent cx="1333500" cy="1333500"/>
                  <wp:effectExtent l="0" t="0" r="12700" b="12700"/>
                  <wp:docPr id="30" name="Afbeelding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F0E68" w:rsidRPr="002B2B17" w14:paraId="42877954" w14:textId="77777777" w:rsidTr="009F0E68">
        <w:tc>
          <w:tcPr>
            <w:tcW w:w="2326" w:type="dxa"/>
          </w:tcPr>
          <w:p w14:paraId="17F7B7E2" w14:textId="77777777" w:rsidR="009F0E68" w:rsidRPr="00ED317F" w:rsidRDefault="009F0E68" w:rsidP="009F0E68">
            <w:pPr>
              <w:jc w:val="center"/>
              <w:rPr>
                <w:sz w:val="20"/>
                <w:szCs w:val="20"/>
              </w:rPr>
            </w:pPr>
            <w:r w:rsidRPr="00ED317F">
              <w:rPr>
                <w:sz w:val="20"/>
                <w:szCs w:val="20"/>
              </w:rPr>
              <w:t>€ 95,00</w:t>
            </w:r>
          </w:p>
        </w:tc>
        <w:tc>
          <w:tcPr>
            <w:tcW w:w="2326" w:type="dxa"/>
          </w:tcPr>
          <w:p w14:paraId="15561DE3" w14:textId="77777777" w:rsidR="009F0E68" w:rsidRPr="00ED317F" w:rsidRDefault="009F0E68" w:rsidP="009F0E68">
            <w:pPr>
              <w:jc w:val="center"/>
              <w:rPr>
                <w:sz w:val="20"/>
                <w:szCs w:val="20"/>
              </w:rPr>
            </w:pPr>
            <w:r w:rsidRPr="00ED317F">
              <w:rPr>
                <w:sz w:val="20"/>
                <w:szCs w:val="20"/>
              </w:rPr>
              <w:t>€ 139,95</w:t>
            </w:r>
          </w:p>
        </w:tc>
        <w:tc>
          <w:tcPr>
            <w:tcW w:w="2326" w:type="dxa"/>
          </w:tcPr>
          <w:p w14:paraId="23C55D91" w14:textId="77777777" w:rsidR="009F0E68" w:rsidRPr="00ED317F" w:rsidRDefault="009F0E68" w:rsidP="009F0E68">
            <w:pPr>
              <w:jc w:val="center"/>
              <w:rPr>
                <w:sz w:val="20"/>
                <w:szCs w:val="20"/>
              </w:rPr>
            </w:pPr>
            <w:r w:rsidRPr="00ED317F">
              <w:rPr>
                <w:sz w:val="20"/>
                <w:szCs w:val="20"/>
              </w:rPr>
              <w:t>€ 139,95</w:t>
            </w:r>
          </w:p>
        </w:tc>
        <w:tc>
          <w:tcPr>
            <w:tcW w:w="2326" w:type="dxa"/>
          </w:tcPr>
          <w:p w14:paraId="65A33DD1" w14:textId="77777777" w:rsidR="009F0E68" w:rsidRPr="00ED317F" w:rsidRDefault="009F0E68" w:rsidP="009F0E68">
            <w:pPr>
              <w:jc w:val="center"/>
              <w:rPr>
                <w:sz w:val="20"/>
                <w:szCs w:val="20"/>
              </w:rPr>
            </w:pPr>
            <w:r w:rsidRPr="00ED317F">
              <w:rPr>
                <w:sz w:val="20"/>
                <w:szCs w:val="20"/>
              </w:rPr>
              <w:t>€ 169,95</w:t>
            </w:r>
          </w:p>
        </w:tc>
      </w:tr>
      <w:tr w:rsidR="009F0E68" w:rsidRPr="002B2B17" w14:paraId="3B0CE8CD" w14:textId="77777777" w:rsidTr="009F0E68">
        <w:tc>
          <w:tcPr>
            <w:tcW w:w="2326" w:type="dxa"/>
          </w:tcPr>
          <w:p w14:paraId="624675C3" w14:textId="77777777" w:rsidR="009F0E68" w:rsidRPr="002B2B17" w:rsidRDefault="009F0E68" w:rsidP="009F0E68">
            <w:pPr>
              <w:jc w:val="center"/>
            </w:pPr>
            <w:r w:rsidRPr="00ED317F">
              <w:rPr>
                <w:rStyle w:val="Strong"/>
                <w:rFonts w:ascii="Verdana" w:hAnsi="Verdana"/>
                <w:color w:val="515151"/>
                <w:sz w:val="17"/>
                <w:szCs w:val="17"/>
                <w:u w:val="single"/>
              </w:rPr>
              <w:t>Type 300</w:t>
            </w:r>
          </w:p>
        </w:tc>
        <w:tc>
          <w:tcPr>
            <w:tcW w:w="2326" w:type="dxa"/>
          </w:tcPr>
          <w:p w14:paraId="4420A968" w14:textId="77777777" w:rsidR="009F0E68" w:rsidRPr="002B2B17" w:rsidRDefault="009F0E68" w:rsidP="009F0E68">
            <w:pPr>
              <w:jc w:val="center"/>
            </w:pPr>
            <w:r w:rsidRPr="00ED317F">
              <w:rPr>
                <w:rStyle w:val="Strong"/>
                <w:rFonts w:ascii="Verdana" w:hAnsi="Verdana"/>
                <w:color w:val="515151"/>
                <w:sz w:val="17"/>
                <w:szCs w:val="17"/>
                <w:u w:val="single"/>
              </w:rPr>
              <w:t>Type 300 C</w:t>
            </w:r>
          </w:p>
        </w:tc>
        <w:tc>
          <w:tcPr>
            <w:tcW w:w="2326" w:type="dxa"/>
          </w:tcPr>
          <w:p w14:paraId="340FE661" w14:textId="77777777" w:rsidR="009F0E68" w:rsidRPr="002B2B17" w:rsidRDefault="009F0E68" w:rsidP="009F0E68">
            <w:pPr>
              <w:jc w:val="center"/>
            </w:pPr>
            <w:r w:rsidRPr="00ED317F">
              <w:rPr>
                <w:rStyle w:val="Strong"/>
                <w:rFonts w:ascii="Verdana" w:hAnsi="Verdana"/>
                <w:color w:val="515151"/>
                <w:sz w:val="17"/>
                <w:szCs w:val="17"/>
                <w:u w:val="single"/>
              </w:rPr>
              <w:t>Type 380</w:t>
            </w:r>
          </w:p>
        </w:tc>
        <w:tc>
          <w:tcPr>
            <w:tcW w:w="2326" w:type="dxa"/>
          </w:tcPr>
          <w:p w14:paraId="6105EAC8" w14:textId="77777777" w:rsidR="009F0E68" w:rsidRPr="00ED317F" w:rsidRDefault="009F0E68" w:rsidP="009F0E68">
            <w:pPr>
              <w:jc w:val="center"/>
              <w:rPr>
                <w:rFonts w:ascii="Verdana" w:hAnsi="Verdana"/>
                <w:b/>
                <w:bCs/>
                <w:color w:val="515151"/>
                <w:sz w:val="17"/>
                <w:szCs w:val="17"/>
                <w:u w:val="single"/>
              </w:rPr>
            </w:pPr>
            <w:r w:rsidRPr="00ED317F">
              <w:rPr>
                <w:rStyle w:val="Strong"/>
                <w:rFonts w:ascii="Verdana" w:hAnsi="Verdana"/>
                <w:color w:val="515151"/>
                <w:sz w:val="17"/>
                <w:szCs w:val="17"/>
                <w:u w:val="single"/>
              </w:rPr>
              <w:t>Type 380 C</w:t>
            </w:r>
          </w:p>
        </w:tc>
      </w:tr>
    </w:tbl>
    <w:p w14:paraId="794BDAC2" w14:textId="77777777" w:rsidR="009F0E68" w:rsidRDefault="009F0E68" w:rsidP="009F0E68"/>
    <w:p w14:paraId="0C7136D4" w14:textId="77777777" w:rsidR="00173745" w:rsidRPr="002B2B17" w:rsidRDefault="00173745" w:rsidP="009F0E68"/>
    <w:tbl>
      <w:tblPr>
        <w:tblW w:w="9288" w:type="dxa"/>
        <w:tblLayout w:type="fixed"/>
        <w:tblLook w:val="04A0" w:firstRow="1" w:lastRow="0" w:firstColumn="1" w:lastColumn="0" w:noHBand="0" w:noVBand="1"/>
      </w:tblPr>
      <w:tblGrid>
        <w:gridCol w:w="534"/>
        <w:gridCol w:w="8754"/>
      </w:tblGrid>
      <w:tr w:rsidR="00173745" w:rsidRPr="002B2B17" w14:paraId="088F9EAD" w14:textId="77777777" w:rsidTr="001B1505">
        <w:tc>
          <w:tcPr>
            <w:tcW w:w="534" w:type="dxa"/>
          </w:tcPr>
          <w:p w14:paraId="56AA4632" w14:textId="77777777" w:rsidR="00173745" w:rsidRPr="002B2B17" w:rsidRDefault="00173745" w:rsidP="001B1505">
            <w:pPr>
              <w:pStyle w:val="Opgave"/>
            </w:pPr>
          </w:p>
        </w:tc>
        <w:tc>
          <w:tcPr>
            <w:tcW w:w="8754" w:type="dxa"/>
          </w:tcPr>
          <w:p w14:paraId="5D53D596" w14:textId="77777777" w:rsidR="00173745" w:rsidRPr="002B2B17" w:rsidRDefault="00173745" w:rsidP="001B1505">
            <w:r w:rsidRPr="002B2B17">
              <w:t xml:space="preserve">Er moeten </w:t>
            </w:r>
            <w:r>
              <w:t xml:space="preserve">ook </w:t>
            </w:r>
            <w:r w:rsidRPr="002B2B17">
              <w:t>handmaaiers worden bijbesteld.</w:t>
            </w:r>
          </w:p>
          <w:p w14:paraId="7435CB22" w14:textId="77777777" w:rsidR="00173745" w:rsidRPr="002B2B17" w:rsidRDefault="00173745" w:rsidP="001B1505">
            <w:r w:rsidRPr="002B2B17">
              <w:t>Je bestelt bij de groothandel:</w:t>
            </w:r>
          </w:p>
          <w:p w14:paraId="4EBEC9EB" w14:textId="77777777" w:rsidR="00173745" w:rsidRPr="002B2B17" w:rsidRDefault="00173745" w:rsidP="001B1505">
            <w:pPr>
              <w:pStyle w:val="ListParagraph"/>
              <w:numPr>
                <w:ilvl w:val="0"/>
                <w:numId w:val="40"/>
              </w:numPr>
            </w:pPr>
            <w:r w:rsidRPr="002B2B17">
              <w:t>12 handmaaiers type 300 C</w:t>
            </w:r>
          </w:p>
          <w:p w14:paraId="08550BE0" w14:textId="77777777" w:rsidR="00173745" w:rsidRDefault="00173745" w:rsidP="001B1505">
            <w:pPr>
              <w:pStyle w:val="ListParagraph"/>
              <w:numPr>
                <w:ilvl w:val="0"/>
                <w:numId w:val="40"/>
              </w:numPr>
            </w:pPr>
            <w:r w:rsidRPr="002B2B17">
              <w:t>12 handmaaiers type 380 C</w:t>
            </w:r>
          </w:p>
          <w:p w14:paraId="41B53923" w14:textId="77777777" w:rsidR="00173745" w:rsidRPr="002B2B17" w:rsidRDefault="00173745" w:rsidP="001B1505">
            <w:pPr>
              <w:pStyle w:val="ListParagraph"/>
            </w:pPr>
          </w:p>
          <w:p w14:paraId="605DC65C" w14:textId="77777777" w:rsidR="00173745" w:rsidRPr="002B2B17" w:rsidRDefault="00173745" w:rsidP="001B1505">
            <w:r>
              <w:t>Bereken wat</w:t>
            </w:r>
            <w:r w:rsidRPr="002B2B17">
              <w:t xml:space="preserve"> deze bestelling kost.</w:t>
            </w:r>
          </w:p>
        </w:tc>
      </w:tr>
      <w:tr w:rsidR="00173745" w:rsidRPr="002B2B17" w14:paraId="3417B46B" w14:textId="77777777" w:rsidTr="001B1505">
        <w:tc>
          <w:tcPr>
            <w:tcW w:w="534" w:type="dxa"/>
          </w:tcPr>
          <w:p w14:paraId="08C711DE" w14:textId="77777777" w:rsidR="00173745" w:rsidRPr="002B2B17" w:rsidRDefault="00173745" w:rsidP="001B1505"/>
        </w:tc>
        <w:tc>
          <w:tcPr>
            <w:tcW w:w="8754" w:type="dxa"/>
          </w:tcPr>
          <w:p w14:paraId="19255560" w14:textId="519A309F" w:rsidR="00173745" w:rsidRDefault="00BC64CA" w:rsidP="001B1505">
            <w:r w:rsidRPr="007404FC">
              <w:rPr>
                <w:b/>
              </w:rPr>
              <w:t>€</w:t>
            </w:r>
            <w:r>
              <w:rPr>
                <w:b/>
              </w:rPr>
              <w:t xml:space="preserve"> 3718,80</w:t>
            </w:r>
          </w:p>
          <w:p w14:paraId="4849037D" w14:textId="26B0397D" w:rsidR="00173745" w:rsidRPr="002B2B17" w:rsidRDefault="00173745" w:rsidP="001B1505"/>
        </w:tc>
      </w:tr>
    </w:tbl>
    <w:p w14:paraId="0A207465" w14:textId="77777777" w:rsidR="009F0E68" w:rsidRPr="002B2B17" w:rsidRDefault="009F0E68" w:rsidP="009F0E68"/>
    <w:p w14:paraId="1A1E0928" w14:textId="77777777" w:rsidR="009F0E68" w:rsidRPr="002B2B17" w:rsidRDefault="009F0E68" w:rsidP="009F0E68"/>
    <w:p w14:paraId="0D51FB6E" w14:textId="77777777" w:rsidR="009F0E68" w:rsidRDefault="00A15391" w:rsidP="009F0E68">
      <w:r>
        <w:rPr>
          <w:noProof/>
          <w:lang w:eastAsia="nl-NL"/>
        </w:rPr>
        <w:lastRenderedPageBreak/>
        <w:drawing>
          <wp:inline distT="0" distB="0" distL="0" distR="0" wp14:anchorId="6411489A" wp14:editId="3BD0FC42">
            <wp:extent cx="5791200" cy="2064189"/>
            <wp:effectExtent l="0" t="0" r="0" b="0"/>
            <wp:docPr id="31" name="Afbeelding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5798376" cy="2066747"/>
                    </a:xfrm>
                    <a:prstGeom prst="rect">
                      <a:avLst/>
                    </a:prstGeom>
                    <a:noFill/>
                    <a:ln>
                      <a:noFill/>
                    </a:ln>
                  </pic:spPr>
                </pic:pic>
              </a:graphicData>
            </a:graphic>
          </wp:inline>
        </w:drawing>
      </w:r>
    </w:p>
    <w:p w14:paraId="1825454D" w14:textId="77777777" w:rsidR="00E1747A" w:rsidRDefault="00E1747A" w:rsidP="00E1747A"/>
    <w:p w14:paraId="4EDB0CFA" w14:textId="77777777" w:rsidR="00E1747A" w:rsidRPr="002B2B17" w:rsidRDefault="00E1747A" w:rsidP="00E1747A"/>
    <w:tbl>
      <w:tblPr>
        <w:tblW w:w="9288" w:type="dxa"/>
        <w:tblLayout w:type="fixed"/>
        <w:tblLook w:val="04A0" w:firstRow="1" w:lastRow="0" w:firstColumn="1" w:lastColumn="0" w:noHBand="0" w:noVBand="1"/>
      </w:tblPr>
      <w:tblGrid>
        <w:gridCol w:w="534"/>
        <w:gridCol w:w="8754"/>
      </w:tblGrid>
      <w:tr w:rsidR="00E1747A" w:rsidRPr="002B2B17" w14:paraId="7F8A7029" w14:textId="77777777" w:rsidTr="001B1505">
        <w:tc>
          <w:tcPr>
            <w:tcW w:w="534" w:type="dxa"/>
          </w:tcPr>
          <w:p w14:paraId="68E061C7" w14:textId="77777777" w:rsidR="00E1747A" w:rsidRPr="002B2B17" w:rsidRDefault="00E1747A" w:rsidP="001B1505">
            <w:pPr>
              <w:pStyle w:val="Opgave"/>
            </w:pPr>
          </w:p>
        </w:tc>
        <w:tc>
          <w:tcPr>
            <w:tcW w:w="8754" w:type="dxa"/>
          </w:tcPr>
          <w:p w14:paraId="03140216" w14:textId="77777777" w:rsidR="00E1747A" w:rsidRPr="002B2B17" w:rsidRDefault="00E1747A" w:rsidP="001B1505">
            <w:r w:rsidRPr="002B2B17">
              <w:t>Er is veel vraag naar barbecues. Je hebt er 35 nodig van een bepaald merk.</w:t>
            </w:r>
            <w:r>
              <w:t xml:space="preserve"> Er is van dat merk nog 1 barbecue op voorraad.</w:t>
            </w:r>
          </w:p>
          <w:p w14:paraId="31A0C3F6" w14:textId="77777777" w:rsidR="00E1747A" w:rsidRPr="002B2B17" w:rsidRDefault="00E1747A" w:rsidP="001B1505"/>
        </w:tc>
      </w:tr>
      <w:tr w:rsidR="00E1747A" w:rsidRPr="002B2B17" w14:paraId="36A87B3F" w14:textId="77777777" w:rsidTr="001B1505">
        <w:tc>
          <w:tcPr>
            <w:tcW w:w="534" w:type="dxa"/>
          </w:tcPr>
          <w:p w14:paraId="7CFDC3C9" w14:textId="77777777" w:rsidR="00E1747A" w:rsidRPr="002B2B17" w:rsidRDefault="00E1747A" w:rsidP="001B1505"/>
        </w:tc>
        <w:tc>
          <w:tcPr>
            <w:tcW w:w="8754" w:type="dxa"/>
          </w:tcPr>
          <w:p w14:paraId="2E4CEFA1" w14:textId="77777777" w:rsidR="00E1747A" w:rsidRPr="002B2B17" w:rsidRDefault="00E1747A" w:rsidP="001B1505">
            <w:pPr>
              <w:pStyle w:val="ListParagraph"/>
              <w:numPr>
                <w:ilvl w:val="0"/>
                <w:numId w:val="41"/>
              </w:numPr>
            </w:pPr>
            <w:r w:rsidRPr="002B2B17">
              <w:t>Welk aantal vul je in op het bestelformulier als de besteleenheid 10 is?</w:t>
            </w:r>
          </w:p>
          <w:p w14:paraId="5891C5D5" w14:textId="77777777" w:rsidR="00E1747A" w:rsidRPr="002B2B17" w:rsidRDefault="00E1747A" w:rsidP="00E1747A">
            <w:pPr>
              <w:numPr>
                <w:ilvl w:val="0"/>
                <w:numId w:val="14"/>
              </w:numPr>
              <w:tabs>
                <w:tab w:val="clear" w:pos="360"/>
                <w:tab w:val="num" w:pos="1440"/>
              </w:tabs>
              <w:ind w:left="1440"/>
            </w:pPr>
            <w:r w:rsidRPr="002B2B17">
              <w:t>10</w:t>
            </w:r>
          </w:p>
          <w:p w14:paraId="6B5F6E1E" w14:textId="77777777" w:rsidR="00E1747A" w:rsidRPr="002B2B17" w:rsidRDefault="00E1747A" w:rsidP="00E1747A">
            <w:pPr>
              <w:numPr>
                <w:ilvl w:val="0"/>
                <w:numId w:val="14"/>
              </w:numPr>
              <w:tabs>
                <w:tab w:val="clear" w:pos="360"/>
                <w:tab w:val="num" w:pos="1440"/>
              </w:tabs>
              <w:ind w:left="1440"/>
            </w:pPr>
            <w:r w:rsidRPr="002B2B17">
              <w:t>30</w:t>
            </w:r>
          </w:p>
          <w:p w14:paraId="47106AC3" w14:textId="77777777" w:rsidR="00E1747A" w:rsidRPr="002B2B17" w:rsidRDefault="00E1747A" w:rsidP="00E1747A">
            <w:pPr>
              <w:numPr>
                <w:ilvl w:val="0"/>
                <w:numId w:val="14"/>
              </w:numPr>
              <w:tabs>
                <w:tab w:val="clear" w:pos="360"/>
                <w:tab w:val="num" w:pos="1440"/>
              </w:tabs>
              <w:ind w:left="1440"/>
            </w:pPr>
            <w:r w:rsidRPr="002B2B17">
              <w:t>35</w:t>
            </w:r>
          </w:p>
          <w:p w14:paraId="5BDC8A0A" w14:textId="77777777" w:rsidR="00E1747A" w:rsidRPr="00BC64CA" w:rsidRDefault="00E1747A" w:rsidP="00E1747A">
            <w:pPr>
              <w:numPr>
                <w:ilvl w:val="0"/>
                <w:numId w:val="14"/>
              </w:numPr>
              <w:tabs>
                <w:tab w:val="clear" w:pos="360"/>
                <w:tab w:val="num" w:pos="1440"/>
              </w:tabs>
              <w:ind w:left="1440"/>
              <w:rPr>
                <w:b/>
              </w:rPr>
            </w:pPr>
            <w:r w:rsidRPr="00BC64CA">
              <w:rPr>
                <w:b/>
              </w:rPr>
              <w:t>40</w:t>
            </w:r>
          </w:p>
        </w:tc>
      </w:tr>
      <w:tr w:rsidR="00E1747A" w:rsidRPr="002B2B17" w14:paraId="46D4623D" w14:textId="77777777" w:rsidTr="001B1505">
        <w:tc>
          <w:tcPr>
            <w:tcW w:w="534" w:type="dxa"/>
          </w:tcPr>
          <w:p w14:paraId="788D0304" w14:textId="77777777" w:rsidR="00E1747A" w:rsidRPr="002B2B17" w:rsidRDefault="00E1747A" w:rsidP="001B1505"/>
        </w:tc>
        <w:tc>
          <w:tcPr>
            <w:tcW w:w="8754" w:type="dxa"/>
          </w:tcPr>
          <w:p w14:paraId="54B99634" w14:textId="72DE77D0" w:rsidR="00E1747A" w:rsidRDefault="00E1747A" w:rsidP="001B1505">
            <w:pPr>
              <w:pStyle w:val="ListParagraph"/>
              <w:numPr>
                <w:ilvl w:val="0"/>
                <w:numId w:val="41"/>
              </w:numPr>
            </w:pPr>
            <w:r>
              <w:t>Hoe groot is de voorraad barbecues als de bestelling binnen is?</w:t>
            </w:r>
            <w:r w:rsidR="00BC64CA">
              <w:t xml:space="preserve"> En als de gevraagde </w:t>
            </w:r>
            <w:proofErr w:type="spellStart"/>
            <w:r w:rsidR="00BC64CA">
              <w:t>BBQs</w:t>
            </w:r>
            <w:proofErr w:type="spellEnd"/>
            <w:r w:rsidR="00BC64CA">
              <w:t xml:space="preserve"> verkocht zijn? </w:t>
            </w:r>
          </w:p>
          <w:p w14:paraId="23483727" w14:textId="77777777" w:rsidR="00E1747A" w:rsidRDefault="00E1747A" w:rsidP="00BC64CA"/>
          <w:p w14:paraId="79FF00F3" w14:textId="226B2258" w:rsidR="00BC64CA" w:rsidRPr="00BC64CA" w:rsidRDefault="00BC64CA" w:rsidP="00BC64CA">
            <w:pPr>
              <w:rPr>
                <w:b/>
              </w:rPr>
            </w:pPr>
            <w:r w:rsidRPr="00BC64CA">
              <w:rPr>
                <w:b/>
              </w:rPr>
              <w:t>41</w:t>
            </w:r>
            <w:r>
              <w:rPr>
                <w:b/>
              </w:rPr>
              <w:t xml:space="preserve"> en daarna 6</w:t>
            </w:r>
          </w:p>
        </w:tc>
      </w:tr>
    </w:tbl>
    <w:p w14:paraId="1D2771C5" w14:textId="7DDFE393" w:rsidR="009F0E68" w:rsidRPr="002B2B17" w:rsidRDefault="009F0E68" w:rsidP="009F0E68"/>
    <w:p w14:paraId="4ED91204" w14:textId="77777777" w:rsidR="00556081" w:rsidRDefault="006C3FED" w:rsidP="00556081">
      <w:pPr>
        <w:pStyle w:val="Heading1"/>
      </w:pPr>
      <w:r>
        <w:br w:type="page"/>
      </w:r>
      <w:r w:rsidR="00E1747A">
        <w:lastRenderedPageBreak/>
        <w:t xml:space="preserve"> </w:t>
      </w:r>
      <w:r w:rsidR="00556081">
        <w:t>4 – Reclame</w:t>
      </w:r>
      <w:r w:rsidR="00556081" w:rsidRPr="002B2B17">
        <w:t>folders</w:t>
      </w:r>
    </w:p>
    <w:p w14:paraId="78950515" w14:textId="77777777" w:rsidR="00556081" w:rsidRPr="002B2B17" w:rsidRDefault="00556081" w:rsidP="00556081"/>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shd w:val="clear" w:color="auto" w:fill="DAEEF3" w:themeFill="accent5" w:themeFillTint="33"/>
        <w:tblLook w:val="01E0" w:firstRow="1" w:lastRow="1" w:firstColumn="1" w:lastColumn="1" w:noHBand="0" w:noVBand="0"/>
      </w:tblPr>
      <w:tblGrid>
        <w:gridCol w:w="9304"/>
      </w:tblGrid>
      <w:tr w:rsidR="00556081" w:rsidRPr="002B2B17" w14:paraId="68A49815" w14:textId="77777777" w:rsidTr="001B1505">
        <w:tc>
          <w:tcPr>
            <w:tcW w:w="9304" w:type="dxa"/>
            <w:shd w:val="clear" w:color="auto" w:fill="DAEEF3" w:themeFill="accent5" w:themeFillTint="33"/>
          </w:tcPr>
          <w:p w14:paraId="07F0EA79" w14:textId="77777777" w:rsidR="00556081" w:rsidRPr="002B2B17" w:rsidRDefault="00556081" w:rsidP="001B1505"/>
          <w:p w14:paraId="405FD08A" w14:textId="77777777" w:rsidR="00556081" w:rsidRPr="002B2B17" w:rsidRDefault="00556081" w:rsidP="001B1505">
            <w:r>
              <w:t>Het t</w:t>
            </w:r>
            <w:r w:rsidRPr="002B2B17">
              <w:t xml:space="preserve">uincentrum heeft </w:t>
            </w:r>
            <w:r>
              <w:t xml:space="preserve">vaak </w:t>
            </w:r>
            <w:r w:rsidRPr="002B2B17">
              <w:t>aanbiedingen. Elke week gaat er een reclamefolder de deur uit. Jij moet als medewerk(st)er</w:t>
            </w:r>
            <w:r>
              <w:t xml:space="preserve"> </w:t>
            </w:r>
            <w:r w:rsidRPr="002B2B17">
              <w:t>de folder samenstellen of controleren.</w:t>
            </w:r>
          </w:p>
          <w:p w14:paraId="36D01AE5" w14:textId="77777777" w:rsidR="00556081" w:rsidRPr="002B2B17" w:rsidRDefault="00556081" w:rsidP="001B1505"/>
        </w:tc>
      </w:tr>
    </w:tbl>
    <w:p w14:paraId="0D6B561E"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5D4E33C7" w14:textId="77777777" w:rsidTr="001B1505">
        <w:tc>
          <w:tcPr>
            <w:tcW w:w="534" w:type="dxa"/>
          </w:tcPr>
          <w:p w14:paraId="69D3735E" w14:textId="77777777" w:rsidR="00556081" w:rsidRPr="002B2B17" w:rsidRDefault="00556081" w:rsidP="001B1505">
            <w:pPr>
              <w:pStyle w:val="Opgave"/>
            </w:pPr>
          </w:p>
        </w:tc>
        <w:tc>
          <w:tcPr>
            <w:tcW w:w="8754" w:type="dxa"/>
          </w:tcPr>
          <w:p w14:paraId="6FFDDF5F" w14:textId="77777777" w:rsidR="00556081" w:rsidRPr="002B2B17" w:rsidRDefault="00556081" w:rsidP="001B1505"/>
          <w:p w14:paraId="796F33DF" w14:textId="77777777" w:rsidR="00556081" w:rsidRPr="002B2B17" w:rsidRDefault="00556081" w:rsidP="001B1505">
            <w:r>
              <w:rPr>
                <w:rFonts w:ascii="Tahoma" w:hAnsi="Tahoma" w:cs="Tahoma"/>
                <w:noProof/>
                <w:lang w:eastAsia="nl-NL"/>
              </w:rPr>
              <w:drawing>
                <wp:inline distT="0" distB="0" distL="0" distR="0" wp14:anchorId="1D9182AE" wp14:editId="724F16B6">
                  <wp:extent cx="3581400" cy="3759200"/>
                  <wp:effectExtent l="0" t="0" r="0" b="0"/>
                  <wp:docPr id="32" name="Afbeelding 32" descr="grasmaa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smaai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1400" cy="3759200"/>
                          </a:xfrm>
                          <a:prstGeom prst="rect">
                            <a:avLst/>
                          </a:prstGeom>
                          <a:noFill/>
                          <a:ln>
                            <a:noFill/>
                          </a:ln>
                        </pic:spPr>
                      </pic:pic>
                    </a:graphicData>
                  </a:graphic>
                </wp:inline>
              </w:drawing>
            </w:r>
          </w:p>
          <w:p w14:paraId="3A25F5A9" w14:textId="77777777" w:rsidR="00556081" w:rsidRPr="002B2B17" w:rsidRDefault="00556081" w:rsidP="001B1505"/>
        </w:tc>
      </w:tr>
      <w:tr w:rsidR="00556081" w:rsidRPr="002B2B17" w14:paraId="0B5C0764" w14:textId="77777777" w:rsidTr="001B1505">
        <w:tc>
          <w:tcPr>
            <w:tcW w:w="534" w:type="dxa"/>
          </w:tcPr>
          <w:p w14:paraId="1C253BE7" w14:textId="77777777" w:rsidR="00556081" w:rsidRPr="002B2B17" w:rsidRDefault="00556081" w:rsidP="001B1505"/>
        </w:tc>
        <w:tc>
          <w:tcPr>
            <w:tcW w:w="8754" w:type="dxa"/>
          </w:tcPr>
          <w:p w14:paraId="5B77C1E4" w14:textId="77777777" w:rsidR="00556081" w:rsidRPr="002B2B17" w:rsidRDefault="00556081" w:rsidP="001B1505"/>
          <w:p w14:paraId="1C5631C7" w14:textId="77777777" w:rsidR="00556081" w:rsidRDefault="00556081" w:rsidP="001B1505">
            <w:r w:rsidRPr="002B2B17">
              <w:t xml:space="preserve">a. Hoeveel euro korting </w:t>
            </w:r>
            <w:r>
              <w:t xml:space="preserve">is de korting op deze maaimachine </w:t>
            </w:r>
            <w:r w:rsidRPr="002B2B17">
              <w:t xml:space="preserve">? </w:t>
            </w:r>
            <w:r>
              <w:br/>
            </w:r>
          </w:p>
          <w:p w14:paraId="31C072FD" w14:textId="79796478" w:rsidR="00556081" w:rsidRPr="002B2B17" w:rsidRDefault="00BC64CA" w:rsidP="001B1505">
            <w:r w:rsidRPr="007404FC">
              <w:rPr>
                <w:b/>
              </w:rPr>
              <w:t>€</w:t>
            </w:r>
            <w:r>
              <w:rPr>
                <w:b/>
              </w:rPr>
              <w:t xml:space="preserve"> </w:t>
            </w:r>
            <w:r w:rsidRPr="00BC64CA">
              <w:rPr>
                <w:b/>
              </w:rPr>
              <w:t>20,95</w:t>
            </w:r>
          </w:p>
          <w:p w14:paraId="3F0829A1" w14:textId="77777777" w:rsidR="00556081" w:rsidRPr="002B2B17" w:rsidRDefault="00556081" w:rsidP="001B1505"/>
          <w:p w14:paraId="3731D789" w14:textId="77777777" w:rsidR="00556081" w:rsidRPr="002B2B17" w:rsidRDefault="00556081" w:rsidP="001B1505">
            <w:r w:rsidRPr="002B2B17">
              <w:t xml:space="preserve">b. Hoeveel procent korting </w:t>
            </w:r>
            <w:r>
              <w:t>is dit</w:t>
            </w:r>
            <w:r w:rsidRPr="002B2B17">
              <w:t xml:space="preserve"> ongeveer? </w:t>
            </w:r>
          </w:p>
          <w:p w14:paraId="0E2678A4" w14:textId="77777777" w:rsidR="00556081" w:rsidRPr="002B2B17" w:rsidRDefault="00556081" w:rsidP="001B1505">
            <w:r w:rsidRPr="002B2B17">
              <w:t>Laat zien of leg uit hoe je dit kunt schatten zonder rekenmachine.</w:t>
            </w:r>
          </w:p>
          <w:p w14:paraId="74EEE532" w14:textId="77777777" w:rsidR="00556081" w:rsidRPr="002B2B17" w:rsidRDefault="00556081" w:rsidP="001B1505"/>
          <w:p w14:paraId="4C163780" w14:textId="0F629C98" w:rsidR="00556081" w:rsidRPr="00BC64CA" w:rsidRDefault="00BC64CA" w:rsidP="001B1505">
            <w:pPr>
              <w:rPr>
                <w:b/>
              </w:rPr>
            </w:pPr>
            <w:r w:rsidRPr="00BC64CA">
              <w:rPr>
                <w:b/>
              </w:rPr>
              <w:t>Ongeveer 20%, want het is ongeveer 20 euro korting op 100 euro.</w:t>
            </w:r>
          </w:p>
        </w:tc>
      </w:tr>
    </w:tbl>
    <w:p w14:paraId="64942B4B" w14:textId="77777777" w:rsidR="00556081" w:rsidRPr="002B2B17" w:rsidRDefault="00556081" w:rsidP="00556081"/>
    <w:p w14:paraId="234DBD48" w14:textId="77777777" w:rsidR="00556081" w:rsidRPr="002B2B17" w:rsidRDefault="00556081" w:rsidP="00556081">
      <w:r>
        <w:rPr>
          <w:rFonts w:ascii="Tahoma" w:hAnsi="Tahoma" w:cs="Tahoma"/>
          <w:noProof/>
          <w:color w:val="333333"/>
          <w:sz w:val="18"/>
          <w:szCs w:val="18"/>
          <w:lang w:eastAsia="nl-NL"/>
        </w:rPr>
        <w:lastRenderedPageBreak/>
        <w:drawing>
          <wp:inline distT="0" distB="0" distL="0" distR="0" wp14:anchorId="5F274B96" wp14:editId="018BA2EC">
            <wp:extent cx="3048000" cy="4711700"/>
            <wp:effectExtent l="0" t="0" r="0" b="12700"/>
            <wp:docPr id="33" name="Afbeelding 33" descr="tuinb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uinbeur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4711700"/>
                    </a:xfrm>
                    <a:prstGeom prst="rect">
                      <a:avLst/>
                    </a:prstGeom>
                    <a:noFill/>
                    <a:ln>
                      <a:noFill/>
                    </a:ln>
                  </pic:spPr>
                </pic:pic>
              </a:graphicData>
            </a:graphic>
          </wp:inline>
        </w:drawing>
      </w:r>
    </w:p>
    <w:p w14:paraId="78632F3F" w14:textId="77777777" w:rsidR="00556081" w:rsidRDefault="00556081" w:rsidP="00556081"/>
    <w:p w14:paraId="101877A7"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78029732" w14:textId="77777777" w:rsidTr="001B1505">
        <w:tc>
          <w:tcPr>
            <w:tcW w:w="534" w:type="dxa"/>
          </w:tcPr>
          <w:p w14:paraId="15B30D93" w14:textId="77777777" w:rsidR="00556081" w:rsidRPr="002B2B17" w:rsidRDefault="00556081" w:rsidP="001B1505">
            <w:pPr>
              <w:pStyle w:val="Opgave"/>
            </w:pPr>
          </w:p>
        </w:tc>
        <w:tc>
          <w:tcPr>
            <w:tcW w:w="8754" w:type="dxa"/>
          </w:tcPr>
          <w:p w14:paraId="111C73F5" w14:textId="61172E15" w:rsidR="00556081" w:rsidRPr="002B2B17" w:rsidRDefault="00556081" w:rsidP="001B1505">
            <w:r w:rsidRPr="002B2B17">
              <w:t xml:space="preserve">In de folder van het tuincentrum stond een advertentie met bovenstaande </w:t>
            </w:r>
            <w:proofErr w:type="spellStart"/>
            <w:r w:rsidRPr="002B2B17">
              <w:t>kortingsbon</w:t>
            </w:r>
            <w:proofErr w:type="spellEnd"/>
            <w:r w:rsidRPr="002B2B17">
              <w:t xml:space="preserve">. Je krijgt veel telefoontjes met vragen over de tuinbeurs. Je weet dat de </w:t>
            </w:r>
            <w:r w:rsidR="00BC64CA">
              <w:t xml:space="preserve">normale </w:t>
            </w:r>
            <w:r w:rsidRPr="002B2B17">
              <w:t>entree</w:t>
            </w:r>
            <w:r w:rsidR="00BC64CA">
              <w:t>prijs</w:t>
            </w:r>
            <w:r w:rsidRPr="002B2B17">
              <w:t xml:space="preserve"> € 10 is.</w:t>
            </w:r>
          </w:p>
          <w:p w14:paraId="0B993049" w14:textId="77777777" w:rsidR="00556081" w:rsidRPr="002B2B17" w:rsidRDefault="00556081" w:rsidP="001B1505">
            <w:r w:rsidRPr="002B2B17">
              <w:t>Beantwoord onderstaande vragen.</w:t>
            </w:r>
          </w:p>
          <w:p w14:paraId="0EDE0F6E" w14:textId="77777777" w:rsidR="00556081" w:rsidRPr="002B2B17" w:rsidRDefault="00556081" w:rsidP="001B1505"/>
        </w:tc>
      </w:tr>
      <w:tr w:rsidR="00556081" w:rsidRPr="002B2B17" w14:paraId="1A812D6C" w14:textId="77777777" w:rsidTr="001B1505">
        <w:tc>
          <w:tcPr>
            <w:tcW w:w="534" w:type="dxa"/>
          </w:tcPr>
          <w:p w14:paraId="166F47C3" w14:textId="77777777" w:rsidR="00556081" w:rsidRPr="002B2B17" w:rsidRDefault="00556081" w:rsidP="001B1505"/>
        </w:tc>
        <w:tc>
          <w:tcPr>
            <w:tcW w:w="8754" w:type="dxa"/>
          </w:tcPr>
          <w:p w14:paraId="4620BB36" w14:textId="4A0B7814" w:rsidR="00556081" w:rsidRPr="00BC64CA" w:rsidRDefault="00556081" w:rsidP="001B1505">
            <w:pPr>
              <w:rPr>
                <w:b/>
              </w:rPr>
            </w:pPr>
            <w:r w:rsidRPr="002B2B17">
              <w:t>a. ‘</w:t>
            </w:r>
            <w:r w:rsidRPr="00CE6772">
              <w:rPr>
                <w:i/>
              </w:rPr>
              <w:t>Hoeveel dagen is de beurs open?</w:t>
            </w:r>
            <w:r w:rsidRPr="002B2B17">
              <w:t xml:space="preserve">’ </w:t>
            </w:r>
            <w:r w:rsidR="00BC64CA">
              <w:t xml:space="preserve"> </w:t>
            </w:r>
            <w:r w:rsidR="00BC64CA" w:rsidRPr="00BC64CA">
              <w:rPr>
                <w:b/>
              </w:rPr>
              <w:t>3 dagen</w:t>
            </w:r>
          </w:p>
          <w:p w14:paraId="70BAE95F" w14:textId="77777777" w:rsidR="00556081" w:rsidRPr="002B2B17" w:rsidRDefault="00556081" w:rsidP="001B1505"/>
          <w:p w14:paraId="4D97CAC9" w14:textId="32F9D0F1" w:rsidR="00556081" w:rsidRPr="002B2B17" w:rsidRDefault="00556081" w:rsidP="001B1505">
            <w:r w:rsidRPr="002B2B17">
              <w:t>b. ‘</w:t>
            </w:r>
            <w:r w:rsidRPr="00CE6772">
              <w:rPr>
                <w:i/>
              </w:rPr>
              <w:t>Hoeveel procent korting krijg ik op de entree?</w:t>
            </w:r>
            <w:r w:rsidRPr="002B2B17">
              <w:t>’</w:t>
            </w:r>
            <w:r>
              <w:t xml:space="preserve"> </w:t>
            </w:r>
            <w:r w:rsidR="00BC64CA" w:rsidRPr="00BC64CA">
              <w:rPr>
                <w:b/>
              </w:rPr>
              <w:t>20%</w:t>
            </w:r>
          </w:p>
          <w:p w14:paraId="534B62CD" w14:textId="77777777" w:rsidR="00556081" w:rsidRPr="002B2B17" w:rsidRDefault="00556081" w:rsidP="001B1505"/>
          <w:p w14:paraId="0E1A2DE3" w14:textId="44002772" w:rsidR="00556081" w:rsidRPr="002B2B17" w:rsidRDefault="00556081" w:rsidP="001B1505">
            <w:r w:rsidRPr="002B2B17">
              <w:t>c. ‘</w:t>
            </w:r>
            <w:r w:rsidRPr="00CE6772">
              <w:rPr>
                <w:i/>
              </w:rPr>
              <w:t>Wat moet ik voor het parkeren betalen?</w:t>
            </w:r>
            <w:r w:rsidRPr="002B2B17">
              <w:t xml:space="preserve">’ </w:t>
            </w:r>
            <w:r w:rsidR="00BC64CA" w:rsidRPr="00BC64CA">
              <w:rPr>
                <w:b/>
              </w:rPr>
              <w:t>Niets</w:t>
            </w:r>
          </w:p>
          <w:p w14:paraId="1D5F2805" w14:textId="77777777" w:rsidR="00556081" w:rsidRPr="002B2B17" w:rsidRDefault="00556081" w:rsidP="001B1505"/>
          <w:p w14:paraId="668F1763" w14:textId="6E6AF72D" w:rsidR="00556081" w:rsidRPr="002B2B17" w:rsidRDefault="00556081" w:rsidP="00BC64CA">
            <w:r w:rsidRPr="002B2B17">
              <w:t>d. ‘</w:t>
            </w:r>
            <w:r w:rsidRPr="00CE6772">
              <w:rPr>
                <w:i/>
              </w:rPr>
              <w:t>Ik ga met mijn zus naar de tuinbeurs en wij hebben samen vijf kortingsbonnen. Hoeveel moeten we dan nog voor de entree betalen</w:t>
            </w:r>
            <w:r w:rsidRPr="002B2B17">
              <w:t>?’</w:t>
            </w:r>
            <w:r w:rsidRPr="002B2B17">
              <w:br/>
            </w:r>
            <w:r w:rsidRPr="002B2B17">
              <w:br/>
            </w:r>
            <w:r w:rsidR="00BC64CA" w:rsidRPr="00BC64CA">
              <w:rPr>
                <w:b/>
              </w:rPr>
              <w:t>Ieder betaalt 8 euro</w:t>
            </w:r>
            <w:r w:rsidR="00BC64CA">
              <w:rPr>
                <w:b/>
              </w:rPr>
              <w:t xml:space="preserve"> entree</w:t>
            </w:r>
          </w:p>
        </w:tc>
      </w:tr>
    </w:tbl>
    <w:p w14:paraId="68B856C2" w14:textId="77777777" w:rsidR="00556081" w:rsidRPr="002B2B17" w:rsidRDefault="00556081" w:rsidP="00556081"/>
    <w:p w14:paraId="02E5381B" w14:textId="77777777" w:rsidR="00556081" w:rsidRPr="002B2B17" w:rsidRDefault="00556081" w:rsidP="00556081">
      <w:r w:rsidRPr="002B2B17">
        <w:br w:type="page"/>
      </w:r>
    </w:p>
    <w:tbl>
      <w:tblPr>
        <w:tblW w:w="0" w:type="auto"/>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ook w:val="01E0" w:firstRow="1" w:lastRow="1" w:firstColumn="1" w:lastColumn="1" w:noHBand="0" w:noVBand="0"/>
      </w:tblPr>
      <w:tblGrid>
        <w:gridCol w:w="9304"/>
      </w:tblGrid>
      <w:tr w:rsidR="00556081" w:rsidRPr="002B2B17" w14:paraId="59C316E8" w14:textId="77777777" w:rsidTr="001B1505">
        <w:tc>
          <w:tcPr>
            <w:tcW w:w="9304" w:type="dxa"/>
            <w:shd w:val="clear" w:color="auto" w:fill="CCFF66"/>
          </w:tcPr>
          <w:p w14:paraId="2EA61F4E" w14:textId="77777777" w:rsidR="00556081" w:rsidRPr="002B2B17" w:rsidRDefault="00556081" w:rsidP="001B1505">
            <w:pPr>
              <w:jc w:val="center"/>
            </w:pPr>
            <w:r w:rsidRPr="002B2B17">
              <w:lastRenderedPageBreak/>
              <w:t>Plant nu met 30% korting</w:t>
            </w:r>
          </w:p>
          <w:p w14:paraId="360BAF5B" w14:textId="77777777" w:rsidR="00556081" w:rsidRPr="00ED317F" w:rsidRDefault="00556081" w:rsidP="001B1505">
            <w:pPr>
              <w:jc w:val="center"/>
              <w:rPr>
                <w:rFonts w:ascii="Verdana" w:hAnsi="Verdana"/>
                <w:color w:val="000000"/>
                <w:sz w:val="17"/>
                <w:szCs w:val="17"/>
              </w:rPr>
            </w:pPr>
          </w:p>
          <w:p w14:paraId="7953137E" w14:textId="77777777" w:rsidR="00556081" w:rsidRPr="00ED317F" w:rsidRDefault="00556081" w:rsidP="001B1505">
            <w:pPr>
              <w:rPr>
                <w:rFonts w:ascii="Verdana" w:hAnsi="Verdana"/>
                <w:color w:val="000000"/>
                <w:sz w:val="17"/>
                <w:szCs w:val="17"/>
              </w:rPr>
            </w:pPr>
            <w:r w:rsidRPr="00ED317F">
              <w:rPr>
                <w:rFonts w:ascii="Verdana" w:hAnsi="Verdana"/>
                <w:color w:val="000000"/>
                <w:sz w:val="17"/>
                <w:szCs w:val="17"/>
              </w:rPr>
              <w:t xml:space="preserve">Wie jarig is trakteert. Daarom ontvang je bij onze folder 2 keer 3 kortingsbonnen waarmee je maar liefst 30% korting naar keuze op kamerplanten, buitenplanten en bomen plant. </w:t>
            </w:r>
            <w:r w:rsidRPr="00ED317F">
              <w:rPr>
                <w:rFonts w:ascii="Verdana" w:hAnsi="Verdana"/>
                <w:color w:val="000000"/>
                <w:sz w:val="17"/>
                <w:szCs w:val="17"/>
              </w:rPr>
              <w:br/>
            </w:r>
            <w:r w:rsidRPr="00ED317F">
              <w:rPr>
                <w:rFonts w:ascii="Verdana" w:hAnsi="Verdana"/>
                <w:color w:val="000000"/>
                <w:sz w:val="17"/>
                <w:szCs w:val="17"/>
              </w:rPr>
              <w:br/>
              <w:t xml:space="preserve">Geen folder thuis ontvangen? Kom dan snel naar Intratuin en haal de folder met kortingsbonnen op! </w:t>
            </w:r>
          </w:p>
          <w:p w14:paraId="031FB606" w14:textId="77777777" w:rsidR="00556081" w:rsidRPr="002B2B17" w:rsidRDefault="00556081" w:rsidP="001B1505">
            <w:pPr>
              <w:pStyle w:val="NormalWeb"/>
            </w:pPr>
            <w:r w:rsidRPr="002B2B17">
              <w:t xml:space="preserve">En ook de aankomende weken valt er nog genoeg te beleven bij Intratuin. </w:t>
            </w:r>
            <w:r w:rsidRPr="002B2B17">
              <w:br/>
              <w:t>Houd ons dus goed in de gaten!</w:t>
            </w:r>
          </w:p>
          <w:p w14:paraId="7296B15C" w14:textId="77777777" w:rsidR="00556081" w:rsidRPr="002B2B17" w:rsidRDefault="00556081" w:rsidP="001B1505">
            <w:pPr>
              <w:pStyle w:val="NormalWeb"/>
            </w:pPr>
            <w:r w:rsidRPr="002B2B17">
              <w:rPr>
                <w:rStyle w:val="Strong"/>
              </w:rPr>
              <w:t xml:space="preserve">Heb je onze folder ontvangen met kortingsbonnen, dan kun je nu met 30% korting planten! </w:t>
            </w:r>
          </w:p>
          <w:p w14:paraId="1A1F0492" w14:textId="77777777" w:rsidR="00556081" w:rsidRPr="002B2B17" w:rsidRDefault="00556081" w:rsidP="001B1505">
            <w:pPr>
              <w:pStyle w:val="NormalWeb"/>
              <w:jc w:val="center"/>
            </w:pPr>
            <w:r w:rsidRPr="002B2B17">
              <w:rPr>
                <w:rStyle w:val="Strong"/>
              </w:rPr>
              <w:t xml:space="preserve">Actievoorwaarden </w:t>
            </w:r>
          </w:p>
          <w:p w14:paraId="32FF200B" w14:textId="77777777" w:rsidR="00556081" w:rsidRPr="00ED317F" w:rsidRDefault="00556081" w:rsidP="001B1505">
            <w:pPr>
              <w:numPr>
                <w:ilvl w:val="0"/>
                <w:numId w:val="11"/>
              </w:numPr>
              <w:ind w:right="150"/>
              <w:rPr>
                <w:rFonts w:ascii="Verdana" w:hAnsi="Verdana"/>
                <w:color w:val="000000"/>
                <w:sz w:val="17"/>
                <w:szCs w:val="17"/>
              </w:rPr>
            </w:pPr>
            <w:r w:rsidRPr="00ED317F">
              <w:rPr>
                <w:rFonts w:ascii="Verdana" w:hAnsi="Verdana"/>
                <w:color w:val="000000"/>
                <w:sz w:val="17"/>
                <w:szCs w:val="17"/>
              </w:rPr>
              <w:t>De kortingsbonnen kunnen gebruikt worden voor 30% korting op kamerplanten, buitenplanten en bomen bij Intratuin.</w:t>
            </w:r>
          </w:p>
          <w:p w14:paraId="007D1905" w14:textId="77777777" w:rsidR="00556081" w:rsidRPr="00ED317F" w:rsidRDefault="00556081" w:rsidP="001B1505">
            <w:pPr>
              <w:numPr>
                <w:ilvl w:val="0"/>
                <w:numId w:val="11"/>
              </w:numPr>
              <w:ind w:right="150"/>
              <w:rPr>
                <w:rFonts w:ascii="Verdana" w:hAnsi="Verdana"/>
                <w:color w:val="000000"/>
                <w:sz w:val="17"/>
                <w:szCs w:val="17"/>
              </w:rPr>
            </w:pPr>
            <w:r w:rsidRPr="00ED317F">
              <w:rPr>
                <w:rFonts w:ascii="Verdana" w:hAnsi="Verdana"/>
                <w:color w:val="000000"/>
                <w:sz w:val="17"/>
                <w:szCs w:val="17"/>
              </w:rPr>
              <w:t>Geldig van 1 maart t/m 6 maart of 8 t/m 13 maart 2010.</w:t>
            </w:r>
          </w:p>
          <w:p w14:paraId="5A35922E" w14:textId="77777777" w:rsidR="00556081" w:rsidRPr="00ED317F" w:rsidRDefault="00556081" w:rsidP="001B1505">
            <w:pPr>
              <w:numPr>
                <w:ilvl w:val="0"/>
                <w:numId w:val="11"/>
              </w:numPr>
              <w:ind w:right="150"/>
              <w:rPr>
                <w:rFonts w:ascii="Verdana" w:hAnsi="Verdana"/>
                <w:color w:val="000000"/>
                <w:sz w:val="17"/>
                <w:szCs w:val="17"/>
              </w:rPr>
            </w:pPr>
            <w:r w:rsidRPr="00ED317F">
              <w:rPr>
                <w:rFonts w:ascii="Verdana" w:hAnsi="Verdana"/>
                <w:color w:val="000000"/>
                <w:sz w:val="17"/>
                <w:szCs w:val="17"/>
              </w:rPr>
              <w:t xml:space="preserve">Maximaal 1 </w:t>
            </w:r>
            <w:proofErr w:type="spellStart"/>
            <w:r w:rsidRPr="00ED317F">
              <w:rPr>
                <w:rFonts w:ascii="Verdana" w:hAnsi="Verdana"/>
                <w:color w:val="000000"/>
                <w:sz w:val="17"/>
                <w:szCs w:val="17"/>
              </w:rPr>
              <w:t>kortingsbon</w:t>
            </w:r>
            <w:proofErr w:type="spellEnd"/>
            <w:r w:rsidRPr="00ED317F">
              <w:rPr>
                <w:rFonts w:ascii="Verdana" w:hAnsi="Verdana"/>
                <w:color w:val="000000"/>
                <w:sz w:val="17"/>
                <w:szCs w:val="17"/>
              </w:rPr>
              <w:t xml:space="preserve"> per artikel.</w:t>
            </w:r>
          </w:p>
          <w:p w14:paraId="5435E5D9" w14:textId="77777777" w:rsidR="00556081" w:rsidRPr="00ED317F" w:rsidRDefault="00556081" w:rsidP="001B1505">
            <w:pPr>
              <w:numPr>
                <w:ilvl w:val="0"/>
                <w:numId w:val="11"/>
              </w:numPr>
              <w:ind w:right="150"/>
              <w:rPr>
                <w:rFonts w:ascii="Verdana" w:hAnsi="Verdana"/>
                <w:color w:val="000000"/>
                <w:sz w:val="17"/>
                <w:szCs w:val="17"/>
              </w:rPr>
            </w:pPr>
            <w:r w:rsidRPr="00ED317F">
              <w:rPr>
                <w:rFonts w:ascii="Verdana" w:hAnsi="Verdana"/>
                <w:color w:val="000000"/>
                <w:sz w:val="17"/>
                <w:szCs w:val="17"/>
              </w:rPr>
              <w:t>Maximaal 3 kortingsbonnen per bezoek per klant.</w:t>
            </w:r>
          </w:p>
          <w:p w14:paraId="32BF93CB" w14:textId="77777777" w:rsidR="00556081" w:rsidRPr="00ED317F" w:rsidRDefault="00556081" w:rsidP="001B1505">
            <w:pPr>
              <w:numPr>
                <w:ilvl w:val="0"/>
                <w:numId w:val="11"/>
              </w:numPr>
              <w:ind w:right="150"/>
              <w:rPr>
                <w:rFonts w:ascii="Verdana" w:hAnsi="Verdana"/>
                <w:color w:val="000000"/>
                <w:sz w:val="17"/>
                <w:szCs w:val="17"/>
              </w:rPr>
            </w:pPr>
            <w:r w:rsidRPr="00ED317F">
              <w:rPr>
                <w:rFonts w:ascii="Verdana" w:hAnsi="Verdana"/>
                <w:color w:val="000000"/>
                <w:sz w:val="17"/>
                <w:szCs w:val="17"/>
              </w:rPr>
              <w:t>De kortingsbonnen zijn niet geldig in combinatie met andere aanbiedingen en/of kortingen.</w:t>
            </w:r>
          </w:p>
          <w:p w14:paraId="7A95A40A" w14:textId="77777777" w:rsidR="00556081" w:rsidRPr="002B2B17" w:rsidRDefault="00556081" w:rsidP="001B1505"/>
        </w:tc>
      </w:tr>
    </w:tbl>
    <w:p w14:paraId="2C52A51D" w14:textId="77777777" w:rsidR="00556081" w:rsidRPr="002B2B17" w:rsidRDefault="00556081" w:rsidP="00556081"/>
    <w:p w14:paraId="79951369"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375E733E" w14:textId="77777777" w:rsidTr="001B1505">
        <w:tc>
          <w:tcPr>
            <w:tcW w:w="534" w:type="dxa"/>
          </w:tcPr>
          <w:p w14:paraId="6716A717" w14:textId="77777777" w:rsidR="00556081" w:rsidRPr="002B2B17" w:rsidRDefault="00556081" w:rsidP="001B1505">
            <w:pPr>
              <w:pStyle w:val="Opgave"/>
            </w:pPr>
          </w:p>
        </w:tc>
        <w:tc>
          <w:tcPr>
            <w:tcW w:w="8754" w:type="dxa"/>
          </w:tcPr>
          <w:p w14:paraId="6B15189C" w14:textId="77777777" w:rsidR="00556081" w:rsidRDefault="00556081" w:rsidP="001B1505">
            <w:r>
              <w:t xml:space="preserve">Een klant koopt: </w:t>
            </w:r>
            <w:r>
              <w:br/>
            </w:r>
            <w:r>
              <w:tab/>
              <w:t>2 kamerplanten à € 5,-- per stuk</w:t>
            </w:r>
          </w:p>
          <w:p w14:paraId="235E1129" w14:textId="77777777" w:rsidR="00556081" w:rsidRDefault="00556081" w:rsidP="001B1505">
            <w:r>
              <w:tab/>
              <w:t>2 stenen sierpotten à € 9,-- per stuk</w:t>
            </w:r>
          </w:p>
          <w:p w14:paraId="6AC5085D" w14:textId="77777777" w:rsidR="00556081" w:rsidRDefault="00556081" w:rsidP="001B1505">
            <w:pPr>
              <w:pStyle w:val="ListParagraph"/>
              <w:ind w:left="360"/>
            </w:pPr>
            <w:r>
              <w:tab/>
              <w:t>1 appelboompje à € 20,-- per stuk</w:t>
            </w:r>
            <w:r>
              <w:br/>
            </w:r>
            <w:r>
              <w:tab/>
              <w:t>10 kruidenplanten voor buiten à € 7,50 per stuk</w:t>
            </w:r>
          </w:p>
          <w:p w14:paraId="23DEDA03" w14:textId="77777777" w:rsidR="00556081" w:rsidRPr="002B2B17" w:rsidRDefault="00556081" w:rsidP="001B1505"/>
        </w:tc>
      </w:tr>
      <w:tr w:rsidR="00556081" w:rsidRPr="002B2B17" w14:paraId="426AC5F8" w14:textId="77777777" w:rsidTr="001B1505">
        <w:tc>
          <w:tcPr>
            <w:tcW w:w="534" w:type="dxa"/>
          </w:tcPr>
          <w:p w14:paraId="3D77D64F" w14:textId="77777777" w:rsidR="00556081" w:rsidRPr="002B2B17" w:rsidRDefault="00556081" w:rsidP="001B1505"/>
        </w:tc>
        <w:tc>
          <w:tcPr>
            <w:tcW w:w="8754" w:type="dxa"/>
          </w:tcPr>
          <w:p w14:paraId="0A092E7F" w14:textId="77777777" w:rsidR="00BC64CA" w:rsidRDefault="00BC64CA" w:rsidP="00BC64CA"/>
          <w:p w14:paraId="01D8C69F" w14:textId="1D497463" w:rsidR="00556081" w:rsidRPr="000820B9" w:rsidRDefault="00BC64CA" w:rsidP="00BC64CA">
            <w:proofErr w:type="spellStart"/>
            <w:r>
              <w:t>a.</w:t>
            </w:r>
            <w:r w:rsidR="00556081" w:rsidRPr="000820B9">
              <w:t>Hoeveel</w:t>
            </w:r>
            <w:proofErr w:type="spellEnd"/>
            <w:r w:rsidR="00556081" w:rsidRPr="000820B9">
              <w:t xml:space="preserve"> kortingsbonnen </w:t>
            </w:r>
            <w:r w:rsidR="00556081">
              <w:t>mag</w:t>
            </w:r>
            <w:r w:rsidR="00556081" w:rsidRPr="000820B9">
              <w:t xml:space="preserve"> de klant gebruiken?</w:t>
            </w:r>
          </w:p>
          <w:p w14:paraId="74487370" w14:textId="77777777" w:rsidR="00556081" w:rsidRDefault="00556081" w:rsidP="001B1505"/>
          <w:p w14:paraId="1A8179F1" w14:textId="2602C0ED" w:rsidR="00556081" w:rsidRPr="00BC64CA" w:rsidRDefault="00BC64CA" w:rsidP="001B1505">
            <w:pPr>
              <w:rPr>
                <w:b/>
              </w:rPr>
            </w:pPr>
            <w:r w:rsidRPr="00BC64CA">
              <w:rPr>
                <w:b/>
              </w:rPr>
              <w:t>3</w:t>
            </w:r>
          </w:p>
          <w:p w14:paraId="68C40117" w14:textId="77777777" w:rsidR="00556081" w:rsidRPr="002B2B17" w:rsidRDefault="00556081" w:rsidP="00BC64CA"/>
        </w:tc>
      </w:tr>
      <w:tr w:rsidR="00556081" w:rsidRPr="002B2B17" w14:paraId="1D9EEF1C" w14:textId="77777777" w:rsidTr="001B1505">
        <w:tc>
          <w:tcPr>
            <w:tcW w:w="534" w:type="dxa"/>
          </w:tcPr>
          <w:p w14:paraId="1539832D" w14:textId="77777777" w:rsidR="00556081" w:rsidRPr="002B2B17" w:rsidRDefault="00556081" w:rsidP="001B1505"/>
        </w:tc>
        <w:tc>
          <w:tcPr>
            <w:tcW w:w="8754" w:type="dxa"/>
          </w:tcPr>
          <w:p w14:paraId="5A6A2525" w14:textId="77777777" w:rsidR="00556081" w:rsidRPr="002B2B17" w:rsidRDefault="00556081" w:rsidP="001B1505">
            <w:r>
              <w:t>b. Hoeveel betaalt de klant als hij zoveel mogelijk gebruik maakt van de kortingsbonnen.</w:t>
            </w:r>
          </w:p>
          <w:p w14:paraId="351FE771" w14:textId="77777777" w:rsidR="00556081" w:rsidRPr="002B2B17" w:rsidRDefault="00556081" w:rsidP="001B1505"/>
          <w:p w14:paraId="52AFF819" w14:textId="7ECAFE72" w:rsidR="00556081" w:rsidRPr="00BC64CA" w:rsidRDefault="00BC64CA" w:rsidP="00BC64CA">
            <w:pPr>
              <w:rPr>
                <w:b/>
              </w:rPr>
            </w:pPr>
            <w:r w:rsidRPr="00BC64CA">
              <w:rPr>
                <w:b/>
              </w:rPr>
              <w:t xml:space="preserve">1 bon voor appelboompje, kost dan </w:t>
            </w:r>
            <w:r w:rsidRPr="00BC64CA">
              <w:rPr>
                <w:b/>
              </w:rPr>
              <w:t>€</w:t>
            </w:r>
            <w:r>
              <w:t xml:space="preserve"> </w:t>
            </w:r>
            <w:r w:rsidRPr="00BC64CA">
              <w:rPr>
                <w:b/>
              </w:rPr>
              <w:t>14,-</w:t>
            </w:r>
          </w:p>
          <w:p w14:paraId="6E109080" w14:textId="7EA842B9" w:rsidR="00BC64CA" w:rsidRPr="0012638E" w:rsidRDefault="00BC64CA" w:rsidP="00BC64CA">
            <w:pPr>
              <w:rPr>
                <w:b/>
              </w:rPr>
            </w:pPr>
            <w:r w:rsidRPr="00BC64CA">
              <w:rPr>
                <w:b/>
              </w:rPr>
              <w:t>2 bonnen voor 2 kruidenplanten, 2 x 5,25</w:t>
            </w:r>
            <w:r>
              <w:rPr>
                <w:b/>
              </w:rPr>
              <w:t xml:space="preserve"> = </w:t>
            </w:r>
            <w:r w:rsidRPr="00BC64CA">
              <w:rPr>
                <w:b/>
              </w:rPr>
              <w:t>€</w:t>
            </w:r>
            <w:r>
              <w:t xml:space="preserve"> </w:t>
            </w:r>
            <w:r>
              <w:rPr>
                <w:b/>
              </w:rPr>
              <w:t>10,50</w:t>
            </w:r>
          </w:p>
          <w:p w14:paraId="6969DF0D" w14:textId="51858659" w:rsidR="00BC64CA" w:rsidRPr="0012638E" w:rsidRDefault="0012638E" w:rsidP="00BC64CA">
            <w:pPr>
              <w:rPr>
                <w:b/>
              </w:rPr>
            </w:pPr>
            <w:r w:rsidRPr="0012638E">
              <w:rPr>
                <w:b/>
              </w:rPr>
              <w:t xml:space="preserve">Totaal kost het dan: </w:t>
            </w:r>
            <w:r w:rsidRPr="0012638E">
              <w:rPr>
                <w:b/>
              </w:rPr>
              <w:t>€</w:t>
            </w:r>
            <w:r w:rsidRPr="0012638E">
              <w:rPr>
                <w:b/>
              </w:rPr>
              <w:t xml:space="preserve"> 112,50</w:t>
            </w:r>
          </w:p>
        </w:tc>
      </w:tr>
    </w:tbl>
    <w:p w14:paraId="7547C289" w14:textId="77D768DC" w:rsidR="00556081" w:rsidRPr="002B2B17" w:rsidRDefault="00556081" w:rsidP="00556081"/>
    <w:p w14:paraId="5CFEF8E7" w14:textId="77777777" w:rsidR="00556081" w:rsidRPr="002B2B17" w:rsidRDefault="00556081" w:rsidP="00556081">
      <w:r w:rsidRPr="002B2B17">
        <w:br w:type="page"/>
      </w:r>
      <w:r>
        <w:rPr>
          <w:rFonts w:ascii="Arial" w:hAnsi="Arial" w:cs="Arial"/>
          <w:noProof/>
          <w:color w:val="0000FF"/>
          <w:sz w:val="17"/>
          <w:szCs w:val="17"/>
          <w:lang w:eastAsia="nl-NL"/>
        </w:rPr>
        <w:lastRenderedPageBreak/>
        <w:drawing>
          <wp:inline distT="0" distB="0" distL="0" distR="0" wp14:anchorId="64F5DAA6" wp14:editId="46D204DF">
            <wp:extent cx="5829300" cy="3632200"/>
            <wp:effectExtent l="0" t="0" r="12700" b="0"/>
            <wp:docPr id="34" name="Afbeelding 34" descr="http://publishit.netivity.nl/data/PublishIT/folder-1337/hotspots/pagina-16-hotspot-18781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ublishit.netivity.nl/data/PublishIT/folder-1337/hotspots/pagina-16-hotspot-187810.jp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829300" cy="3632200"/>
                    </a:xfrm>
                    <a:prstGeom prst="rect">
                      <a:avLst/>
                    </a:prstGeom>
                    <a:noFill/>
                    <a:ln>
                      <a:noFill/>
                    </a:ln>
                  </pic:spPr>
                </pic:pic>
              </a:graphicData>
            </a:graphic>
          </wp:inline>
        </w:drawing>
      </w:r>
    </w:p>
    <w:tbl>
      <w:tblPr>
        <w:tblW w:w="9288" w:type="dxa"/>
        <w:tblLayout w:type="fixed"/>
        <w:tblLook w:val="04A0" w:firstRow="1" w:lastRow="0" w:firstColumn="1" w:lastColumn="0" w:noHBand="0" w:noVBand="1"/>
      </w:tblPr>
      <w:tblGrid>
        <w:gridCol w:w="534"/>
        <w:gridCol w:w="8754"/>
      </w:tblGrid>
      <w:tr w:rsidR="00556081" w:rsidRPr="002B2B17" w14:paraId="200DB396" w14:textId="77777777" w:rsidTr="001B1505">
        <w:tc>
          <w:tcPr>
            <w:tcW w:w="534" w:type="dxa"/>
          </w:tcPr>
          <w:p w14:paraId="3C9FAEED" w14:textId="77777777" w:rsidR="00556081" w:rsidRPr="002B2B17" w:rsidRDefault="00556081" w:rsidP="001B1505">
            <w:pPr>
              <w:pStyle w:val="Opgave"/>
            </w:pPr>
          </w:p>
        </w:tc>
        <w:tc>
          <w:tcPr>
            <w:tcW w:w="8754" w:type="dxa"/>
          </w:tcPr>
          <w:p w14:paraId="5506A159" w14:textId="77777777" w:rsidR="00556081" w:rsidRPr="002B2B17" w:rsidRDefault="00556081" w:rsidP="001B1505">
            <w:r w:rsidRPr="002B2B17">
              <w:t>In de folder staat een tuinkas aangeboden.</w:t>
            </w:r>
          </w:p>
          <w:p w14:paraId="7A68B8B5" w14:textId="77777777" w:rsidR="00556081" w:rsidRPr="002B2B17" w:rsidRDefault="00556081" w:rsidP="001B1505">
            <w:r w:rsidRPr="002B2B17">
              <w:t>Regelmatig bellen mensen met vragen.</w:t>
            </w:r>
          </w:p>
          <w:p w14:paraId="1E82EEBE" w14:textId="77777777" w:rsidR="00556081" w:rsidRPr="002B2B17" w:rsidRDefault="00556081" w:rsidP="001B1505">
            <w:r w:rsidRPr="002B2B17">
              <w:t>Welke antwoorden zou je hier geven?</w:t>
            </w:r>
          </w:p>
        </w:tc>
      </w:tr>
      <w:tr w:rsidR="00556081" w:rsidRPr="002B2B17" w14:paraId="09233346" w14:textId="77777777" w:rsidTr="001B1505">
        <w:tc>
          <w:tcPr>
            <w:tcW w:w="534" w:type="dxa"/>
          </w:tcPr>
          <w:p w14:paraId="48AF3CAF" w14:textId="77777777" w:rsidR="00556081" w:rsidRPr="002B2B17" w:rsidRDefault="00556081" w:rsidP="001B1505"/>
        </w:tc>
        <w:tc>
          <w:tcPr>
            <w:tcW w:w="8754" w:type="dxa"/>
          </w:tcPr>
          <w:p w14:paraId="05B7F273" w14:textId="77777777" w:rsidR="00556081" w:rsidRPr="002B2B17" w:rsidRDefault="00556081" w:rsidP="001B1505"/>
          <w:p w14:paraId="7CDCD654" w14:textId="77777777" w:rsidR="00556081" w:rsidRPr="002B2B17" w:rsidRDefault="00556081" w:rsidP="001B1505">
            <w:r w:rsidRPr="002B2B17">
              <w:t xml:space="preserve">a. </w:t>
            </w:r>
            <w:r w:rsidRPr="000820B9">
              <w:rPr>
                <w:i/>
              </w:rPr>
              <w:t>Wat betekent: 228 x 224 x 145/230</w:t>
            </w:r>
            <w:r>
              <w:rPr>
                <w:i/>
              </w:rPr>
              <w:t xml:space="preserve"> ?</w:t>
            </w:r>
          </w:p>
          <w:p w14:paraId="6C2DE9D5" w14:textId="270EA105" w:rsidR="00556081" w:rsidRDefault="0012638E" w:rsidP="001B1505">
            <w:pPr>
              <w:rPr>
                <w:b/>
              </w:rPr>
            </w:pPr>
            <w:r>
              <w:t xml:space="preserve"> </w:t>
            </w:r>
            <w:r>
              <w:rPr>
                <w:b/>
              </w:rPr>
              <w:t>D</w:t>
            </w:r>
            <w:r w:rsidRPr="0012638E">
              <w:rPr>
                <w:b/>
              </w:rPr>
              <w:t xml:space="preserve">at zijn de afmetingen in cm. Lengte x breedte x hoogte (er zijn </w:t>
            </w:r>
            <w:r>
              <w:rPr>
                <w:b/>
              </w:rPr>
              <w:t xml:space="preserve">waarschijnlijk </w:t>
            </w:r>
            <w:r w:rsidRPr="0012638E">
              <w:rPr>
                <w:b/>
              </w:rPr>
              <w:t>twee verschillende hoogtes 145 cm of 230 cm</w:t>
            </w:r>
            <w:r>
              <w:rPr>
                <w:b/>
              </w:rPr>
              <w:t>)</w:t>
            </w:r>
            <w:r w:rsidRPr="0012638E">
              <w:rPr>
                <w:b/>
              </w:rPr>
              <w:t>.</w:t>
            </w:r>
          </w:p>
          <w:p w14:paraId="7D37D24D" w14:textId="77777777" w:rsidR="0012638E" w:rsidRPr="0012638E" w:rsidRDefault="0012638E" w:rsidP="001B1505">
            <w:pPr>
              <w:rPr>
                <w:b/>
              </w:rPr>
            </w:pPr>
          </w:p>
          <w:p w14:paraId="4C48B0D9" w14:textId="3C6B58BB" w:rsidR="00556081" w:rsidRPr="0012638E" w:rsidRDefault="00556081" w:rsidP="001B1505">
            <w:r w:rsidRPr="002B2B17">
              <w:t xml:space="preserve">b. </w:t>
            </w:r>
            <w:r w:rsidRPr="000820B9">
              <w:rPr>
                <w:i/>
              </w:rPr>
              <w:t xml:space="preserve">Wat bedoelt u met: </w:t>
            </w:r>
            <w:r>
              <w:rPr>
                <w:i/>
              </w:rPr>
              <w:t>ex</w:t>
            </w:r>
            <w:r w:rsidRPr="000820B9">
              <w:rPr>
                <w:i/>
              </w:rPr>
              <w:t>clusief inhoud?</w:t>
            </w:r>
            <w:r w:rsidRPr="002B2B17">
              <w:br/>
            </w:r>
            <w:r w:rsidR="0012638E" w:rsidRPr="0012638E">
              <w:rPr>
                <w:b/>
              </w:rPr>
              <w:t>Dat je wat op het plaatje in de kas staat (de planten en potten en andere spullen) er niet bij krijgt.</w:t>
            </w:r>
          </w:p>
          <w:p w14:paraId="1BB55498" w14:textId="77777777" w:rsidR="00556081" w:rsidRPr="002B2B17" w:rsidRDefault="00556081" w:rsidP="001B1505"/>
          <w:p w14:paraId="167B03F1" w14:textId="77777777" w:rsidR="00556081" w:rsidRPr="000820B9" w:rsidRDefault="00556081" w:rsidP="001B1505">
            <w:pPr>
              <w:rPr>
                <w:i/>
              </w:rPr>
            </w:pPr>
            <w:r w:rsidRPr="002B2B17">
              <w:t xml:space="preserve">c. </w:t>
            </w:r>
            <w:r w:rsidRPr="000820B9">
              <w:rPr>
                <w:i/>
              </w:rPr>
              <w:t>Hoeveel duurder is een kas met veiligheidsglas?</w:t>
            </w:r>
          </w:p>
          <w:p w14:paraId="727EE4FA" w14:textId="1849238A" w:rsidR="00556081" w:rsidRPr="0012638E" w:rsidRDefault="0012638E" w:rsidP="001B1505">
            <w:pPr>
              <w:rPr>
                <w:b/>
              </w:rPr>
            </w:pPr>
            <w:r w:rsidRPr="0012638E">
              <w:rPr>
                <w:b/>
              </w:rPr>
              <w:t>€</w:t>
            </w:r>
            <w:r w:rsidRPr="0012638E">
              <w:rPr>
                <w:b/>
              </w:rPr>
              <w:t>50</w:t>
            </w:r>
          </w:p>
        </w:tc>
      </w:tr>
    </w:tbl>
    <w:p w14:paraId="2672C000" w14:textId="77777777" w:rsidR="00556081" w:rsidRPr="002B2B17" w:rsidRDefault="00556081" w:rsidP="00556081"/>
    <w:p w14:paraId="1B3C82FD" w14:textId="77777777" w:rsidR="00556081" w:rsidRPr="002B2B17" w:rsidRDefault="00556081" w:rsidP="00556081">
      <w:r w:rsidRPr="002B2B17">
        <w:br w:type="page"/>
      </w:r>
    </w:p>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9304"/>
      </w:tblGrid>
      <w:tr w:rsidR="00556081" w:rsidRPr="002B2B17" w14:paraId="63006E25" w14:textId="77777777" w:rsidTr="001B1505">
        <w:tc>
          <w:tcPr>
            <w:tcW w:w="9304" w:type="dxa"/>
          </w:tcPr>
          <w:p w14:paraId="7B79E638" w14:textId="77777777" w:rsidR="00556081" w:rsidRPr="002B2B17" w:rsidRDefault="00556081" w:rsidP="001B1505">
            <w:pPr>
              <w:pStyle w:val="Heading2"/>
            </w:pPr>
            <w:r>
              <w:rPr>
                <w:noProof/>
                <w:lang w:eastAsia="nl-NL"/>
              </w:rPr>
              <w:lastRenderedPageBreak/>
              <w:drawing>
                <wp:inline distT="0" distB="0" distL="0" distR="0" wp14:anchorId="0211B9E7" wp14:editId="7D15930E">
                  <wp:extent cx="1905000" cy="1435100"/>
                  <wp:effectExtent l="0" t="0" r="0" b="12700"/>
                  <wp:docPr id="35" name="Afbeelding 35" descr="http://www.lozeman.nl/images/upload/BO13AH785E684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ozeman.nl/images/upload/BO13AH785E684_200.JP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905000" cy="1435100"/>
                          </a:xfrm>
                          <a:prstGeom prst="rect">
                            <a:avLst/>
                          </a:prstGeom>
                          <a:noFill/>
                          <a:ln>
                            <a:noFill/>
                          </a:ln>
                        </pic:spPr>
                      </pic:pic>
                    </a:graphicData>
                  </a:graphic>
                </wp:inline>
              </w:drawing>
            </w:r>
            <w:r w:rsidRPr="002B2B17">
              <w:t xml:space="preserve"> </w:t>
            </w:r>
            <w:proofErr w:type="spellStart"/>
            <w:r w:rsidRPr="002B2B17">
              <w:t>Bolens</w:t>
            </w:r>
            <w:proofErr w:type="spellEnd"/>
            <w:r w:rsidRPr="002B2B17">
              <w:t xml:space="preserve"> 13,5pk met grasopvang                         </w:t>
            </w:r>
          </w:p>
          <w:p w14:paraId="0E81E909" w14:textId="77777777" w:rsidR="00556081" w:rsidRPr="002B2B17" w:rsidRDefault="00556081" w:rsidP="001B1505">
            <w:pPr>
              <w:numPr>
                <w:ilvl w:val="0"/>
                <w:numId w:val="12"/>
              </w:numPr>
              <w:spacing w:before="100" w:beforeAutospacing="1" w:after="100" w:afterAutospacing="1"/>
            </w:pPr>
            <w:r w:rsidRPr="002B2B17">
              <w:t xml:space="preserve">NIEUW: BO13AH785E684 </w:t>
            </w:r>
          </w:p>
          <w:p w14:paraId="28D5A6F5" w14:textId="77777777" w:rsidR="00556081" w:rsidRPr="002B2B17" w:rsidRDefault="00556081" w:rsidP="001B1505">
            <w:pPr>
              <w:numPr>
                <w:ilvl w:val="0"/>
                <w:numId w:val="12"/>
              </w:numPr>
              <w:spacing w:before="100" w:beforeAutospacing="1" w:after="100" w:afterAutospacing="1"/>
            </w:pPr>
            <w:r w:rsidRPr="002B2B17">
              <w:t xml:space="preserve">13,5pk, 1 cilinder B&amp;S IC benzinemotor </w:t>
            </w:r>
          </w:p>
          <w:p w14:paraId="2772D0AF" w14:textId="77777777" w:rsidR="00556081" w:rsidRPr="002B2B17" w:rsidRDefault="00556081" w:rsidP="001B1505">
            <w:pPr>
              <w:numPr>
                <w:ilvl w:val="0"/>
                <w:numId w:val="12"/>
              </w:numPr>
              <w:spacing w:before="100" w:beforeAutospacing="1" w:after="100" w:afterAutospacing="1"/>
            </w:pPr>
            <w:r w:rsidRPr="002B2B17">
              <w:t xml:space="preserve">autodrive aandrijving </w:t>
            </w:r>
          </w:p>
          <w:p w14:paraId="7ABC8E94" w14:textId="77777777" w:rsidR="00556081" w:rsidRPr="002B2B17" w:rsidRDefault="00556081" w:rsidP="001B1505">
            <w:pPr>
              <w:numPr>
                <w:ilvl w:val="0"/>
                <w:numId w:val="12"/>
              </w:numPr>
              <w:spacing w:before="100" w:beforeAutospacing="1" w:after="100" w:afterAutospacing="1"/>
            </w:pPr>
            <w:r w:rsidRPr="002B2B17">
              <w:t xml:space="preserve">92cm. maaibreedte </w:t>
            </w:r>
          </w:p>
          <w:p w14:paraId="2EB6CF22" w14:textId="77777777" w:rsidR="00556081" w:rsidRPr="002B2B17" w:rsidRDefault="00556081" w:rsidP="001B1505">
            <w:pPr>
              <w:numPr>
                <w:ilvl w:val="0"/>
                <w:numId w:val="12"/>
              </w:numPr>
              <w:spacing w:before="100" w:beforeAutospacing="1" w:after="100" w:afterAutospacing="1"/>
            </w:pPr>
            <w:r w:rsidRPr="002B2B17">
              <w:rPr>
                <w:rStyle w:val="Strong"/>
              </w:rPr>
              <w:t>240 liter grasvangbak.</w:t>
            </w:r>
            <w:r w:rsidRPr="002B2B17">
              <w:t xml:space="preserve"> </w:t>
            </w:r>
          </w:p>
          <w:p w14:paraId="36351F7F" w14:textId="77777777" w:rsidR="00556081" w:rsidRPr="002B2B17" w:rsidRDefault="00556081" w:rsidP="001B1505">
            <w:pPr>
              <w:numPr>
                <w:ilvl w:val="0"/>
                <w:numId w:val="12"/>
              </w:numPr>
              <w:spacing w:before="100" w:beforeAutospacing="1" w:after="100" w:afterAutospacing="1"/>
            </w:pPr>
            <w:r w:rsidRPr="002B2B17">
              <w:t>Bruto verkoopprijs € 2.305,-- excl. BTW</w:t>
            </w:r>
          </w:p>
          <w:p w14:paraId="2F06244E" w14:textId="77777777" w:rsidR="00556081" w:rsidRPr="002B2B17" w:rsidRDefault="00556081" w:rsidP="001B1505">
            <w:pPr>
              <w:numPr>
                <w:ilvl w:val="0"/>
                <w:numId w:val="12"/>
              </w:numPr>
              <w:spacing w:before="100" w:beforeAutospacing="1" w:after="100" w:afterAutospacing="1"/>
            </w:pPr>
            <w:r w:rsidRPr="00ED317F">
              <w:rPr>
                <w:rStyle w:val="Strong"/>
                <w:i/>
                <w:iCs/>
                <w:u w:val="single"/>
              </w:rPr>
              <w:t>Prijs nu: € 2.075,00 excl. BTW</w:t>
            </w:r>
            <w:r w:rsidRPr="002B2B17">
              <w:t xml:space="preserve"> </w:t>
            </w:r>
          </w:p>
          <w:p w14:paraId="19AB7DA9" w14:textId="77777777" w:rsidR="00556081" w:rsidRPr="002B2B17" w:rsidRDefault="00556081" w:rsidP="001B1505"/>
        </w:tc>
      </w:tr>
    </w:tbl>
    <w:p w14:paraId="228E72A9" w14:textId="77777777" w:rsidR="00556081" w:rsidRPr="002B2B17" w:rsidRDefault="00556081" w:rsidP="00556081"/>
    <w:p w14:paraId="4DD1827A"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75C0E178" w14:textId="77777777" w:rsidTr="001B1505">
        <w:tc>
          <w:tcPr>
            <w:tcW w:w="534" w:type="dxa"/>
          </w:tcPr>
          <w:p w14:paraId="79876E4A" w14:textId="77777777" w:rsidR="00556081" w:rsidRPr="002B2B17" w:rsidRDefault="00556081" w:rsidP="001B1505">
            <w:pPr>
              <w:pStyle w:val="Opgave"/>
            </w:pPr>
          </w:p>
        </w:tc>
        <w:tc>
          <w:tcPr>
            <w:tcW w:w="8754" w:type="dxa"/>
          </w:tcPr>
          <w:p w14:paraId="5B9F0345" w14:textId="77777777" w:rsidR="00556081" w:rsidRPr="002B2B17" w:rsidRDefault="00556081" w:rsidP="001B1505">
            <w:r w:rsidRPr="002B2B17">
              <w:t xml:space="preserve">Een klant heeft vragen over </w:t>
            </w:r>
            <w:r>
              <w:t>de</w:t>
            </w:r>
            <w:r w:rsidRPr="002B2B17">
              <w:t xml:space="preserve"> aanbieding in de folder.</w:t>
            </w:r>
            <w:r>
              <w:t xml:space="preserve"> Beantwoord de vragen.</w:t>
            </w:r>
          </w:p>
          <w:p w14:paraId="7E4D479A" w14:textId="77777777" w:rsidR="00556081" w:rsidRPr="002B2B17" w:rsidRDefault="00556081" w:rsidP="001B1505"/>
        </w:tc>
      </w:tr>
      <w:tr w:rsidR="00556081" w:rsidRPr="002B2B17" w14:paraId="6B49190E" w14:textId="77777777" w:rsidTr="001B1505">
        <w:tc>
          <w:tcPr>
            <w:tcW w:w="534" w:type="dxa"/>
          </w:tcPr>
          <w:p w14:paraId="0396A29F" w14:textId="77777777" w:rsidR="00556081" w:rsidRPr="002B2B17" w:rsidRDefault="00556081" w:rsidP="001B1505"/>
        </w:tc>
        <w:tc>
          <w:tcPr>
            <w:tcW w:w="8754" w:type="dxa"/>
          </w:tcPr>
          <w:p w14:paraId="4866B148" w14:textId="03D3A0DF" w:rsidR="00556081" w:rsidRDefault="00556081" w:rsidP="001B1505">
            <w:r w:rsidRPr="002B2B17">
              <w:t xml:space="preserve">a. </w:t>
            </w:r>
            <w:r w:rsidRPr="000820B9">
              <w:rPr>
                <w:i/>
              </w:rPr>
              <w:t>Hoeveel cm is de maaibreedte?</w:t>
            </w:r>
            <w:r w:rsidRPr="002B2B17">
              <w:t xml:space="preserve"> </w:t>
            </w:r>
            <w:r w:rsidR="0012638E" w:rsidRPr="0012638E">
              <w:rPr>
                <w:b/>
              </w:rPr>
              <w:t>92 cm</w:t>
            </w:r>
          </w:p>
          <w:p w14:paraId="193B5B58" w14:textId="77777777" w:rsidR="0012638E" w:rsidRPr="002B2B17" w:rsidRDefault="0012638E" w:rsidP="001B1505"/>
          <w:p w14:paraId="26ABE575" w14:textId="6B0B8D94" w:rsidR="00556081" w:rsidRPr="002B2B17" w:rsidRDefault="00556081" w:rsidP="001B1505">
            <w:r w:rsidRPr="002B2B17">
              <w:t xml:space="preserve">b. </w:t>
            </w:r>
            <w:r w:rsidRPr="000820B9">
              <w:rPr>
                <w:i/>
              </w:rPr>
              <w:t>Hoeveel gras kan ik in één keer opvangen?</w:t>
            </w:r>
            <w:r w:rsidRPr="002B2B17">
              <w:t xml:space="preserve"> </w:t>
            </w:r>
            <w:r w:rsidR="0012638E" w:rsidRPr="0012638E">
              <w:rPr>
                <w:b/>
              </w:rPr>
              <w:t>240 liter</w:t>
            </w:r>
          </w:p>
          <w:p w14:paraId="2B8E8C3A" w14:textId="77777777" w:rsidR="00556081" w:rsidRPr="002B2B17" w:rsidRDefault="00556081" w:rsidP="001B1505"/>
          <w:p w14:paraId="0614E95C" w14:textId="7450DB2B" w:rsidR="00556081" w:rsidRPr="002B2B17" w:rsidRDefault="00556081" w:rsidP="0012638E">
            <w:r>
              <w:t xml:space="preserve">c. </w:t>
            </w:r>
            <w:r w:rsidRPr="000820B9">
              <w:rPr>
                <w:i/>
              </w:rPr>
              <w:t>Hoeveel korting krijg ik?</w:t>
            </w:r>
            <w:r w:rsidRPr="002B2B17">
              <w:t xml:space="preserve"> </w:t>
            </w:r>
            <w:r w:rsidR="0012638E" w:rsidRPr="0012638E">
              <w:rPr>
                <w:b/>
              </w:rPr>
              <w:t>230 euro</w:t>
            </w:r>
          </w:p>
        </w:tc>
      </w:tr>
    </w:tbl>
    <w:p w14:paraId="6E53157C" w14:textId="77777777" w:rsidR="00556081" w:rsidRPr="002B2B17" w:rsidRDefault="00556081" w:rsidP="00556081"/>
    <w:p w14:paraId="447B9D3E" w14:textId="77777777" w:rsidR="00556081" w:rsidRPr="002B2B17" w:rsidRDefault="00556081" w:rsidP="00556081"/>
    <w:p w14:paraId="554C1FCD"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6ECD11B7" w14:textId="77777777" w:rsidTr="001B1505">
        <w:tc>
          <w:tcPr>
            <w:tcW w:w="534" w:type="dxa"/>
          </w:tcPr>
          <w:p w14:paraId="646CD1DD" w14:textId="77777777" w:rsidR="00556081" w:rsidRPr="002B2B17" w:rsidRDefault="00556081" w:rsidP="001B1505">
            <w:pPr>
              <w:pStyle w:val="Opgave"/>
            </w:pPr>
          </w:p>
        </w:tc>
        <w:tc>
          <w:tcPr>
            <w:tcW w:w="8754" w:type="dxa"/>
          </w:tcPr>
          <w:p w14:paraId="3DBBF5AF" w14:textId="77777777" w:rsidR="00556081" w:rsidRPr="002B2B17" w:rsidRDefault="00556081" w:rsidP="001B1505">
            <w:r w:rsidRPr="002B2B17">
              <w:t xml:space="preserve">De BTW </w:t>
            </w:r>
            <w:r>
              <w:t xml:space="preserve">op de maaier </w:t>
            </w:r>
            <w:r w:rsidRPr="002B2B17">
              <w:t>is 6%. Is de korting die je hebt uitgerekend in de vorige vraag nog steeds hetzelfde als je de prijzen inclusief BTW vergelijkt? Leg uit waarom wel/niet</w:t>
            </w:r>
          </w:p>
        </w:tc>
      </w:tr>
      <w:tr w:rsidR="00556081" w:rsidRPr="002B2B17" w14:paraId="6FD8CFC6" w14:textId="77777777" w:rsidTr="001B1505">
        <w:tc>
          <w:tcPr>
            <w:tcW w:w="534" w:type="dxa"/>
          </w:tcPr>
          <w:p w14:paraId="4C2D7CD6" w14:textId="77777777" w:rsidR="00556081" w:rsidRPr="002B2B17" w:rsidRDefault="00556081" w:rsidP="001B1505"/>
        </w:tc>
        <w:tc>
          <w:tcPr>
            <w:tcW w:w="8754" w:type="dxa"/>
          </w:tcPr>
          <w:p w14:paraId="081AF231" w14:textId="77777777" w:rsidR="00556081" w:rsidRPr="002B2B17" w:rsidRDefault="00556081" w:rsidP="001B1505"/>
          <w:p w14:paraId="2AF72A69" w14:textId="3A412435" w:rsidR="00556081" w:rsidRDefault="0012638E" w:rsidP="0012638E">
            <w:pPr>
              <w:rPr>
                <w:b/>
              </w:rPr>
            </w:pPr>
            <w:r w:rsidRPr="0012638E">
              <w:rPr>
                <w:b/>
              </w:rPr>
              <w:t>Nee</w:t>
            </w:r>
            <w:r>
              <w:rPr>
                <w:b/>
              </w:rPr>
              <w:t>,</w:t>
            </w:r>
            <w:r w:rsidRPr="0012638E">
              <w:rPr>
                <w:b/>
              </w:rPr>
              <w:t xml:space="preserve"> want het BTW bedrag is verschillend voor de oude en de nieuwe prijs. </w:t>
            </w:r>
          </w:p>
          <w:p w14:paraId="2E78EAEA" w14:textId="0D9AD540" w:rsidR="0012638E" w:rsidRPr="0012638E" w:rsidRDefault="0012638E" w:rsidP="0012638E">
            <w:pPr>
              <w:rPr>
                <w:b/>
              </w:rPr>
            </w:pPr>
            <w:r>
              <w:rPr>
                <w:b/>
              </w:rPr>
              <w:t xml:space="preserve">De korting is dan </w:t>
            </w:r>
            <w:r>
              <w:t>€</w:t>
            </w:r>
            <w:r>
              <w:t xml:space="preserve"> </w:t>
            </w:r>
            <w:r>
              <w:rPr>
                <w:b/>
              </w:rPr>
              <w:t>234,80 (daar zit ook 6% BTW in)</w:t>
            </w:r>
          </w:p>
        </w:tc>
      </w:tr>
    </w:tbl>
    <w:p w14:paraId="6BA7C4AE" w14:textId="77777777" w:rsidR="00556081" w:rsidRPr="002B2B17" w:rsidRDefault="00556081" w:rsidP="00556081"/>
    <w:p w14:paraId="1E313AD4" w14:textId="77777777" w:rsidR="00556081" w:rsidRPr="002B2B17" w:rsidRDefault="00556081" w:rsidP="00556081"/>
    <w:p w14:paraId="61AA94FB" w14:textId="77777777" w:rsidR="00556081" w:rsidRPr="002B2B17" w:rsidRDefault="00556081" w:rsidP="00556081"/>
    <w:p w14:paraId="68224356" w14:textId="77777777" w:rsidR="00556081" w:rsidRPr="002B2B17" w:rsidRDefault="00556081" w:rsidP="00556081">
      <w:r w:rsidRPr="002B2B17">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8"/>
        <w:gridCol w:w="6136"/>
      </w:tblGrid>
      <w:tr w:rsidR="00556081" w:rsidRPr="002B2B17" w14:paraId="733C22B2" w14:textId="77777777" w:rsidTr="001B1505">
        <w:tc>
          <w:tcPr>
            <w:tcW w:w="3168" w:type="dxa"/>
          </w:tcPr>
          <w:p w14:paraId="057E3880" w14:textId="77777777" w:rsidR="00556081" w:rsidRPr="002B2B17" w:rsidRDefault="00556081" w:rsidP="001B1505">
            <w:r>
              <w:rPr>
                <w:rFonts w:ascii="Verdana" w:hAnsi="Verdana"/>
                <w:noProof/>
                <w:color w:val="515151"/>
                <w:sz w:val="17"/>
                <w:szCs w:val="17"/>
                <w:lang w:eastAsia="nl-NL"/>
              </w:rPr>
              <w:lastRenderedPageBreak/>
              <w:drawing>
                <wp:inline distT="0" distB="0" distL="0" distR="0" wp14:anchorId="3FB76C83" wp14:editId="7ACAA1B2">
                  <wp:extent cx="1816100" cy="2400300"/>
                  <wp:effectExtent l="0" t="0" r="12700" b="12700"/>
                  <wp:docPr id="36" name="Afbeelding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83" r:link="rId84">
                            <a:extLst>
                              <a:ext uri="{28A0092B-C50C-407E-A947-70E740481C1C}">
                                <a14:useLocalDpi xmlns:a14="http://schemas.microsoft.com/office/drawing/2010/main" val="0"/>
                              </a:ext>
                            </a:extLst>
                          </a:blip>
                          <a:srcRect l="3970" t="9184" r="4988" b="2040"/>
                          <a:stretch>
                            <a:fillRect/>
                          </a:stretch>
                        </pic:blipFill>
                        <pic:spPr bwMode="auto">
                          <a:xfrm>
                            <a:off x="0" y="0"/>
                            <a:ext cx="1816100" cy="2400300"/>
                          </a:xfrm>
                          <a:prstGeom prst="rect">
                            <a:avLst/>
                          </a:prstGeom>
                          <a:noFill/>
                          <a:ln>
                            <a:noFill/>
                          </a:ln>
                        </pic:spPr>
                      </pic:pic>
                    </a:graphicData>
                  </a:graphic>
                </wp:inline>
              </w:drawing>
            </w:r>
          </w:p>
        </w:tc>
        <w:tc>
          <w:tcPr>
            <w:tcW w:w="6136" w:type="dxa"/>
          </w:tcPr>
          <w:p w14:paraId="564A3C73" w14:textId="77777777" w:rsidR="00556081" w:rsidRPr="00ED317F" w:rsidRDefault="00556081" w:rsidP="001B1505">
            <w:pPr>
              <w:pStyle w:val="NormalWeb"/>
              <w:spacing w:line="240" w:lineRule="atLeast"/>
              <w:rPr>
                <w:rFonts w:ascii="Verdana" w:hAnsi="Verdana"/>
                <w:color w:val="515151"/>
                <w:sz w:val="17"/>
                <w:szCs w:val="17"/>
              </w:rPr>
            </w:pPr>
            <w:r w:rsidRPr="00ED317F">
              <w:rPr>
                <w:rStyle w:val="Strong"/>
                <w:rFonts w:ascii="Verdana" w:hAnsi="Verdana"/>
                <w:color w:val="515151"/>
                <w:sz w:val="17"/>
                <w:szCs w:val="17"/>
              </w:rPr>
              <w:t>Fietsberging</w:t>
            </w:r>
          </w:p>
          <w:p w14:paraId="78FDD939"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 xml:space="preserve">Met 2 grondbeugels aan de bodem bevestigd </w:t>
            </w:r>
          </w:p>
          <w:p w14:paraId="3D834A8E"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 xml:space="preserve">Opklapbaar voorste dekselgedeelte voorzien van 2 gasveren </w:t>
            </w:r>
          </w:p>
          <w:p w14:paraId="70D00452"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Onderzijde deksel voorzien van handgreep    </w:t>
            </w:r>
            <w:r w:rsidRPr="00ED317F">
              <w:rPr>
                <w:rFonts w:ascii="Verdana" w:hAnsi="Verdana"/>
                <w:color w:val="515151"/>
                <w:sz w:val="17"/>
                <w:szCs w:val="17"/>
              </w:rPr>
              <w:t xml:space="preserve"> </w:t>
            </w:r>
          </w:p>
          <w:p w14:paraId="7742BCB7"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 xml:space="preserve">Deksel en deursluiting afgewerkt met aluminium rand </w:t>
            </w:r>
          </w:p>
          <w:p w14:paraId="564EAD4B"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 xml:space="preserve">Volledig ventilerend met 2 ventilatieroosters </w:t>
            </w:r>
          </w:p>
          <w:p w14:paraId="235AF6FB"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 xml:space="preserve">Afsluitbaar deksel en deurtjes met één sleutel </w:t>
            </w:r>
          </w:p>
          <w:p w14:paraId="73C1C1C3"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 xml:space="preserve">Weerbestendig Scandinavisch vuren </w:t>
            </w:r>
          </w:p>
          <w:p w14:paraId="6B335A16"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Onderhoudsvrij maar gemakkelijk te schilderen of beitsen</w:t>
            </w:r>
            <w:r w:rsidRPr="00ED317F">
              <w:rPr>
                <w:rFonts w:ascii="Verdana" w:hAnsi="Verdana"/>
                <w:color w:val="515151"/>
                <w:sz w:val="17"/>
                <w:szCs w:val="17"/>
              </w:rPr>
              <w:t xml:space="preserve"> </w:t>
            </w:r>
          </w:p>
          <w:p w14:paraId="2C13EEC3" w14:textId="77777777" w:rsidR="00556081" w:rsidRPr="00ED317F" w:rsidRDefault="00556081" w:rsidP="001B1505">
            <w:pPr>
              <w:spacing w:line="240" w:lineRule="atLeast"/>
              <w:rPr>
                <w:rFonts w:ascii="Verdana" w:hAnsi="Verdana"/>
                <w:color w:val="515151"/>
                <w:sz w:val="17"/>
                <w:szCs w:val="17"/>
              </w:rPr>
            </w:pPr>
            <w:r w:rsidRPr="00ED317F">
              <w:rPr>
                <w:rFonts w:ascii="Verdana" w:hAnsi="Symbol"/>
                <w:color w:val="515151"/>
                <w:sz w:val="17"/>
                <w:szCs w:val="17"/>
              </w:rPr>
              <w:t></w:t>
            </w:r>
            <w:r w:rsidRPr="00ED317F">
              <w:rPr>
                <w:rFonts w:ascii="Verdana" w:hAnsi="Verdana"/>
                <w:color w:val="515151"/>
                <w:sz w:val="17"/>
                <w:szCs w:val="17"/>
              </w:rPr>
              <w:t xml:space="preserve">  </w:t>
            </w:r>
            <w:r w:rsidRPr="00ED317F">
              <w:rPr>
                <w:rStyle w:val="bodytext"/>
                <w:rFonts w:ascii="Verdana" w:hAnsi="Verdana"/>
                <w:color w:val="515151"/>
                <w:sz w:val="17"/>
                <w:szCs w:val="17"/>
              </w:rPr>
              <w:t>Plaats voor 3 of meer fietsen, tuingereedschap, containers enz.</w:t>
            </w:r>
          </w:p>
          <w:p w14:paraId="13BB708E" w14:textId="77777777" w:rsidR="00556081" w:rsidRPr="00ED317F" w:rsidRDefault="00556081" w:rsidP="001B1505">
            <w:pPr>
              <w:pStyle w:val="NormalWeb"/>
              <w:spacing w:line="240" w:lineRule="atLeast"/>
              <w:rPr>
                <w:rFonts w:ascii="Verdana" w:hAnsi="Verdana"/>
                <w:color w:val="515151"/>
                <w:sz w:val="17"/>
                <w:szCs w:val="17"/>
              </w:rPr>
            </w:pPr>
            <w:r w:rsidRPr="00ED317F">
              <w:rPr>
                <w:rStyle w:val="Strong"/>
                <w:rFonts w:ascii="Verdana" w:hAnsi="Verdana"/>
                <w:color w:val="515151"/>
                <w:sz w:val="17"/>
                <w:szCs w:val="17"/>
              </w:rPr>
              <w:t>Buitenmaten</w:t>
            </w:r>
            <w:r w:rsidRPr="00ED317F">
              <w:rPr>
                <w:rFonts w:ascii="Verdana" w:hAnsi="Verdana"/>
                <w:b/>
                <w:bCs/>
                <w:color w:val="515151"/>
                <w:sz w:val="17"/>
                <w:szCs w:val="17"/>
              </w:rPr>
              <w:br/>
            </w:r>
            <w:r w:rsidRPr="00ED317F">
              <w:rPr>
                <w:rStyle w:val="Strong"/>
                <w:rFonts w:ascii="Verdana" w:hAnsi="Verdana"/>
                <w:color w:val="515151"/>
                <w:sz w:val="17"/>
                <w:szCs w:val="17"/>
              </w:rPr>
              <w:t>LFM-125-RG 125X215X130 CM (125)    €  749.00</w:t>
            </w:r>
            <w:r w:rsidRPr="00ED317F">
              <w:rPr>
                <w:rFonts w:ascii="Verdana" w:hAnsi="Verdana"/>
                <w:b/>
                <w:bCs/>
                <w:color w:val="515151"/>
                <w:sz w:val="17"/>
                <w:szCs w:val="17"/>
              </w:rPr>
              <w:br/>
            </w:r>
            <w:r w:rsidRPr="00ED317F">
              <w:rPr>
                <w:rStyle w:val="Strong"/>
                <w:rFonts w:ascii="Verdana" w:hAnsi="Verdana"/>
                <w:color w:val="515151"/>
                <w:sz w:val="17"/>
                <w:szCs w:val="17"/>
              </w:rPr>
              <w:t>LFM-150-RG 150X215X130 CM (125)    €  899.00</w:t>
            </w:r>
            <w:r w:rsidRPr="00ED317F">
              <w:rPr>
                <w:rFonts w:ascii="Verdana" w:hAnsi="Verdana"/>
                <w:b/>
                <w:bCs/>
                <w:color w:val="515151"/>
                <w:sz w:val="17"/>
                <w:szCs w:val="17"/>
              </w:rPr>
              <w:br/>
            </w:r>
            <w:r w:rsidRPr="00ED317F">
              <w:rPr>
                <w:rStyle w:val="Strong"/>
                <w:rFonts w:ascii="Verdana" w:hAnsi="Verdana"/>
                <w:color w:val="515151"/>
                <w:sz w:val="17"/>
                <w:szCs w:val="17"/>
              </w:rPr>
              <w:t>LFM-175-RG 175X215X130 CM (125)    €  999.00</w:t>
            </w:r>
            <w:r w:rsidRPr="00ED317F">
              <w:rPr>
                <w:rFonts w:ascii="Verdana" w:hAnsi="Verdana"/>
                <w:b/>
                <w:bCs/>
                <w:color w:val="515151"/>
                <w:sz w:val="17"/>
                <w:szCs w:val="17"/>
              </w:rPr>
              <w:br/>
            </w:r>
            <w:r w:rsidRPr="00ED317F">
              <w:rPr>
                <w:rStyle w:val="Strong"/>
                <w:rFonts w:ascii="Verdana" w:hAnsi="Verdana"/>
                <w:color w:val="515151"/>
                <w:sz w:val="17"/>
                <w:szCs w:val="17"/>
              </w:rPr>
              <w:t>LFM-200-RG 200X215X130 CM (125)    €1099.00</w:t>
            </w:r>
            <w:r w:rsidRPr="00ED317F">
              <w:rPr>
                <w:rFonts w:ascii="Verdana" w:hAnsi="Verdana"/>
                <w:color w:val="515151"/>
                <w:sz w:val="17"/>
                <w:szCs w:val="17"/>
              </w:rPr>
              <w:t> </w:t>
            </w:r>
          </w:p>
          <w:p w14:paraId="18D9B687" w14:textId="77777777" w:rsidR="00556081" w:rsidRPr="002B2B17" w:rsidRDefault="00556081" w:rsidP="001B1505">
            <w:r w:rsidRPr="00ED317F">
              <w:rPr>
                <w:rStyle w:val="Strong"/>
                <w:rFonts w:ascii="Verdana" w:hAnsi="Verdana"/>
                <w:color w:val="515151"/>
                <w:sz w:val="17"/>
                <w:szCs w:val="17"/>
              </w:rPr>
              <w:t>Binnenmaten</w:t>
            </w:r>
            <w:r w:rsidRPr="00ED317F">
              <w:rPr>
                <w:rFonts w:ascii="Verdana" w:hAnsi="Verdana"/>
                <w:color w:val="515151"/>
                <w:sz w:val="17"/>
                <w:szCs w:val="17"/>
              </w:rPr>
              <w:br/>
            </w:r>
            <w:r w:rsidRPr="00ED317F">
              <w:rPr>
                <w:rStyle w:val="Strong"/>
                <w:rFonts w:ascii="Verdana" w:hAnsi="Verdana"/>
                <w:color w:val="515151"/>
                <w:sz w:val="17"/>
                <w:szCs w:val="17"/>
              </w:rPr>
              <w:t xml:space="preserve">LFM-125-RG 116X188X123 CM </w:t>
            </w:r>
            <w:r w:rsidRPr="00ED317F">
              <w:rPr>
                <w:rFonts w:ascii="Verdana" w:hAnsi="Verdana"/>
                <w:b/>
                <w:bCs/>
                <w:color w:val="515151"/>
                <w:sz w:val="17"/>
                <w:szCs w:val="17"/>
              </w:rPr>
              <w:br/>
            </w:r>
            <w:r w:rsidRPr="00ED317F">
              <w:rPr>
                <w:rStyle w:val="Strong"/>
                <w:rFonts w:ascii="Verdana" w:hAnsi="Verdana"/>
                <w:color w:val="515151"/>
                <w:sz w:val="17"/>
                <w:szCs w:val="17"/>
              </w:rPr>
              <w:t xml:space="preserve">LFM-150-RG 141X188X123 CM </w:t>
            </w:r>
            <w:r w:rsidRPr="00ED317F">
              <w:rPr>
                <w:rFonts w:ascii="Verdana" w:hAnsi="Verdana"/>
                <w:b/>
                <w:bCs/>
                <w:color w:val="515151"/>
                <w:sz w:val="17"/>
                <w:szCs w:val="17"/>
              </w:rPr>
              <w:br/>
            </w:r>
            <w:r w:rsidRPr="00ED317F">
              <w:rPr>
                <w:rStyle w:val="Strong"/>
                <w:rFonts w:ascii="Verdana" w:hAnsi="Verdana"/>
                <w:color w:val="515151"/>
                <w:sz w:val="17"/>
                <w:szCs w:val="17"/>
              </w:rPr>
              <w:t xml:space="preserve">LFM-175-RG 166X188X123 CM </w:t>
            </w:r>
            <w:r w:rsidRPr="00ED317F">
              <w:rPr>
                <w:rFonts w:ascii="Verdana" w:hAnsi="Verdana"/>
                <w:b/>
                <w:bCs/>
                <w:color w:val="515151"/>
                <w:sz w:val="17"/>
                <w:szCs w:val="17"/>
              </w:rPr>
              <w:br/>
            </w:r>
            <w:r w:rsidRPr="00ED317F">
              <w:rPr>
                <w:rStyle w:val="Strong"/>
                <w:rFonts w:ascii="Verdana" w:hAnsi="Verdana"/>
                <w:color w:val="515151"/>
                <w:sz w:val="17"/>
                <w:szCs w:val="17"/>
              </w:rPr>
              <w:t>LFM-200-RG 191X188X123</w:t>
            </w:r>
          </w:p>
        </w:tc>
      </w:tr>
    </w:tbl>
    <w:p w14:paraId="650BF5B5" w14:textId="77777777" w:rsidR="00556081" w:rsidRPr="002B2B17" w:rsidRDefault="00556081" w:rsidP="00556081"/>
    <w:p w14:paraId="16DE0217"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309A3030" w14:textId="77777777" w:rsidTr="001B1505">
        <w:tc>
          <w:tcPr>
            <w:tcW w:w="534" w:type="dxa"/>
          </w:tcPr>
          <w:p w14:paraId="5E02DDF5" w14:textId="77777777" w:rsidR="00556081" w:rsidRPr="002B2B17" w:rsidRDefault="00556081" w:rsidP="001B1505">
            <w:pPr>
              <w:pStyle w:val="Opgave"/>
            </w:pPr>
          </w:p>
        </w:tc>
        <w:tc>
          <w:tcPr>
            <w:tcW w:w="8754" w:type="dxa"/>
          </w:tcPr>
          <w:p w14:paraId="2F09E349" w14:textId="77777777" w:rsidR="00556081" w:rsidRPr="002B2B17" w:rsidRDefault="00556081" w:rsidP="001B1505">
            <w:r w:rsidRPr="002B2B17">
              <w:t xml:space="preserve">Een </w:t>
            </w:r>
            <w:proofErr w:type="spellStart"/>
            <w:r w:rsidRPr="002B2B17">
              <w:t>Lutrabox</w:t>
            </w:r>
            <w:proofErr w:type="spellEnd"/>
            <w:r w:rsidRPr="002B2B17">
              <w:t xml:space="preserve"> is een fietsberging.</w:t>
            </w:r>
          </w:p>
          <w:p w14:paraId="296134D9" w14:textId="77777777" w:rsidR="00556081" w:rsidRPr="002B2B17" w:rsidRDefault="00556081" w:rsidP="001B1505">
            <w:r w:rsidRPr="002B2B17">
              <w:t xml:space="preserve">Een klant wil zo’n fietsberging bestellen. </w:t>
            </w:r>
          </w:p>
          <w:p w14:paraId="11352DB2" w14:textId="77777777" w:rsidR="00556081" w:rsidRDefault="00556081" w:rsidP="001B1505">
            <w:r w:rsidRPr="002B2B17">
              <w:t>De beschikbare ruimte om de stalling te plaatsen is 1,5 m bij 2</w:t>
            </w:r>
            <w:r>
              <w:t>,5</w:t>
            </w:r>
            <w:r w:rsidRPr="002B2B17">
              <w:t xml:space="preserve"> m.</w:t>
            </w:r>
          </w:p>
          <w:p w14:paraId="4026B65E" w14:textId="77777777" w:rsidR="00556081" w:rsidRPr="002B2B17" w:rsidRDefault="00556081" w:rsidP="001B1505"/>
          <w:p w14:paraId="282F1089" w14:textId="5468F7D1" w:rsidR="00556081" w:rsidRPr="002B2B17" w:rsidRDefault="0012638E" w:rsidP="0012638E">
            <w:r>
              <w:t xml:space="preserve">a. </w:t>
            </w:r>
            <w:r w:rsidR="00556081" w:rsidRPr="000820B9">
              <w:t>Welke</w:t>
            </w:r>
            <w:r w:rsidR="00556081">
              <w:t xml:space="preserve"> fietsenberging adviseer jij deze klant? </w:t>
            </w:r>
            <w:r w:rsidR="00556081">
              <w:br/>
            </w:r>
            <w:r w:rsidR="00556081" w:rsidRPr="002B2B17">
              <w:t>No</w:t>
            </w:r>
            <w:r w:rsidR="00556081">
              <w:t>teer</w:t>
            </w:r>
            <w:r w:rsidR="00556081" w:rsidRPr="002B2B17">
              <w:t xml:space="preserve"> de code </w:t>
            </w:r>
            <w:r w:rsidR="00556081">
              <w:t>en leg uit waarom je deze hebt gekozen.</w:t>
            </w:r>
          </w:p>
        </w:tc>
      </w:tr>
      <w:tr w:rsidR="00556081" w:rsidRPr="002B2B17" w14:paraId="23BE6D89" w14:textId="77777777" w:rsidTr="001B1505">
        <w:tc>
          <w:tcPr>
            <w:tcW w:w="534" w:type="dxa"/>
          </w:tcPr>
          <w:p w14:paraId="263761CE" w14:textId="77777777" w:rsidR="00556081" w:rsidRPr="002B2B17" w:rsidRDefault="00556081" w:rsidP="001B1505"/>
        </w:tc>
        <w:tc>
          <w:tcPr>
            <w:tcW w:w="8754" w:type="dxa"/>
          </w:tcPr>
          <w:p w14:paraId="35AFD070" w14:textId="77777777" w:rsidR="00556081" w:rsidRPr="002B2B17" w:rsidRDefault="00556081" w:rsidP="001B1505"/>
          <w:p w14:paraId="34DC1FCC" w14:textId="37DAF7DB" w:rsidR="00556081" w:rsidRPr="0012638E" w:rsidRDefault="00556081" w:rsidP="001B1505">
            <w:pPr>
              <w:ind w:left="1440"/>
              <w:rPr>
                <w:b/>
              </w:rPr>
            </w:pPr>
            <w:r>
              <w:t xml:space="preserve">Code: </w:t>
            </w:r>
            <w:r w:rsidR="0012638E" w:rsidRPr="0012638E">
              <w:rPr>
                <w:b/>
              </w:rPr>
              <w:t>LFM-150 RG</w:t>
            </w:r>
          </w:p>
          <w:p w14:paraId="7BBC970B" w14:textId="77777777" w:rsidR="00556081" w:rsidRDefault="00556081" w:rsidP="001B1505">
            <w:pPr>
              <w:ind w:left="1440"/>
            </w:pPr>
          </w:p>
          <w:p w14:paraId="0CFB7B35" w14:textId="537E8350" w:rsidR="00556081" w:rsidRPr="0012638E" w:rsidRDefault="00556081" w:rsidP="001B1505">
            <w:pPr>
              <w:ind w:left="1440"/>
              <w:rPr>
                <w:b/>
              </w:rPr>
            </w:pPr>
            <w:r w:rsidRPr="0012638E">
              <w:rPr>
                <w:b/>
              </w:rPr>
              <w:t xml:space="preserve">Want </w:t>
            </w:r>
            <w:r w:rsidR="0012638E" w:rsidRPr="0012638E">
              <w:rPr>
                <w:b/>
              </w:rPr>
              <w:t xml:space="preserve">die </w:t>
            </w:r>
            <w:r w:rsidR="0012638E">
              <w:rPr>
                <w:b/>
              </w:rPr>
              <w:t xml:space="preserve">is de grootste die </w:t>
            </w:r>
            <w:r w:rsidR="0012638E" w:rsidRPr="0012638E">
              <w:rPr>
                <w:b/>
              </w:rPr>
              <w:t>past in de beschikbare ruimte 150 cm past precies en 215 cm past ruim</w:t>
            </w:r>
          </w:p>
          <w:p w14:paraId="26B25D9F" w14:textId="77777777" w:rsidR="00556081" w:rsidRPr="002B2B17" w:rsidRDefault="00556081" w:rsidP="001B1505"/>
        </w:tc>
      </w:tr>
      <w:tr w:rsidR="00556081" w:rsidRPr="002B2B17" w14:paraId="7A86ADBC" w14:textId="77777777" w:rsidTr="001B1505">
        <w:tc>
          <w:tcPr>
            <w:tcW w:w="534" w:type="dxa"/>
          </w:tcPr>
          <w:p w14:paraId="5B7CF344" w14:textId="77777777" w:rsidR="00556081" w:rsidRPr="002B2B17" w:rsidRDefault="00556081" w:rsidP="001B1505"/>
        </w:tc>
        <w:tc>
          <w:tcPr>
            <w:tcW w:w="8754" w:type="dxa"/>
          </w:tcPr>
          <w:p w14:paraId="638D5104" w14:textId="5591F07A" w:rsidR="00556081" w:rsidRDefault="0012638E" w:rsidP="0012638E">
            <w:r>
              <w:t xml:space="preserve">b. </w:t>
            </w:r>
            <w:r w:rsidR="00556081">
              <w:t>Hoeveel fietsen passen en volgens jou in deze berging? Leg uit hoe je dit hebt geschat.</w:t>
            </w:r>
          </w:p>
          <w:p w14:paraId="3F69F413" w14:textId="77777777" w:rsidR="00556081" w:rsidRDefault="00556081" w:rsidP="001B1505">
            <w:pPr>
              <w:pStyle w:val="ListParagraph"/>
              <w:ind w:left="1440"/>
            </w:pPr>
          </w:p>
          <w:p w14:paraId="12FCEA99" w14:textId="24B25A07" w:rsidR="00556081" w:rsidRPr="0012638E" w:rsidRDefault="0012638E" w:rsidP="0012638E">
            <w:pPr>
              <w:rPr>
                <w:b/>
              </w:rPr>
            </w:pPr>
            <w:r w:rsidRPr="0012638E">
              <w:rPr>
                <w:b/>
              </w:rPr>
              <w:t>Antwoorden kunnen verschillen. Binnenruimte is 141 x 188 cm</w:t>
            </w:r>
            <w:r w:rsidR="00C8235A">
              <w:rPr>
                <w:b/>
              </w:rPr>
              <w:t>, dus ongeveer 4 fietsen naast elkaar op 141 cm. Een fiets is ongeveer 185 cm lang.</w:t>
            </w:r>
          </w:p>
          <w:p w14:paraId="0BC0B259" w14:textId="77777777" w:rsidR="00556081" w:rsidRPr="002B2B17" w:rsidRDefault="00556081" w:rsidP="001B1505">
            <w:pPr>
              <w:pStyle w:val="ListParagraph"/>
              <w:ind w:left="1440"/>
            </w:pPr>
          </w:p>
        </w:tc>
      </w:tr>
    </w:tbl>
    <w:p w14:paraId="1BC40859" w14:textId="77777777" w:rsidR="00556081" w:rsidRDefault="00556081" w:rsidP="00556081"/>
    <w:p w14:paraId="4A810C55" w14:textId="77777777" w:rsidR="00556081" w:rsidRPr="000E2E49" w:rsidRDefault="00556081" w:rsidP="00556081"/>
    <w:p w14:paraId="53C2F617" w14:textId="77777777" w:rsidR="00556081" w:rsidRPr="00E5370B" w:rsidRDefault="00556081" w:rsidP="00556081"/>
    <w:p w14:paraId="7967A8B1" w14:textId="77777777" w:rsidR="00556081" w:rsidRDefault="00556081" w:rsidP="00556081"/>
    <w:p w14:paraId="18BF946D" w14:textId="77777777" w:rsidR="00556081" w:rsidRDefault="00556081" w:rsidP="00556081"/>
    <w:p w14:paraId="08ADD279" w14:textId="77777777" w:rsidR="00556081" w:rsidRPr="002B2B17" w:rsidRDefault="00556081" w:rsidP="00556081"/>
    <w:p w14:paraId="0F701A44" w14:textId="77777777" w:rsidR="00556081" w:rsidRDefault="00556081" w:rsidP="00556081">
      <w:pPr>
        <w:pStyle w:val="Heading1"/>
      </w:pPr>
      <w:r w:rsidRPr="002B2B17">
        <w:br w:type="page"/>
      </w:r>
      <w:r>
        <w:lastRenderedPageBreak/>
        <w:t xml:space="preserve">5 </w:t>
      </w:r>
      <w:r>
        <w:softHyphen/>
        <w:t>- Postverzorging</w:t>
      </w:r>
    </w:p>
    <w:p w14:paraId="5AAC5FEB" w14:textId="77777777" w:rsidR="00556081" w:rsidRPr="002B2B17" w:rsidRDefault="00556081" w:rsidP="00556081"/>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shd w:val="clear" w:color="auto" w:fill="DAEEF3" w:themeFill="accent5" w:themeFillTint="33"/>
        <w:tblLook w:val="01E0" w:firstRow="1" w:lastRow="1" w:firstColumn="1" w:lastColumn="1" w:noHBand="0" w:noVBand="0"/>
      </w:tblPr>
      <w:tblGrid>
        <w:gridCol w:w="9304"/>
      </w:tblGrid>
      <w:tr w:rsidR="00556081" w:rsidRPr="002B2B17" w14:paraId="63693F2B" w14:textId="77777777" w:rsidTr="001B1505">
        <w:tc>
          <w:tcPr>
            <w:tcW w:w="9304" w:type="dxa"/>
            <w:shd w:val="clear" w:color="auto" w:fill="DAEEF3" w:themeFill="accent5" w:themeFillTint="33"/>
          </w:tcPr>
          <w:p w14:paraId="21E8A393" w14:textId="77777777" w:rsidR="00556081" w:rsidRPr="002B2B17" w:rsidRDefault="00556081" w:rsidP="001B1505"/>
          <w:p w14:paraId="74D7F2C6" w14:textId="77777777" w:rsidR="00556081" w:rsidRDefault="00556081" w:rsidP="001B1505">
            <w:r>
              <w:t xml:space="preserve">Een van jouw taken op kantoor is het verzorgen van de post. </w:t>
            </w:r>
            <w:r>
              <w:br/>
              <w:t>Je zorgt dat de inkomende post op de goed plek komt. Voor de uitgaande post zoek je de adressen op en je gaat na hoeveel het versturen kost.</w:t>
            </w:r>
            <w:r>
              <w:br/>
              <w:t>Je hoeft geen postzegels te plakken, daarvoor wordt een frankeermachine gebruikt. Die stempelt als het ware een postzegel op de envelop.</w:t>
            </w:r>
            <w:r w:rsidRPr="002B2B17">
              <w:t xml:space="preserve"> Dat is goedkoper, je betaalt geen BTW.</w:t>
            </w:r>
          </w:p>
          <w:p w14:paraId="1B8994DC" w14:textId="77777777" w:rsidR="00556081" w:rsidRPr="002B2B17" w:rsidRDefault="00556081" w:rsidP="001B1505">
            <w:r>
              <w:br/>
            </w:r>
            <w:r>
              <w:rPr>
                <w:noProof/>
                <w:lang w:eastAsia="nl-NL"/>
              </w:rPr>
              <w:drawing>
                <wp:inline distT="0" distB="0" distL="0" distR="0" wp14:anchorId="4AAA2E23" wp14:editId="7DB8D3F2">
                  <wp:extent cx="1447800" cy="628563"/>
                  <wp:effectExtent l="0" t="0" r="0" b="635"/>
                  <wp:docPr id="90" name="Picture 90" descr="http://www.laakland.nl/RWS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akland.nl/RWS200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44271" t="5488" b="8537"/>
                          <a:stretch/>
                        </pic:blipFill>
                        <pic:spPr bwMode="auto">
                          <a:xfrm>
                            <a:off x="0" y="0"/>
                            <a:ext cx="1449693" cy="629385"/>
                          </a:xfrm>
                          <a:prstGeom prst="rect">
                            <a:avLst/>
                          </a:prstGeom>
                          <a:noFill/>
                          <a:ln>
                            <a:noFill/>
                          </a:ln>
                          <a:extLst>
                            <a:ext uri="{53640926-AAD7-44D8-BBD7-CCE9431645EC}">
                              <a14:shadowObscured xmlns:a14="http://schemas.microsoft.com/office/drawing/2010/main"/>
                            </a:ext>
                          </a:extLst>
                        </pic:spPr>
                      </pic:pic>
                    </a:graphicData>
                  </a:graphic>
                </wp:inline>
              </w:drawing>
            </w:r>
          </w:p>
          <w:p w14:paraId="08208A60" w14:textId="77777777" w:rsidR="00556081" w:rsidRPr="002B2B17" w:rsidRDefault="00556081" w:rsidP="001B1505"/>
        </w:tc>
      </w:tr>
    </w:tbl>
    <w:p w14:paraId="57A93A99" w14:textId="77777777" w:rsidR="00556081" w:rsidRDefault="00556081" w:rsidP="00556081"/>
    <w:p w14:paraId="1239E197" w14:textId="77777777" w:rsidR="00556081" w:rsidRPr="002B2B17" w:rsidRDefault="00556081" w:rsidP="00556081"/>
    <w:tbl>
      <w:tblPr>
        <w:tblpPr w:leftFromText="141" w:rightFromText="141" w:vertAnchor="text" w:horzAnchor="margin" w:tblpY="36"/>
        <w:tblW w:w="9288" w:type="dxa"/>
        <w:tblLayout w:type="fixed"/>
        <w:tblLook w:val="04A0" w:firstRow="1" w:lastRow="0" w:firstColumn="1" w:lastColumn="0" w:noHBand="0" w:noVBand="1"/>
      </w:tblPr>
      <w:tblGrid>
        <w:gridCol w:w="534"/>
        <w:gridCol w:w="8754"/>
      </w:tblGrid>
      <w:tr w:rsidR="00556081" w:rsidRPr="002B2B17" w14:paraId="535D5850" w14:textId="77777777" w:rsidTr="001B1505">
        <w:tc>
          <w:tcPr>
            <w:tcW w:w="534" w:type="dxa"/>
          </w:tcPr>
          <w:p w14:paraId="519027CF" w14:textId="77777777" w:rsidR="00556081" w:rsidRPr="002B2B17" w:rsidRDefault="00556081" w:rsidP="001B1505">
            <w:pPr>
              <w:pStyle w:val="Opgave"/>
            </w:pPr>
          </w:p>
        </w:tc>
        <w:tc>
          <w:tcPr>
            <w:tcW w:w="8754" w:type="dxa"/>
          </w:tcPr>
          <w:p w14:paraId="225414C1" w14:textId="77777777" w:rsidR="00556081" w:rsidRDefault="00556081" w:rsidP="001B1505">
            <w:r>
              <w:t>Hieronder staat de</w:t>
            </w:r>
            <w:r w:rsidRPr="002B2B17">
              <w:t xml:space="preserve"> </w:t>
            </w:r>
            <w:r>
              <w:t xml:space="preserve">uitgaande </w:t>
            </w:r>
            <w:r w:rsidRPr="002B2B17">
              <w:t xml:space="preserve">post </w:t>
            </w:r>
            <w:r>
              <w:t>van vandaag. Alle post blijft binnen Nederland. De adressen staan er al op. Jij zorgt voor het frankeren.</w:t>
            </w:r>
          </w:p>
          <w:p w14:paraId="0EAD00D0" w14:textId="77777777" w:rsidR="00556081" w:rsidRPr="002B2B17" w:rsidRDefault="00556081" w:rsidP="001B1505"/>
          <w:p w14:paraId="1E04F718" w14:textId="77777777" w:rsidR="00556081" w:rsidRDefault="00556081" w:rsidP="001B1505">
            <w:pPr>
              <w:ind w:left="720"/>
            </w:pPr>
            <w:r>
              <w:t>6 brieven van 30 gram</w:t>
            </w:r>
          </w:p>
          <w:p w14:paraId="3F880ACB" w14:textId="77777777" w:rsidR="00556081" w:rsidRDefault="00556081" w:rsidP="001B1505">
            <w:pPr>
              <w:ind w:left="720"/>
            </w:pPr>
            <w:r w:rsidRPr="002B2B17">
              <w:t>8 brie</w:t>
            </w:r>
            <w:r>
              <w:t>ven van 125 gram</w:t>
            </w:r>
          </w:p>
          <w:p w14:paraId="6112D4A0" w14:textId="77777777" w:rsidR="00556081" w:rsidRDefault="00556081" w:rsidP="001B1505">
            <w:pPr>
              <w:ind w:left="720"/>
            </w:pPr>
            <w:r w:rsidRPr="002B2B17">
              <w:t>12 pakketjes van 1,2 kg.</w:t>
            </w:r>
          </w:p>
          <w:p w14:paraId="2A73F7E3" w14:textId="77777777" w:rsidR="00556081" w:rsidRDefault="00556081" w:rsidP="001B1505">
            <w:pPr>
              <w:ind w:left="7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2165"/>
              <w:gridCol w:w="2088"/>
            </w:tblGrid>
            <w:tr w:rsidR="00556081" w:rsidRPr="002B2B17" w14:paraId="26AFAE3B" w14:textId="77777777" w:rsidTr="001B1505">
              <w:trPr>
                <w:trHeight w:val="539"/>
              </w:trPr>
              <w:tc>
                <w:tcPr>
                  <w:tcW w:w="5841" w:type="dxa"/>
                  <w:gridSpan w:val="3"/>
                </w:tcPr>
                <w:p w14:paraId="3DF9794F" w14:textId="77777777" w:rsidR="00556081" w:rsidRPr="00533358" w:rsidRDefault="00556081" w:rsidP="001B1505">
                  <w:pPr>
                    <w:framePr w:hSpace="141" w:wrap="around" w:vAnchor="text" w:hAnchor="margin" w:y="36"/>
                    <w:rPr>
                      <w:b/>
                    </w:rPr>
                  </w:pPr>
                  <w:r w:rsidRPr="00533358">
                    <w:rPr>
                      <w:b/>
                    </w:rPr>
                    <w:t>Frankeerkosten</w:t>
                  </w:r>
                  <w:r>
                    <w:rPr>
                      <w:b/>
                    </w:rPr>
                    <w:t xml:space="preserve"> – binnenlandse post</w:t>
                  </w:r>
                </w:p>
              </w:tc>
            </w:tr>
            <w:tr w:rsidR="00556081" w:rsidRPr="002B2B17" w14:paraId="07ABDEEA" w14:textId="77777777" w:rsidTr="001B1505">
              <w:trPr>
                <w:trHeight w:val="539"/>
              </w:trPr>
              <w:tc>
                <w:tcPr>
                  <w:tcW w:w="1588" w:type="dxa"/>
                </w:tcPr>
                <w:p w14:paraId="3CBBE1CE" w14:textId="77777777" w:rsidR="00556081" w:rsidRPr="00533358" w:rsidRDefault="00556081" w:rsidP="001B1505">
                  <w:pPr>
                    <w:framePr w:hSpace="141" w:wrap="around" w:vAnchor="text" w:hAnchor="margin" w:y="36"/>
                    <w:rPr>
                      <w:b/>
                    </w:rPr>
                  </w:pPr>
                  <w:r w:rsidRPr="00533358">
                    <w:rPr>
                      <w:b/>
                    </w:rPr>
                    <w:t>Gewicht</w:t>
                  </w:r>
                </w:p>
              </w:tc>
              <w:tc>
                <w:tcPr>
                  <w:tcW w:w="2165" w:type="dxa"/>
                </w:tcPr>
                <w:p w14:paraId="0ED2638C" w14:textId="77777777" w:rsidR="00556081" w:rsidRPr="00533358" w:rsidRDefault="00556081" w:rsidP="001B1505">
                  <w:pPr>
                    <w:framePr w:hSpace="141" w:wrap="around" w:vAnchor="text" w:hAnchor="margin" w:y="36"/>
                    <w:rPr>
                      <w:b/>
                    </w:rPr>
                  </w:pPr>
                  <w:r w:rsidRPr="00533358">
                    <w:rPr>
                      <w:b/>
                    </w:rPr>
                    <w:t xml:space="preserve">Met BTW  </w:t>
                  </w:r>
                  <w:r w:rsidRPr="00533358">
                    <w:rPr>
                      <w:b/>
                    </w:rPr>
                    <w:br/>
                    <w:t>(bedrag in euro)</w:t>
                  </w:r>
                </w:p>
              </w:tc>
              <w:tc>
                <w:tcPr>
                  <w:tcW w:w="2088" w:type="dxa"/>
                </w:tcPr>
                <w:p w14:paraId="38419ED1" w14:textId="77777777" w:rsidR="00556081" w:rsidRPr="00533358" w:rsidRDefault="00556081" w:rsidP="001B1505">
                  <w:pPr>
                    <w:framePr w:hSpace="141" w:wrap="around" w:vAnchor="text" w:hAnchor="margin" w:y="36"/>
                    <w:rPr>
                      <w:b/>
                    </w:rPr>
                  </w:pPr>
                  <w:proofErr w:type="spellStart"/>
                  <w:r w:rsidRPr="00533358">
                    <w:rPr>
                      <w:b/>
                    </w:rPr>
                    <w:t>BTW-vrij</w:t>
                  </w:r>
                  <w:proofErr w:type="spellEnd"/>
                </w:p>
                <w:p w14:paraId="4876912A" w14:textId="77777777" w:rsidR="00556081" w:rsidRPr="00533358" w:rsidRDefault="00556081" w:rsidP="001B1505">
                  <w:pPr>
                    <w:framePr w:hSpace="141" w:wrap="around" w:vAnchor="text" w:hAnchor="margin" w:y="36"/>
                    <w:rPr>
                      <w:b/>
                    </w:rPr>
                  </w:pPr>
                  <w:r w:rsidRPr="00533358">
                    <w:rPr>
                      <w:b/>
                    </w:rPr>
                    <w:t>(bedrag in euro)</w:t>
                  </w:r>
                </w:p>
              </w:tc>
            </w:tr>
            <w:tr w:rsidR="00556081" w:rsidRPr="002B2B17" w14:paraId="49DA3796" w14:textId="77777777" w:rsidTr="001B1505">
              <w:trPr>
                <w:trHeight w:val="2372"/>
              </w:trPr>
              <w:tc>
                <w:tcPr>
                  <w:tcW w:w="1588" w:type="dxa"/>
                </w:tcPr>
                <w:p w14:paraId="679364A3" w14:textId="77777777" w:rsidR="00556081" w:rsidRPr="002B2B17" w:rsidRDefault="00556081" w:rsidP="001B1505">
                  <w:pPr>
                    <w:framePr w:hSpace="141" w:wrap="around" w:vAnchor="text" w:hAnchor="margin" w:y="36"/>
                  </w:pPr>
                </w:p>
                <w:p w14:paraId="1C88B2CF" w14:textId="77777777" w:rsidR="00556081" w:rsidRPr="002B2B17" w:rsidRDefault="00556081" w:rsidP="001B1505">
                  <w:pPr>
                    <w:framePr w:hSpace="141" w:wrap="around" w:vAnchor="text" w:hAnchor="margin" w:y="36"/>
                  </w:pPr>
                  <w:r w:rsidRPr="002B2B17">
                    <w:t xml:space="preserve">0 - 20 g </w:t>
                  </w:r>
                </w:p>
                <w:p w14:paraId="434070C3" w14:textId="77777777" w:rsidR="00556081" w:rsidRPr="002B2B17" w:rsidRDefault="00556081" w:rsidP="001B1505">
                  <w:pPr>
                    <w:framePr w:hSpace="141" w:wrap="around" w:vAnchor="text" w:hAnchor="margin" w:y="36"/>
                  </w:pPr>
                  <w:r w:rsidRPr="002B2B17">
                    <w:t xml:space="preserve">20 - 50           </w:t>
                  </w:r>
                </w:p>
                <w:p w14:paraId="1A32C035" w14:textId="77777777" w:rsidR="00556081" w:rsidRPr="002B2B17" w:rsidRDefault="00556081" w:rsidP="001B1505">
                  <w:pPr>
                    <w:framePr w:hSpace="141" w:wrap="around" w:vAnchor="text" w:hAnchor="margin" w:y="36"/>
                  </w:pPr>
                  <w:r w:rsidRPr="002B2B17">
                    <w:t xml:space="preserve">50 - 100         </w:t>
                  </w:r>
                </w:p>
                <w:p w14:paraId="28048327" w14:textId="77777777" w:rsidR="00556081" w:rsidRPr="002B2B17" w:rsidRDefault="00556081" w:rsidP="001B1505">
                  <w:pPr>
                    <w:framePr w:hSpace="141" w:wrap="around" w:vAnchor="text" w:hAnchor="margin" w:y="36"/>
                  </w:pPr>
                  <w:r w:rsidRPr="002B2B17">
                    <w:t xml:space="preserve">100 - 250       </w:t>
                  </w:r>
                </w:p>
                <w:p w14:paraId="50283719" w14:textId="77777777" w:rsidR="00556081" w:rsidRPr="002B2B17" w:rsidRDefault="00556081" w:rsidP="001B1505">
                  <w:pPr>
                    <w:framePr w:hSpace="141" w:wrap="around" w:vAnchor="text" w:hAnchor="margin" w:y="36"/>
                  </w:pPr>
                  <w:r w:rsidRPr="002B2B17">
                    <w:t xml:space="preserve">250 - 500       </w:t>
                  </w:r>
                </w:p>
                <w:p w14:paraId="31D6A24F" w14:textId="77777777" w:rsidR="00556081" w:rsidRPr="002B2B17" w:rsidRDefault="00556081" w:rsidP="001B1505">
                  <w:pPr>
                    <w:framePr w:hSpace="141" w:wrap="around" w:vAnchor="text" w:hAnchor="margin" w:y="36"/>
                  </w:pPr>
                  <w:r w:rsidRPr="002B2B17">
                    <w:t xml:space="preserve">500 - 2 kg </w:t>
                  </w:r>
                  <w:r>
                    <w:t xml:space="preserve">     </w:t>
                  </w:r>
                </w:p>
              </w:tc>
              <w:tc>
                <w:tcPr>
                  <w:tcW w:w="2165" w:type="dxa"/>
                </w:tcPr>
                <w:p w14:paraId="121D7D94" w14:textId="77777777" w:rsidR="00556081" w:rsidRPr="002B2B17" w:rsidRDefault="00556081" w:rsidP="001B1505">
                  <w:pPr>
                    <w:framePr w:hSpace="141" w:wrap="around" w:vAnchor="text" w:hAnchor="margin" w:y="36"/>
                  </w:pPr>
                </w:p>
                <w:p w14:paraId="1067582E" w14:textId="77777777" w:rsidR="00556081" w:rsidRPr="002B2B17" w:rsidRDefault="00556081" w:rsidP="001B1505">
                  <w:pPr>
                    <w:framePr w:hSpace="141" w:wrap="around" w:vAnchor="text" w:hAnchor="margin" w:y="36"/>
                  </w:pPr>
                  <w:r w:rsidRPr="002B2B17">
                    <w:t>0,44</w:t>
                  </w:r>
                </w:p>
                <w:p w14:paraId="67AEA623" w14:textId="77777777" w:rsidR="00556081" w:rsidRPr="002B2B17" w:rsidRDefault="00556081" w:rsidP="001B1505">
                  <w:pPr>
                    <w:framePr w:hSpace="141" w:wrap="around" w:vAnchor="text" w:hAnchor="margin" w:y="36"/>
                  </w:pPr>
                  <w:r w:rsidRPr="002B2B17">
                    <w:t>0,88</w:t>
                  </w:r>
                </w:p>
                <w:p w14:paraId="32288D38" w14:textId="77777777" w:rsidR="00556081" w:rsidRPr="002B2B17" w:rsidRDefault="00556081" w:rsidP="001B1505">
                  <w:pPr>
                    <w:framePr w:hSpace="141" w:wrap="around" w:vAnchor="text" w:hAnchor="margin" w:y="36"/>
                  </w:pPr>
                  <w:r w:rsidRPr="002B2B17">
                    <w:t xml:space="preserve">1,32  </w:t>
                  </w:r>
                </w:p>
                <w:p w14:paraId="58BE6486" w14:textId="77777777" w:rsidR="00556081" w:rsidRPr="002B2B17" w:rsidRDefault="00556081" w:rsidP="001B1505">
                  <w:pPr>
                    <w:framePr w:hSpace="141" w:wrap="around" w:vAnchor="text" w:hAnchor="margin" w:y="36"/>
                  </w:pPr>
                  <w:r w:rsidRPr="002B2B17">
                    <w:t>1,76</w:t>
                  </w:r>
                </w:p>
                <w:p w14:paraId="1B2357F3" w14:textId="77777777" w:rsidR="00556081" w:rsidRPr="002B2B17" w:rsidRDefault="00556081" w:rsidP="001B1505">
                  <w:pPr>
                    <w:framePr w:hSpace="141" w:wrap="around" w:vAnchor="text" w:hAnchor="margin" w:y="36"/>
                  </w:pPr>
                  <w:r w:rsidRPr="002B2B17">
                    <w:t>2,20</w:t>
                  </w:r>
                </w:p>
                <w:p w14:paraId="35F1D501" w14:textId="77777777" w:rsidR="00556081" w:rsidRPr="002B2B17" w:rsidRDefault="00556081" w:rsidP="001B1505">
                  <w:pPr>
                    <w:framePr w:hSpace="141" w:wrap="around" w:vAnchor="text" w:hAnchor="margin" w:y="36"/>
                  </w:pPr>
                  <w:r>
                    <w:t>2,64</w:t>
                  </w:r>
                </w:p>
              </w:tc>
              <w:tc>
                <w:tcPr>
                  <w:tcW w:w="2088" w:type="dxa"/>
                </w:tcPr>
                <w:p w14:paraId="19854508" w14:textId="77777777" w:rsidR="00556081" w:rsidRPr="002B2B17" w:rsidRDefault="00556081" w:rsidP="001B1505">
                  <w:pPr>
                    <w:framePr w:hSpace="141" w:wrap="around" w:vAnchor="text" w:hAnchor="margin" w:y="36"/>
                    <w:ind w:firstLine="240"/>
                  </w:pPr>
                  <w:r w:rsidRPr="002B2B17">
                    <w:t xml:space="preserve">              </w:t>
                  </w:r>
                </w:p>
                <w:p w14:paraId="28B60A31" w14:textId="77777777" w:rsidR="00556081" w:rsidRPr="002B2B17" w:rsidRDefault="00556081" w:rsidP="001B1505">
                  <w:pPr>
                    <w:framePr w:hSpace="141" w:wrap="around" w:vAnchor="text" w:hAnchor="margin" w:y="36"/>
                    <w:ind w:firstLine="240"/>
                  </w:pPr>
                  <w:r w:rsidRPr="002B2B17">
                    <w:t>0,40</w:t>
                  </w:r>
                </w:p>
                <w:p w14:paraId="6AB1BBCF" w14:textId="77777777" w:rsidR="00556081" w:rsidRPr="002B2B17" w:rsidRDefault="00556081" w:rsidP="001B1505">
                  <w:pPr>
                    <w:framePr w:hSpace="141" w:wrap="around" w:vAnchor="text" w:hAnchor="margin" w:y="36"/>
                    <w:ind w:firstLine="240"/>
                  </w:pPr>
                  <w:r w:rsidRPr="002B2B17">
                    <w:t>0,80</w:t>
                  </w:r>
                </w:p>
                <w:p w14:paraId="3F7EF560" w14:textId="77777777" w:rsidR="00556081" w:rsidRPr="002B2B17" w:rsidRDefault="00556081" w:rsidP="001B1505">
                  <w:pPr>
                    <w:framePr w:hSpace="141" w:wrap="around" w:vAnchor="text" w:hAnchor="margin" w:y="36"/>
                    <w:ind w:firstLine="240"/>
                  </w:pPr>
                  <w:r w:rsidRPr="002B2B17">
                    <w:t>1,20</w:t>
                  </w:r>
                </w:p>
                <w:p w14:paraId="0498436A" w14:textId="77777777" w:rsidR="00556081" w:rsidRPr="002B2B17" w:rsidRDefault="00556081" w:rsidP="001B1505">
                  <w:pPr>
                    <w:framePr w:hSpace="141" w:wrap="around" w:vAnchor="text" w:hAnchor="margin" w:y="36"/>
                    <w:ind w:firstLine="240"/>
                  </w:pPr>
                  <w:r w:rsidRPr="002B2B17">
                    <w:t>1,60</w:t>
                  </w:r>
                </w:p>
                <w:p w14:paraId="605EDD52" w14:textId="77777777" w:rsidR="00556081" w:rsidRPr="002B2B17" w:rsidRDefault="00556081" w:rsidP="001B1505">
                  <w:pPr>
                    <w:framePr w:hSpace="141" w:wrap="around" w:vAnchor="text" w:hAnchor="margin" w:y="36"/>
                    <w:ind w:firstLine="240"/>
                  </w:pPr>
                  <w:r w:rsidRPr="002B2B17">
                    <w:t>2,00</w:t>
                  </w:r>
                </w:p>
                <w:p w14:paraId="325D8C40" w14:textId="77777777" w:rsidR="00556081" w:rsidRPr="002B2B17" w:rsidRDefault="00556081" w:rsidP="001B1505">
                  <w:pPr>
                    <w:framePr w:hSpace="141" w:wrap="around" w:vAnchor="text" w:hAnchor="margin" w:y="36"/>
                    <w:ind w:firstLine="240"/>
                  </w:pPr>
                  <w:r w:rsidRPr="002B2B17">
                    <w:t>2,40</w:t>
                  </w:r>
                </w:p>
              </w:tc>
            </w:tr>
          </w:tbl>
          <w:p w14:paraId="53934225" w14:textId="77777777" w:rsidR="00556081" w:rsidRPr="002B2B17" w:rsidRDefault="00556081" w:rsidP="001B1505"/>
        </w:tc>
      </w:tr>
      <w:tr w:rsidR="00556081" w:rsidRPr="002B2B17" w14:paraId="684E6476" w14:textId="77777777" w:rsidTr="001B1505">
        <w:tc>
          <w:tcPr>
            <w:tcW w:w="534" w:type="dxa"/>
          </w:tcPr>
          <w:p w14:paraId="3F11CADB" w14:textId="77777777" w:rsidR="00556081" w:rsidRPr="002B2B17" w:rsidRDefault="00556081" w:rsidP="001B1505"/>
        </w:tc>
        <w:tc>
          <w:tcPr>
            <w:tcW w:w="8754" w:type="dxa"/>
          </w:tcPr>
          <w:p w14:paraId="28A00C93" w14:textId="77777777" w:rsidR="00556081" w:rsidRDefault="00556081" w:rsidP="001B1505">
            <w:r w:rsidRPr="002B2B17">
              <w:t xml:space="preserve">Bereken hoeveel </w:t>
            </w:r>
            <w:r>
              <w:t>dit kost aan frankeerkosten (postzegels)</w:t>
            </w:r>
            <w:r w:rsidRPr="002B2B17">
              <w:t xml:space="preserve">. </w:t>
            </w:r>
            <w:r>
              <w:t>Gebruik de tabel met frankeerkosten en l</w:t>
            </w:r>
            <w:r w:rsidRPr="002B2B17">
              <w:t>aat je berekening zien.</w:t>
            </w:r>
          </w:p>
          <w:p w14:paraId="1F0F3527" w14:textId="77777777" w:rsidR="00556081" w:rsidRPr="002B2B17" w:rsidRDefault="00556081" w:rsidP="001B1505"/>
          <w:p w14:paraId="573A07E9" w14:textId="340B0E66" w:rsidR="00556081" w:rsidRPr="00C8235A" w:rsidRDefault="00C8235A" w:rsidP="001B1505">
            <w:pPr>
              <w:rPr>
                <w:b/>
              </w:rPr>
            </w:pPr>
            <w:r>
              <w:t xml:space="preserve"> </w:t>
            </w:r>
            <w:r w:rsidRPr="00C8235A">
              <w:rPr>
                <w:b/>
              </w:rPr>
              <w:t xml:space="preserve">6 x 0,80 + 8 x 1,60 + 12 x 2,40 = </w:t>
            </w:r>
            <w:r w:rsidRPr="00C8235A">
              <w:rPr>
                <w:b/>
              </w:rPr>
              <w:t>€</w:t>
            </w:r>
            <w:r>
              <w:t xml:space="preserve"> </w:t>
            </w:r>
            <w:r w:rsidRPr="00C8235A">
              <w:rPr>
                <w:b/>
              </w:rPr>
              <w:t>46,40</w:t>
            </w:r>
          </w:p>
        </w:tc>
      </w:tr>
    </w:tbl>
    <w:p w14:paraId="2270F582" w14:textId="77777777" w:rsidR="00556081" w:rsidRPr="002B2B17" w:rsidRDefault="00556081" w:rsidP="00556081"/>
    <w:p w14:paraId="6287529E" w14:textId="77777777" w:rsidR="00556081" w:rsidRPr="002B2B17" w:rsidRDefault="00556081" w:rsidP="00556081"/>
    <w:p w14:paraId="7C7961CB" w14:textId="77777777" w:rsidR="00556081" w:rsidRPr="002B2B17" w:rsidRDefault="00556081" w:rsidP="00556081"/>
    <w:tbl>
      <w:tblPr>
        <w:tblW w:w="0" w:type="auto"/>
        <w:shd w:val="clear" w:color="auto" w:fill="DAEEF3" w:themeFill="accent5" w:themeFillTint="33"/>
        <w:tblLook w:val="01E0" w:firstRow="1" w:lastRow="1" w:firstColumn="1" w:lastColumn="1" w:noHBand="0" w:noVBand="0"/>
      </w:tblPr>
      <w:tblGrid>
        <w:gridCol w:w="9304"/>
      </w:tblGrid>
      <w:tr w:rsidR="00556081" w:rsidRPr="002B2B17" w14:paraId="225BC8AF" w14:textId="77777777" w:rsidTr="001B1505">
        <w:tc>
          <w:tcPr>
            <w:tcW w:w="9304" w:type="dxa"/>
            <w:shd w:val="clear" w:color="auto" w:fill="DAEEF3" w:themeFill="accent5" w:themeFillTint="33"/>
          </w:tcPr>
          <w:p w14:paraId="57A9A640" w14:textId="77777777" w:rsidR="00556081" w:rsidRPr="002B2B17" w:rsidRDefault="00556081" w:rsidP="001B1505">
            <w:r w:rsidRPr="002B2B17">
              <w:lastRenderedPageBreak/>
              <w:t xml:space="preserve">Een koeriersbedrijf zorgt voor de verzending van bestellingen naar het buitenland. </w:t>
            </w:r>
            <w:r>
              <w:t>Het tuincentrum heeft onder andere klanten in New York (USA).</w:t>
            </w:r>
          </w:p>
        </w:tc>
      </w:tr>
    </w:tbl>
    <w:p w14:paraId="362E9679" w14:textId="77777777" w:rsidR="00556081" w:rsidRPr="002B2B17" w:rsidRDefault="00556081" w:rsidP="00556081"/>
    <w:p w14:paraId="344F82F0"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3DCB2944" w14:textId="77777777" w:rsidTr="001B1505">
        <w:tc>
          <w:tcPr>
            <w:tcW w:w="534" w:type="dxa"/>
          </w:tcPr>
          <w:p w14:paraId="695F0900" w14:textId="77777777" w:rsidR="00556081" w:rsidRPr="002B2B17" w:rsidRDefault="00556081" w:rsidP="001B1505">
            <w:pPr>
              <w:pStyle w:val="Opgave"/>
            </w:pPr>
          </w:p>
        </w:tc>
        <w:tc>
          <w:tcPr>
            <w:tcW w:w="8754" w:type="dxa"/>
          </w:tcPr>
          <w:p w14:paraId="7DE940B4" w14:textId="77777777" w:rsidR="00556081" w:rsidRDefault="00556081" w:rsidP="001B1505">
            <w:r w:rsidRPr="002B2B17">
              <w:t xml:space="preserve">Je bent </w:t>
            </w:r>
            <w:r>
              <w:t xml:space="preserve">‘s </w:t>
            </w:r>
            <w:proofErr w:type="spellStart"/>
            <w:r>
              <w:t>ochtends</w:t>
            </w:r>
            <w:proofErr w:type="spellEnd"/>
            <w:r>
              <w:t xml:space="preserve"> </w:t>
            </w:r>
            <w:r w:rsidRPr="002B2B17">
              <w:t xml:space="preserve">net aangekomen op je werk. Je moet vandaag een Nederlandse klant bellen die in New York woont om te vragen of haar bestelling </w:t>
            </w:r>
            <w:r>
              <w:t>klopt</w:t>
            </w:r>
            <w:r w:rsidRPr="002B2B17">
              <w:t xml:space="preserve">. </w:t>
            </w:r>
            <w:r>
              <w:t xml:space="preserve"> </w:t>
            </w:r>
            <w:r w:rsidRPr="002B2B17">
              <w:t>Je besluit om dit maar meteen te doen.</w:t>
            </w:r>
          </w:p>
          <w:p w14:paraId="78643552" w14:textId="77777777" w:rsidR="00556081" w:rsidRPr="002B2B17" w:rsidRDefault="00556081" w:rsidP="001B1505"/>
          <w:p w14:paraId="375E756A" w14:textId="77777777" w:rsidR="00556081" w:rsidRPr="002B2B17" w:rsidRDefault="00556081" w:rsidP="001B1505">
            <w:r w:rsidRPr="002B2B17">
              <w:t>Is dat verstandig? Leg uit waarom je dat denkt.</w:t>
            </w:r>
          </w:p>
        </w:tc>
      </w:tr>
      <w:tr w:rsidR="00556081" w:rsidRPr="002B2B17" w14:paraId="48082C8B" w14:textId="77777777" w:rsidTr="001B1505">
        <w:tc>
          <w:tcPr>
            <w:tcW w:w="534" w:type="dxa"/>
          </w:tcPr>
          <w:p w14:paraId="35FAF3AA" w14:textId="77777777" w:rsidR="00556081" w:rsidRPr="002B2B17" w:rsidRDefault="00556081" w:rsidP="001B1505"/>
        </w:tc>
        <w:tc>
          <w:tcPr>
            <w:tcW w:w="8754" w:type="dxa"/>
          </w:tcPr>
          <w:p w14:paraId="7762920D" w14:textId="77777777" w:rsidR="00556081" w:rsidRPr="002B2B17" w:rsidRDefault="00556081" w:rsidP="001B1505"/>
          <w:p w14:paraId="54011179" w14:textId="7764F51A" w:rsidR="00556081" w:rsidRPr="00C8235A" w:rsidRDefault="00C8235A" w:rsidP="001B1505">
            <w:pPr>
              <w:rPr>
                <w:b/>
              </w:rPr>
            </w:pPr>
            <w:r w:rsidRPr="00C8235A">
              <w:rPr>
                <w:b/>
              </w:rPr>
              <w:t>Nee, want in New York is het 6 uur vroeger, dus daar is het midden in de nacht</w:t>
            </w:r>
          </w:p>
        </w:tc>
      </w:tr>
    </w:tbl>
    <w:p w14:paraId="7CA1A550" w14:textId="77777777" w:rsidR="00556081" w:rsidRDefault="00556081" w:rsidP="00556081"/>
    <w:p w14:paraId="604FDF94"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25205BD6" w14:textId="77777777" w:rsidTr="001B1505">
        <w:tc>
          <w:tcPr>
            <w:tcW w:w="534" w:type="dxa"/>
          </w:tcPr>
          <w:p w14:paraId="734111CC" w14:textId="77777777" w:rsidR="00556081" w:rsidRPr="002B2B17" w:rsidRDefault="00556081" w:rsidP="001B1505">
            <w:pPr>
              <w:pStyle w:val="Opgave"/>
            </w:pPr>
          </w:p>
        </w:tc>
        <w:tc>
          <w:tcPr>
            <w:tcW w:w="8754" w:type="dxa"/>
          </w:tcPr>
          <w:p w14:paraId="2254A191" w14:textId="7757496B" w:rsidR="00556081" w:rsidRPr="002B2B17" w:rsidRDefault="00556081" w:rsidP="001B1505">
            <w:r>
              <w:t>D</w:t>
            </w:r>
            <w:r w:rsidRPr="002B2B17">
              <w:t>e bestelling wordt om 10</w:t>
            </w:r>
            <w:r w:rsidR="00C8235A">
              <w:t>:</w:t>
            </w:r>
            <w:r w:rsidRPr="002B2B17">
              <w:t>00 uur plaatselijke tijd in New York afgeleverd.</w:t>
            </w:r>
          </w:p>
          <w:p w14:paraId="23C7053B" w14:textId="77777777" w:rsidR="00556081" w:rsidRPr="002B2B17" w:rsidRDefault="00556081" w:rsidP="001B1505">
            <w:r w:rsidRPr="002B2B17">
              <w:t>Hoe laat is het dan in Nederland?</w:t>
            </w:r>
            <w:r>
              <w:t xml:space="preserve"> Tip</w:t>
            </w:r>
            <w:r w:rsidRPr="002B2B17">
              <w:t>: gebruik je atlas</w:t>
            </w:r>
            <w:r>
              <w:t>/internet</w:t>
            </w:r>
          </w:p>
        </w:tc>
      </w:tr>
      <w:tr w:rsidR="00556081" w:rsidRPr="002B2B17" w14:paraId="07A19D50" w14:textId="77777777" w:rsidTr="001B1505">
        <w:tc>
          <w:tcPr>
            <w:tcW w:w="534" w:type="dxa"/>
          </w:tcPr>
          <w:p w14:paraId="656FEB72" w14:textId="77777777" w:rsidR="00556081" w:rsidRPr="002B2B17" w:rsidRDefault="00556081" w:rsidP="001B1505"/>
        </w:tc>
        <w:tc>
          <w:tcPr>
            <w:tcW w:w="8754" w:type="dxa"/>
          </w:tcPr>
          <w:p w14:paraId="6A8A5B01" w14:textId="77777777" w:rsidR="00C8235A" w:rsidRDefault="00C8235A" w:rsidP="001B1505"/>
          <w:p w14:paraId="58C7E4CE" w14:textId="0F391D12" w:rsidR="00556081" w:rsidRPr="00C8235A" w:rsidRDefault="00C8235A" w:rsidP="001B1505">
            <w:pPr>
              <w:rPr>
                <w:b/>
              </w:rPr>
            </w:pPr>
            <w:r>
              <w:t xml:space="preserve"> </w:t>
            </w:r>
            <w:r w:rsidRPr="00C8235A">
              <w:rPr>
                <w:b/>
              </w:rPr>
              <w:t>4:00 uur s</w:t>
            </w:r>
            <w:r>
              <w:rPr>
                <w:b/>
              </w:rPr>
              <w:t xml:space="preserve"> </w:t>
            </w:r>
            <w:r w:rsidRPr="00C8235A">
              <w:rPr>
                <w:b/>
              </w:rPr>
              <w:t>nachts</w:t>
            </w:r>
            <w:r>
              <w:rPr>
                <w:b/>
              </w:rPr>
              <w:t xml:space="preserve"> (met zomertijd)</w:t>
            </w:r>
          </w:p>
        </w:tc>
      </w:tr>
    </w:tbl>
    <w:p w14:paraId="5E1CBDCF" w14:textId="77777777" w:rsidR="00556081" w:rsidRPr="002B2B17" w:rsidRDefault="00556081" w:rsidP="00556081"/>
    <w:p w14:paraId="0FAA8D70" w14:textId="77777777" w:rsidR="00556081" w:rsidRPr="002B2B17" w:rsidRDefault="00556081" w:rsidP="0055608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08"/>
      </w:tblGrid>
      <w:tr w:rsidR="00556081" w:rsidRPr="002B2B17" w14:paraId="647E4265" w14:textId="77777777" w:rsidTr="001B1505">
        <w:tc>
          <w:tcPr>
            <w:tcW w:w="9108" w:type="dxa"/>
            <w:tcMar>
              <w:left w:w="0" w:type="dxa"/>
              <w:right w:w="0" w:type="dxa"/>
            </w:tcMar>
          </w:tcPr>
          <w:p w14:paraId="1D00AFFF" w14:textId="77777777" w:rsidR="00556081" w:rsidRPr="00ED317F" w:rsidRDefault="00556081" w:rsidP="001B1505">
            <w:pPr>
              <w:shd w:val="clear" w:color="auto" w:fill="660099"/>
              <w:spacing w:before="100" w:beforeAutospacing="1" w:after="45" w:line="240" w:lineRule="atLeast"/>
              <w:outlineLvl w:val="1"/>
              <w:rPr>
                <w:rFonts w:ascii="Arial" w:hAnsi="Arial" w:cs="Arial"/>
                <w:b/>
                <w:bCs/>
                <w:color w:val="FFFFFF"/>
                <w:spacing w:val="-15"/>
                <w:kern w:val="36"/>
                <w:sz w:val="44"/>
                <w:szCs w:val="44"/>
              </w:rPr>
            </w:pPr>
            <w:r w:rsidRPr="00ED317F">
              <w:rPr>
                <w:rFonts w:ascii="Arial" w:hAnsi="Arial" w:cs="Arial"/>
                <w:b/>
                <w:bCs/>
                <w:color w:val="FFFFFF"/>
                <w:spacing w:val="-15"/>
                <w:kern w:val="36"/>
                <w:sz w:val="44"/>
                <w:szCs w:val="44"/>
              </w:rPr>
              <w:t>voor FedEx Express</w:t>
            </w:r>
          </w:p>
          <w:p w14:paraId="3E6C86DB" w14:textId="77777777" w:rsidR="00556081" w:rsidRPr="00ED317F" w:rsidRDefault="00556081" w:rsidP="001B1505">
            <w:pPr>
              <w:shd w:val="clear" w:color="auto" w:fill="660099"/>
              <w:rPr>
                <w:rFonts w:ascii="Arial" w:hAnsi="Arial" w:cs="Arial"/>
                <w:color w:val="FFFFFF"/>
                <w:sz w:val="23"/>
                <w:szCs w:val="23"/>
              </w:rPr>
            </w:pPr>
            <w:r w:rsidRPr="00ED317F">
              <w:rPr>
                <w:rFonts w:ascii="Arial" w:hAnsi="Arial" w:cs="Arial"/>
                <w:color w:val="FFFFFF"/>
                <w:sz w:val="23"/>
                <w:szCs w:val="23"/>
              </w:rPr>
              <w:t>Voor betrouwbaar internationaal verzenden**</w:t>
            </w:r>
          </w:p>
        </w:tc>
      </w:tr>
      <w:tr w:rsidR="00556081" w:rsidRPr="002B2B17" w14:paraId="77B20F86" w14:textId="77777777" w:rsidTr="001B1505">
        <w:tc>
          <w:tcPr>
            <w:tcW w:w="9108" w:type="dxa"/>
          </w:tcPr>
          <w:p w14:paraId="5AC5F76E" w14:textId="77777777" w:rsidR="00556081" w:rsidRPr="002B2B17" w:rsidRDefault="00556081" w:rsidP="001B1505">
            <w:r>
              <w:rPr>
                <w:rFonts w:ascii="Arial" w:hAnsi="Arial" w:cs="Arial"/>
                <w:noProof/>
                <w:color w:val="333333"/>
                <w:sz w:val="15"/>
                <w:szCs w:val="15"/>
                <w:lang w:eastAsia="nl-NL"/>
              </w:rPr>
              <w:drawing>
                <wp:inline distT="0" distB="0" distL="0" distR="0" wp14:anchorId="36A7E5F2" wp14:editId="622D58A4">
                  <wp:extent cx="5257800" cy="1892300"/>
                  <wp:effectExtent l="0" t="0" r="0" b="12700"/>
                  <wp:docPr id="38" name="Afbeelding 38" descr="Kies voor FedEx Express -  Voor betrouwbaar internationaal verz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ies voor FedEx Express -  Voor betrouwbaar internationaal verzenden*"/>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5257800" cy="1892300"/>
                          </a:xfrm>
                          <a:prstGeom prst="rect">
                            <a:avLst/>
                          </a:prstGeom>
                          <a:noFill/>
                          <a:ln>
                            <a:noFill/>
                          </a:ln>
                        </pic:spPr>
                      </pic:pic>
                    </a:graphicData>
                  </a:graphic>
                </wp:inline>
              </w:drawing>
            </w:r>
          </w:p>
        </w:tc>
      </w:tr>
    </w:tbl>
    <w:p w14:paraId="050A7C59"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332E9DAE" w14:textId="77777777" w:rsidTr="001B1505">
        <w:tc>
          <w:tcPr>
            <w:tcW w:w="534" w:type="dxa"/>
          </w:tcPr>
          <w:p w14:paraId="7E510EC3" w14:textId="77777777" w:rsidR="00556081" w:rsidRPr="002B2B17" w:rsidRDefault="00556081" w:rsidP="001B1505">
            <w:pPr>
              <w:pStyle w:val="Opgave"/>
            </w:pPr>
          </w:p>
        </w:tc>
        <w:tc>
          <w:tcPr>
            <w:tcW w:w="8754" w:type="dxa"/>
          </w:tcPr>
          <w:p w14:paraId="06B04408" w14:textId="77777777" w:rsidR="00556081" w:rsidRPr="002B2B17" w:rsidRDefault="00556081" w:rsidP="001B1505">
            <w:r w:rsidRPr="002B2B17">
              <w:t>De koerier haalt om 9 uur een pakje op. Hij zegt: dit wordt binnen 24 uur in Boston bezorgd. Klopt het wat hij zegt? Leg uit waarom wel/niet.</w:t>
            </w:r>
          </w:p>
        </w:tc>
      </w:tr>
      <w:tr w:rsidR="00556081" w:rsidRPr="002B2B17" w14:paraId="7A62CAF0" w14:textId="77777777" w:rsidTr="001B1505">
        <w:tc>
          <w:tcPr>
            <w:tcW w:w="534" w:type="dxa"/>
          </w:tcPr>
          <w:p w14:paraId="1E63ED96" w14:textId="77777777" w:rsidR="00556081" w:rsidRPr="002B2B17" w:rsidRDefault="00556081" w:rsidP="001B1505"/>
        </w:tc>
        <w:tc>
          <w:tcPr>
            <w:tcW w:w="8754" w:type="dxa"/>
          </w:tcPr>
          <w:p w14:paraId="7A9E5101" w14:textId="77777777" w:rsidR="00556081" w:rsidRPr="002B2B17" w:rsidRDefault="00556081" w:rsidP="001B1505"/>
          <w:p w14:paraId="26969870" w14:textId="72170875" w:rsidR="00556081" w:rsidRPr="00D87A57" w:rsidRDefault="00D87A57" w:rsidP="001B1505">
            <w:pPr>
              <w:rPr>
                <w:b/>
              </w:rPr>
            </w:pPr>
            <w:r w:rsidRPr="00D87A57">
              <w:rPr>
                <w:b/>
              </w:rPr>
              <w:t>Het klopt niet helemaal maar wel bijna. Als het om 10:30 NL tijd is dan is het iets me</w:t>
            </w:r>
            <w:r>
              <w:rPr>
                <w:b/>
              </w:rPr>
              <w:t>er dan 24 uur, als het USA tijd is dan klopt het wel want dan is het al voor 4:30 Nl tijd.</w:t>
            </w:r>
          </w:p>
        </w:tc>
      </w:tr>
    </w:tbl>
    <w:p w14:paraId="3B10599D" w14:textId="77777777" w:rsidR="00556081" w:rsidRPr="002B2B17" w:rsidRDefault="00556081" w:rsidP="00556081"/>
    <w:p w14:paraId="7D4AC2C2" w14:textId="77777777" w:rsidR="00556081" w:rsidRPr="002B2B17" w:rsidRDefault="00556081" w:rsidP="00556081"/>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shd w:val="clear" w:color="auto" w:fill="DAEEF3" w:themeFill="accent5" w:themeFillTint="33"/>
        <w:tblLook w:val="01E0" w:firstRow="1" w:lastRow="1" w:firstColumn="1" w:lastColumn="1" w:noHBand="0" w:noVBand="0"/>
      </w:tblPr>
      <w:tblGrid>
        <w:gridCol w:w="9304"/>
      </w:tblGrid>
      <w:tr w:rsidR="00556081" w:rsidRPr="002B2B17" w14:paraId="636396FC" w14:textId="77777777" w:rsidTr="001B1505">
        <w:tc>
          <w:tcPr>
            <w:tcW w:w="9304" w:type="dxa"/>
            <w:shd w:val="clear" w:color="auto" w:fill="DAEEF3" w:themeFill="accent5" w:themeFillTint="33"/>
          </w:tcPr>
          <w:p w14:paraId="381E8DCE" w14:textId="77777777" w:rsidR="00556081" w:rsidRPr="002B2B17" w:rsidRDefault="00556081" w:rsidP="001B1505">
            <w:r w:rsidRPr="002B2B17">
              <w:t>Kostbare zending</w:t>
            </w:r>
            <w:r>
              <w:t>en</w:t>
            </w:r>
            <w:r w:rsidRPr="002B2B17">
              <w:t xml:space="preserve"> moet je aangetekend versturen.</w:t>
            </w:r>
            <w:r>
              <w:t xml:space="preserve"> Dat betekent onder andere dat de ontvanger een handtekening moet zetten voor ontvangst. Je kunt daarvan een bevestiging vragen, dat heet </w:t>
            </w:r>
            <w:r w:rsidRPr="007A0732">
              <w:rPr>
                <w:i/>
              </w:rPr>
              <w:t>Handtekening Retour</w:t>
            </w:r>
            <w:r>
              <w:t xml:space="preserve">. Hieronder zie je de kosten voor </w:t>
            </w:r>
            <w:r>
              <w:lastRenderedPageBreak/>
              <w:t>aangetekend versturen.</w:t>
            </w:r>
          </w:p>
          <w:p w14:paraId="0732DF19" w14:textId="77777777" w:rsidR="00556081" w:rsidRPr="002B2B17" w:rsidRDefault="00556081" w:rsidP="001B1505">
            <w:pPr>
              <w:pStyle w:val="Heading2"/>
            </w:pPr>
            <w:r w:rsidRPr="002B2B17">
              <w:t>Tarieven per 1 januari 2010</w:t>
            </w:r>
          </w:p>
          <w:tbl>
            <w:tblPr>
              <w:tblW w:w="0" w:type="auto"/>
              <w:tblCellSpacing w:w="0" w:type="dxa"/>
              <w:shd w:val="clear" w:color="auto" w:fill="FFFFFF" w:themeFill="background1"/>
              <w:tblCellMar>
                <w:left w:w="0" w:type="dxa"/>
                <w:right w:w="0" w:type="dxa"/>
              </w:tblCellMar>
              <w:tblLook w:val="0000" w:firstRow="0" w:lastRow="0" w:firstColumn="0" w:lastColumn="0" w:noHBand="0" w:noVBand="0"/>
            </w:tblPr>
            <w:tblGrid>
              <w:gridCol w:w="5580"/>
              <w:gridCol w:w="1440"/>
            </w:tblGrid>
            <w:tr w:rsidR="00556081" w:rsidRPr="002B2B17" w14:paraId="62A469B1" w14:textId="77777777" w:rsidTr="001B1505">
              <w:trPr>
                <w:tblCellSpacing w:w="0" w:type="dxa"/>
              </w:trPr>
              <w:tc>
                <w:tcPr>
                  <w:tcW w:w="5580" w:type="dxa"/>
                  <w:shd w:val="clear" w:color="auto" w:fill="FFFFFF" w:themeFill="background1"/>
                  <w:vAlign w:val="center"/>
                </w:tcPr>
                <w:p w14:paraId="45A56B98" w14:textId="77777777" w:rsidR="00556081" w:rsidRPr="002B2B17" w:rsidRDefault="00556081" w:rsidP="001B1505">
                  <w:pPr>
                    <w:rPr>
                      <w:rFonts w:eastAsia="Times New Roman"/>
                      <w:sz w:val="24"/>
                      <w:szCs w:val="24"/>
                      <w:lang w:eastAsia="nl-NL"/>
                    </w:rPr>
                  </w:pPr>
                  <w:r w:rsidRPr="002B2B17">
                    <w:t>BTW</w:t>
                  </w:r>
                </w:p>
              </w:tc>
              <w:tc>
                <w:tcPr>
                  <w:tcW w:w="1440" w:type="dxa"/>
                  <w:shd w:val="clear" w:color="auto" w:fill="FFFFFF" w:themeFill="background1"/>
                  <w:vAlign w:val="center"/>
                </w:tcPr>
                <w:p w14:paraId="761D71D2" w14:textId="77777777" w:rsidR="00556081" w:rsidRPr="002B2B17" w:rsidRDefault="00556081" w:rsidP="001B1505">
                  <w:pPr>
                    <w:rPr>
                      <w:rFonts w:eastAsia="Times New Roman"/>
                      <w:sz w:val="24"/>
                      <w:szCs w:val="24"/>
                      <w:lang w:eastAsia="nl-NL"/>
                    </w:rPr>
                  </w:pPr>
                  <w:r w:rsidRPr="002B2B17">
                    <w:t>Vrij</w:t>
                  </w:r>
                </w:p>
              </w:tc>
            </w:tr>
            <w:tr w:rsidR="00556081" w:rsidRPr="002B2B17" w14:paraId="72F00BD5" w14:textId="77777777" w:rsidTr="001B1505">
              <w:trPr>
                <w:tblCellSpacing w:w="0" w:type="dxa"/>
              </w:trPr>
              <w:tc>
                <w:tcPr>
                  <w:tcW w:w="5580" w:type="dxa"/>
                  <w:shd w:val="clear" w:color="auto" w:fill="FFFFFF" w:themeFill="background1"/>
                  <w:vAlign w:val="center"/>
                </w:tcPr>
                <w:p w14:paraId="5877946D" w14:textId="77777777" w:rsidR="00556081" w:rsidRPr="002B2B17" w:rsidRDefault="00556081" w:rsidP="001B1505">
                  <w:pPr>
                    <w:rPr>
                      <w:rFonts w:eastAsia="Times New Roman"/>
                      <w:sz w:val="24"/>
                      <w:szCs w:val="24"/>
                      <w:lang w:eastAsia="nl-NL"/>
                    </w:rPr>
                  </w:pPr>
                  <w:r w:rsidRPr="002B2B17">
                    <w:rPr>
                      <w:rStyle w:val="Strong"/>
                    </w:rPr>
                    <w:t>Gewicht</w:t>
                  </w:r>
                </w:p>
              </w:tc>
              <w:tc>
                <w:tcPr>
                  <w:tcW w:w="1440" w:type="dxa"/>
                  <w:shd w:val="clear" w:color="auto" w:fill="FFFFFF" w:themeFill="background1"/>
                  <w:vAlign w:val="center"/>
                </w:tcPr>
                <w:p w14:paraId="7E85ED5D" w14:textId="77777777" w:rsidR="00556081" w:rsidRPr="002B2B17" w:rsidRDefault="00556081" w:rsidP="001B1505">
                  <w:pPr>
                    <w:rPr>
                      <w:rFonts w:eastAsia="Times New Roman"/>
                      <w:sz w:val="24"/>
                      <w:szCs w:val="24"/>
                      <w:lang w:eastAsia="nl-NL"/>
                    </w:rPr>
                  </w:pPr>
                </w:p>
              </w:tc>
            </w:tr>
            <w:tr w:rsidR="00556081" w:rsidRPr="002B2B17" w14:paraId="4C074215" w14:textId="77777777" w:rsidTr="001B1505">
              <w:trPr>
                <w:tblCellSpacing w:w="0" w:type="dxa"/>
              </w:trPr>
              <w:tc>
                <w:tcPr>
                  <w:tcW w:w="5580" w:type="dxa"/>
                  <w:shd w:val="clear" w:color="auto" w:fill="FFFFFF" w:themeFill="background1"/>
                  <w:vAlign w:val="center"/>
                </w:tcPr>
                <w:p w14:paraId="7E02DEBD" w14:textId="77777777" w:rsidR="00556081" w:rsidRPr="002B2B17" w:rsidRDefault="00556081" w:rsidP="001B1505">
                  <w:pPr>
                    <w:rPr>
                      <w:rFonts w:eastAsia="Times New Roman"/>
                      <w:sz w:val="24"/>
                      <w:szCs w:val="24"/>
                      <w:lang w:eastAsia="nl-NL"/>
                    </w:rPr>
                  </w:pPr>
                  <w:r w:rsidRPr="002B2B17">
                    <w:t>0 - 5 kg</w:t>
                  </w:r>
                </w:p>
              </w:tc>
              <w:tc>
                <w:tcPr>
                  <w:tcW w:w="1440" w:type="dxa"/>
                  <w:shd w:val="clear" w:color="auto" w:fill="FFFFFF" w:themeFill="background1"/>
                  <w:vAlign w:val="center"/>
                </w:tcPr>
                <w:p w14:paraId="4F27FC4F" w14:textId="77777777" w:rsidR="00556081" w:rsidRPr="002B2B17" w:rsidRDefault="00556081" w:rsidP="001B1505">
                  <w:pPr>
                    <w:rPr>
                      <w:rFonts w:eastAsia="Times New Roman"/>
                      <w:sz w:val="24"/>
                      <w:szCs w:val="24"/>
                      <w:lang w:eastAsia="nl-NL"/>
                    </w:rPr>
                  </w:pPr>
                  <w:r w:rsidRPr="002B2B17">
                    <w:t>€ 7,00</w:t>
                  </w:r>
                </w:p>
              </w:tc>
            </w:tr>
            <w:tr w:rsidR="00556081" w:rsidRPr="002B2B17" w14:paraId="4B6A694D" w14:textId="77777777" w:rsidTr="001B1505">
              <w:trPr>
                <w:tblCellSpacing w:w="0" w:type="dxa"/>
              </w:trPr>
              <w:tc>
                <w:tcPr>
                  <w:tcW w:w="5580" w:type="dxa"/>
                  <w:shd w:val="clear" w:color="auto" w:fill="FFFFFF" w:themeFill="background1"/>
                  <w:vAlign w:val="center"/>
                </w:tcPr>
                <w:p w14:paraId="4D7F023C" w14:textId="77777777" w:rsidR="00556081" w:rsidRPr="002B2B17" w:rsidRDefault="00556081" w:rsidP="001B1505">
                  <w:pPr>
                    <w:rPr>
                      <w:rFonts w:eastAsia="Times New Roman"/>
                      <w:sz w:val="24"/>
                      <w:szCs w:val="24"/>
                      <w:lang w:eastAsia="nl-NL"/>
                    </w:rPr>
                  </w:pPr>
                  <w:r w:rsidRPr="002B2B17">
                    <w:t>5 - 10 kg</w:t>
                  </w:r>
                </w:p>
              </w:tc>
              <w:tc>
                <w:tcPr>
                  <w:tcW w:w="1440" w:type="dxa"/>
                  <w:shd w:val="clear" w:color="auto" w:fill="FFFFFF" w:themeFill="background1"/>
                  <w:vAlign w:val="center"/>
                </w:tcPr>
                <w:p w14:paraId="1C859323" w14:textId="77777777" w:rsidR="00556081" w:rsidRPr="002B2B17" w:rsidRDefault="00556081" w:rsidP="001B1505">
                  <w:pPr>
                    <w:rPr>
                      <w:rFonts w:eastAsia="Times New Roman"/>
                      <w:sz w:val="24"/>
                      <w:szCs w:val="24"/>
                      <w:lang w:eastAsia="nl-NL"/>
                    </w:rPr>
                  </w:pPr>
                  <w:r w:rsidRPr="002B2B17">
                    <w:t>€ 8,50</w:t>
                  </w:r>
                </w:p>
              </w:tc>
            </w:tr>
            <w:tr w:rsidR="00556081" w:rsidRPr="002B2B17" w14:paraId="79699D26" w14:textId="77777777" w:rsidTr="001B1505">
              <w:trPr>
                <w:tblCellSpacing w:w="0" w:type="dxa"/>
              </w:trPr>
              <w:tc>
                <w:tcPr>
                  <w:tcW w:w="5580" w:type="dxa"/>
                  <w:shd w:val="clear" w:color="auto" w:fill="FFFFFF" w:themeFill="background1"/>
                  <w:vAlign w:val="center"/>
                </w:tcPr>
                <w:p w14:paraId="4C5682AB" w14:textId="77777777" w:rsidR="00556081" w:rsidRPr="002B2B17" w:rsidRDefault="00556081" w:rsidP="001B1505">
                  <w:pPr>
                    <w:rPr>
                      <w:rFonts w:eastAsia="Times New Roman"/>
                      <w:sz w:val="24"/>
                      <w:szCs w:val="24"/>
                      <w:lang w:eastAsia="nl-NL"/>
                    </w:rPr>
                  </w:pPr>
                  <w:r w:rsidRPr="002B2B17">
                    <w:rPr>
                      <w:rStyle w:val="Strong"/>
                    </w:rPr>
                    <w:t>Toeslag Handtekening Retour</w:t>
                  </w:r>
                </w:p>
              </w:tc>
              <w:tc>
                <w:tcPr>
                  <w:tcW w:w="1440" w:type="dxa"/>
                  <w:shd w:val="clear" w:color="auto" w:fill="FFFFFF" w:themeFill="background1"/>
                  <w:vAlign w:val="center"/>
                </w:tcPr>
                <w:p w14:paraId="2DDFAFD7" w14:textId="77777777" w:rsidR="00556081" w:rsidRPr="002B2B17" w:rsidRDefault="00556081" w:rsidP="001B1505">
                  <w:pPr>
                    <w:rPr>
                      <w:rFonts w:eastAsia="Times New Roman"/>
                      <w:sz w:val="24"/>
                      <w:szCs w:val="24"/>
                      <w:lang w:eastAsia="nl-NL"/>
                    </w:rPr>
                  </w:pPr>
                  <w:r w:rsidRPr="002B2B17">
                    <w:t>€ 1,15</w:t>
                  </w:r>
                </w:p>
              </w:tc>
            </w:tr>
            <w:tr w:rsidR="00556081" w:rsidRPr="002B2B17" w14:paraId="3295AEFB" w14:textId="77777777" w:rsidTr="001B1505">
              <w:trPr>
                <w:tblCellSpacing w:w="0" w:type="dxa"/>
              </w:trPr>
              <w:tc>
                <w:tcPr>
                  <w:tcW w:w="5580" w:type="dxa"/>
                  <w:shd w:val="clear" w:color="auto" w:fill="FFFFFF" w:themeFill="background1"/>
                  <w:vAlign w:val="center"/>
                </w:tcPr>
                <w:p w14:paraId="63BEB709" w14:textId="77777777" w:rsidR="00556081" w:rsidRPr="002B2B17" w:rsidRDefault="00556081" w:rsidP="001B1505">
                  <w:pPr>
                    <w:rPr>
                      <w:rFonts w:eastAsia="Times New Roman"/>
                      <w:sz w:val="24"/>
                      <w:szCs w:val="24"/>
                      <w:lang w:eastAsia="nl-NL"/>
                    </w:rPr>
                  </w:pPr>
                  <w:r w:rsidRPr="002B2B17">
                    <w:rPr>
                      <w:rStyle w:val="Strong"/>
                    </w:rPr>
                    <w:t xml:space="preserve">Toeslag </w:t>
                  </w:r>
                  <w:proofErr w:type="spellStart"/>
                  <w:r w:rsidRPr="002B2B17">
                    <w:rPr>
                      <w:rStyle w:val="Strong"/>
                    </w:rPr>
                    <w:t>Waardeaangifte</w:t>
                  </w:r>
                  <w:proofErr w:type="spellEnd"/>
                  <w:r w:rsidRPr="002B2B17">
                    <w:rPr>
                      <w:rStyle w:val="Strong"/>
                    </w:rPr>
                    <w:t xml:space="preserve"> / Verzekerd vervoer*</w:t>
                  </w:r>
                </w:p>
              </w:tc>
              <w:tc>
                <w:tcPr>
                  <w:tcW w:w="1440" w:type="dxa"/>
                  <w:shd w:val="clear" w:color="auto" w:fill="FFFFFF" w:themeFill="background1"/>
                  <w:vAlign w:val="center"/>
                </w:tcPr>
                <w:p w14:paraId="2680B468" w14:textId="77777777" w:rsidR="00556081" w:rsidRPr="002B2B17" w:rsidRDefault="00556081" w:rsidP="001B1505">
                  <w:pPr>
                    <w:rPr>
                      <w:rFonts w:eastAsia="Times New Roman"/>
                      <w:sz w:val="24"/>
                      <w:szCs w:val="24"/>
                      <w:lang w:eastAsia="nl-NL"/>
                    </w:rPr>
                  </w:pPr>
                  <w:r w:rsidRPr="002B2B17">
                    <w:t>€ 3,00</w:t>
                  </w:r>
                </w:p>
              </w:tc>
            </w:tr>
            <w:tr w:rsidR="00556081" w:rsidRPr="002B2B17" w14:paraId="73B6628D" w14:textId="77777777" w:rsidTr="001B1505">
              <w:trPr>
                <w:tblCellSpacing w:w="0" w:type="dxa"/>
              </w:trPr>
              <w:tc>
                <w:tcPr>
                  <w:tcW w:w="5580" w:type="dxa"/>
                  <w:shd w:val="clear" w:color="auto" w:fill="FFFFFF" w:themeFill="background1"/>
                  <w:vAlign w:val="center"/>
                </w:tcPr>
                <w:p w14:paraId="3366ABAD" w14:textId="77777777" w:rsidR="00556081" w:rsidRPr="002B2B17" w:rsidRDefault="00556081" w:rsidP="001B1505">
                  <w:pPr>
                    <w:rPr>
                      <w:rFonts w:eastAsia="Times New Roman"/>
                      <w:sz w:val="24"/>
                      <w:szCs w:val="24"/>
                      <w:lang w:eastAsia="nl-NL"/>
                    </w:rPr>
                  </w:pPr>
                  <w:r w:rsidRPr="002B2B17">
                    <w:t>Aansprakelijkheid tot € 5.500,-</w:t>
                  </w:r>
                </w:p>
              </w:tc>
              <w:tc>
                <w:tcPr>
                  <w:tcW w:w="1440" w:type="dxa"/>
                  <w:shd w:val="clear" w:color="auto" w:fill="FFFFFF" w:themeFill="background1"/>
                  <w:vAlign w:val="center"/>
                </w:tcPr>
                <w:p w14:paraId="04D4D32F" w14:textId="77777777" w:rsidR="00556081" w:rsidRPr="002B2B17" w:rsidRDefault="00556081" w:rsidP="001B1505">
                  <w:pPr>
                    <w:rPr>
                      <w:rFonts w:eastAsia="Times New Roman"/>
                      <w:sz w:val="24"/>
                      <w:szCs w:val="24"/>
                      <w:lang w:eastAsia="nl-NL"/>
                    </w:rPr>
                  </w:pPr>
                </w:p>
              </w:tc>
            </w:tr>
          </w:tbl>
          <w:p w14:paraId="36EFA912" w14:textId="77777777" w:rsidR="00556081" w:rsidRPr="00ED317F" w:rsidRDefault="00556081" w:rsidP="001B1505">
            <w:pPr>
              <w:spacing w:line="270" w:lineRule="atLeast"/>
              <w:rPr>
                <w:rFonts w:eastAsia="Times New Roman"/>
                <w:sz w:val="20"/>
                <w:szCs w:val="20"/>
                <w:lang w:eastAsia="nl-NL"/>
              </w:rPr>
            </w:pPr>
            <w:r>
              <w:rPr>
                <w:sz w:val="20"/>
                <w:szCs w:val="20"/>
              </w:rPr>
              <w:br/>
              <w:t xml:space="preserve"> *</w:t>
            </w:r>
            <w:r w:rsidRPr="00ED317F">
              <w:rPr>
                <w:sz w:val="20"/>
                <w:szCs w:val="20"/>
              </w:rPr>
              <w:t xml:space="preserve">Voor verzending van geld, cheques, sieraden en andere kostbaarheden is een </w:t>
            </w:r>
            <w:proofErr w:type="spellStart"/>
            <w:r w:rsidRPr="00ED317F">
              <w:rPr>
                <w:sz w:val="20"/>
                <w:szCs w:val="20"/>
              </w:rPr>
              <w:t>Sealbag</w:t>
            </w:r>
            <w:proofErr w:type="spellEnd"/>
            <w:r w:rsidRPr="00ED317F">
              <w:rPr>
                <w:sz w:val="20"/>
                <w:szCs w:val="20"/>
              </w:rPr>
              <w:t xml:space="preserve"> a € 2,- verplicht</w:t>
            </w:r>
          </w:p>
          <w:p w14:paraId="2335D61B" w14:textId="77777777" w:rsidR="00556081" w:rsidRPr="002B2B17" w:rsidRDefault="00556081" w:rsidP="001B1505"/>
        </w:tc>
      </w:tr>
    </w:tbl>
    <w:p w14:paraId="7EA41ED4" w14:textId="77777777" w:rsidR="00556081" w:rsidRDefault="00556081" w:rsidP="00556081"/>
    <w:p w14:paraId="793FB0AF"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71CBE35B" w14:textId="77777777" w:rsidTr="001B1505">
        <w:tc>
          <w:tcPr>
            <w:tcW w:w="534" w:type="dxa"/>
          </w:tcPr>
          <w:p w14:paraId="1B6A2B94" w14:textId="77777777" w:rsidR="00556081" w:rsidRPr="002B2B17" w:rsidRDefault="00556081" w:rsidP="001B1505">
            <w:pPr>
              <w:pStyle w:val="Opgave"/>
            </w:pPr>
          </w:p>
        </w:tc>
        <w:tc>
          <w:tcPr>
            <w:tcW w:w="8754" w:type="dxa"/>
          </w:tcPr>
          <w:p w14:paraId="531685EF" w14:textId="77777777" w:rsidR="00556081" w:rsidRPr="002B2B17" w:rsidRDefault="00556081" w:rsidP="001B1505">
            <w:r w:rsidRPr="002B2B17">
              <w:t xml:space="preserve">Je verstuurt een zeer kostbare snoeischaar voor een hovenier. </w:t>
            </w:r>
          </w:p>
          <w:p w14:paraId="221D125E" w14:textId="77777777" w:rsidR="00556081" w:rsidRPr="002B2B17" w:rsidRDefault="00556081" w:rsidP="001B1505">
            <w:r w:rsidRPr="002B2B17">
              <w:t xml:space="preserve">Het gewicht </w:t>
            </w:r>
            <w:r>
              <w:t xml:space="preserve">van het pakket </w:t>
            </w:r>
            <w:r w:rsidRPr="002B2B17">
              <w:t>is 7</w:t>
            </w:r>
            <w:r>
              <w:t>8</w:t>
            </w:r>
            <w:r w:rsidRPr="002B2B17">
              <w:t>0 gram. Om er zeker van te zijn dat het pakketje aan komt, wil je een bevestiging en laat je de schaar verzekeren.</w:t>
            </w:r>
          </w:p>
          <w:p w14:paraId="5056733E" w14:textId="77777777" w:rsidR="00556081" w:rsidRPr="002B2B17" w:rsidRDefault="00556081" w:rsidP="001B1505">
            <w:r w:rsidRPr="002B2B17">
              <w:t>Wat kost de verzending? Laat je berekeningen zien.</w:t>
            </w:r>
          </w:p>
          <w:p w14:paraId="1F8FFC39" w14:textId="77777777" w:rsidR="00556081" w:rsidRPr="002B2B17" w:rsidRDefault="00556081" w:rsidP="001B1505"/>
        </w:tc>
      </w:tr>
      <w:tr w:rsidR="00556081" w:rsidRPr="002B2B17" w14:paraId="73EBB957" w14:textId="77777777" w:rsidTr="001B1505">
        <w:tc>
          <w:tcPr>
            <w:tcW w:w="534" w:type="dxa"/>
          </w:tcPr>
          <w:p w14:paraId="35DE134B" w14:textId="77777777" w:rsidR="00556081" w:rsidRPr="002B2B17" w:rsidRDefault="00556081" w:rsidP="001B1505"/>
        </w:tc>
        <w:tc>
          <w:tcPr>
            <w:tcW w:w="8754" w:type="dxa"/>
          </w:tcPr>
          <w:p w14:paraId="2396FA31" w14:textId="77777777" w:rsidR="00556081" w:rsidRPr="002B2B17" w:rsidRDefault="00556081" w:rsidP="001B1505"/>
          <w:p w14:paraId="47431790" w14:textId="060B93F1" w:rsidR="00556081" w:rsidRPr="00D87A57" w:rsidRDefault="00D87A57" w:rsidP="001B1505">
            <w:pPr>
              <w:rPr>
                <w:b/>
              </w:rPr>
            </w:pPr>
            <w:r w:rsidRPr="00D87A57">
              <w:rPr>
                <w:b/>
              </w:rPr>
              <w:t>7 + 1,15 + 3 = 11,15 euro</w:t>
            </w:r>
          </w:p>
        </w:tc>
      </w:tr>
    </w:tbl>
    <w:p w14:paraId="35322A21" w14:textId="77777777" w:rsidR="00556081" w:rsidRPr="002B2B17" w:rsidRDefault="00556081" w:rsidP="00556081"/>
    <w:p w14:paraId="608700A3" w14:textId="77777777" w:rsidR="00556081" w:rsidRPr="002B2B17" w:rsidRDefault="00556081" w:rsidP="00556081">
      <w:pPr>
        <w:pStyle w:val="Heading1"/>
      </w:pPr>
      <w:r w:rsidRPr="002B2B17">
        <w:br w:type="page"/>
      </w:r>
      <w:r>
        <w:lastRenderedPageBreak/>
        <w:t>6</w:t>
      </w:r>
      <w:r w:rsidRPr="002B2B17">
        <w:t xml:space="preserve"> – Kantoorbenodigdheden</w:t>
      </w:r>
    </w:p>
    <w:tbl>
      <w:tblPr>
        <w:tblW w:w="0" w:type="auto"/>
        <w:tblLook w:val="01E0" w:firstRow="1" w:lastRow="1" w:firstColumn="1" w:lastColumn="1" w:noHBand="0" w:noVBand="0"/>
      </w:tblPr>
      <w:tblGrid>
        <w:gridCol w:w="9304"/>
      </w:tblGrid>
      <w:tr w:rsidR="00556081" w:rsidRPr="002B2B17" w14:paraId="79D71F91" w14:textId="77777777" w:rsidTr="001B1505">
        <w:tc>
          <w:tcPr>
            <w:tcW w:w="9304" w:type="dxa"/>
          </w:tcPr>
          <w:p w14:paraId="36306673" w14:textId="77777777" w:rsidR="00556081" w:rsidRPr="002B2B17" w:rsidRDefault="00556081" w:rsidP="001B1505">
            <w:r>
              <w:rPr>
                <w:noProof/>
                <w:lang w:eastAsia="nl-NL"/>
              </w:rPr>
              <w:drawing>
                <wp:inline distT="0" distB="0" distL="0" distR="0" wp14:anchorId="00AE82B8" wp14:editId="41D978FA">
                  <wp:extent cx="2400300" cy="2400300"/>
                  <wp:effectExtent l="0" t="0" r="12700" b="12700"/>
                  <wp:docPr id="39" name="Afbeelding 39" descr="Standaard kopieerpapier (p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andaard kopieerpapier (pallet)"/>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r w:rsidRPr="002B2B17">
              <w:t xml:space="preserve"> </w:t>
            </w:r>
          </w:p>
        </w:tc>
      </w:tr>
      <w:tr w:rsidR="00556081" w:rsidRPr="002B2B17" w14:paraId="453D6727" w14:textId="77777777" w:rsidTr="001B1505">
        <w:tc>
          <w:tcPr>
            <w:tcW w:w="9304" w:type="dxa"/>
            <w:shd w:val="clear" w:color="auto" w:fill="FFFF99"/>
          </w:tcPr>
          <w:p w14:paraId="4CE2FD0E" w14:textId="77777777" w:rsidR="00556081" w:rsidRPr="002B2B17" w:rsidRDefault="00556081" w:rsidP="001B1505">
            <w:pPr>
              <w:outlineLvl w:val="1"/>
            </w:pPr>
            <w:r w:rsidRPr="002B2B17">
              <w:t>Standaard kopieerpapier (pallet)</w:t>
            </w:r>
          </w:p>
          <w:p w14:paraId="3B12D3D5" w14:textId="77777777" w:rsidR="00556081" w:rsidRPr="00ED317F" w:rsidRDefault="00556081" w:rsidP="001B1505">
            <w:pPr>
              <w:ind w:left="180" w:firstLine="72"/>
              <w:rPr>
                <w:b/>
                <w:sz w:val="24"/>
                <w:szCs w:val="24"/>
              </w:rPr>
            </w:pPr>
            <w:r w:rsidRPr="00ED317F">
              <w:rPr>
                <w:b/>
              </w:rPr>
              <w:t>Productdetails</w:t>
            </w:r>
          </w:p>
          <w:p w14:paraId="5C5572BC" w14:textId="77777777" w:rsidR="00556081" w:rsidRPr="002B2B17" w:rsidRDefault="00556081" w:rsidP="001B1505">
            <w:pPr>
              <w:numPr>
                <w:ilvl w:val="0"/>
                <w:numId w:val="18"/>
              </w:numPr>
            </w:pPr>
            <w:r w:rsidRPr="002B2B17">
              <w:t>houtvrij wit, mat</w:t>
            </w:r>
          </w:p>
          <w:p w14:paraId="551F86C3" w14:textId="77777777" w:rsidR="00556081" w:rsidRPr="002B2B17" w:rsidRDefault="00556081" w:rsidP="001B1505">
            <w:pPr>
              <w:numPr>
                <w:ilvl w:val="0"/>
                <w:numId w:val="18"/>
              </w:numPr>
            </w:pPr>
            <w:r w:rsidRPr="002B2B17">
              <w:t>DIN A4</w:t>
            </w:r>
          </w:p>
          <w:p w14:paraId="3581D955" w14:textId="77777777" w:rsidR="00556081" w:rsidRPr="002B2B17" w:rsidRDefault="00556081" w:rsidP="001B1505">
            <w:pPr>
              <w:numPr>
                <w:ilvl w:val="0"/>
                <w:numId w:val="18"/>
              </w:numPr>
            </w:pPr>
            <w:r w:rsidRPr="002B2B17">
              <w:t>80 g/ m2</w:t>
            </w:r>
          </w:p>
          <w:p w14:paraId="517B5A55" w14:textId="77777777" w:rsidR="00556081" w:rsidRPr="002B2B17" w:rsidRDefault="00556081" w:rsidP="001B1505">
            <w:pPr>
              <w:numPr>
                <w:ilvl w:val="0"/>
                <w:numId w:val="18"/>
              </w:numPr>
            </w:pPr>
            <w:r w:rsidRPr="002B2B17">
              <w:t>VE: 1 pallet met 200 pakken à 500 vel (=100.000 vel)</w:t>
            </w:r>
            <w:r w:rsidRPr="002B2B17">
              <w:br/>
            </w:r>
            <w:r w:rsidRPr="002B2B17">
              <w:br/>
            </w:r>
            <w:r w:rsidRPr="00ED317F">
              <w:rPr>
                <w:b/>
              </w:rPr>
              <w:t>Kopieerpapier voor grootverbruik tegen voordeelprijzen!</w:t>
            </w:r>
            <w:r w:rsidRPr="00ED317F">
              <w:rPr>
                <w:b/>
              </w:rPr>
              <w:br/>
            </w:r>
            <w:r w:rsidRPr="002B2B17">
              <w:t>U bespaart t.o.v. afzonderlijke dozen:</w:t>
            </w:r>
          </w:p>
          <w:p w14:paraId="04456186" w14:textId="77777777" w:rsidR="00556081" w:rsidRPr="002B2B17" w:rsidRDefault="00556081" w:rsidP="001B1505">
            <w:pPr>
              <w:numPr>
                <w:ilvl w:val="0"/>
                <w:numId w:val="19"/>
              </w:numPr>
            </w:pPr>
            <w:r w:rsidRPr="002B2B17">
              <w:t xml:space="preserve">bij 100 pakken tot 20% </w:t>
            </w:r>
          </w:p>
          <w:p w14:paraId="74BB01B5" w14:textId="77777777" w:rsidR="00556081" w:rsidRPr="002B2B17" w:rsidRDefault="00556081" w:rsidP="001B1505">
            <w:pPr>
              <w:numPr>
                <w:ilvl w:val="0"/>
                <w:numId w:val="19"/>
              </w:numPr>
            </w:pPr>
            <w:r w:rsidRPr="002B2B17">
              <w:t xml:space="preserve">bij 200 of 240 pakken tot 30% </w:t>
            </w:r>
            <w:r w:rsidRPr="002B2B17">
              <w:br/>
            </w:r>
          </w:p>
        </w:tc>
      </w:tr>
    </w:tbl>
    <w:p w14:paraId="5FAB1A4F"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7654820B" w14:textId="77777777" w:rsidTr="001B1505">
        <w:tc>
          <w:tcPr>
            <w:tcW w:w="534" w:type="dxa"/>
          </w:tcPr>
          <w:p w14:paraId="421D2C0E" w14:textId="77777777" w:rsidR="00556081" w:rsidRPr="002B2B17" w:rsidRDefault="00556081" w:rsidP="001B1505">
            <w:pPr>
              <w:pStyle w:val="Opgave"/>
            </w:pPr>
          </w:p>
        </w:tc>
        <w:tc>
          <w:tcPr>
            <w:tcW w:w="8754" w:type="dxa"/>
          </w:tcPr>
          <w:p w14:paraId="742FE961" w14:textId="77777777" w:rsidR="00556081" w:rsidRPr="002B2B17" w:rsidRDefault="00556081" w:rsidP="001B1505">
            <w:r w:rsidRPr="002B2B17">
              <w:t xml:space="preserve">De voorraad kopieerpapier raakt op en je moet nieuwe bestellen. Je </w:t>
            </w:r>
            <w:r>
              <w:t>bestelt 1 pallet standaard kopieerpapier.</w:t>
            </w:r>
          </w:p>
          <w:p w14:paraId="6D191556" w14:textId="77777777" w:rsidR="00556081" w:rsidRPr="002B2B17" w:rsidRDefault="00556081" w:rsidP="001B1505"/>
        </w:tc>
      </w:tr>
      <w:tr w:rsidR="00556081" w:rsidRPr="002B2B17" w14:paraId="4039E234" w14:textId="77777777" w:rsidTr="001B1505">
        <w:tc>
          <w:tcPr>
            <w:tcW w:w="534" w:type="dxa"/>
          </w:tcPr>
          <w:p w14:paraId="230DDF4D" w14:textId="77777777" w:rsidR="00556081" w:rsidRPr="002B2B17" w:rsidRDefault="00556081" w:rsidP="001B1505"/>
        </w:tc>
        <w:tc>
          <w:tcPr>
            <w:tcW w:w="8754" w:type="dxa"/>
          </w:tcPr>
          <w:p w14:paraId="663C57D3" w14:textId="32CEF1D2" w:rsidR="00556081" w:rsidRPr="002B2B17" w:rsidRDefault="00556081" w:rsidP="001B1505">
            <w:r w:rsidRPr="002B2B17">
              <w:t xml:space="preserve">a. Hoeveel dozen staan er op </w:t>
            </w:r>
            <w:r>
              <w:t>de</w:t>
            </w:r>
            <w:r w:rsidRPr="002B2B17">
              <w:t xml:space="preserve"> pallet? </w:t>
            </w:r>
            <w:r w:rsidR="00D87A57" w:rsidRPr="00D87A57">
              <w:rPr>
                <w:b/>
              </w:rPr>
              <w:t>40 dozen</w:t>
            </w:r>
          </w:p>
          <w:p w14:paraId="3402251A" w14:textId="77777777" w:rsidR="00556081" w:rsidRPr="002B2B17" w:rsidRDefault="00556081" w:rsidP="001B1505"/>
          <w:p w14:paraId="51561C0E" w14:textId="27B077F6" w:rsidR="00556081" w:rsidRPr="00D87A57" w:rsidRDefault="00556081" w:rsidP="001B1505">
            <w:pPr>
              <w:rPr>
                <w:b/>
              </w:rPr>
            </w:pPr>
            <w:r w:rsidRPr="002B2B17">
              <w:t xml:space="preserve">b. Hoeveel pakken zitten er in elk doos? </w:t>
            </w:r>
            <w:r w:rsidR="00D87A57" w:rsidRPr="00D87A57">
              <w:rPr>
                <w:b/>
              </w:rPr>
              <w:t>200 : 40 = 5 pakken</w:t>
            </w:r>
          </w:p>
          <w:p w14:paraId="6F7F151B" w14:textId="77777777" w:rsidR="00556081" w:rsidRPr="002B2B17" w:rsidRDefault="00556081" w:rsidP="001B1505"/>
          <w:p w14:paraId="7959ACB5" w14:textId="77777777" w:rsidR="00556081" w:rsidRPr="002B2B17" w:rsidRDefault="00556081" w:rsidP="001B1505">
            <w:r w:rsidRPr="002B2B17">
              <w:t xml:space="preserve">c. Het totale aantal vellen papier </w:t>
            </w:r>
            <w:r>
              <w:t>in</w:t>
            </w:r>
            <w:r w:rsidRPr="002B2B17">
              <w:t xml:space="preserve"> één </w:t>
            </w:r>
            <w:r>
              <w:t>doos</w:t>
            </w:r>
            <w:r w:rsidRPr="002B2B17">
              <w:t xml:space="preserve"> is:</w:t>
            </w:r>
          </w:p>
          <w:p w14:paraId="00439E5C" w14:textId="77777777" w:rsidR="00556081" w:rsidRPr="002B2B17" w:rsidRDefault="00556081" w:rsidP="00556081">
            <w:pPr>
              <w:numPr>
                <w:ilvl w:val="0"/>
                <w:numId w:val="20"/>
              </w:numPr>
              <w:tabs>
                <w:tab w:val="clear" w:pos="360"/>
                <w:tab w:val="num" w:pos="1080"/>
              </w:tabs>
              <w:ind w:left="1080"/>
            </w:pPr>
            <w:r>
              <w:t>250</w:t>
            </w:r>
          </w:p>
          <w:p w14:paraId="3D1ED39D" w14:textId="77777777" w:rsidR="00556081" w:rsidRPr="00D87A57" w:rsidRDefault="00556081" w:rsidP="00556081">
            <w:pPr>
              <w:numPr>
                <w:ilvl w:val="0"/>
                <w:numId w:val="20"/>
              </w:numPr>
              <w:tabs>
                <w:tab w:val="clear" w:pos="360"/>
                <w:tab w:val="num" w:pos="1080"/>
              </w:tabs>
              <w:ind w:left="1080"/>
              <w:rPr>
                <w:b/>
              </w:rPr>
            </w:pPr>
            <w:r w:rsidRPr="00D87A57">
              <w:rPr>
                <w:b/>
              </w:rPr>
              <w:t>2 500</w:t>
            </w:r>
          </w:p>
          <w:p w14:paraId="62A8FD9C" w14:textId="77777777" w:rsidR="00556081" w:rsidRPr="002B2B17" w:rsidRDefault="00556081" w:rsidP="00556081">
            <w:pPr>
              <w:numPr>
                <w:ilvl w:val="0"/>
                <w:numId w:val="20"/>
              </w:numPr>
              <w:tabs>
                <w:tab w:val="clear" w:pos="360"/>
                <w:tab w:val="num" w:pos="1080"/>
              </w:tabs>
              <w:ind w:left="1080"/>
            </w:pPr>
            <w:r>
              <w:t>25 000</w:t>
            </w:r>
          </w:p>
          <w:p w14:paraId="08162E28" w14:textId="77777777" w:rsidR="00556081" w:rsidRPr="002B2B17" w:rsidRDefault="00556081" w:rsidP="00556081">
            <w:pPr>
              <w:numPr>
                <w:ilvl w:val="0"/>
                <w:numId w:val="20"/>
              </w:numPr>
              <w:tabs>
                <w:tab w:val="clear" w:pos="360"/>
                <w:tab w:val="num" w:pos="1080"/>
              </w:tabs>
              <w:ind w:left="1080"/>
            </w:pPr>
            <w:r>
              <w:t>250 000</w:t>
            </w:r>
          </w:p>
          <w:p w14:paraId="55F557E5" w14:textId="77777777" w:rsidR="00556081" w:rsidRPr="002B2B17" w:rsidRDefault="00556081" w:rsidP="001B1505"/>
        </w:tc>
      </w:tr>
    </w:tbl>
    <w:p w14:paraId="07A7C1F5" w14:textId="77777777" w:rsidR="00556081" w:rsidRPr="002B2B17" w:rsidRDefault="00556081" w:rsidP="00556081"/>
    <w:p w14:paraId="49C8780B"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6B00191A" w14:textId="77777777" w:rsidTr="001B1505">
        <w:tc>
          <w:tcPr>
            <w:tcW w:w="534" w:type="dxa"/>
          </w:tcPr>
          <w:p w14:paraId="2AB22600" w14:textId="77777777" w:rsidR="00556081" w:rsidRPr="002B2B17" w:rsidRDefault="00556081" w:rsidP="001B1505">
            <w:pPr>
              <w:pStyle w:val="Opgave"/>
            </w:pPr>
          </w:p>
        </w:tc>
        <w:tc>
          <w:tcPr>
            <w:tcW w:w="8754" w:type="dxa"/>
          </w:tcPr>
          <w:p w14:paraId="0F6885FA" w14:textId="77777777" w:rsidR="00556081" w:rsidRPr="002B2B17" w:rsidRDefault="00556081" w:rsidP="001B1505">
            <w:r w:rsidRPr="002B2B17">
              <w:t xml:space="preserve">Een pallet papier (200 pakken) kost € 610, exclusief </w:t>
            </w:r>
            <w:r>
              <w:t xml:space="preserve">21% </w:t>
            </w:r>
            <w:r w:rsidRPr="002B2B17">
              <w:t xml:space="preserve">BTW. </w:t>
            </w:r>
          </w:p>
          <w:p w14:paraId="37E86F3C" w14:textId="77777777" w:rsidR="00556081" w:rsidRPr="002B2B17" w:rsidRDefault="00556081" w:rsidP="001B1505"/>
        </w:tc>
      </w:tr>
      <w:tr w:rsidR="00556081" w:rsidRPr="002B2B17" w14:paraId="583D1760" w14:textId="77777777" w:rsidTr="001B1505">
        <w:tc>
          <w:tcPr>
            <w:tcW w:w="534" w:type="dxa"/>
          </w:tcPr>
          <w:p w14:paraId="7DCFDF25" w14:textId="77777777" w:rsidR="00556081" w:rsidRPr="002B2B17" w:rsidRDefault="00556081" w:rsidP="001B1505"/>
        </w:tc>
        <w:tc>
          <w:tcPr>
            <w:tcW w:w="8754" w:type="dxa"/>
          </w:tcPr>
          <w:p w14:paraId="2AB09371" w14:textId="77777777" w:rsidR="00556081" w:rsidRPr="002B2B17" w:rsidRDefault="00556081" w:rsidP="001B1505">
            <w:r w:rsidRPr="002B2B17">
              <w:t>a. Hoeveel betaal je voor een bestelling van 200 pakken?</w:t>
            </w:r>
          </w:p>
          <w:p w14:paraId="53151969" w14:textId="77777777" w:rsidR="00556081" w:rsidRPr="002B2B17" w:rsidRDefault="00556081" w:rsidP="001B1505">
            <w:r w:rsidRPr="002B2B17">
              <w:t>Laat je berekeningen zien.</w:t>
            </w:r>
          </w:p>
          <w:p w14:paraId="6B7CB64C" w14:textId="77777777" w:rsidR="00556081" w:rsidRPr="002B2B17" w:rsidRDefault="00556081" w:rsidP="001B1505"/>
          <w:p w14:paraId="64749CC9" w14:textId="77777777" w:rsidR="00556081" w:rsidRDefault="00D87A57" w:rsidP="00D87A57">
            <w:pPr>
              <w:rPr>
                <w:b/>
              </w:rPr>
            </w:pPr>
            <w:r w:rsidRPr="002B2B17">
              <w:t>€</w:t>
            </w:r>
            <w:r>
              <w:t xml:space="preserve"> </w:t>
            </w:r>
            <w:r w:rsidRPr="00D87A57">
              <w:rPr>
                <w:b/>
              </w:rPr>
              <w:t>738,10</w:t>
            </w:r>
          </w:p>
          <w:p w14:paraId="5E8CBD0A" w14:textId="43170055" w:rsidR="00D87A57" w:rsidRPr="00D87A57" w:rsidRDefault="00D87A57" w:rsidP="00D87A57">
            <w:pPr>
              <w:rPr>
                <w:b/>
              </w:rPr>
            </w:pPr>
          </w:p>
        </w:tc>
      </w:tr>
      <w:tr w:rsidR="00556081" w:rsidRPr="002B2B17" w14:paraId="564A2DE0" w14:textId="77777777" w:rsidTr="001B1505">
        <w:tc>
          <w:tcPr>
            <w:tcW w:w="534" w:type="dxa"/>
          </w:tcPr>
          <w:p w14:paraId="3AB6A98C" w14:textId="77777777" w:rsidR="00556081" w:rsidRPr="002B2B17" w:rsidRDefault="00556081" w:rsidP="001B1505"/>
        </w:tc>
        <w:tc>
          <w:tcPr>
            <w:tcW w:w="8754" w:type="dxa"/>
          </w:tcPr>
          <w:p w14:paraId="0C933A60" w14:textId="77777777" w:rsidR="00556081" w:rsidRDefault="00556081" w:rsidP="001B1505">
            <w:r w:rsidRPr="002B2B17">
              <w:t xml:space="preserve">b. </w:t>
            </w:r>
            <w:r>
              <w:t>De bestelling van de pallet is 30% goedkoper dan de bestelling van  losse dozen kopieerpapier. Hoeveel zou de bestelling van losse dozen kosten?</w:t>
            </w:r>
          </w:p>
          <w:p w14:paraId="25F90946" w14:textId="77777777" w:rsidR="00D87A57" w:rsidRDefault="00D87A57" w:rsidP="001B1505"/>
          <w:p w14:paraId="0D65C8C6" w14:textId="14D40CBA" w:rsidR="00D87A57" w:rsidRDefault="00D87A57" w:rsidP="00D87A57">
            <w:pPr>
              <w:rPr>
                <w:b/>
              </w:rPr>
            </w:pPr>
            <w:r>
              <w:t xml:space="preserve"> </w:t>
            </w:r>
            <w:r w:rsidRPr="002B2B17">
              <w:t>€</w:t>
            </w:r>
            <w:r>
              <w:t xml:space="preserve"> </w:t>
            </w:r>
            <w:r w:rsidRPr="00D87A57">
              <w:rPr>
                <w:b/>
              </w:rPr>
              <w:t>738,10</w:t>
            </w:r>
            <w:r>
              <w:rPr>
                <w:b/>
              </w:rPr>
              <w:t xml:space="preserve"> is 70%</w:t>
            </w:r>
          </w:p>
          <w:p w14:paraId="34450128" w14:textId="415A6C60" w:rsidR="00556081" w:rsidRPr="00E845E3" w:rsidRDefault="00E845E3" w:rsidP="001B1505">
            <w:pPr>
              <w:rPr>
                <w:b/>
              </w:rPr>
            </w:pPr>
            <w:r w:rsidRPr="00E845E3">
              <w:rPr>
                <w:b/>
              </w:rPr>
              <w:t xml:space="preserve">10 % is dan ongeveer </w:t>
            </w:r>
            <w:r w:rsidRPr="002B2B17">
              <w:t>€</w:t>
            </w:r>
            <w:r>
              <w:t xml:space="preserve"> </w:t>
            </w:r>
            <w:r w:rsidRPr="00E845E3">
              <w:rPr>
                <w:b/>
              </w:rPr>
              <w:t>105,44</w:t>
            </w:r>
            <w:r>
              <w:rPr>
                <w:b/>
              </w:rPr>
              <w:t xml:space="preserve"> dus 100% is </w:t>
            </w:r>
            <w:r w:rsidRPr="002B2B17">
              <w:t>€</w:t>
            </w:r>
            <w:r>
              <w:t xml:space="preserve"> </w:t>
            </w:r>
            <w:r>
              <w:rPr>
                <w:b/>
              </w:rPr>
              <w:t>1054,40 dit is de prijs van de bestelling van losse dozen</w:t>
            </w:r>
          </w:p>
        </w:tc>
      </w:tr>
    </w:tbl>
    <w:p w14:paraId="76CEDC1D" w14:textId="77777777" w:rsidR="00556081" w:rsidRPr="002B2B17" w:rsidRDefault="00556081" w:rsidP="00556081"/>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9304"/>
      </w:tblGrid>
      <w:tr w:rsidR="00556081" w:rsidRPr="002B2B17" w14:paraId="1AFEEFA9" w14:textId="77777777" w:rsidTr="001B1505">
        <w:tc>
          <w:tcPr>
            <w:tcW w:w="9304" w:type="dxa"/>
          </w:tcPr>
          <w:p w14:paraId="78DF3A65" w14:textId="77777777" w:rsidR="00556081" w:rsidRPr="002B2B17" w:rsidRDefault="00556081" w:rsidP="001B1505">
            <w:r w:rsidRPr="002B2B17">
              <w:t xml:space="preserve">De klanten </w:t>
            </w:r>
            <w:r>
              <w:t xml:space="preserve">van het tuincentrum </w:t>
            </w:r>
            <w:r w:rsidRPr="002B2B17">
              <w:t xml:space="preserve">gebruiken bij het kopen van planten een tafelwagen. </w:t>
            </w:r>
          </w:p>
          <w:p w14:paraId="26D02A41" w14:textId="77777777" w:rsidR="00556081" w:rsidRPr="002B2B17" w:rsidRDefault="00556081" w:rsidP="001B1505">
            <w:r>
              <w:rPr>
                <w:noProof/>
                <w:sz w:val="20"/>
                <w:szCs w:val="20"/>
                <w:lang w:eastAsia="nl-NL"/>
              </w:rPr>
              <w:drawing>
                <wp:anchor distT="0" distB="0" distL="114300" distR="114300" simplePos="0" relativeHeight="251669504" behindDoc="0" locked="0" layoutInCell="1" allowOverlap="1" wp14:anchorId="4F02E823" wp14:editId="3D905970">
                  <wp:simplePos x="0" y="0"/>
                  <wp:positionH relativeFrom="column">
                    <wp:posOffset>118745</wp:posOffset>
                  </wp:positionH>
                  <wp:positionV relativeFrom="paragraph">
                    <wp:posOffset>280670</wp:posOffset>
                  </wp:positionV>
                  <wp:extent cx="1552575" cy="1552575"/>
                  <wp:effectExtent l="0" t="0" r="9525" b="9525"/>
                  <wp:wrapSquare wrapText="bothSides"/>
                  <wp:docPr id="116" name="Afbeelding 116" descr="Tafelwagen met 2/ 3 legborden, 150 kg draagv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felwagen met 2/ 3 legborden, 150 kg draagverm."/>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B17">
              <w:t>Lees de tekst die in de folder staat.</w:t>
            </w:r>
          </w:p>
          <w:p w14:paraId="1AF1D94E" w14:textId="77777777" w:rsidR="00556081" w:rsidRPr="00ED317F" w:rsidRDefault="00556081" w:rsidP="001B1505">
            <w:pPr>
              <w:rPr>
                <w:sz w:val="20"/>
                <w:szCs w:val="20"/>
              </w:rPr>
            </w:pPr>
          </w:p>
          <w:p w14:paraId="4B2A4912" w14:textId="77777777" w:rsidR="00556081" w:rsidRPr="00ED317F" w:rsidRDefault="00556081" w:rsidP="001B1505">
            <w:pPr>
              <w:rPr>
                <w:sz w:val="20"/>
                <w:szCs w:val="20"/>
              </w:rPr>
            </w:pPr>
            <w:r w:rsidRPr="00ED317F">
              <w:rPr>
                <w:sz w:val="20"/>
                <w:szCs w:val="20"/>
              </w:rPr>
              <w:t>Tafelwagen met 2/ 3 legborden, 150 kg draagvermogen</w:t>
            </w:r>
          </w:p>
          <w:p w14:paraId="3042192C" w14:textId="77777777" w:rsidR="00556081" w:rsidRPr="00ED317F" w:rsidRDefault="00556081" w:rsidP="001B1505">
            <w:pPr>
              <w:rPr>
                <w:sz w:val="20"/>
                <w:szCs w:val="20"/>
              </w:rPr>
            </w:pPr>
            <w:r w:rsidRPr="00ED317F">
              <w:rPr>
                <w:sz w:val="20"/>
                <w:szCs w:val="20"/>
              </w:rPr>
              <w:t xml:space="preserve">Afm. </w:t>
            </w:r>
            <w:proofErr w:type="spellStart"/>
            <w:r w:rsidRPr="00ED317F">
              <w:rPr>
                <w:sz w:val="20"/>
                <w:szCs w:val="20"/>
              </w:rPr>
              <w:t>laadvlak</w:t>
            </w:r>
            <w:proofErr w:type="spellEnd"/>
            <w:r w:rsidRPr="00ED317F">
              <w:rPr>
                <w:sz w:val="20"/>
                <w:szCs w:val="20"/>
              </w:rPr>
              <w:t xml:space="preserve"> 760 x 510 mm, poedercoating, kleur blauw (RAL 5007), frame van 30 x 30 mm stalen buis met geïntegreerde ronde duwbeugel, </w:t>
            </w:r>
            <w:r w:rsidRPr="00ED317F">
              <w:rPr>
                <w:sz w:val="20"/>
                <w:szCs w:val="20"/>
              </w:rPr>
              <w:br/>
            </w:r>
            <w:r w:rsidRPr="00ED317F">
              <w:rPr>
                <w:b/>
                <w:sz w:val="20"/>
                <w:szCs w:val="20"/>
              </w:rPr>
              <w:t>2 of 3 legborden</w:t>
            </w:r>
            <w:r w:rsidRPr="00ED317F">
              <w:rPr>
                <w:sz w:val="20"/>
                <w:szCs w:val="20"/>
              </w:rPr>
              <w:t xml:space="preserve"> van 15 mm dik, anti- reflecterend, </w:t>
            </w:r>
            <w:proofErr w:type="spellStart"/>
            <w:r w:rsidRPr="00ED317F">
              <w:rPr>
                <w:sz w:val="20"/>
                <w:szCs w:val="20"/>
              </w:rPr>
              <w:t>gemelamineerd</w:t>
            </w:r>
            <w:proofErr w:type="spellEnd"/>
            <w:r w:rsidRPr="00ED317F">
              <w:rPr>
                <w:sz w:val="20"/>
                <w:szCs w:val="20"/>
              </w:rPr>
              <w:t xml:space="preserve"> spaanplaat RAL 9002. </w:t>
            </w:r>
            <w:r w:rsidRPr="00ED317F">
              <w:rPr>
                <w:sz w:val="20"/>
                <w:szCs w:val="20"/>
              </w:rPr>
              <w:br/>
              <w:t xml:space="preserve">Deze steunen rondom in een C- profiel, die gelijktijdig als opstaande rand dienen. </w:t>
            </w:r>
          </w:p>
          <w:p w14:paraId="72CC7A75" w14:textId="77777777" w:rsidR="00556081" w:rsidRPr="00ED317F" w:rsidRDefault="00556081" w:rsidP="001B1505">
            <w:pPr>
              <w:rPr>
                <w:b/>
                <w:color w:val="FF6600"/>
                <w:sz w:val="24"/>
                <w:szCs w:val="24"/>
              </w:rPr>
            </w:pPr>
            <w:r w:rsidRPr="00ED317F">
              <w:rPr>
                <w:b/>
                <w:color w:val="FF6600"/>
                <w:sz w:val="24"/>
                <w:szCs w:val="24"/>
              </w:rPr>
              <w:t>Prijs:  2 etages € 325 en 3 etages € 389</w:t>
            </w:r>
          </w:p>
          <w:p w14:paraId="2982D3AA" w14:textId="77777777" w:rsidR="00556081" w:rsidRPr="002B2B17" w:rsidRDefault="00556081" w:rsidP="001B1505"/>
        </w:tc>
      </w:tr>
    </w:tbl>
    <w:p w14:paraId="413CE423" w14:textId="77777777" w:rsidR="00556081" w:rsidRDefault="00556081" w:rsidP="00556081"/>
    <w:p w14:paraId="14C2ED6D" w14:textId="77777777" w:rsidR="00E845E3" w:rsidRPr="002B2B17" w:rsidRDefault="00E845E3" w:rsidP="00556081"/>
    <w:tbl>
      <w:tblPr>
        <w:tblW w:w="9288" w:type="dxa"/>
        <w:tblLayout w:type="fixed"/>
        <w:tblLook w:val="04A0" w:firstRow="1" w:lastRow="0" w:firstColumn="1" w:lastColumn="0" w:noHBand="0" w:noVBand="1"/>
      </w:tblPr>
      <w:tblGrid>
        <w:gridCol w:w="534"/>
        <w:gridCol w:w="8754"/>
      </w:tblGrid>
      <w:tr w:rsidR="00556081" w:rsidRPr="002B2B17" w14:paraId="7E1E284E" w14:textId="77777777" w:rsidTr="001B1505">
        <w:tc>
          <w:tcPr>
            <w:tcW w:w="534" w:type="dxa"/>
          </w:tcPr>
          <w:p w14:paraId="5808DFF7" w14:textId="77777777" w:rsidR="00556081" w:rsidRPr="002B2B17" w:rsidRDefault="00556081" w:rsidP="001B1505">
            <w:pPr>
              <w:pStyle w:val="Opgave"/>
            </w:pPr>
          </w:p>
        </w:tc>
        <w:tc>
          <w:tcPr>
            <w:tcW w:w="8754" w:type="dxa"/>
          </w:tcPr>
          <w:p w14:paraId="6784EAFC" w14:textId="77777777" w:rsidR="00556081" w:rsidRPr="002B2B17" w:rsidRDefault="00556081" w:rsidP="001B1505">
            <w:r w:rsidRPr="002B2B17">
              <w:t xml:space="preserve">Een </w:t>
            </w:r>
            <w:proofErr w:type="spellStart"/>
            <w:r w:rsidRPr="002B2B17">
              <w:t>legbord</w:t>
            </w:r>
            <w:proofErr w:type="spellEnd"/>
            <w:r w:rsidRPr="002B2B17">
              <w:t xml:space="preserve"> wordt et</w:t>
            </w:r>
            <w:r>
              <w:t>age genoemd. Een wagen met drie</w:t>
            </w:r>
            <w:r w:rsidRPr="002B2B17">
              <w:t xml:space="preserve"> etages heeft 3 legborden.</w:t>
            </w:r>
          </w:p>
          <w:p w14:paraId="7137A0BB" w14:textId="77777777" w:rsidR="00556081" w:rsidRPr="002B2B17" w:rsidRDefault="00556081" w:rsidP="001B1505"/>
        </w:tc>
      </w:tr>
      <w:tr w:rsidR="00556081" w:rsidRPr="002B2B17" w14:paraId="47C9012B" w14:textId="77777777" w:rsidTr="001B1505">
        <w:tc>
          <w:tcPr>
            <w:tcW w:w="534" w:type="dxa"/>
          </w:tcPr>
          <w:p w14:paraId="65FD3AA2" w14:textId="77777777" w:rsidR="00556081" w:rsidRPr="002B2B17" w:rsidRDefault="00556081" w:rsidP="001B1505"/>
        </w:tc>
        <w:tc>
          <w:tcPr>
            <w:tcW w:w="8754" w:type="dxa"/>
          </w:tcPr>
          <w:p w14:paraId="3EBF5442" w14:textId="77777777" w:rsidR="00556081" w:rsidRDefault="00556081" w:rsidP="001B1505">
            <w:r>
              <w:t xml:space="preserve">a. </w:t>
            </w:r>
            <w:r w:rsidRPr="00106286">
              <w:t xml:space="preserve">Wat </w:t>
            </w:r>
            <w:r>
              <w:t>zijn</w:t>
            </w:r>
            <w:r w:rsidRPr="00106286">
              <w:t xml:space="preserve"> de afmeting</w:t>
            </w:r>
            <w:r>
              <w:t>en</w:t>
            </w:r>
            <w:r w:rsidRPr="00106286">
              <w:t xml:space="preserve"> van een </w:t>
            </w:r>
            <w:proofErr w:type="spellStart"/>
            <w:r w:rsidRPr="00106286">
              <w:t>legbord</w:t>
            </w:r>
            <w:proofErr w:type="spellEnd"/>
            <w:r>
              <w:t xml:space="preserve"> ongeveer</w:t>
            </w:r>
            <w:r w:rsidRPr="00106286">
              <w:t>?</w:t>
            </w:r>
            <w:r>
              <w:t xml:space="preserve"> Geef je antwoord in cm.</w:t>
            </w:r>
            <w:r>
              <w:br/>
            </w:r>
          </w:p>
          <w:p w14:paraId="4D104809" w14:textId="60A1DB15" w:rsidR="00556081" w:rsidRPr="00E845E3" w:rsidRDefault="00E845E3" w:rsidP="001B1505">
            <w:pPr>
              <w:rPr>
                <w:b/>
              </w:rPr>
            </w:pPr>
            <w:r w:rsidRPr="00E845E3">
              <w:rPr>
                <w:b/>
              </w:rPr>
              <w:t>76 x 51 cm</w:t>
            </w:r>
            <w:r w:rsidR="00556081" w:rsidRPr="00E845E3">
              <w:rPr>
                <w:b/>
              </w:rPr>
              <w:t>.</w:t>
            </w:r>
          </w:p>
          <w:p w14:paraId="04A855DE" w14:textId="77777777" w:rsidR="00556081" w:rsidRDefault="00556081" w:rsidP="001B1505"/>
          <w:p w14:paraId="48F2DBE5" w14:textId="77777777" w:rsidR="00556081" w:rsidRDefault="00556081" w:rsidP="001B1505">
            <w:r>
              <w:t xml:space="preserve">b. </w:t>
            </w:r>
            <w:r w:rsidRPr="00106286">
              <w:t>Hoeveel cm² is de totale oppervlakte van drie legborden?</w:t>
            </w:r>
          </w:p>
          <w:p w14:paraId="27EACD83" w14:textId="77777777" w:rsidR="00556081" w:rsidRDefault="00556081" w:rsidP="001B1505"/>
          <w:p w14:paraId="0D32928E" w14:textId="35611E78" w:rsidR="00556081" w:rsidRPr="00E845E3" w:rsidRDefault="00E845E3" w:rsidP="001B1505">
            <w:pPr>
              <w:rPr>
                <w:b/>
              </w:rPr>
            </w:pPr>
            <w:r w:rsidRPr="00E845E3">
              <w:rPr>
                <w:b/>
              </w:rPr>
              <w:t xml:space="preserve">3876 </w:t>
            </w:r>
            <w:r w:rsidRPr="00E845E3">
              <w:rPr>
                <w:b/>
              </w:rPr>
              <w:t>cm²</w:t>
            </w:r>
          </w:p>
          <w:p w14:paraId="682D031D" w14:textId="77777777" w:rsidR="00556081" w:rsidRDefault="00556081" w:rsidP="001B1505"/>
          <w:p w14:paraId="2172AFA5" w14:textId="19C7B02B" w:rsidR="00E845E3" w:rsidRPr="002B2B17" w:rsidRDefault="00556081" w:rsidP="00E845E3">
            <w:pPr>
              <w:pStyle w:val="ListParagraph"/>
              <w:numPr>
                <w:ilvl w:val="0"/>
                <w:numId w:val="41"/>
              </w:numPr>
            </w:pPr>
            <w:r w:rsidRPr="00106286">
              <w:t>Welke tafelwage</w:t>
            </w:r>
            <w:r>
              <w:t>n is per etage he</w:t>
            </w:r>
            <w:r w:rsidR="00E845E3">
              <w:t>t voordeligst? Geef ook uitleg.</w:t>
            </w:r>
            <w:r w:rsidR="00E845E3">
              <w:br/>
            </w:r>
            <w:r w:rsidR="00E845E3" w:rsidRPr="00E845E3">
              <w:rPr>
                <w:b/>
              </w:rPr>
              <w:t>Die met 3 etages is het voordeligst. De prijs per etage of 389 : 3 = ongeveer 130 euro per etage de andere is 325 : 2 is ongeveer 162 per etage</w:t>
            </w:r>
          </w:p>
        </w:tc>
      </w:tr>
    </w:tbl>
    <w:p w14:paraId="053E9941" w14:textId="78D71F3E" w:rsidR="00E845E3" w:rsidRDefault="00E845E3" w:rsidP="00556081"/>
    <w:p w14:paraId="6FD68BED" w14:textId="77777777" w:rsidR="00E845E3" w:rsidRDefault="00E845E3">
      <w:r>
        <w:br w:type="page"/>
      </w:r>
    </w:p>
    <w:p w14:paraId="45D433E1" w14:textId="77777777" w:rsidR="00556081" w:rsidRPr="002B2B17" w:rsidRDefault="00556081" w:rsidP="0055608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6"/>
        <w:gridCol w:w="2326"/>
        <w:gridCol w:w="2326"/>
        <w:gridCol w:w="2326"/>
      </w:tblGrid>
      <w:tr w:rsidR="00556081" w14:paraId="4931843D" w14:textId="77777777" w:rsidTr="001B1505">
        <w:tc>
          <w:tcPr>
            <w:tcW w:w="2326" w:type="dxa"/>
          </w:tcPr>
          <w:p w14:paraId="4D8A02CB" w14:textId="77777777" w:rsidR="00556081" w:rsidRPr="00E845E3" w:rsidRDefault="00556081" w:rsidP="001B1505">
            <w:pPr>
              <w:rPr>
                <w:sz w:val="20"/>
              </w:rPr>
            </w:pPr>
            <w:r w:rsidRPr="00E845E3">
              <w:rPr>
                <w:sz w:val="20"/>
              </w:rPr>
              <w:t>Ordner SPLS A4 50mm karton wolk blauw</w:t>
            </w:r>
            <w:hyperlink r:id="rId92" w:history="1"/>
            <w:r w:rsidRPr="00E845E3">
              <w:rPr>
                <w:sz w:val="20"/>
              </w:rPr>
              <w:t xml:space="preserve"> </w:t>
            </w:r>
          </w:p>
        </w:tc>
        <w:tc>
          <w:tcPr>
            <w:tcW w:w="2326" w:type="dxa"/>
          </w:tcPr>
          <w:p w14:paraId="4299F7B8" w14:textId="77777777" w:rsidR="00556081" w:rsidRPr="00ED317F" w:rsidRDefault="00556081" w:rsidP="001B1505">
            <w:pPr>
              <w:rPr>
                <w:sz w:val="20"/>
              </w:rPr>
            </w:pPr>
            <w:r w:rsidRPr="00ED317F">
              <w:rPr>
                <w:sz w:val="20"/>
              </w:rPr>
              <w:t xml:space="preserve">Papier </w:t>
            </w:r>
            <w:proofErr w:type="spellStart"/>
            <w:r w:rsidRPr="00ED317F">
              <w:rPr>
                <w:sz w:val="20"/>
              </w:rPr>
              <w:t>DoubleA</w:t>
            </w:r>
            <w:proofErr w:type="spellEnd"/>
            <w:r w:rsidRPr="00ED317F">
              <w:rPr>
                <w:sz w:val="20"/>
              </w:rPr>
              <w:t xml:space="preserve"> A4 80g/doos 5x500v</w:t>
            </w:r>
            <w:hyperlink r:id="rId93" w:history="1"/>
            <w:r w:rsidRPr="00ED317F">
              <w:rPr>
                <w:sz w:val="20"/>
              </w:rPr>
              <w:t xml:space="preserve"> </w:t>
            </w:r>
          </w:p>
        </w:tc>
        <w:tc>
          <w:tcPr>
            <w:tcW w:w="2326" w:type="dxa"/>
          </w:tcPr>
          <w:p w14:paraId="27C11CBF" w14:textId="77777777" w:rsidR="00556081" w:rsidRPr="00ED317F" w:rsidRDefault="00556081" w:rsidP="001B1505">
            <w:pPr>
              <w:rPr>
                <w:sz w:val="20"/>
              </w:rPr>
            </w:pPr>
            <w:r w:rsidRPr="00ED317F">
              <w:rPr>
                <w:sz w:val="20"/>
              </w:rPr>
              <w:t>Nietmachine SPLS 7303 zwart</w:t>
            </w:r>
            <w:hyperlink r:id="rId94" w:history="1"/>
          </w:p>
        </w:tc>
        <w:tc>
          <w:tcPr>
            <w:tcW w:w="2326" w:type="dxa"/>
          </w:tcPr>
          <w:p w14:paraId="36788921" w14:textId="77777777" w:rsidR="00556081" w:rsidRPr="00ED317F" w:rsidRDefault="00556081" w:rsidP="001B1505">
            <w:pPr>
              <w:rPr>
                <w:sz w:val="20"/>
              </w:rPr>
            </w:pPr>
            <w:r w:rsidRPr="00ED317F">
              <w:rPr>
                <w:sz w:val="20"/>
              </w:rPr>
              <w:t>Perforator Leitz 5138 zwart</w:t>
            </w:r>
            <w:hyperlink r:id="rId95" w:history="1"/>
            <w:r w:rsidRPr="00ED317F">
              <w:rPr>
                <w:sz w:val="20"/>
              </w:rPr>
              <w:t xml:space="preserve"> </w:t>
            </w:r>
          </w:p>
        </w:tc>
      </w:tr>
      <w:tr w:rsidR="00556081" w14:paraId="4796D0FD" w14:textId="77777777" w:rsidTr="001B1505">
        <w:tc>
          <w:tcPr>
            <w:tcW w:w="2326" w:type="dxa"/>
          </w:tcPr>
          <w:p w14:paraId="0BAAFC6B" w14:textId="77777777" w:rsidR="00556081" w:rsidRDefault="00556081" w:rsidP="001B1505">
            <w:r>
              <w:rPr>
                <w:rFonts w:ascii="Arial" w:hAnsi="Arial" w:cs="Arial"/>
                <w:b/>
                <w:bCs/>
                <w:noProof/>
                <w:color w:val="000066"/>
                <w:sz w:val="18"/>
                <w:szCs w:val="18"/>
                <w:lang w:eastAsia="nl-NL"/>
              </w:rPr>
              <w:drawing>
                <wp:inline distT="0" distB="0" distL="0" distR="0" wp14:anchorId="65C3E58B" wp14:editId="2749E6C1">
                  <wp:extent cx="863600" cy="635000"/>
                  <wp:effectExtent l="0" t="0" r="0" b="0"/>
                  <wp:docPr id="40" name="Afbeelding 40" descr="http://www.officeshopper.nl/images/officeshoppernl/4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fficeshopper.nl/images/officeshoppernl/41319.jp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863600" cy="635000"/>
                          </a:xfrm>
                          <a:prstGeom prst="rect">
                            <a:avLst/>
                          </a:prstGeom>
                          <a:noFill/>
                          <a:ln>
                            <a:noFill/>
                          </a:ln>
                        </pic:spPr>
                      </pic:pic>
                    </a:graphicData>
                  </a:graphic>
                </wp:inline>
              </w:drawing>
            </w:r>
          </w:p>
        </w:tc>
        <w:tc>
          <w:tcPr>
            <w:tcW w:w="2326" w:type="dxa"/>
          </w:tcPr>
          <w:p w14:paraId="39A249B2" w14:textId="77777777" w:rsidR="00556081" w:rsidRDefault="00556081" w:rsidP="001B1505">
            <w:r>
              <w:rPr>
                <w:rFonts w:ascii="Arial" w:hAnsi="Arial" w:cs="Arial"/>
                <w:b/>
                <w:bCs/>
                <w:noProof/>
                <w:color w:val="000066"/>
                <w:sz w:val="18"/>
                <w:szCs w:val="18"/>
                <w:lang w:eastAsia="nl-NL"/>
              </w:rPr>
              <w:drawing>
                <wp:inline distT="0" distB="0" distL="0" distR="0" wp14:anchorId="59264B1C" wp14:editId="2D1C5893">
                  <wp:extent cx="863600" cy="635000"/>
                  <wp:effectExtent l="0" t="0" r="0" b="0"/>
                  <wp:docPr id="41" name="Afbeelding 41" descr="http://www.officeshopper.nl/images/officeshoppernl/3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fficeshopper.nl/images/officeshoppernl/36211.jp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863600" cy="635000"/>
                          </a:xfrm>
                          <a:prstGeom prst="rect">
                            <a:avLst/>
                          </a:prstGeom>
                          <a:noFill/>
                          <a:ln>
                            <a:noFill/>
                          </a:ln>
                        </pic:spPr>
                      </pic:pic>
                    </a:graphicData>
                  </a:graphic>
                </wp:inline>
              </w:drawing>
            </w:r>
          </w:p>
        </w:tc>
        <w:tc>
          <w:tcPr>
            <w:tcW w:w="2326" w:type="dxa"/>
          </w:tcPr>
          <w:p w14:paraId="21F20DAE" w14:textId="77777777" w:rsidR="00556081" w:rsidRDefault="00556081" w:rsidP="001B1505">
            <w:r>
              <w:rPr>
                <w:rFonts w:ascii="Arial" w:hAnsi="Arial" w:cs="Arial"/>
                <w:b/>
                <w:bCs/>
                <w:noProof/>
                <w:color w:val="000066"/>
                <w:sz w:val="18"/>
                <w:szCs w:val="18"/>
                <w:lang w:eastAsia="nl-NL"/>
              </w:rPr>
              <w:drawing>
                <wp:inline distT="0" distB="0" distL="0" distR="0" wp14:anchorId="337ECC5B" wp14:editId="22728771">
                  <wp:extent cx="863600" cy="635000"/>
                  <wp:effectExtent l="0" t="0" r="0" b="0"/>
                  <wp:docPr id="42" name="Afbeelding 42" descr="http://www.officeshopper.nl/images/officeshoppernl/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fficeshopper.nl/images/officeshoppernl/4013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863600" cy="635000"/>
                          </a:xfrm>
                          <a:prstGeom prst="rect">
                            <a:avLst/>
                          </a:prstGeom>
                          <a:noFill/>
                          <a:ln>
                            <a:noFill/>
                          </a:ln>
                        </pic:spPr>
                      </pic:pic>
                    </a:graphicData>
                  </a:graphic>
                </wp:inline>
              </w:drawing>
            </w:r>
          </w:p>
        </w:tc>
        <w:tc>
          <w:tcPr>
            <w:tcW w:w="2326" w:type="dxa"/>
          </w:tcPr>
          <w:p w14:paraId="5E0381C8" w14:textId="77777777" w:rsidR="00556081" w:rsidRDefault="00556081" w:rsidP="001B1505">
            <w:r>
              <w:rPr>
                <w:rFonts w:ascii="Arial" w:hAnsi="Arial" w:cs="Arial"/>
                <w:b/>
                <w:bCs/>
                <w:noProof/>
                <w:color w:val="000066"/>
                <w:sz w:val="18"/>
                <w:szCs w:val="18"/>
                <w:lang w:eastAsia="nl-NL"/>
              </w:rPr>
              <w:drawing>
                <wp:inline distT="0" distB="0" distL="0" distR="0" wp14:anchorId="1EC2BF5D" wp14:editId="303406F0">
                  <wp:extent cx="863600" cy="635000"/>
                  <wp:effectExtent l="0" t="0" r="0" b="0"/>
                  <wp:docPr id="43" name="Afbeelding 43" descr="http://www.officeshopper.nl/images/officeshoppernl/3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fficeshopper.nl/images/officeshoppernl/39993.jpg"/>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863600" cy="635000"/>
                          </a:xfrm>
                          <a:prstGeom prst="rect">
                            <a:avLst/>
                          </a:prstGeom>
                          <a:noFill/>
                          <a:ln>
                            <a:noFill/>
                          </a:ln>
                        </pic:spPr>
                      </pic:pic>
                    </a:graphicData>
                  </a:graphic>
                </wp:inline>
              </w:drawing>
            </w:r>
          </w:p>
        </w:tc>
      </w:tr>
      <w:tr w:rsidR="00556081" w14:paraId="3E9E84C2" w14:textId="77777777" w:rsidTr="001B1505">
        <w:tc>
          <w:tcPr>
            <w:tcW w:w="2326" w:type="dxa"/>
          </w:tcPr>
          <w:p w14:paraId="7FDC52FF" w14:textId="77777777" w:rsidR="00556081" w:rsidRPr="00AA0D33" w:rsidRDefault="00556081" w:rsidP="001B1505">
            <w:pPr>
              <w:rPr>
                <w:sz w:val="20"/>
                <w:szCs w:val="20"/>
              </w:rPr>
            </w:pPr>
            <w:r>
              <w:rPr>
                <w:sz w:val="20"/>
                <w:szCs w:val="20"/>
              </w:rPr>
              <w:t xml:space="preserve">€ </w:t>
            </w:r>
            <w:r w:rsidRPr="00AA0D33">
              <w:rPr>
                <w:sz w:val="20"/>
                <w:szCs w:val="20"/>
              </w:rPr>
              <w:t>12,09</w:t>
            </w:r>
          </w:p>
        </w:tc>
        <w:tc>
          <w:tcPr>
            <w:tcW w:w="2326" w:type="dxa"/>
          </w:tcPr>
          <w:p w14:paraId="4268FFB7" w14:textId="77777777" w:rsidR="00556081" w:rsidRPr="00AA0D33" w:rsidRDefault="00556081" w:rsidP="001B1505">
            <w:pPr>
              <w:rPr>
                <w:sz w:val="20"/>
                <w:szCs w:val="20"/>
              </w:rPr>
            </w:pPr>
            <w:r>
              <w:rPr>
                <w:sz w:val="20"/>
                <w:szCs w:val="20"/>
              </w:rPr>
              <w:t>€ 23</w:t>
            </w:r>
            <w:r w:rsidRPr="00AA0D33">
              <w:rPr>
                <w:sz w:val="20"/>
                <w:szCs w:val="20"/>
              </w:rPr>
              <w:t>,</w:t>
            </w:r>
            <w:r>
              <w:rPr>
                <w:sz w:val="20"/>
                <w:szCs w:val="20"/>
              </w:rPr>
              <w:t>95</w:t>
            </w:r>
            <w:hyperlink r:id="rId104" w:history="1"/>
          </w:p>
        </w:tc>
        <w:tc>
          <w:tcPr>
            <w:tcW w:w="2326" w:type="dxa"/>
          </w:tcPr>
          <w:p w14:paraId="5126EBB7" w14:textId="77777777" w:rsidR="00556081" w:rsidRPr="00AA0D33" w:rsidRDefault="00556081" w:rsidP="001B1505">
            <w:pPr>
              <w:rPr>
                <w:sz w:val="20"/>
                <w:szCs w:val="20"/>
              </w:rPr>
            </w:pPr>
            <w:r>
              <w:rPr>
                <w:sz w:val="20"/>
                <w:szCs w:val="20"/>
              </w:rPr>
              <w:t>€ 22</w:t>
            </w:r>
            <w:r w:rsidRPr="00AA0D33">
              <w:rPr>
                <w:sz w:val="20"/>
                <w:szCs w:val="20"/>
              </w:rPr>
              <w:t>,</w:t>
            </w:r>
            <w:r>
              <w:rPr>
                <w:sz w:val="20"/>
                <w:szCs w:val="20"/>
              </w:rPr>
              <w:t>98</w:t>
            </w:r>
          </w:p>
        </w:tc>
        <w:tc>
          <w:tcPr>
            <w:tcW w:w="2326" w:type="dxa"/>
          </w:tcPr>
          <w:p w14:paraId="5D2DBC52" w14:textId="77777777" w:rsidR="00556081" w:rsidRPr="00AA0D33" w:rsidRDefault="00556081" w:rsidP="001B1505">
            <w:pPr>
              <w:rPr>
                <w:sz w:val="20"/>
                <w:szCs w:val="20"/>
              </w:rPr>
            </w:pPr>
            <w:r>
              <w:rPr>
                <w:sz w:val="20"/>
                <w:szCs w:val="20"/>
              </w:rPr>
              <w:t>€ 15</w:t>
            </w:r>
            <w:r w:rsidRPr="00AA0D33">
              <w:rPr>
                <w:sz w:val="20"/>
                <w:szCs w:val="20"/>
              </w:rPr>
              <w:t>,</w:t>
            </w:r>
            <w:r>
              <w:rPr>
                <w:sz w:val="20"/>
                <w:szCs w:val="20"/>
              </w:rPr>
              <w:t>49</w:t>
            </w:r>
          </w:p>
        </w:tc>
      </w:tr>
    </w:tbl>
    <w:p w14:paraId="6257E0B0" w14:textId="77777777" w:rsidR="00556081" w:rsidRDefault="00556081" w:rsidP="00556081"/>
    <w:p w14:paraId="6053B473"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7CBCF29A" w14:textId="77777777" w:rsidTr="001B1505">
        <w:tc>
          <w:tcPr>
            <w:tcW w:w="534" w:type="dxa"/>
          </w:tcPr>
          <w:p w14:paraId="063E8AEE" w14:textId="77777777" w:rsidR="00556081" w:rsidRPr="002B2B17" w:rsidRDefault="00556081" w:rsidP="001B1505">
            <w:pPr>
              <w:pStyle w:val="Opgave"/>
            </w:pPr>
          </w:p>
        </w:tc>
        <w:tc>
          <w:tcPr>
            <w:tcW w:w="8754" w:type="dxa"/>
          </w:tcPr>
          <w:p w14:paraId="28647633" w14:textId="77777777" w:rsidR="00556081" w:rsidRPr="00E82666" w:rsidRDefault="00556081" w:rsidP="001B1505">
            <w:r w:rsidRPr="00E82666">
              <w:t xml:space="preserve">Je bestelt bovenstaande  artikelen voor </w:t>
            </w:r>
            <w:r>
              <w:t>het</w:t>
            </w:r>
            <w:r w:rsidRPr="00E82666">
              <w:t xml:space="preserve"> kantoor:</w:t>
            </w:r>
          </w:p>
          <w:p w14:paraId="31173CAC" w14:textId="77777777" w:rsidR="00556081" w:rsidRPr="00E82666" w:rsidRDefault="00556081" w:rsidP="00556081">
            <w:pPr>
              <w:pStyle w:val="ListParagraph"/>
              <w:numPr>
                <w:ilvl w:val="0"/>
                <w:numId w:val="42"/>
              </w:numPr>
            </w:pPr>
            <w:r w:rsidRPr="00E82666">
              <w:t>Ordners: 12 stuks</w:t>
            </w:r>
          </w:p>
          <w:p w14:paraId="637F6A86" w14:textId="77777777" w:rsidR="00556081" w:rsidRPr="00E82666" w:rsidRDefault="00556081" w:rsidP="00556081">
            <w:pPr>
              <w:pStyle w:val="ListParagraph"/>
              <w:numPr>
                <w:ilvl w:val="0"/>
                <w:numId w:val="42"/>
              </w:numPr>
            </w:pPr>
            <w:r w:rsidRPr="00E82666">
              <w:t>Papier: 8 dozen</w:t>
            </w:r>
          </w:p>
          <w:p w14:paraId="2A2680EE" w14:textId="77777777" w:rsidR="00556081" w:rsidRPr="00E82666" w:rsidRDefault="00556081" w:rsidP="00556081">
            <w:pPr>
              <w:pStyle w:val="ListParagraph"/>
              <w:numPr>
                <w:ilvl w:val="0"/>
                <w:numId w:val="42"/>
              </w:numPr>
            </w:pPr>
            <w:r w:rsidRPr="00E82666">
              <w:t>Nietmachine: 2 stuks</w:t>
            </w:r>
          </w:p>
          <w:p w14:paraId="222CF3AB" w14:textId="77777777" w:rsidR="00556081" w:rsidRPr="00E82666" w:rsidRDefault="00556081" w:rsidP="00556081">
            <w:pPr>
              <w:pStyle w:val="ListParagraph"/>
              <w:numPr>
                <w:ilvl w:val="0"/>
                <w:numId w:val="42"/>
              </w:numPr>
            </w:pPr>
            <w:r w:rsidRPr="00E82666">
              <w:t>Perforator: 2 stuks</w:t>
            </w:r>
          </w:p>
          <w:p w14:paraId="318CAC5B" w14:textId="77777777" w:rsidR="00556081" w:rsidRPr="00E82666" w:rsidRDefault="00556081" w:rsidP="001B1505">
            <w:r w:rsidRPr="00E82666">
              <w:t>Bereken hieronder het totale bedrag dat je moet betalen.</w:t>
            </w:r>
          </w:p>
        </w:tc>
      </w:tr>
      <w:tr w:rsidR="00556081" w:rsidRPr="002B2B17" w14:paraId="2BA36F0C" w14:textId="77777777" w:rsidTr="001B1505">
        <w:tc>
          <w:tcPr>
            <w:tcW w:w="534" w:type="dxa"/>
          </w:tcPr>
          <w:p w14:paraId="77B3EC16" w14:textId="77777777" w:rsidR="00556081" w:rsidRPr="002B2B17" w:rsidRDefault="00556081" w:rsidP="001B1505"/>
        </w:tc>
        <w:tc>
          <w:tcPr>
            <w:tcW w:w="8754" w:type="dxa"/>
          </w:tcPr>
          <w:p w14:paraId="4C7508CB" w14:textId="77777777" w:rsidR="00556081" w:rsidRPr="002B2B17" w:rsidRDefault="00556081" w:rsidP="001B1505"/>
          <w:p w14:paraId="74EFB944" w14:textId="32B8715E" w:rsidR="00556081" w:rsidRPr="002E4DD4" w:rsidRDefault="002E4DD4" w:rsidP="00E845E3">
            <w:pPr>
              <w:rPr>
                <w:b/>
              </w:rPr>
            </w:pPr>
            <w:r w:rsidRPr="002E4DD4">
              <w:rPr>
                <w:b/>
                <w:sz w:val="20"/>
                <w:szCs w:val="20"/>
              </w:rPr>
              <w:t>€</w:t>
            </w:r>
            <w:r w:rsidRPr="002E4DD4">
              <w:rPr>
                <w:b/>
                <w:sz w:val="20"/>
                <w:szCs w:val="20"/>
              </w:rPr>
              <w:t xml:space="preserve"> </w:t>
            </w:r>
            <w:r w:rsidRPr="002E4DD4">
              <w:rPr>
                <w:b/>
              </w:rPr>
              <w:t>413,62</w:t>
            </w:r>
          </w:p>
        </w:tc>
      </w:tr>
    </w:tbl>
    <w:p w14:paraId="37E7F740" w14:textId="77777777" w:rsidR="00556081" w:rsidRDefault="00556081" w:rsidP="00556081"/>
    <w:p w14:paraId="59052E8F" w14:textId="77777777" w:rsidR="00556081" w:rsidRPr="002B2B17" w:rsidRDefault="00556081" w:rsidP="00556081"/>
    <w:tbl>
      <w:tblPr>
        <w:tblW w:w="0" w:type="auto"/>
        <w:tblLook w:val="04A0" w:firstRow="1" w:lastRow="0" w:firstColumn="1" w:lastColumn="0" w:noHBand="0" w:noVBand="1"/>
      </w:tblPr>
      <w:tblGrid>
        <w:gridCol w:w="2326"/>
        <w:gridCol w:w="2326"/>
        <w:gridCol w:w="2326"/>
        <w:gridCol w:w="2326"/>
      </w:tblGrid>
      <w:tr w:rsidR="00556081" w14:paraId="758466BD" w14:textId="77777777" w:rsidTr="001B1505">
        <w:tc>
          <w:tcPr>
            <w:tcW w:w="9304" w:type="dxa"/>
            <w:gridSpan w:val="4"/>
            <w:shd w:val="clear" w:color="auto" w:fill="DDD9C3"/>
          </w:tcPr>
          <w:p w14:paraId="36D81BC3" w14:textId="77777777" w:rsidR="00556081" w:rsidRPr="008D3651" w:rsidRDefault="00556081" w:rsidP="001B1505">
            <w:pPr>
              <w:spacing w:line="432" w:lineRule="atLeast"/>
              <w:jc w:val="center"/>
              <w:rPr>
                <w:rFonts w:ascii="Verdana" w:hAnsi="Verdana"/>
                <w:sz w:val="40"/>
                <w:szCs w:val="40"/>
              </w:rPr>
            </w:pPr>
            <w:r w:rsidRPr="008D3651">
              <w:rPr>
                <w:rFonts w:ascii="Verdana" w:hAnsi="Verdana"/>
                <w:b/>
                <w:bCs/>
                <w:i/>
                <w:iCs/>
                <w:color w:val="FF0000"/>
                <w:sz w:val="40"/>
                <w:szCs w:val="40"/>
              </w:rPr>
              <w:t>Kasten actie</w:t>
            </w:r>
            <w:r w:rsidRPr="008D3651">
              <w:rPr>
                <w:rFonts w:ascii="Verdana" w:hAnsi="Verdana"/>
                <w:b/>
                <w:bCs/>
                <w:color w:val="000000"/>
                <w:sz w:val="40"/>
                <w:szCs w:val="40"/>
              </w:rPr>
              <w:t xml:space="preserve"> </w:t>
            </w:r>
            <w:r w:rsidRPr="008D3651">
              <w:rPr>
                <w:rFonts w:ascii="Verdana" w:hAnsi="Verdana"/>
                <w:b/>
                <w:bCs/>
                <w:sz w:val="40"/>
                <w:szCs w:val="40"/>
              </w:rPr>
              <w:t>180x80x38.5 cm.</w:t>
            </w:r>
          </w:p>
          <w:p w14:paraId="1BADCC54" w14:textId="77777777" w:rsidR="00556081" w:rsidRDefault="00556081" w:rsidP="001B1505">
            <w:pPr>
              <w:spacing w:line="432" w:lineRule="atLeast"/>
              <w:jc w:val="center"/>
            </w:pPr>
            <w:r w:rsidRPr="008D3651">
              <w:rPr>
                <w:rFonts w:ascii="Verdana" w:hAnsi="Verdana"/>
                <w:b/>
                <w:bCs/>
                <w:sz w:val="40"/>
                <w:szCs w:val="40"/>
              </w:rPr>
              <w:t xml:space="preserve">zwart, wit of licht grijs </w:t>
            </w:r>
          </w:p>
        </w:tc>
      </w:tr>
      <w:tr w:rsidR="00556081" w14:paraId="76BDF01B" w14:textId="77777777" w:rsidTr="001B1505">
        <w:trPr>
          <w:trHeight w:val="1851"/>
        </w:trPr>
        <w:tc>
          <w:tcPr>
            <w:tcW w:w="2326" w:type="dxa"/>
          </w:tcPr>
          <w:p w14:paraId="736651A6" w14:textId="77777777" w:rsidR="00556081" w:rsidRDefault="00556081" w:rsidP="001B1505">
            <w:r>
              <w:rPr>
                <w:rFonts w:ascii="Verdana" w:hAnsi="Verdana"/>
                <w:noProof/>
                <w:color w:val="000000"/>
                <w:sz w:val="15"/>
                <w:szCs w:val="15"/>
                <w:lang w:eastAsia="nl-NL"/>
              </w:rPr>
              <w:drawing>
                <wp:inline distT="0" distB="0" distL="0" distR="0" wp14:anchorId="56FAE8D9" wp14:editId="72C3A77E">
                  <wp:extent cx="1079500" cy="1625600"/>
                  <wp:effectExtent l="0" t="0" r="12700" b="0"/>
                  <wp:docPr id="44" name="Afbeelding 44" descr="kast1X%20(Small)">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ast1X%20(Smal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79500" cy="1625600"/>
                          </a:xfrm>
                          <a:prstGeom prst="rect">
                            <a:avLst/>
                          </a:prstGeom>
                          <a:noFill/>
                          <a:ln>
                            <a:noFill/>
                          </a:ln>
                        </pic:spPr>
                      </pic:pic>
                    </a:graphicData>
                  </a:graphic>
                </wp:inline>
              </w:drawing>
            </w:r>
          </w:p>
        </w:tc>
        <w:tc>
          <w:tcPr>
            <w:tcW w:w="2326" w:type="dxa"/>
          </w:tcPr>
          <w:p w14:paraId="37574A36" w14:textId="77777777" w:rsidR="00556081" w:rsidRPr="00486645" w:rsidRDefault="00556081" w:rsidP="001B1505">
            <w:r>
              <w:rPr>
                <w:rFonts w:ascii="Verdana" w:hAnsi="Verdana"/>
                <w:noProof/>
                <w:color w:val="000000"/>
                <w:sz w:val="15"/>
                <w:szCs w:val="15"/>
                <w:lang w:eastAsia="nl-NL"/>
              </w:rPr>
              <w:drawing>
                <wp:inline distT="0" distB="0" distL="0" distR="0" wp14:anchorId="56FD84BC" wp14:editId="56D9F2CB">
                  <wp:extent cx="1079500" cy="1625600"/>
                  <wp:effectExtent l="0" t="0" r="12700" b="0"/>
                  <wp:docPr id="45" name="Afbeelding 45" descr="kast2X%20(Small)">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st2X%20(Small)"/>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9500" cy="1625600"/>
                          </a:xfrm>
                          <a:prstGeom prst="rect">
                            <a:avLst/>
                          </a:prstGeom>
                          <a:noFill/>
                          <a:ln>
                            <a:noFill/>
                          </a:ln>
                        </pic:spPr>
                      </pic:pic>
                    </a:graphicData>
                  </a:graphic>
                </wp:inline>
              </w:drawing>
            </w:r>
          </w:p>
        </w:tc>
        <w:tc>
          <w:tcPr>
            <w:tcW w:w="2326" w:type="dxa"/>
          </w:tcPr>
          <w:p w14:paraId="2AC6CBAA" w14:textId="77777777" w:rsidR="00556081" w:rsidRDefault="00556081" w:rsidP="001B1505">
            <w:r>
              <w:rPr>
                <w:rFonts w:ascii="Verdana" w:hAnsi="Verdana"/>
                <w:noProof/>
                <w:color w:val="000000"/>
                <w:sz w:val="15"/>
                <w:szCs w:val="15"/>
                <w:lang w:eastAsia="nl-NL"/>
              </w:rPr>
              <w:drawing>
                <wp:inline distT="0" distB="0" distL="0" distR="0" wp14:anchorId="02442F11" wp14:editId="0CCE4013">
                  <wp:extent cx="1079500" cy="1625600"/>
                  <wp:effectExtent l="0" t="0" r="12700" b="0"/>
                  <wp:docPr id="46" name="Afbeelding 46" descr="kast3X%20(Small)">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st3X%20(Small)"/>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9500" cy="1625600"/>
                          </a:xfrm>
                          <a:prstGeom prst="rect">
                            <a:avLst/>
                          </a:prstGeom>
                          <a:noFill/>
                          <a:ln>
                            <a:noFill/>
                          </a:ln>
                        </pic:spPr>
                      </pic:pic>
                    </a:graphicData>
                  </a:graphic>
                </wp:inline>
              </w:drawing>
            </w:r>
          </w:p>
        </w:tc>
        <w:tc>
          <w:tcPr>
            <w:tcW w:w="2326" w:type="dxa"/>
          </w:tcPr>
          <w:p w14:paraId="27800EA1" w14:textId="77777777" w:rsidR="00556081" w:rsidRDefault="00556081" w:rsidP="001B1505">
            <w:r>
              <w:rPr>
                <w:rFonts w:ascii="Verdana" w:hAnsi="Verdana"/>
                <w:noProof/>
                <w:color w:val="000000"/>
                <w:sz w:val="15"/>
                <w:szCs w:val="15"/>
                <w:lang w:eastAsia="nl-NL"/>
              </w:rPr>
              <w:drawing>
                <wp:inline distT="0" distB="0" distL="0" distR="0" wp14:anchorId="5F7CC26A" wp14:editId="503B3F1A">
                  <wp:extent cx="1079500" cy="1625600"/>
                  <wp:effectExtent l="0" t="0" r="12700" b="0"/>
                  <wp:docPr id="47" name="Afbeelding 47" descr="kast4X%20(Small)">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ast4X%20(Smal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9500" cy="1625600"/>
                          </a:xfrm>
                          <a:prstGeom prst="rect">
                            <a:avLst/>
                          </a:prstGeom>
                          <a:noFill/>
                          <a:ln>
                            <a:noFill/>
                          </a:ln>
                        </pic:spPr>
                      </pic:pic>
                    </a:graphicData>
                  </a:graphic>
                </wp:inline>
              </w:drawing>
            </w:r>
          </w:p>
        </w:tc>
      </w:tr>
      <w:tr w:rsidR="00556081" w14:paraId="3B70E3E6" w14:textId="77777777" w:rsidTr="001B1505">
        <w:tc>
          <w:tcPr>
            <w:tcW w:w="2326" w:type="dxa"/>
          </w:tcPr>
          <w:p w14:paraId="6FB12FCC" w14:textId="77777777" w:rsidR="00556081" w:rsidRPr="008D3651" w:rsidRDefault="00556081" w:rsidP="001B1505">
            <w:pPr>
              <w:spacing w:line="432" w:lineRule="atLeast"/>
              <w:rPr>
                <w:rFonts w:ascii="Verdana" w:hAnsi="Verdana"/>
                <w:b/>
                <w:bCs/>
                <w:sz w:val="20"/>
                <w:szCs w:val="20"/>
              </w:rPr>
            </w:pPr>
            <w:r w:rsidRPr="008D3651">
              <w:rPr>
                <w:rFonts w:ascii="Verdana" w:hAnsi="Verdana"/>
                <w:b/>
                <w:bCs/>
                <w:sz w:val="20"/>
                <w:szCs w:val="20"/>
              </w:rPr>
              <w:t>per stuk</w:t>
            </w:r>
          </w:p>
          <w:p w14:paraId="7B8385D7" w14:textId="77777777" w:rsidR="00556081" w:rsidRPr="008D3651" w:rsidRDefault="00556081" w:rsidP="001B1505">
            <w:pPr>
              <w:rPr>
                <w:sz w:val="20"/>
                <w:szCs w:val="20"/>
              </w:rPr>
            </w:pPr>
            <w:r w:rsidRPr="008D3651">
              <w:rPr>
                <w:rFonts w:ascii="Verdana" w:hAnsi="Verdana"/>
                <w:b/>
                <w:bCs/>
                <w:color w:val="FF0000"/>
                <w:sz w:val="20"/>
                <w:szCs w:val="20"/>
              </w:rPr>
              <w:t xml:space="preserve">€ 125.- </w:t>
            </w:r>
          </w:p>
        </w:tc>
        <w:tc>
          <w:tcPr>
            <w:tcW w:w="2326" w:type="dxa"/>
          </w:tcPr>
          <w:p w14:paraId="7FB2761F" w14:textId="77777777" w:rsidR="00556081" w:rsidRPr="008D3651" w:rsidRDefault="00556081" w:rsidP="001B1505">
            <w:pPr>
              <w:spacing w:line="432" w:lineRule="atLeast"/>
              <w:rPr>
                <w:rFonts w:ascii="Verdana" w:hAnsi="Verdana"/>
                <w:sz w:val="20"/>
                <w:szCs w:val="20"/>
              </w:rPr>
            </w:pPr>
            <w:r w:rsidRPr="008D3651">
              <w:rPr>
                <w:rFonts w:ascii="Verdana" w:hAnsi="Verdana"/>
                <w:b/>
                <w:bCs/>
                <w:color w:val="000000"/>
                <w:sz w:val="20"/>
                <w:szCs w:val="20"/>
              </w:rPr>
              <w:t>2 stuks samen</w:t>
            </w:r>
          </w:p>
          <w:p w14:paraId="7C6A8E8D" w14:textId="77777777" w:rsidR="00556081" w:rsidRPr="008D3651" w:rsidRDefault="00556081" w:rsidP="001B1505">
            <w:pPr>
              <w:rPr>
                <w:sz w:val="20"/>
                <w:szCs w:val="20"/>
              </w:rPr>
            </w:pPr>
            <w:r w:rsidRPr="008D3651">
              <w:rPr>
                <w:rFonts w:ascii="Verdana" w:hAnsi="Verdana"/>
                <w:b/>
                <w:bCs/>
                <w:color w:val="FF0000"/>
                <w:sz w:val="20"/>
                <w:szCs w:val="20"/>
              </w:rPr>
              <w:t xml:space="preserve">€ 189.- </w:t>
            </w:r>
          </w:p>
        </w:tc>
        <w:tc>
          <w:tcPr>
            <w:tcW w:w="2326" w:type="dxa"/>
          </w:tcPr>
          <w:p w14:paraId="1EEBAAD7" w14:textId="77777777" w:rsidR="00556081" w:rsidRPr="008D3651" w:rsidRDefault="00556081" w:rsidP="001B1505">
            <w:pPr>
              <w:spacing w:line="432" w:lineRule="atLeast"/>
              <w:rPr>
                <w:rFonts w:ascii="Verdana" w:hAnsi="Verdana"/>
                <w:sz w:val="20"/>
                <w:szCs w:val="20"/>
              </w:rPr>
            </w:pPr>
            <w:r w:rsidRPr="008D3651">
              <w:rPr>
                <w:rFonts w:ascii="Verdana" w:hAnsi="Verdana"/>
                <w:b/>
                <w:bCs/>
                <w:color w:val="000000"/>
                <w:sz w:val="20"/>
                <w:szCs w:val="20"/>
              </w:rPr>
              <w:t>3 stuks samen</w:t>
            </w:r>
          </w:p>
          <w:p w14:paraId="5205B812" w14:textId="77777777" w:rsidR="00556081" w:rsidRPr="008D3651" w:rsidRDefault="00556081" w:rsidP="001B1505">
            <w:pPr>
              <w:rPr>
                <w:sz w:val="20"/>
                <w:szCs w:val="20"/>
              </w:rPr>
            </w:pPr>
            <w:r w:rsidRPr="008D3651">
              <w:rPr>
                <w:rFonts w:ascii="Verdana" w:hAnsi="Verdana"/>
                <w:b/>
                <w:bCs/>
                <w:color w:val="FF0000"/>
                <w:sz w:val="20"/>
                <w:szCs w:val="20"/>
              </w:rPr>
              <w:t xml:space="preserve">€ 269.- </w:t>
            </w:r>
          </w:p>
        </w:tc>
        <w:tc>
          <w:tcPr>
            <w:tcW w:w="2326" w:type="dxa"/>
          </w:tcPr>
          <w:p w14:paraId="40736CB2" w14:textId="77777777" w:rsidR="00556081" w:rsidRPr="008D3651" w:rsidRDefault="00556081" w:rsidP="001B1505">
            <w:pPr>
              <w:spacing w:line="432" w:lineRule="atLeast"/>
              <w:rPr>
                <w:rFonts w:ascii="Verdana" w:hAnsi="Verdana"/>
                <w:sz w:val="20"/>
                <w:szCs w:val="20"/>
              </w:rPr>
            </w:pPr>
            <w:r w:rsidRPr="008D3651">
              <w:rPr>
                <w:rFonts w:ascii="Verdana" w:hAnsi="Verdana"/>
                <w:b/>
                <w:bCs/>
                <w:color w:val="000000"/>
                <w:sz w:val="20"/>
                <w:szCs w:val="20"/>
              </w:rPr>
              <w:t>4 stuks samen</w:t>
            </w:r>
          </w:p>
          <w:p w14:paraId="271DC08F" w14:textId="77777777" w:rsidR="00556081" w:rsidRPr="008D3651" w:rsidRDefault="00556081" w:rsidP="001B1505">
            <w:pPr>
              <w:rPr>
                <w:sz w:val="20"/>
                <w:szCs w:val="20"/>
              </w:rPr>
            </w:pPr>
            <w:r w:rsidRPr="008D3651">
              <w:rPr>
                <w:rFonts w:ascii="Verdana" w:hAnsi="Verdana"/>
                <w:b/>
                <w:bCs/>
                <w:color w:val="FF0000"/>
                <w:sz w:val="20"/>
                <w:szCs w:val="20"/>
              </w:rPr>
              <w:t xml:space="preserve">€ 349.- </w:t>
            </w:r>
          </w:p>
        </w:tc>
      </w:tr>
      <w:tr w:rsidR="00556081" w14:paraId="5602FB0B" w14:textId="77777777" w:rsidTr="001B1505">
        <w:tc>
          <w:tcPr>
            <w:tcW w:w="2326" w:type="dxa"/>
          </w:tcPr>
          <w:p w14:paraId="74E3C000" w14:textId="77777777" w:rsidR="00556081" w:rsidRPr="002E4DD4" w:rsidRDefault="00556081" w:rsidP="001B1505">
            <w:pPr>
              <w:rPr>
                <w:sz w:val="16"/>
                <w:szCs w:val="16"/>
              </w:rPr>
            </w:pPr>
          </w:p>
          <w:p w14:paraId="6049AAD9" w14:textId="339BF39B" w:rsidR="00556081" w:rsidRDefault="002E4DD4" w:rsidP="002E4DD4">
            <w:r w:rsidRPr="002E4DD4">
              <w:rPr>
                <w:rFonts w:ascii="Verdana" w:hAnsi="Verdana"/>
                <w:b/>
                <w:bCs/>
                <w:sz w:val="20"/>
                <w:szCs w:val="20"/>
              </w:rPr>
              <w:t>€ 125</w:t>
            </w:r>
            <w:r>
              <w:rPr>
                <w:rFonts w:ascii="Verdana" w:hAnsi="Verdana"/>
                <w:b/>
                <w:bCs/>
                <w:sz w:val="20"/>
                <w:szCs w:val="20"/>
              </w:rPr>
              <w:t>,</w:t>
            </w:r>
            <w:r w:rsidRPr="002E4DD4">
              <w:rPr>
                <w:rFonts w:ascii="Verdana" w:hAnsi="Verdana"/>
                <w:b/>
                <w:bCs/>
                <w:sz w:val="20"/>
                <w:szCs w:val="20"/>
              </w:rPr>
              <w:t>-</w:t>
            </w:r>
          </w:p>
        </w:tc>
        <w:tc>
          <w:tcPr>
            <w:tcW w:w="2326" w:type="dxa"/>
          </w:tcPr>
          <w:p w14:paraId="052C2193" w14:textId="77777777" w:rsidR="00556081" w:rsidRPr="002E4DD4" w:rsidRDefault="00556081" w:rsidP="001B1505">
            <w:pPr>
              <w:rPr>
                <w:sz w:val="16"/>
                <w:szCs w:val="16"/>
              </w:rPr>
            </w:pPr>
          </w:p>
          <w:p w14:paraId="0910B69C" w14:textId="1425654A" w:rsidR="00556081" w:rsidRDefault="002E4DD4" w:rsidP="002E4DD4">
            <w:r w:rsidRPr="002E4DD4">
              <w:rPr>
                <w:rFonts w:ascii="Verdana" w:hAnsi="Verdana"/>
                <w:b/>
                <w:bCs/>
                <w:sz w:val="20"/>
                <w:szCs w:val="20"/>
              </w:rPr>
              <w:t xml:space="preserve">€ </w:t>
            </w:r>
            <w:r>
              <w:rPr>
                <w:rFonts w:ascii="Verdana" w:hAnsi="Verdana"/>
                <w:b/>
                <w:bCs/>
                <w:sz w:val="20"/>
                <w:szCs w:val="20"/>
              </w:rPr>
              <w:t>94,50</w:t>
            </w:r>
          </w:p>
        </w:tc>
        <w:tc>
          <w:tcPr>
            <w:tcW w:w="2326" w:type="dxa"/>
          </w:tcPr>
          <w:p w14:paraId="613A269B" w14:textId="77777777" w:rsidR="00556081" w:rsidRPr="002E4DD4" w:rsidRDefault="00556081" w:rsidP="001B1505">
            <w:pPr>
              <w:rPr>
                <w:sz w:val="16"/>
                <w:szCs w:val="16"/>
              </w:rPr>
            </w:pPr>
          </w:p>
          <w:p w14:paraId="0EE80165" w14:textId="2FB4A395" w:rsidR="00556081" w:rsidRPr="002E4DD4" w:rsidRDefault="002E4DD4" w:rsidP="001B1505">
            <w:pPr>
              <w:rPr>
                <w:b/>
              </w:rPr>
            </w:pPr>
            <w:r>
              <w:rPr>
                <w:rFonts w:ascii="Verdana" w:hAnsi="Verdana"/>
                <w:b/>
                <w:bCs/>
                <w:sz w:val="20"/>
                <w:szCs w:val="20"/>
              </w:rPr>
              <w:t>€ 89,67</w:t>
            </w:r>
          </w:p>
        </w:tc>
        <w:tc>
          <w:tcPr>
            <w:tcW w:w="2326" w:type="dxa"/>
          </w:tcPr>
          <w:p w14:paraId="758A478B" w14:textId="77777777" w:rsidR="00556081" w:rsidRPr="002E4DD4" w:rsidRDefault="00556081" w:rsidP="001B1505">
            <w:pPr>
              <w:rPr>
                <w:sz w:val="16"/>
                <w:szCs w:val="16"/>
              </w:rPr>
            </w:pPr>
          </w:p>
          <w:p w14:paraId="54E7A71E" w14:textId="2029E1BC" w:rsidR="00556081" w:rsidRDefault="002E4DD4" w:rsidP="002E4DD4">
            <w:r w:rsidRPr="002E4DD4">
              <w:rPr>
                <w:rFonts w:ascii="Verdana" w:hAnsi="Verdana"/>
                <w:b/>
                <w:bCs/>
                <w:sz w:val="20"/>
                <w:szCs w:val="20"/>
              </w:rPr>
              <w:t xml:space="preserve">€ </w:t>
            </w:r>
            <w:r>
              <w:rPr>
                <w:rFonts w:ascii="Verdana" w:hAnsi="Verdana"/>
                <w:b/>
                <w:bCs/>
                <w:sz w:val="20"/>
                <w:szCs w:val="20"/>
              </w:rPr>
              <w:t>87,25</w:t>
            </w:r>
          </w:p>
        </w:tc>
      </w:tr>
    </w:tbl>
    <w:p w14:paraId="4B65CA55"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4CF1E3C9" w14:textId="77777777" w:rsidTr="001B1505">
        <w:tc>
          <w:tcPr>
            <w:tcW w:w="534" w:type="dxa"/>
          </w:tcPr>
          <w:p w14:paraId="1B1009F4" w14:textId="77777777" w:rsidR="00556081" w:rsidRPr="002B2B17" w:rsidRDefault="00556081" w:rsidP="001B1505">
            <w:pPr>
              <w:pStyle w:val="Opgave"/>
            </w:pPr>
          </w:p>
        </w:tc>
        <w:tc>
          <w:tcPr>
            <w:tcW w:w="8754" w:type="dxa"/>
          </w:tcPr>
          <w:p w14:paraId="515A9EC5" w14:textId="0ACF4706" w:rsidR="00556081" w:rsidRPr="002E4DD4" w:rsidRDefault="002E4DD4" w:rsidP="001B1505">
            <w:pPr>
              <w:rPr>
                <w:b/>
              </w:rPr>
            </w:pPr>
            <w:r>
              <w:t xml:space="preserve">a. Hoe hoog zijn de kasten? </w:t>
            </w:r>
            <w:r w:rsidRPr="002E4DD4">
              <w:rPr>
                <w:b/>
              </w:rPr>
              <w:t>180 cm</w:t>
            </w:r>
          </w:p>
          <w:p w14:paraId="1C89D033" w14:textId="77777777" w:rsidR="00556081" w:rsidRPr="00E82666" w:rsidRDefault="00556081" w:rsidP="001B1505"/>
          <w:p w14:paraId="6E04E5D4" w14:textId="550FBC40" w:rsidR="00556081" w:rsidRPr="002B2B17" w:rsidRDefault="002E4DD4" w:rsidP="001B1505">
            <w:r>
              <w:t>b</w:t>
            </w:r>
            <w:r w:rsidR="00556081">
              <w:t xml:space="preserve">. Vul in de folder steeds </w:t>
            </w:r>
            <w:r w:rsidR="00556081" w:rsidRPr="00E82666">
              <w:t>de prijs per stuk in.</w:t>
            </w:r>
          </w:p>
        </w:tc>
      </w:tr>
    </w:tbl>
    <w:p w14:paraId="76BC73E7" w14:textId="77777777" w:rsidR="00556081" w:rsidRDefault="00556081" w:rsidP="00556081"/>
    <w:p w14:paraId="36B7559C" w14:textId="77777777" w:rsidR="00556081" w:rsidRPr="002B2B17" w:rsidRDefault="00556081" w:rsidP="00556081">
      <w:pPr>
        <w:pStyle w:val="Heading1"/>
      </w:pPr>
      <w:r>
        <w:lastRenderedPageBreak/>
        <w:t>Prijzen en grafieken</w:t>
      </w:r>
    </w:p>
    <w:tbl>
      <w:tblPr>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9304"/>
      </w:tblGrid>
      <w:tr w:rsidR="00556081" w:rsidRPr="002B2B17" w14:paraId="2E1F6522" w14:textId="77777777" w:rsidTr="001B1505">
        <w:trPr>
          <w:trHeight w:val="8795"/>
        </w:trPr>
        <w:tc>
          <w:tcPr>
            <w:tcW w:w="9304" w:type="dxa"/>
          </w:tcPr>
          <w:p w14:paraId="325C22B5" w14:textId="77777777" w:rsidR="00556081" w:rsidRPr="00ED317F" w:rsidRDefault="00556081" w:rsidP="001B1505">
            <w:pPr>
              <w:rPr>
                <w:rFonts w:ascii="Verdana" w:hAnsi="Verdana"/>
                <w:color w:val="515151"/>
                <w:sz w:val="17"/>
                <w:szCs w:val="17"/>
              </w:rPr>
            </w:pPr>
          </w:p>
          <w:p w14:paraId="13AC35D9" w14:textId="77777777" w:rsidR="00556081" w:rsidRPr="002B2B17" w:rsidRDefault="00556081" w:rsidP="001B1505">
            <w:r w:rsidRPr="002B2B17">
              <w:t xml:space="preserve">Elke maand wordt </w:t>
            </w:r>
            <w:r>
              <w:t xml:space="preserve">in het tuincentrum </w:t>
            </w:r>
            <w:r w:rsidRPr="002B2B17">
              <w:t>de verkoop bijgehouden.</w:t>
            </w:r>
          </w:p>
          <w:p w14:paraId="509A933B" w14:textId="77777777" w:rsidR="00556081" w:rsidRPr="002B2B17" w:rsidRDefault="00556081" w:rsidP="001B1505">
            <w:r w:rsidRPr="002B2B17">
              <w:t>In onderstaande tabel zie je de verkoop in 2010.</w:t>
            </w:r>
          </w:p>
          <w:p w14:paraId="550F30A0" w14:textId="77777777" w:rsidR="00556081" w:rsidRPr="002B2B17" w:rsidRDefault="00556081" w:rsidP="001B150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1E0" w:firstRow="1" w:lastRow="1" w:firstColumn="1" w:lastColumn="1" w:noHBand="0" w:noVBand="0"/>
            </w:tblPr>
            <w:tblGrid>
              <w:gridCol w:w="2274"/>
              <w:gridCol w:w="2267"/>
              <w:gridCol w:w="2275"/>
              <w:gridCol w:w="2262"/>
            </w:tblGrid>
            <w:tr w:rsidR="005D3D6F" w:rsidRPr="002B2B17" w14:paraId="618FC667" w14:textId="77777777" w:rsidTr="001B1505">
              <w:tc>
                <w:tcPr>
                  <w:tcW w:w="2303" w:type="dxa"/>
                </w:tcPr>
                <w:p w14:paraId="42C93D12" w14:textId="77777777" w:rsidR="00556081" w:rsidRPr="00ED317F" w:rsidRDefault="00556081" w:rsidP="001B1505">
                  <w:pPr>
                    <w:rPr>
                      <w:b/>
                    </w:rPr>
                  </w:pPr>
                  <w:r w:rsidRPr="00ED317F">
                    <w:rPr>
                      <w:b/>
                    </w:rPr>
                    <w:t>maand</w:t>
                  </w:r>
                </w:p>
              </w:tc>
              <w:tc>
                <w:tcPr>
                  <w:tcW w:w="2303" w:type="dxa"/>
                </w:tcPr>
                <w:p w14:paraId="3D38B84D" w14:textId="77777777" w:rsidR="00556081" w:rsidRPr="00ED317F" w:rsidRDefault="00556081" w:rsidP="001B1505">
                  <w:pPr>
                    <w:rPr>
                      <w:b/>
                    </w:rPr>
                  </w:pPr>
                  <w:r w:rsidRPr="00ED317F">
                    <w:rPr>
                      <w:b/>
                    </w:rPr>
                    <w:t xml:space="preserve">Planten, zaden </w:t>
                  </w:r>
                  <w:proofErr w:type="spellStart"/>
                  <w:r w:rsidRPr="00ED317F">
                    <w:rPr>
                      <w:b/>
                    </w:rPr>
                    <w:t>e.d</w:t>
                  </w:r>
                  <w:proofErr w:type="spellEnd"/>
                </w:p>
              </w:tc>
              <w:tc>
                <w:tcPr>
                  <w:tcW w:w="2303" w:type="dxa"/>
                </w:tcPr>
                <w:p w14:paraId="440336DE" w14:textId="77777777" w:rsidR="00556081" w:rsidRPr="00ED317F" w:rsidRDefault="00556081" w:rsidP="001B1505">
                  <w:pPr>
                    <w:rPr>
                      <w:b/>
                    </w:rPr>
                  </w:pPr>
                  <w:r w:rsidRPr="00ED317F">
                    <w:rPr>
                      <w:b/>
                    </w:rPr>
                    <w:t>Andere materialen</w:t>
                  </w:r>
                </w:p>
              </w:tc>
              <w:tc>
                <w:tcPr>
                  <w:tcW w:w="2303" w:type="dxa"/>
                </w:tcPr>
                <w:p w14:paraId="4A5CB4C5" w14:textId="77777777" w:rsidR="00556081" w:rsidRPr="00ED317F" w:rsidRDefault="00556081" w:rsidP="001B1505">
                  <w:pPr>
                    <w:rPr>
                      <w:b/>
                    </w:rPr>
                  </w:pPr>
                  <w:r w:rsidRPr="00ED317F">
                    <w:rPr>
                      <w:b/>
                    </w:rPr>
                    <w:t>Totaal</w:t>
                  </w:r>
                </w:p>
              </w:tc>
            </w:tr>
            <w:tr w:rsidR="005D3D6F" w:rsidRPr="002B2B17" w14:paraId="4B9EB08B" w14:textId="77777777" w:rsidTr="001B1505">
              <w:tc>
                <w:tcPr>
                  <w:tcW w:w="2303" w:type="dxa"/>
                </w:tcPr>
                <w:p w14:paraId="63BB3947" w14:textId="77777777" w:rsidR="00556081" w:rsidRPr="002B2B17" w:rsidRDefault="00556081" w:rsidP="001B1505">
                  <w:pPr>
                    <w:spacing w:line="360" w:lineRule="auto"/>
                  </w:pPr>
                  <w:r w:rsidRPr="002B2B17">
                    <w:t>Januari</w:t>
                  </w:r>
                </w:p>
              </w:tc>
              <w:tc>
                <w:tcPr>
                  <w:tcW w:w="2303" w:type="dxa"/>
                </w:tcPr>
                <w:p w14:paraId="20914D29" w14:textId="77777777" w:rsidR="00556081" w:rsidRPr="002B2B17" w:rsidRDefault="00556081" w:rsidP="001B1505">
                  <w:pPr>
                    <w:tabs>
                      <w:tab w:val="right" w:pos="1393"/>
                    </w:tabs>
                    <w:spacing w:line="360" w:lineRule="auto"/>
                  </w:pPr>
                  <w:r w:rsidRPr="002B2B17">
                    <w:tab/>
                    <w:t>€   100</w:t>
                  </w:r>
                </w:p>
              </w:tc>
              <w:tc>
                <w:tcPr>
                  <w:tcW w:w="2303" w:type="dxa"/>
                </w:tcPr>
                <w:p w14:paraId="0149D4BF" w14:textId="114D9D92" w:rsidR="00556081" w:rsidRPr="002E4DD4" w:rsidRDefault="00556081" w:rsidP="001B1505">
                  <w:pPr>
                    <w:tabs>
                      <w:tab w:val="right" w:pos="1314"/>
                    </w:tabs>
                    <w:spacing w:line="360" w:lineRule="auto"/>
                    <w:rPr>
                      <w:b/>
                    </w:rPr>
                  </w:pPr>
                  <w:r w:rsidRPr="002B2B17">
                    <w:tab/>
                  </w:r>
                  <w:r w:rsidR="002E4DD4">
                    <w:rPr>
                      <w:b/>
                    </w:rPr>
                    <w:t>€ 600</w:t>
                  </w:r>
                </w:p>
              </w:tc>
              <w:tc>
                <w:tcPr>
                  <w:tcW w:w="2303" w:type="dxa"/>
                </w:tcPr>
                <w:p w14:paraId="0873555E" w14:textId="77777777" w:rsidR="00556081" w:rsidRPr="002B2B17" w:rsidRDefault="00556081" w:rsidP="001B1505">
                  <w:pPr>
                    <w:tabs>
                      <w:tab w:val="right" w:pos="1320"/>
                    </w:tabs>
                    <w:spacing w:line="360" w:lineRule="auto"/>
                  </w:pPr>
                  <w:r w:rsidRPr="002B2B17">
                    <w:tab/>
                    <w:t>€      700</w:t>
                  </w:r>
                </w:p>
              </w:tc>
            </w:tr>
            <w:tr w:rsidR="005D3D6F" w:rsidRPr="002B2B17" w14:paraId="0FF35BFC" w14:textId="77777777" w:rsidTr="001B1505">
              <w:tc>
                <w:tcPr>
                  <w:tcW w:w="2303" w:type="dxa"/>
                </w:tcPr>
                <w:p w14:paraId="21E7AF15" w14:textId="77777777" w:rsidR="00556081" w:rsidRPr="002B2B17" w:rsidRDefault="00556081" w:rsidP="001B1505">
                  <w:pPr>
                    <w:spacing w:line="360" w:lineRule="auto"/>
                  </w:pPr>
                  <w:r w:rsidRPr="002B2B17">
                    <w:t>Februari</w:t>
                  </w:r>
                </w:p>
              </w:tc>
              <w:tc>
                <w:tcPr>
                  <w:tcW w:w="2303" w:type="dxa"/>
                </w:tcPr>
                <w:p w14:paraId="50348E0C" w14:textId="77777777" w:rsidR="00556081" w:rsidRPr="002B2B17" w:rsidRDefault="00556081" w:rsidP="001B1505">
                  <w:pPr>
                    <w:tabs>
                      <w:tab w:val="right" w:pos="1393"/>
                    </w:tabs>
                    <w:spacing w:line="360" w:lineRule="auto"/>
                  </w:pPr>
                  <w:r w:rsidRPr="002B2B17">
                    <w:tab/>
                    <w:t>€   240</w:t>
                  </w:r>
                </w:p>
              </w:tc>
              <w:tc>
                <w:tcPr>
                  <w:tcW w:w="2303" w:type="dxa"/>
                </w:tcPr>
                <w:p w14:paraId="0B3A3EE6" w14:textId="77777777" w:rsidR="00556081" w:rsidRPr="002B2B17" w:rsidRDefault="00556081" w:rsidP="001B1505">
                  <w:pPr>
                    <w:tabs>
                      <w:tab w:val="right" w:pos="1314"/>
                    </w:tabs>
                    <w:spacing w:line="360" w:lineRule="auto"/>
                  </w:pPr>
                  <w:r w:rsidRPr="002B2B17">
                    <w:tab/>
                    <w:t>€ 1800</w:t>
                  </w:r>
                </w:p>
              </w:tc>
              <w:tc>
                <w:tcPr>
                  <w:tcW w:w="2303" w:type="dxa"/>
                </w:tcPr>
                <w:p w14:paraId="548BBD8B" w14:textId="02613138" w:rsidR="00556081" w:rsidRPr="002E4DD4" w:rsidRDefault="00556081" w:rsidP="002E4DD4">
                  <w:pPr>
                    <w:tabs>
                      <w:tab w:val="right" w:pos="1320"/>
                    </w:tabs>
                    <w:spacing w:line="360" w:lineRule="auto"/>
                    <w:rPr>
                      <w:b/>
                    </w:rPr>
                  </w:pPr>
                  <w:r w:rsidRPr="002B2B17">
                    <w:tab/>
                  </w:r>
                  <w:r w:rsidRPr="002E4DD4">
                    <w:rPr>
                      <w:b/>
                    </w:rPr>
                    <w:t xml:space="preserve">€ </w:t>
                  </w:r>
                  <w:r w:rsidR="005D3D6F">
                    <w:rPr>
                      <w:b/>
                    </w:rPr>
                    <w:t>1560</w:t>
                  </w:r>
                </w:p>
              </w:tc>
            </w:tr>
            <w:tr w:rsidR="005D3D6F" w:rsidRPr="002B2B17" w14:paraId="10FF2BD3" w14:textId="77777777" w:rsidTr="001B1505">
              <w:tc>
                <w:tcPr>
                  <w:tcW w:w="2303" w:type="dxa"/>
                </w:tcPr>
                <w:p w14:paraId="061C87E6" w14:textId="77777777" w:rsidR="00556081" w:rsidRPr="002B2B17" w:rsidRDefault="00556081" w:rsidP="001B1505">
                  <w:pPr>
                    <w:spacing w:line="360" w:lineRule="auto"/>
                  </w:pPr>
                  <w:r w:rsidRPr="002B2B17">
                    <w:t>Maart</w:t>
                  </w:r>
                </w:p>
              </w:tc>
              <w:tc>
                <w:tcPr>
                  <w:tcW w:w="2303" w:type="dxa"/>
                </w:tcPr>
                <w:p w14:paraId="0F96429F" w14:textId="77777777" w:rsidR="00556081" w:rsidRPr="002B2B17" w:rsidRDefault="00556081" w:rsidP="001B1505">
                  <w:pPr>
                    <w:tabs>
                      <w:tab w:val="right" w:pos="1393"/>
                    </w:tabs>
                    <w:spacing w:line="360" w:lineRule="auto"/>
                  </w:pPr>
                  <w:r w:rsidRPr="002B2B17">
                    <w:tab/>
                    <w:t>€ 1050</w:t>
                  </w:r>
                </w:p>
              </w:tc>
              <w:tc>
                <w:tcPr>
                  <w:tcW w:w="2303" w:type="dxa"/>
                </w:tcPr>
                <w:p w14:paraId="12868CDB" w14:textId="77777777" w:rsidR="00556081" w:rsidRPr="002B2B17" w:rsidRDefault="00556081" w:rsidP="001B1505">
                  <w:pPr>
                    <w:tabs>
                      <w:tab w:val="right" w:pos="1314"/>
                    </w:tabs>
                    <w:spacing w:line="360" w:lineRule="auto"/>
                  </w:pPr>
                  <w:r w:rsidRPr="002B2B17">
                    <w:tab/>
                    <w:t>€ 2000</w:t>
                  </w:r>
                </w:p>
              </w:tc>
              <w:tc>
                <w:tcPr>
                  <w:tcW w:w="2303" w:type="dxa"/>
                </w:tcPr>
                <w:p w14:paraId="4ED65EC9" w14:textId="611BA965" w:rsidR="00556081" w:rsidRPr="005D3D6F" w:rsidRDefault="00556081" w:rsidP="005D3D6F">
                  <w:pPr>
                    <w:tabs>
                      <w:tab w:val="right" w:pos="1320"/>
                    </w:tabs>
                    <w:spacing w:line="360" w:lineRule="auto"/>
                    <w:rPr>
                      <w:b/>
                    </w:rPr>
                  </w:pPr>
                  <w:r w:rsidRPr="002B2B17">
                    <w:tab/>
                  </w:r>
                  <w:r w:rsidRPr="005D3D6F">
                    <w:rPr>
                      <w:b/>
                    </w:rPr>
                    <w:t xml:space="preserve">€ </w:t>
                  </w:r>
                  <w:r w:rsidR="005D3D6F">
                    <w:rPr>
                      <w:b/>
                    </w:rPr>
                    <w:t>3050</w:t>
                  </w:r>
                </w:p>
              </w:tc>
            </w:tr>
            <w:tr w:rsidR="005D3D6F" w:rsidRPr="002B2B17" w14:paraId="36D84D7E" w14:textId="77777777" w:rsidTr="001B1505">
              <w:tc>
                <w:tcPr>
                  <w:tcW w:w="2303" w:type="dxa"/>
                </w:tcPr>
                <w:p w14:paraId="2840F939" w14:textId="77777777" w:rsidR="00556081" w:rsidRPr="002B2B17" w:rsidRDefault="00556081" w:rsidP="001B1505">
                  <w:pPr>
                    <w:spacing w:line="360" w:lineRule="auto"/>
                  </w:pPr>
                  <w:r w:rsidRPr="002B2B17">
                    <w:t>April</w:t>
                  </w:r>
                </w:p>
              </w:tc>
              <w:tc>
                <w:tcPr>
                  <w:tcW w:w="2303" w:type="dxa"/>
                </w:tcPr>
                <w:p w14:paraId="5FA5C2B1" w14:textId="77777777" w:rsidR="00556081" w:rsidRPr="002B2B17" w:rsidRDefault="00556081" w:rsidP="001B1505">
                  <w:pPr>
                    <w:tabs>
                      <w:tab w:val="right" w:pos="1393"/>
                    </w:tabs>
                    <w:spacing w:line="360" w:lineRule="auto"/>
                  </w:pPr>
                  <w:r w:rsidRPr="002B2B17">
                    <w:tab/>
                    <w:t>€ 3245</w:t>
                  </w:r>
                </w:p>
              </w:tc>
              <w:tc>
                <w:tcPr>
                  <w:tcW w:w="2303" w:type="dxa"/>
                </w:tcPr>
                <w:p w14:paraId="752AE8F9" w14:textId="77777777" w:rsidR="00556081" w:rsidRPr="002B2B17" w:rsidRDefault="00556081" w:rsidP="001B1505">
                  <w:pPr>
                    <w:tabs>
                      <w:tab w:val="right" w:pos="1314"/>
                    </w:tabs>
                    <w:spacing w:line="360" w:lineRule="auto"/>
                  </w:pPr>
                  <w:r w:rsidRPr="002B2B17">
                    <w:tab/>
                    <w:t>€ 3475</w:t>
                  </w:r>
                </w:p>
              </w:tc>
              <w:tc>
                <w:tcPr>
                  <w:tcW w:w="2303" w:type="dxa"/>
                </w:tcPr>
                <w:p w14:paraId="0A388F26" w14:textId="38B80496" w:rsidR="00556081" w:rsidRPr="005D3D6F" w:rsidRDefault="00556081" w:rsidP="001B1505">
                  <w:pPr>
                    <w:tabs>
                      <w:tab w:val="right" w:pos="1320"/>
                    </w:tabs>
                    <w:spacing w:line="360" w:lineRule="auto"/>
                    <w:rPr>
                      <w:b/>
                    </w:rPr>
                  </w:pPr>
                  <w:r w:rsidRPr="002B2B17">
                    <w:tab/>
                  </w:r>
                  <w:r w:rsidR="005D3D6F">
                    <w:rPr>
                      <w:b/>
                    </w:rPr>
                    <w:t>€ 6720</w:t>
                  </w:r>
                </w:p>
              </w:tc>
            </w:tr>
            <w:tr w:rsidR="005D3D6F" w:rsidRPr="002B2B17" w14:paraId="13E4ED23" w14:textId="77777777" w:rsidTr="001B1505">
              <w:tc>
                <w:tcPr>
                  <w:tcW w:w="2303" w:type="dxa"/>
                </w:tcPr>
                <w:p w14:paraId="2321A674" w14:textId="77777777" w:rsidR="00556081" w:rsidRPr="002B2B17" w:rsidRDefault="00556081" w:rsidP="001B1505">
                  <w:pPr>
                    <w:spacing w:line="360" w:lineRule="auto"/>
                  </w:pPr>
                  <w:r w:rsidRPr="002B2B17">
                    <w:t>Mei</w:t>
                  </w:r>
                </w:p>
              </w:tc>
              <w:tc>
                <w:tcPr>
                  <w:tcW w:w="2303" w:type="dxa"/>
                </w:tcPr>
                <w:p w14:paraId="5CFB7526" w14:textId="77777777" w:rsidR="00556081" w:rsidRPr="002B2B17" w:rsidRDefault="00556081" w:rsidP="001B1505">
                  <w:pPr>
                    <w:tabs>
                      <w:tab w:val="right" w:pos="1393"/>
                    </w:tabs>
                    <w:spacing w:line="360" w:lineRule="auto"/>
                  </w:pPr>
                  <w:r w:rsidRPr="002B2B17">
                    <w:tab/>
                    <w:t>€ 5640</w:t>
                  </w:r>
                </w:p>
              </w:tc>
              <w:tc>
                <w:tcPr>
                  <w:tcW w:w="2303" w:type="dxa"/>
                </w:tcPr>
                <w:p w14:paraId="35CA17CF" w14:textId="77777777" w:rsidR="00556081" w:rsidRPr="002B2B17" w:rsidRDefault="00556081" w:rsidP="001B1505">
                  <w:pPr>
                    <w:tabs>
                      <w:tab w:val="right" w:pos="1314"/>
                    </w:tabs>
                    <w:spacing w:line="360" w:lineRule="auto"/>
                  </w:pPr>
                  <w:r w:rsidRPr="002B2B17">
                    <w:tab/>
                    <w:t>€ 3500</w:t>
                  </w:r>
                </w:p>
              </w:tc>
              <w:tc>
                <w:tcPr>
                  <w:tcW w:w="2303" w:type="dxa"/>
                </w:tcPr>
                <w:p w14:paraId="25003458" w14:textId="0483B18C" w:rsidR="00556081" w:rsidRPr="005D3D6F" w:rsidRDefault="00556081" w:rsidP="001B1505">
                  <w:pPr>
                    <w:tabs>
                      <w:tab w:val="right" w:pos="1320"/>
                    </w:tabs>
                    <w:spacing w:line="360" w:lineRule="auto"/>
                    <w:rPr>
                      <w:b/>
                    </w:rPr>
                  </w:pPr>
                  <w:r w:rsidRPr="002B2B17">
                    <w:tab/>
                  </w:r>
                  <w:r w:rsidR="005D3D6F">
                    <w:rPr>
                      <w:b/>
                    </w:rPr>
                    <w:t>€ 9140</w:t>
                  </w:r>
                </w:p>
              </w:tc>
            </w:tr>
            <w:tr w:rsidR="005D3D6F" w:rsidRPr="002B2B17" w14:paraId="0D09C77D" w14:textId="77777777" w:rsidTr="001B1505">
              <w:tc>
                <w:tcPr>
                  <w:tcW w:w="2303" w:type="dxa"/>
                </w:tcPr>
                <w:p w14:paraId="506A1109" w14:textId="77777777" w:rsidR="00556081" w:rsidRPr="002B2B17" w:rsidRDefault="00556081" w:rsidP="001B1505">
                  <w:pPr>
                    <w:spacing w:line="360" w:lineRule="auto"/>
                  </w:pPr>
                  <w:r w:rsidRPr="002B2B17">
                    <w:t>Juni</w:t>
                  </w:r>
                </w:p>
              </w:tc>
              <w:tc>
                <w:tcPr>
                  <w:tcW w:w="2303" w:type="dxa"/>
                </w:tcPr>
                <w:p w14:paraId="101C5E63" w14:textId="77777777" w:rsidR="00556081" w:rsidRPr="002B2B17" w:rsidRDefault="00556081" w:rsidP="001B1505">
                  <w:pPr>
                    <w:tabs>
                      <w:tab w:val="right" w:pos="1393"/>
                    </w:tabs>
                    <w:spacing w:line="360" w:lineRule="auto"/>
                  </w:pPr>
                  <w:r w:rsidRPr="002B2B17">
                    <w:tab/>
                    <w:t>€ 4050</w:t>
                  </w:r>
                </w:p>
              </w:tc>
              <w:tc>
                <w:tcPr>
                  <w:tcW w:w="2303" w:type="dxa"/>
                </w:tcPr>
                <w:p w14:paraId="2B5DC6D2" w14:textId="77777777" w:rsidR="00556081" w:rsidRPr="002B2B17" w:rsidRDefault="00556081" w:rsidP="001B1505">
                  <w:pPr>
                    <w:tabs>
                      <w:tab w:val="right" w:pos="1314"/>
                    </w:tabs>
                    <w:spacing w:line="360" w:lineRule="auto"/>
                  </w:pPr>
                  <w:r w:rsidRPr="002B2B17">
                    <w:tab/>
                    <w:t>€ 6500</w:t>
                  </w:r>
                </w:p>
              </w:tc>
              <w:tc>
                <w:tcPr>
                  <w:tcW w:w="2303" w:type="dxa"/>
                </w:tcPr>
                <w:p w14:paraId="47A12B5F" w14:textId="687A539B" w:rsidR="00556081" w:rsidRPr="005D3D6F" w:rsidRDefault="00556081" w:rsidP="001B1505">
                  <w:pPr>
                    <w:tabs>
                      <w:tab w:val="right" w:pos="1320"/>
                    </w:tabs>
                    <w:spacing w:line="360" w:lineRule="auto"/>
                    <w:rPr>
                      <w:b/>
                    </w:rPr>
                  </w:pPr>
                  <w:r w:rsidRPr="002B2B17">
                    <w:tab/>
                  </w:r>
                  <w:r w:rsidR="005D3D6F">
                    <w:rPr>
                      <w:b/>
                    </w:rPr>
                    <w:t>€ 10550</w:t>
                  </w:r>
                </w:p>
              </w:tc>
            </w:tr>
            <w:tr w:rsidR="005D3D6F" w:rsidRPr="002B2B17" w14:paraId="1E5E30C3" w14:textId="77777777" w:rsidTr="001B1505">
              <w:tc>
                <w:tcPr>
                  <w:tcW w:w="2303" w:type="dxa"/>
                </w:tcPr>
                <w:p w14:paraId="4B36B012" w14:textId="77777777" w:rsidR="00556081" w:rsidRPr="002B2B17" w:rsidRDefault="00556081" w:rsidP="001B1505">
                  <w:pPr>
                    <w:spacing w:line="360" w:lineRule="auto"/>
                  </w:pPr>
                  <w:r w:rsidRPr="002B2B17">
                    <w:t>Juli</w:t>
                  </w:r>
                </w:p>
              </w:tc>
              <w:tc>
                <w:tcPr>
                  <w:tcW w:w="2303" w:type="dxa"/>
                </w:tcPr>
                <w:p w14:paraId="0C0D7C15" w14:textId="77777777" w:rsidR="00556081" w:rsidRPr="002B2B17" w:rsidRDefault="00556081" w:rsidP="001B1505">
                  <w:pPr>
                    <w:tabs>
                      <w:tab w:val="right" w:pos="1393"/>
                    </w:tabs>
                    <w:spacing w:line="360" w:lineRule="auto"/>
                  </w:pPr>
                  <w:r w:rsidRPr="002B2B17">
                    <w:tab/>
                    <w:t>€ 3500</w:t>
                  </w:r>
                </w:p>
              </w:tc>
              <w:tc>
                <w:tcPr>
                  <w:tcW w:w="2303" w:type="dxa"/>
                </w:tcPr>
                <w:p w14:paraId="7C5DE76D" w14:textId="0F667E55" w:rsidR="00556081" w:rsidRPr="005D3D6F" w:rsidRDefault="00556081" w:rsidP="005D3D6F">
                  <w:pPr>
                    <w:tabs>
                      <w:tab w:val="right" w:pos="1314"/>
                    </w:tabs>
                    <w:spacing w:line="360" w:lineRule="auto"/>
                    <w:rPr>
                      <w:b/>
                    </w:rPr>
                  </w:pPr>
                  <w:r w:rsidRPr="002B2B17">
                    <w:tab/>
                  </w:r>
                  <w:r w:rsidR="005D3D6F">
                    <w:t xml:space="preserve"> </w:t>
                  </w:r>
                  <w:r w:rsidR="005D3D6F">
                    <w:rPr>
                      <w:b/>
                    </w:rPr>
                    <w:t>€</w:t>
                  </w:r>
                  <w:r w:rsidR="005D3D6F">
                    <w:rPr>
                      <w:b/>
                    </w:rPr>
                    <w:t>8000</w:t>
                  </w:r>
                </w:p>
              </w:tc>
              <w:tc>
                <w:tcPr>
                  <w:tcW w:w="2303" w:type="dxa"/>
                </w:tcPr>
                <w:p w14:paraId="39842A79" w14:textId="77777777" w:rsidR="00556081" w:rsidRPr="002B2B17" w:rsidRDefault="00556081" w:rsidP="001B1505">
                  <w:pPr>
                    <w:tabs>
                      <w:tab w:val="right" w:pos="1320"/>
                    </w:tabs>
                    <w:spacing w:line="360" w:lineRule="auto"/>
                  </w:pPr>
                  <w:r w:rsidRPr="002B2B17">
                    <w:tab/>
                    <w:t>€ 11 500</w:t>
                  </w:r>
                </w:p>
              </w:tc>
            </w:tr>
            <w:tr w:rsidR="005D3D6F" w:rsidRPr="002B2B17" w14:paraId="47238125" w14:textId="77777777" w:rsidTr="001B1505">
              <w:tc>
                <w:tcPr>
                  <w:tcW w:w="2303" w:type="dxa"/>
                </w:tcPr>
                <w:p w14:paraId="1E816349" w14:textId="77777777" w:rsidR="00556081" w:rsidRPr="002B2B17" w:rsidRDefault="00556081" w:rsidP="001B1505">
                  <w:pPr>
                    <w:spacing w:line="360" w:lineRule="auto"/>
                  </w:pPr>
                  <w:r w:rsidRPr="002B2B17">
                    <w:t>Augustus</w:t>
                  </w:r>
                </w:p>
              </w:tc>
              <w:tc>
                <w:tcPr>
                  <w:tcW w:w="2303" w:type="dxa"/>
                </w:tcPr>
                <w:p w14:paraId="64CAB512" w14:textId="77777777" w:rsidR="00556081" w:rsidRPr="002B2B17" w:rsidRDefault="00556081" w:rsidP="001B1505">
                  <w:pPr>
                    <w:tabs>
                      <w:tab w:val="right" w:pos="1393"/>
                    </w:tabs>
                    <w:spacing w:line="360" w:lineRule="auto"/>
                  </w:pPr>
                  <w:r w:rsidRPr="002B2B17">
                    <w:tab/>
                    <w:t>€ 3300</w:t>
                  </w:r>
                </w:p>
              </w:tc>
              <w:tc>
                <w:tcPr>
                  <w:tcW w:w="2303" w:type="dxa"/>
                </w:tcPr>
                <w:p w14:paraId="4F914D4D" w14:textId="77777777" w:rsidR="00556081" w:rsidRPr="002B2B17" w:rsidRDefault="00556081" w:rsidP="001B1505">
                  <w:pPr>
                    <w:tabs>
                      <w:tab w:val="right" w:pos="1314"/>
                    </w:tabs>
                    <w:spacing w:line="360" w:lineRule="auto"/>
                  </w:pPr>
                  <w:r w:rsidRPr="002B2B17">
                    <w:tab/>
                    <w:t>€ 4000</w:t>
                  </w:r>
                </w:p>
              </w:tc>
              <w:tc>
                <w:tcPr>
                  <w:tcW w:w="2303" w:type="dxa"/>
                </w:tcPr>
                <w:p w14:paraId="144F740B" w14:textId="214ACFB4" w:rsidR="00556081" w:rsidRPr="005D3D6F" w:rsidRDefault="00556081" w:rsidP="005D3D6F">
                  <w:pPr>
                    <w:tabs>
                      <w:tab w:val="right" w:pos="1320"/>
                    </w:tabs>
                    <w:spacing w:line="360" w:lineRule="auto"/>
                    <w:rPr>
                      <w:b/>
                    </w:rPr>
                  </w:pPr>
                  <w:r w:rsidRPr="002B2B17">
                    <w:tab/>
                  </w:r>
                  <w:r w:rsidRPr="005D3D6F">
                    <w:rPr>
                      <w:b/>
                    </w:rPr>
                    <w:t xml:space="preserve">€ </w:t>
                  </w:r>
                  <w:r w:rsidR="005D3D6F">
                    <w:rPr>
                      <w:b/>
                    </w:rPr>
                    <w:t>7300</w:t>
                  </w:r>
                </w:p>
              </w:tc>
            </w:tr>
            <w:tr w:rsidR="005D3D6F" w:rsidRPr="002B2B17" w14:paraId="262FA850" w14:textId="77777777" w:rsidTr="001B1505">
              <w:tc>
                <w:tcPr>
                  <w:tcW w:w="2303" w:type="dxa"/>
                </w:tcPr>
                <w:p w14:paraId="381E364B" w14:textId="77777777" w:rsidR="00556081" w:rsidRPr="002B2B17" w:rsidRDefault="00556081" w:rsidP="001B1505">
                  <w:pPr>
                    <w:spacing w:line="360" w:lineRule="auto"/>
                  </w:pPr>
                  <w:r w:rsidRPr="002B2B17">
                    <w:t>September</w:t>
                  </w:r>
                </w:p>
              </w:tc>
              <w:tc>
                <w:tcPr>
                  <w:tcW w:w="2303" w:type="dxa"/>
                </w:tcPr>
                <w:p w14:paraId="7A15AA84" w14:textId="18AFF11A" w:rsidR="00556081" w:rsidRPr="005D3D6F" w:rsidRDefault="00556081" w:rsidP="001B1505">
                  <w:pPr>
                    <w:tabs>
                      <w:tab w:val="right" w:pos="1393"/>
                    </w:tabs>
                    <w:spacing w:line="360" w:lineRule="auto"/>
                    <w:rPr>
                      <w:b/>
                    </w:rPr>
                  </w:pPr>
                  <w:r w:rsidRPr="002B2B17">
                    <w:tab/>
                  </w:r>
                  <w:r w:rsidR="005D3D6F">
                    <w:rPr>
                      <w:b/>
                    </w:rPr>
                    <w:t>€ 7600</w:t>
                  </w:r>
                </w:p>
              </w:tc>
              <w:tc>
                <w:tcPr>
                  <w:tcW w:w="2303" w:type="dxa"/>
                </w:tcPr>
                <w:p w14:paraId="2C3B90E7" w14:textId="77777777" w:rsidR="00556081" w:rsidRPr="002B2B17" w:rsidRDefault="00556081" w:rsidP="001B1505">
                  <w:pPr>
                    <w:tabs>
                      <w:tab w:val="right" w:pos="1314"/>
                    </w:tabs>
                    <w:spacing w:line="360" w:lineRule="auto"/>
                  </w:pPr>
                  <w:r w:rsidRPr="002B2B17">
                    <w:tab/>
                    <w:t>€ 2300</w:t>
                  </w:r>
                </w:p>
              </w:tc>
              <w:tc>
                <w:tcPr>
                  <w:tcW w:w="2303" w:type="dxa"/>
                </w:tcPr>
                <w:p w14:paraId="0432A6A5" w14:textId="77777777" w:rsidR="00556081" w:rsidRPr="002B2B17" w:rsidRDefault="00556081" w:rsidP="001B1505">
                  <w:pPr>
                    <w:tabs>
                      <w:tab w:val="right" w:pos="1320"/>
                    </w:tabs>
                    <w:spacing w:line="360" w:lineRule="auto"/>
                  </w:pPr>
                  <w:r w:rsidRPr="002B2B17">
                    <w:tab/>
                    <w:t>€    5300</w:t>
                  </w:r>
                </w:p>
              </w:tc>
            </w:tr>
            <w:tr w:rsidR="005D3D6F" w:rsidRPr="002B2B17" w14:paraId="350C65EC" w14:textId="77777777" w:rsidTr="001B1505">
              <w:tc>
                <w:tcPr>
                  <w:tcW w:w="2303" w:type="dxa"/>
                </w:tcPr>
                <w:p w14:paraId="0D58CA86" w14:textId="77777777" w:rsidR="00556081" w:rsidRPr="002B2B17" w:rsidRDefault="00556081" w:rsidP="001B1505">
                  <w:pPr>
                    <w:spacing w:line="360" w:lineRule="auto"/>
                  </w:pPr>
                  <w:r w:rsidRPr="002B2B17">
                    <w:t>Oktober</w:t>
                  </w:r>
                </w:p>
              </w:tc>
              <w:tc>
                <w:tcPr>
                  <w:tcW w:w="2303" w:type="dxa"/>
                </w:tcPr>
                <w:p w14:paraId="225E38C5" w14:textId="77777777" w:rsidR="00556081" w:rsidRPr="002B2B17" w:rsidRDefault="00556081" w:rsidP="001B1505">
                  <w:pPr>
                    <w:tabs>
                      <w:tab w:val="right" w:pos="1393"/>
                    </w:tabs>
                    <w:spacing w:line="360" w:lineRule="auto"/>
                  </w:pPr>
                  <w:r w:rsidRPr="002B2B17">
                    <w:tab/>
                    <w:t>€   800</w:t>
                  </w:r>
                </w:p>
              </w:tc>
              <w:tc>
                <w:tcPr>
                  <w:tcW w:w="2303" w:type="dxa"/>
                </w:tcPr>
                <w:p w14:paraId="13B498FD" w14:textId="77777777" w:rsidR="00556081" w:rsidRPr="002B2B17" w:rsidRDefault="00556081" w:rsidP="001B1505">
                  <w:pPr>
                    <w:tabs>
                      <w:tab w:val="right" w:pos="1314"/>
                    </w:tabs>
                    <w:spacing w:line="360" w:lineRule="auto"/>
                  </w:pPr>
                  <w:r w:rsidRPr="002B2B17">
                    <w:tab/>
                    <w:t>€ 1000</w:t>
                  </w:r>
                </w:p>
              </w:tc>
              <w:tc>
                <w:tcPr>
                  <w:tcW w:w="2303" w:type="dxa"/>
                </w:tcPr>
                <w:p w14:paraId="125DD6F6" w14:textId="112C4DEF" w:rsidR="00556081" w:rsidRPr="005D3D6F" w:rsidRDefault="00556081" w:rsidP="005D3D6F">
                  <w:pPr>
                    <w:tabs>
                      <w:tab w:val="right" w:pos="1320"/>
                    </w:tabs>
                    <w:spacing w:line="360" w:lineRule="auto"/>
                    <w:rPr>
                      <w:b/>
                    </w:rPr>
                  </w:pPr>
                  <w:r w:rsidRPr="002B2B17">
                    <w:tab/>
                  </w:r>
                  <w:r w:rsidRPr="005D3D6F">
                    <w:rPr>
                      <w:b/>
                    </w:rPr>
                    <w:t xml:space="preserve">€ </w:t>
                  </w:r>
                  <w:r w:rsidR="005D3D6F">
                    <w:rPr>
                      <w:b/>
                    </w:rPr>
                    <w:t>1800</w:t>
                  </w:r>
                </w:p>
              </w:tc>
            </w:tr>
            <w:tr w:rsidR="005D3D6F" w:rsidRPr="002B2B17" w14:paraId="0D801229" w14:textId="77777777" w:rsidTr="001B1505">
              <w:tc>
                <w:tcPr>
                  <w:tcW w:w="2303" w:type="dxa"/>
                </w:tcPr>
                <w:p w14:paraId="37AEDE4F" w14:textId="77777777" w:rsidR="00556081" w:rsidRPr="002B2B17" w:rsidRDefault="00556081" w:rsidP="001B1505">
                  <w:pPr>
                    <w:spacing w:line="360" w:lineRule="auto"/>
                  </w:pPr>
                  <w:r w:rsidRPr="002B2B17">
                    <w:t>November</w:t>
                  </w:r>
                </w:p>
              </w:tc>
              <w:tc>
                <w:tcPr>
                  <w:tcW w:w="2303" w:type="dxa"/>
                </w:tcPr>
                <w:p w14:paraId="4A9352CB" w14:textId="77777777" w:rsidR="00556081" w:rsidRPr="002B2B17" w:rsidRDefault="00556081" w:rsidP="001B1505">
                  <w:pPr>
                    <w:tabs>
                      <w:tab w:val="right" w:pos="1393"/>
                    </w:tabs>
                    <w:spacing w:line="360" w:lineRule="auto"/>
                  </w:pPr>
                  <w:r w:rsidRPr="002B2B17">
                    <w:tab/>
                    <w:t>€   650</w:t>
                  </w:r>
                </w:p>
              </w:tc>
              <w:tc>
                <w:tcPr>
                  <w:tcW w:w="2303" w:type="dxa"/>
                </w:tcPr>
                <w:p w14:paraId="10DC0446" w14:textId="77777777" w:rsidR="00556081" w:rsidRPr="002B2B17" w:rsidRDefault="00556081" w:rsidP="001B1505">
                  <w:pPr>
                    <w:tabs>
                      <w:tab w:val="right" w:pos="1314"/>
                    </w:tabs>
                    <w:spacing w:line="360" w:lineRule="auto"/>
                  </w:pPr>
                  <w:r w:rsidRPr="002B2B17">
                    <w:tab/>
                    <w:t>€   850</w:t>
                  </w:r>
                </w:p>
              </w:tc>
              <w:tc>
                <w:tcPr>
                  <w:tcW w:w="2303" w:type="dxa"/>
                </w:tcPr>
                <w:p w14:paraId="639CB2B1" w14:textId="06040345" w:rsidR="00556081" w:rsidRPr="005D3D6F" w:rsidRDefault="00556081" w:rsidP="005D3D6F">
                  <w:pPr>
                    <w:tabs>
                      <w:tab w:val="right" w:pos="1320"/>
                    </w:tabs>
                    <w:spacing w:line="360" w:lineRule="auto"/>
                    <w:rPr>
                      <w:b/>
                    </w:rPr>
                  </w:pPr>
                  <w:r w:rsidRPr="002B2B17">
                    <w:tab/>
                  </w:r>
                  <w:r w:rsidRPr="005D3D6F">
                    <w:rPr>
                      <w:b/>
                    </w:rPr>
                    <w:t xml:space="preserve">€ </w:t>
                  </w:r>
                  <w:r w:rsidR="005D3D6F">
                    <w:rPr>
                      <w:b/>
                    </w:rPr>
                    <w:t>1500</w:t>
                  </w:r>
                </w:p>
              </w:tc>
            </w:tr>
            <w:tr w:rsidR="005D3D6F" w:rsidRPr="002B2B17" w14:paraId="2F8DBF53" w14:textId="77777777" w:rsidTr="001B1505">
              <w:tc>
                <w:tcPr>
                  <w:tcW w:w="2303" w:type="dxa"/>
                </w:tcPr>
                <w:p w14:paraId="05456AEA" w14:textId="77777777" w:rsidR="00556081" w:rsidRPr="002B2B17" w:rsidRDefault="00556081" w:rsidP="001B1505">
                  <w:pPr>
                    <w:spacing w:line="360" w:lineRule="auto"/>
                  </w:pPr>
                  <w:r w:rsidRPr="002B2B17">
                    <w:t>December</w:t>
                  </w:r>
                </w:p>
              </w:tc>
              <w:tc>
                <w:tcPr>
                  <w:tcW w:w="2303" w:type="dxa"/>
                </w:tcPr>
                <w:p w14:paraId="53235971" w14:textId="77777777" w:rsidR="00556081" w:rsidRPr="002B2B17" w:rsidRDefault="00556081" w:rsidP="001B1505">
                  <w:pPr>
                    <w:tabs>
                      <w:tab w:val="right" w:pos="1393"/>
                    </w:tabs>
                    <w:spacing w:line="360" w:lineRule="auto"/>
                  </w:pPr>
                  <w:r w:rsidRPr="002B2B17">
                    <w:tab/>
                    <w:t>€   500</w:t>
                  </w:r>
                </w:p>
              </w:tc>
              <w:tc>
                <w:tcPr>
                  <w:tcW w:w="2303" w:type="dxa"/>
                </w:tcPr>
                <w:p w14:paraId="0E2B1401" w14:textId="77777777" w:rsidR="00556081" w:rsidRPr="002B2B17" w:rsidRDefault="00556081" w:rsidP="001B1505">
                  <w:pPr>
                    <w:tabs>
                      <w:tab w:val="right" w:pos="1314"/>
                    </w:tabs>
                    <w:spacing w:line="360" w:lineRule="auto"/>
                  </w:pPr>
                  <w:r w:rsidRPr="002B2B17">
                    <w:tab/>
                    <w:t>€   600</w:t>
                  </w:r>
                </w:p>
              </w:tc>
              <w:tc>
                <w:tcPr>
                  <w:tcW w:w="2303" w:type="dxa"/>
                </w:tcPr>
                <w:p w14:paraId="25AB1693" w14:textId="28F58F7A" w:rsidR="00556081" w:rsidRPr="005D3D6F" w:rsidRDefault="00556081" w:rsidP="001B1505">
                  <w:pPr>
                    <w:tabs>
                      <w:tab w:val="right" w:pos="1320"/>
                    </w:tabs>
                    <w:spacing w:line="360" w:lineRule="auto"/>
                    <w:rPr>
                      <w:b/>
                    </w:rPr>
                  </w:pPr>
                  <w:r w:rsidRPr="002B2B17">
                    <w:tab/>
                  </w:r>
                  <w:r w:rsidR="005D3D6F">
                    <w:rPr>
                      <w:b/>
                    </w:rPr>
                    <w:t>€ 1100</w:t>
                  </w:r>
                </w:p>
              </w:tc>
            </w:tr>
          </w:tbl>
          <w:p w14:paraId="6BF19649" w14:textId="77777777" w:rsidR="00556081" w:rsidRPr="002B2B17" w:rsidRDefault="00556081" w:rsidP="001B1505"/>
        </w:tc>
      </w:tr>
    </w:tbl>
    <w:p w14:paraId="05779183" w14:textId="77777777" w:rsidR="00556081" w:rsidRDefault="00556081" w:rsidP="00556081"/>
    <w:p w14:paraId="5715FEFE"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4600EBD6" w14:textId="77777777" w:rsidTr="001B1505">
        <w:tc>
          <w:tcPr>
            <w:tcW w:w="534" w:type="dxa"/>
          </w:tcPr>
          <w:p w14:paraId="01E43D27" w14:textId="77777777" w:rsidR="00556081" w:rsidRPr="002B2B17" w:rsidRDefault="00556081" w:rsidP="001B1505">
            <w:pPr>
              <w:pStyle w:val="Opgave"/>
            </w:pPr>
          </w:p>
        </w:tc>
        <w:tc>
          <w:tcPr>
            <w:tcW w:w="8754" w:type="dxa"/>
          </w:tcPr>
          <w:p w14:paraId="2C0AC3B5" w14:textId="77777777" w:rsidR="00556081" w:rsidRPr="002B2B17" w:rsidRDefault="00556081" w:rsidP="00556081">
            <w:pPr>
              <w:pStyle w:val="ListParagraph"/>
              <w:numPr>
                <w:ilvl w:val="0"/>
                <w:numId w:val="43"/>
              </w:numPr>
            </w:pPr>
            <w:r w:rsidRPr="002B2B17">
              <w:t>Vul de ontbrekende bedragen in</w:t>
            </w:r>
            <w:r>
              <w:t xml:space="preserve"> de tabel hierboven in</w:t>
            </w:r>
            <w:r w:rsidRPr="002B2B17">
              <w:t>.</w:t>
            </w:r>
          </w:p>
          <w:p w14:paraId="3402B59F" w14:textId="77777777" w:rsidR="00556081" w:rsidRDefault="00556081" w:rsidP="001B1505"/>
          <w:p w14:paraId="3712FD49" w14:textId="77777777" w:rsidR="005D3D6F" w:rsidRDefault="00556081" w:rsidP="00556081">
            <w:pPr>
              <w:pStyle w:val="ListParagraph"/>
              <w:numPr>
                <w:ilvl w:val="0"/>
                <w:numId w:val="43"/>
              </w:numPr>
            </w:pPr>
            <w:r w:rsidRPr="002B2B17">
              <w:t xml:space="preserve">Bereken de totale </w:t>
            </w:r>
            <w:r>
              <w:t>jaar</w:t>
            </w:r>
            <w:r w:rsidRPr="002B2B17">
              <w:t>omzet</w:t>
            </w:r>
            <w:r>
              <w:t xml:space="preserve"> voor 2010</w:t>
            </w:r>
            <w:r w:rsidRPr="002B2B17">
              <w:t xml:space="preserve">. </w:t>
            </w:r>
          </w:p>
          <w:p w14:paraId="7E44BAEC" w14:textId="77777777" w:rsidR="005D3D6F" w:rsidRDefault="005D3D6F" w:rsidP="005D3D6F">
            <w:pPr>
              <w:pStyle w:val="ListParagraph"/>
            </w:pPr>
          </w:p>
          <w:p w14:paraId="66FE6E73" w14:textId="073C2C53" w:rsidR="00556081" w:rsidRPr="005D3D6F" w:rsidRDefault="005D3D6F" w:rsidP="005D3D6F">
            <w:pPr>
              <w:rPr>
                <w:b/>
              </w:rPr>
            </w:pPr>
            <w:r>
              <w:rPr>
                <w:b/>
              </w:rPr>
              <w:t>€</w:t>
            </w:r>
            <w:r>
              <w:rPr>
                <w:b/>
              </w:rPr>
              <w:t xml:space="preserve"> </w:t>
            </w:r>
            <w:r w:rsidRPr="005D3D6F">
              <w:rPr>
                <w:b/>
              </w:rPr>
              <w:t>60</w:t>
            </w:r>
            <w:r>
              <w:rPr>
                <w:b/>
              </w:rPr>
              <w:t xml:space="preserve"> </w:t>
            </w:r>
            <w:r w:rsidRPr="005D3D6F">
              <w:rPr>
                <w:b/>
              </w:rPr>
              <w:t>220</w:t>
            </w:r>
            <w:r>
              <w:rPr>
                <w:b/>
              </w:rPr>
              <w:t>,-</w:t>
            </w:r>
            <w:r w:rsidR="00556081" w:rsidRPr="005D3D6F">
              <w:rPr>
                <w:b/>
              </w:rPr>
              <w:br/>
            </w:r>
          </w:p>
          <w:p w14:paraId="178AE1B0" w14:textId="77777777" w:rsidR="00556081" w:rsidRPr="002B2B17" w:rsidRDefault="00556081" w:rsidP="005D3D6F">
            <w:pPr>
              <w:pStyle w:val="ListParagraph"/>
            </w:pPr>
          </w:p>
        </w:tc>
      </w:tr>
    </w:tbl>
    <w:p w14:paraId="2C6454D9" w14:textId="77777777" w:rsidR="00556081" w:rsidRPr="002B2B17" w:rsidRDefault="00556081" w:rsidP="00556081"/>
    <w:p w14:paraId="4D7CC7E2"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4411D118" w14:textId="77777777" w:rsidTr="001B1505">
        <w:tc>
          <w:tcPr>
            <w:tcW w:w="534" w:type="dxa"/>
          </w:tcPr>
          <w:p w14:paraId="470D044A" w14:textId="77777777" w:rsidR="00556081" w:rsidRPr="002B2B17" w:rsidRDefault="00556081" w:rsidP="001B1505">
            <w:pPr>
              <w:pStyle w:val="Opgave"/>
            </w:pPr>
          </w:p>
        </w:tc>
        <w:tc>
          <w:tcPr>
            <w:tcW w:w="8754" w:type="dxa"/>
          </w:tcPr>
          <w:p w14:paraId="596A66E5" w14:textId="77777777" w:rsidR="00556081" w:rsidRPr="002B2B17" w:rsidRDefault="00556081" w:rsidP="001B1505">
            <w:r w:rsidRPr="002B2B17">
              <w:t>De gegevens in de tabel van de vorige opdracht kun je gebruiken om een grafiek te tekenen</w:t>
            </w:r>
            <w:r>
              <w:t xml:space="preserve">.  </w:t>
            </w:r>
            <w:r w:rsidRPr="002B2B17">
              <w:t xml:space="preserve">Teken hieronder een grafiek van de omzet. Je mag zelf kiezen voor </w:t>
            </w:r>
            <w:r w:rsidRPr="002B2B17">
              <w:lastRenderedPageBreak/>
              <w:t xml:space="preserve">de vorm van de grafiek: staafdiagram, cirkeldiagram, lijn grafiek. </w:t>
            </w:r>
          </w:p>
          <w:p w14:paraId="61FA3B20" w14:textId="77777777" w:rsidR="00556081" w:rsidRPr="002B2B17" w:rsidRDefault="00556081" w:rsidP="001B1505">
            <w:r w:rsidRPr="002B2B17">
              <w:t>Je mag de grafiek ook met Excel maken.</w:t>
            </w:r>
          </w:p>
          <w:p w14:paraId="1F63BBF2" w14:textId="77777777" w:rsidR="00556081" w:rsidRDefault="00556081" w:rsidP="001B1505"/>
          <w:p w14:paraId="07864B96" w14:textId="5CB63A7A" w:rsidR="007F7AA5" w:rsidRPr="007F7AA5" w:rsidRDefault="007F7AA5" w:rsidP="001B1505">
            <w:pPr>
              <w:rPr>
                <w:b/>
              </w:rPr>
            </w:pPr>
            <w:r w:rsidRPr="007F7AA5">
              <w:rPr>
                <w:b/>
              </w:rPr>
              <w:t>Voorbeeldgrafiek met horizontaal de maandnummers en verticaal de omzet in euro’s</w:t>
            </w:r>
          </w:p>
          <w:p w14:paraId="57BB35F5" w14:textId="5DB64CEF" w:rsidR="005D3D6F" w:rsidRPr="002B2B17" w:rsidRDefault="005D3D6F" w:rsidP="001B1505">
            <w:r>
              <w:rPr>
                <w:noProof/>
                <w:lang w:eastAsia="nl-NL"/>
              </w:rPr>
              <w:drawing>
                <wp:inline distT="0" distB="0" distL="0" distR="0" wp14:anchorId="5E369F97" wp14:editId="1D624323">
                  <wp:extent cx="4584700" cy="2755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tc>
      </w:tr>
    </w:tbl>
    <w:p w14:paraId="7A8F5E6E" w14:textId="77777777" w:rsidR="00556081" w:rsidRPr="002B2B17" w:rsidRDefault="00556081" w:rsidP="00556081"/>
    <w:p w14:paraId="6926A48F" w14:textId="67B0DFCB" w:rsidR="00556081" w:rsidRDefault="00556081" w:rsidP="00556081"/>
    <w:p w14:paraId="0A83F2DF" w14:textId="77777777" w:rsidR="00556081" w:rsidRPr="00C4399B" w:rsidRDefault="00556081" w:rsidP="00556081"/>
    <w:p w14:paraId="0308FE3A"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683674FD" w14:textId="77777777" w:rsidTr="001B1505">
        <w:tc>
          <w:tcPr>
            <w:tcW w:w="534" w:type="dxa"/>
          </w:tcPr>
          <w:p w14:paraId="0B0DA6CE" w14:textId="77777777" w:rsidR="00556081" w:rsidRPr="002B2B17" w:rsidRDefault="00556081" w:rsidP="001B1505">
            <w:pPr>
              <w:pStyle w:val="Opgave"/>
            </w:pPr>
          </w:p>
        </w:tc>
        <w:tc>
          <w:tcPr>
            <w:tcW w:w="8754" w:type="dxa"/>
          </w:tcPr>
          <w:p w14:paraId="25C4D500" w14:textId="77777777" w:rsidR="00556081" w:rsidRDefault="00556081" w:rsidP="001B1505">
            <w:r>
              <w:t>Vergelijk de grafieken die in de klas zijn gemaakt.</w:t>
            </w:r>
          </w:p>
          <w:p w14:paraId="0B2C3942" w14:textId="77777777" w:rsidR="00556081" w:rsidRDefault="00556081" w:rsidP="001B1505"/>
          <w:p w14:paraId="3A9D6285" w14:textId="77777777" w:rsidR="00556081" w:rsidRDefault="00556081" w:rsidP="00556081">
            <w:pPr>
              <w:pStyle w:val="ListParagraph"/>
              <w:numPr>
                <w:ilvl w:val="0"/>
                <w:numId w:val="44"/>
              </w:numPr>
            </w:pPr>
            <w:r>
              <w:t>Welke soorten grafieken zijn gemaakt?</w:t>
            </w:r>
          </w:p>
          <w:p w14:paraId="42D959BA" w14:textId="77777777" w:rsidR="00556081" w:rsidRDefault="00556081" w:rsidP="001B1505">
            <w:pPr>
              <w:pStyle w:val="ListParagraph"/>
            </w:pPr>
          </w:p>
          <w:p w14:paraId="275408CB" w14:textId="0702EB00" w:rsidR="00556081" w:rsidRPr="007F7AA5" w:rsidRDefault="007F7AA5" w:rsidP="001B1505">
            <w:pPr>
              <w:pStyle w:val="ListParagraph"/>
              <w:rPr>
                <w:b/>
              </w:rPr>
            </w:pPr>
            <w:r w:rsidRPr="007F7AA5">
              <w:rPr>
                <w:b/>
              </w:rPr>
              <w:t>Antwoorden verschillen</w:t>
            </w:r>
          </w:p>
          <w:p w14:paraId="5DE20D84" w14:textId="77777777" w:rsidR="00556081" w:rsidRDefault="00556081" w:rsidP="001B1505"/>
          <w:p w14:paraId="442D5C84" w14:textId="77777777" w:rsidR="00556081" w:rsidRDefault="00556081" w:rsidP="00556081">
            <w:pPr>
              <w:pStyle w:val="ListParagraph"/>
              <w:numPr>
                <w:ilvl w:val="0"/>
                <w:numId w:val="44"/>
              </w:numPr>
            </w:pPr>
            <w:r w:rsidRPr="002B2B17">
              <w:t xml:space="preserve">Wat laat </w:t>
            </w:r>
            <w:r>
              <w:t>jouw grafiek goed zien?</w:t>
            </w:r>
          </w:p>
          <w:p w14:paraId="1B430C72" w14:textId="77777777" w:rsidR="00556081" w:rsidRDefault="00556081" w:rsidP="001B1505">
            <w:pPr>
              <w:pStyle w:val="ListParagraph"/>
            </w:pPr>
          </w:p>
          <w:p w14:paraId="1C0ADB24" w14:textId="2E812120" w:rsidR="007F7AA5" w:rsidRPr="007F7AA5" w:rsidRDefault="007F7AA5" w:rsidP="007F7AA5">
            <w:pPr>
              <w:pStyle w:val="ListParagraph"/>
              <w:rPr>
                <w:b/>
              </w:rPr>
            </w:pPr>
            <w:r w:rsidRPr="007F7AA5">
              <w:rPr>
                <w:b/>
              </w:rPr>
              <w:t>Antwoorden verschillen</w:t>
            </w:r>
            <w:r>
              <w:rPr>
                <w:b/>
              </w:rPr>
              <w:t xml:space="preserve"> – bijvoorbeeld:  je ziet het verloop over het jaar heen.</w:t>
            </w:r>
          </w:p>
          <w:p w14:paraId="3F2ACE3B" w14:textId="77777777" w:rsidR="00556081" w:rsidRPr="002B2B17" w:rsidRDefault="00556081" w:rsidP="001B1505"/>
        </w:tc>
      </w:tr>
    </w:tbl>
    <w:p w14:paraId="0C32F9A9" w14:textId="77777777" w:rsidR="00556081" w:rsidRPr="002B2B17" w:rsidRDefault="00556081" w:rsidP="00556081">
      <w:r>
        <w:br w:type="page"/>
      </w:r>
    </w:p>
    <w:p w14:paraId="1AA08384"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567481FF" w14:textId="77777777" w:rsidTr="001B1505">
        <w:tc>
          <w:tcPr>
            <w:tcW w:w="534" w:type="dxa"/>
          </w:tcPr>
          <w:p w14:paraId="1AE21E7F" w14:textId="77777777" w:rsidR="00556081" w:rsidRPr="002B2B17" w:rsidRDefault="00556081" w:rsidP="001B1505">
            <w:pPr>
              <w:pStyle w:val="Opgave"/>
            </w:pPr>
          </w:p>
        </w:tc>
        <w:tc>
          <w:tcPr>
            <w:tcW w:w="8754" w:type="dxa"/>
          </w:tcPr>
          <w:p w14:paraId="6FB8A2CF" w14:textId="77777777" w:rsidR="00556081" w:rsidRDefault="00556081" w:rsidP="001B1505">
            <w:pPr>
              <w:spacing w:before="100" w:beforeAutospacing="1" w:after="100" w:afterAutospacing="1"/>
            </w:pPr>
            <w:r>
              <w:t>Karin brengt elke woensdag folders van het tuincentrum rond. Naast een vaste vergoeding krijgt Karin een bedrag per folder: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708"/>
              <w:gridCol w:w="851"/>
              <w:gridCol w:w="850"/>
              <w:gridCol w:w="789"/>
            </w:tblGrid>
            <w:tr w:rsidR="00556081" w14:paraId="694911C9" w14:textId="77777777" w:rsidTr="001B1505">
              <w:tc>
                <w:tcPr>
                  <w:tcW w:w="2155" w:type="dxa"/>
                </w:tcPr>
                <w:p w14:paraId="194AD3A4" w14:textId="77777777" w:rsidR="00556081" w:rsidRDefault="00556081" w:rsidP="001B1505">
                  <w:pPr>
                    <w:spacing w:before="100" w:beforeAutospacing="1" w:after="100" w:afterAutospacing="1"/>
                  </w:pPr>
                  <w:r>
                    <w:t>Aantal folders</w:t>
                  </w:r>
                </w:p>
              </w:tc>
              <w:tc>
                <w:tcPr>
                  <w:tcW w:w="708" w:type="dxa"/>
                </w:tcPr>
                <w:p w14:paraId="66A5F88B" w14:textId="77777777" w:rsidR="00556081" w:rsidRDefault="00556081" w:rsidP="001B1505">
                  <w:pPr>
                    <w:spacing w:before="100" w:beforeAutospacing="1" w:after="100" w:afterAutospacing="1"/>
                    <w:jc w:val="right"/>
                  </w:pPr>
                  <w:r>
                    <w:t>50</w:t>
                  </w:r>
                </w:p>
              </w:tc>
              <w:tc>
                <w:tcPr>
                  <w:tcW w:w="851" w:type="dxa"/>
                </w:tcPr>
                <w:p w14:paraId="083CCEA8" w14:textId="77777777" w:rsidR="00556081" w:rsidRDefault="00556081" w:rsidP="001B1505">
                  <w:pPr>
                    <w:spacing w:before="100" w:beforeAutospacing="1" w:after="100" w:afterAutospacing="1"/>
                    <w:jc w:val="right"/>
                  </w:pPr>
                  <w:r>
                    <w:t>100</w:t>
                  </w:r>
                </w:p>
              </w:tc>
              <w:tc>
                <w:tcPr>
                  <w:tcW w:w="850" w:type="dxa"/>
                </w:tcPr>
                <w:p w14:paraId="1FD0B490" w14:textId="77777777" w:rsidR="00556081" w:rsidRDefault="00556081" w:rsidP="001B1505">
                  <w:pPr>
                    <w:spacing w:before="100" w:beforeAutospacing="1" w:after="100" w:afterAutospacing="1"/>
                    <w:jc w:val="right"/>
                  </w:pPr>
                  <w:r>
                    <w:t>150</w:t>
                  </w:r>
                </w:p>
              </w:tc>
              <w:tc>
                <w:tcPr>
                  <w:tcW w:w="789" w:type="dxa"/>
                </w:tcPr>
                <w:p w14:paraId="24ABAE43" w14:textId="77777777" w:rsidR="00556081" w:rsidRDefault="00556081" w:rsidP="001B1505">
                  <w:pPr>
                    <w:spacing w:before="100" w:beforeAutospacing="1" w:after="100" w:afterAutospacing="1"/>
                    <w:jc w:val="right"/>
                  </w:pPr>
                  <w:r>
                    <w:t>200</w:t>
                  </w:r>
                </w:p>
              </w:tc>
            </w:tr>
            <w:tr w:rsidR="00556081" w14:paraId="420DE570" w14:textId="77777777" w:rsidTr="001B1505">
              <w:tc>
                <w:tcPr>
                  <w:tcW w:w="2155" w:type="dxa"/>
                </w:tcPr>
                <w:p w14:paraId="333C36DE" w14:textId="77777777" w:rsidR="00556081" w:rsidRDefault="00556081" w:rsidP="001B1505">
                  <w:pPr>
                    <w:spacing w:before="100" w:beforeAutospacing="1" w:after="100" w:afterAutospacing="1"/>
                  </w:pPr>
                  <w:r>
                    <w:t xml:space="preserve">Verdiensten (in </w:t>
                  </w:r>
                  <w:r w:rsidRPr="002501CA">
                    <w:t>€</w:t>
                  </w:r>
                  <w:r>
                    <w:t>)</w:t>
                  </w:r>
                </w:p>
              </w:tc>
              <w:tc>
                <w:tcPr>
                  <w:tcW w:w="708" w:type="dxa"/>
                </w:tcPr>
                <w:p w14:paraId="2811BD3D" w14:textId="77777777" w:rsidR="00556081" w:rsidRDefault="00556081" w:rsidP="001B1505">
                  <w:pPr>
                    <w:spacing w:before="100" w:beforeAutospacing="1" w:after="100" w:afterAutospacing="1"/>
                    <w:jc w:val="right"/>
                  </w:pPr>
                  <w:r w:rsidRPr="002501CA">
                    <w:t>€</w:t>
                  </w:r>
                  <w:r>
                    <w:t>15</w:t>
                  </w:r>
                </w:p>
              </w:tc>
              <w:tc>
                <w:tcPr>
                  <w:tcW w:w="851" w:type="dxa"/>
                </w:tcPr>
                <w:p w14:paraId="4B9597CA" w14:textId="77777777" w:rsidR="00556081" w:rsidRDefault="00556081" w:rsidP="001B1505">
                  <w:pPr>
                    <w:spacing w:before="100" w:beforeAutospacing="1" w:after="100" w:afterAutospacing="1"/>
                    <w:jc w:val="right"/>
                  </w:pPr>
                  <w:r w:rsidRPr="002501CA">
                    <w:t>€</w:t>
                  </w:r>
                  <w:r>
                    <w:t>25</w:t>
                  </w:r>
                </w:p>
              </w:tc>
              <w:tc>
                <w:tcPr>
                  <w:tcW w:w="850" w:type="dxa"/>
                </w:tcPr>
                <w:p w14:paraId="44ECF6ED" w14:textId="77777777" w:rsidR="00556081" w:rsidRDefault="00556081" w:rsidP="001B1505">
                  <w:pPr>
                    <w:spacing w:before="100" w:beforeAutospacing="1" w:after="100" w:afterAutospacing="1"/>
                    <w:jc w:val="right"/>
                  </w:pPr>
                  <w:r w:rsidRPr="002501CA">
                    <w:t>€</w:t>
                  </w:r>
                  <w:r>
                    <w:t>35</w:t>
                  </w:r>
                </w:p>
              </w:tc>
              <w:tc>
                <w:tcPr>
                  <w:tcW w:w="789" w:type="dxa"/>
                </w:tcPr>
                <w:p w14:paraId="51C9B412" w14:textId="77777777" w:rsidR="00556081" w:rsidRDefault="00556081" w:rsidP="001B1505">
                  <w:pPr>
                    <w:spacing w:before="100" w:beforeAutospacing="1" w:after="100" w:afterAutospacing="1"/>
                    <w:jc w:val="right"/>
                  </w:pPr>
                  <w:r w:rsidRPr="002501CA">
                    <w:t>€</w:t>
                  </w:r>
                  <w:r>
                    <w:t>45</w:t>
                  </w:r>
                </w:p>
              </w:tc>
            </w:tr>
          </w:tbl>
          <w:p w14:paraId="2A27DDCB" w14:textId="77777777" w:rsidR="00556081" w:rsidRPr="002B2B17" w:rsidRDefault="00556081" w:rsidP="001B1505">
            <w:r>
              <w:br/>
            </w:r>
          </w:p>
        </w:tc>
      </w:tr>
      <w:tr w:rsidR="00556081" w:rsidRPr="002B2B17" w14:paraId="717B29CE" w14:textId="77777777" w:rsidTr="001B1505">
        <w:tc>
          <w:tcPr>
            <w:tcW w:w="534" w:type="dxa"/>
          </w:tcPr>
          <w:p w14:paraId="4EABF7E4" w14:textId="77777777" w:rsidR="00556081" w:rsidRPr="002B2B17" w:rsidRDefault="00556081" w:rsidP="001B1505"/>
        </w:tc>
        <w:tc>
          <w:tcPr>
            <w:tcW w:w="8754" w:type="dxa"/>
          </w:tcPr>
          <w:p w14:paraId="6F0DBB2A" w14:textId="3E2136FF" w:rsidR="00556081" w:rsidRDefault="00904150" w:rsidP="001B1505">
            <w:pPr>
              <w:spacing w:before="100" w:beforeAutospacing="1" w:after="100" w:afterAutospacing="1"/>
              <w:rPr>
                <w:sz w:val="28"/>
                <w:szCs w:val="28"/>
              </w:rPr>
            </w:pPr>
            <w:r>
              <w:rPr>
                <w:sz w:val="28"/>
                <w:szCs w:val="28"/>
              </w:rPr>
              <w:t>a</w:t>
            </w:r>
            <w:r w:rsidR="00556081">
              <w:rPr>
                <w:sz w:val="28"/>
                <w:szCs w:val="28"/>
              </w:rPr>
              <w:t>. Er zit in de tabel een regelmaat. Welke?</w:t>
            </w:r>
          </w:p>
          <w:p w14:paraId="7CD235A9" w14:textId="236D3044" w:rsidR="00556081" w:rsidRPr="00904150" w:rsidRDefault="00904150" w:rsidP="001B1505">
            <w:pPr>
              <w:spacing w:before="100" w:beforeAutospacing="1" w:after="100" w:afterAutospacing="1"/>
              <w:rPr>
                <w:b/>
                <w:sz w:val="28"/>
                <w:szCs w:val="28"/>
              </w:rPr>
            </w:pPr>
            <w:r w:rsidRPr="00904150">
              <w:rPr>
                <w:b/>
              </w:rPr>
              <w:t>Als er 50 folders bijkomen gaat het bedrag met 10 euro omhoog</w:t>
            </w:r>
          </w:p>
          <w:p w14:paraId="27619AE5" w14:textId="57F11E30" w:rsidR="00556081" w:rsidRDefault="00904150" w:rsidP="001B1505">
            <w:pPr>
              <w:spacing w:before="100" w:beforeAutospacing="1" w:after="100" w:afterAutospacing="1"/>
              <w:rPr>
                <w:sz w:val="28"/>
                <w:szCs w:val="28"/>
              </w:rPr>
            </w:pPr>
            <w:r>
              <w:rPr>
                <w:sz w:val="28"/>
                <w:szCs w:val="28"/>
              </w:rPr>
              <w:t>b</w:t>
            </w:r>
            <w:r w:rsidR="00556081">
              <w:rPr>
                <w:sz w:val="28"/>
                <w:szCs w:val="28"/>
              </w:rPr>
              <w:t xml:space="preserve">. </w:t>
            </w:r>
            <w:r>
              <w:rPr>
                <w:sz w:val="28"/>
                <w:szCs w:val="28"/>
              </w:rPr>
              <w:t>Hoeveel krijg Karin per folder?</w:t>
            </w:r>
          </w:p>
          <w:p w14:paraId="2B943059" w14:textId="6A707AF3" w:rsidR="00904150" w:rsidRPr="00904150" w:rsidRDefault="00904150" w:rsidP="001B1505">
            <w:pPr>
              <w:spacing w:before="100" w:beforeAutospacing="1" w:after="100" w:afterAutospacing="1"/>
              <w:rPr>
                <w:b/>
                <w:sz w:val="28"/>
                <w:szCs w:val="28"/>
              </w:rPr>
            </w:pPr>
            <w:r w:rsidRPr="00904150">
              <w:rPr>
                <w:b/>
                <w:sz w:val="28"/>
                <w:szCs w:val="28"/>
              </w:rPr>
              <w:t>20 cent</w:t>
            </w:r>
          </w:p>
          <w:p w14:paraId="566BCCB0" w14:textId="38302AF3" w:rsidR="00556081" w:rsidRDefault="00904150" w:rsidP="001B1505">
            <w:pPr>
              <w:spacing w:before="100" w:beforeAutospacing="1" w:after="100" w:afterAutospacing="1"/>
              <w:rPr>
                <w:sz w:val="28"/>
                <w:szCs w:val="28"/>
              </w:rPr>
            </w:pPr>
            <w:r>
              <w:rPr>
                <w:sz w:val="28"/>
                <w:szCs w:val="28"/>
              </w:rPr>
              <w:t>c</w:t>
            </w:r>
            <w:r w:rsidR="00556081">
              <w:rPr>
                <w:sz w:val="28"/>
                <w:szCs w:val="28"/>
              </w:rPr>
              <w:t xml:space="preserve">. </w:t>
            </w:r>
            <w:r>
              <w:rPr>
                <w:sz w:val="28"/>
                <w:szCs w:val="28"/>
              </w:rPr>
              <w:t>Hoeveel is de vaste vergoeding?</w:t>
            </w:r>
          </w:p>
          <w:p w14:paraId="00986584" w14:textId="2B7AFA57" w:rsidR="00556081" w:rsidRPr="00904150" w:rsidRDefault="00904150" w:rsidP="001B1505">
            <w:pPr>
              <w:spacing w:before="100" w:beforeAutospacing="1" w:after="100" w:afterAutospacing="1"/>
              <w:rPr>
                <w:b/>
                <w:sz w:val="28"/>
                <w:szCs w:val="28"/>
              </w:rPr>
            </w:pPr>
            <w:r w:rsidRPr="00904150">
              <w:rPr>
                <w:b/>
              </w:rPr>
              <w:t>5 euro</w:t>
            </w:r>
          </w:p>
        </w:tc>
      </w:tr>
    </w:tbl>
    <w:p w14:paraId="1D439E9C" w14:textId="16EE1B92"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2F19729F" w14:textId="77777777" w:rsidTr="001B1505">
        <w:tc>
          <w:tcPr>
            <w:tcW w:w="534" w:type="dxa"/>
          </w:tcPr>
          <w:p w14:paraId="462881A4" w14:textId="77777777" w:rsidR="00556081" w:rsidRPr="002B2B17" w:rsidRDefault="00556081" w:rsidP="001B1505">
            <w:pPr>
              <w:pStyle w:val="Opgave"/>
            </w:pPr>
          </w:p>
        </w:tc>
        <w:tc>
          <w:tcPr>
            <w:tcW w:w="8754" w:type="dxa"/>
          </w:tcPr>
          <w:p w14:paraId="1B02488C" w14:textId="77777777" w:rsidR="00556081" w:rsidRDefault="00556081" w:rsidP="001B1505">
            <w:r>
              <w:t>Er bestaat een verband tussen het aantal folders en de verdiensten.</w:t>
            </w:r>
          </w:p>
          <w:p w14:paraId="41A5DFC7" w14:textId="4D842B38" w:rsidR="00556081" w:rsidRDefault="00556081" w:rsidP="00A82886">
            <w:pPr>
              <w:pStyle w:val="ListParagraph"/>
              <w:numPr>
                <w:ilvl w:val="2"/>
                <w:numId w:val="11"/>
              </w:numPr>
            </w:pPr>
            <w:r>
              <w:t>Teken hieronder een grafiek van dit verband.</w:t>
            </w:r>
          </w:p>
          <w:p w14:paraId="1386A29F" w14:textId="47A468AF" w:rsidR="00556081" w:rsidRPr="00A82886" w:rsidRDefault="00904150" w:rsidP="001B1505">
            <w:pPr>
              <w:rPr>
                <w:b/>
              </w:rPr>
            </w:pPr>
            <w:r w:rsidRPr="00A82886">
              <w:rPr>
                <w:b/>
              </w:rPr>
              <w:t>Voorbeeldgrafiek</w:t>
            </w:r>
          </w:p>
        </w:tc>
      </w:tr>
      <w:tr w:rsidR="00556081" w:rsidRPr="002B2B17" w14:paraId="4A1249FA" w14:textId="77777777" w:rsidTr="001B1505">
        <w:tc>
          <w:tcPr>
            <w:tcW w:w="534" w:type="dxa"/>
          </w:tcPr>
          <w:p w14:paraId="7E4F14D3" w14:textId="77777777" w:rsidR="00556081" w:rsidRPr="002B2B17" w:rsidRDefault="00556081" w:rsidP="001B1505"/>
        </w:tc>
        <w:tc>
          <w:tcPr>
            <w:tcW w:w="8754" w:type="dxa"/>
          </w:tcPr>
          <w:p w14:paraId="3ADEE567" w14:textId="68E9C347" w:rsidR="00556081" w:rsidRPr="002B2B17" w:rsidRDefault="00904150" w:rsidP="001B1505">
            <w:r>
              <w:rPr>
                <w:noProof/>
                <w:lang w:eastAsia="nl-NL"/>
              </w:rPr>
              <w:drawing>
                <wp:inline distT="0" distB="0" distL="0" distR="0" wp14:anchorId="62481AE1" wp14:editId="51208DB9">
                  <wp:extent cx="4584700" cy="27559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41378E9" w14:textId="77777777" w:rsidR="00556081" w:rsidRPr="002B2B17" w:rsidRDefault="00556081" w:rsidP="001B1505"/>
        </w:tc>
      </w:tr>
      <w:tr w:rsidR="00A82886" w:rsidRPr="002B2B17" w14:paraId="25DC2D9C" w14:textId="77777777" w:rsidTr="001B1505">
        <w:tc>
          <w:tcPr>
            <w:tcW w:w="534" w:type="dxa"/>
          </w:tcPr>
          <w:p w14:paraId="47439F93" w14:textId="77777777" w:rsidR="00A82886" w:rsidRPr="002B2B17" w:rsidRDefault="00A82886" w:rsidP="001B1505"/>
        </w:tc>
        <w:tc>
          <w:tcPr>
            <w:tcW w:w="8754" w:type="dxa"/>
          </w:tcPr>
          <w:p w14:paraId="0AAAC19A" w14:textId="77777777" w:rsidR="00A82886" w:rsidRDefault="00A82886" w:rsidP="00A82886">
            <w:pPr>
              <w:pStyle w:val="ListParagraph"/>
              <w:rPr>
                <w:noProof/>
                <w:lang w:eastAsia="nl-NL"/>
              </w:rPr>
            </w:pPr>
            <w:r>
              <w:rPr>
                <w:noProof/>
                <w:lang w:eastAsia="nl-NL"/>
              </w:rPr>
              <w:t>b. Hoeveel verdient Karin voor het rondbrengen van 75 folders?</w:t>
            </w:r>
          </w:p>
          <w:p w14:paraId="084DA5BE" w14:textId="53D1F7E7" w:rsidR="00A82886" w:rsidRPr="00A82886" w:rsidRDefault="00A82886" w:rsidP="00A82886">
            <w:pPr>
              <w:pStyle w:val="ListParagraph"/>
              <w:ind w:left="2160"/>
              <w:rPr>
                <w:b/>
                <w:noProof/>
                <w:lang w:eastAsia="nl-NL"/>
              </w:rPr>
            </w:pPr>
            <w:r w:rsidRPr="00A82886">
              <w:rPr>
                <w:b/>
                <w:noProof/>
                <w:lang w:eastAsia="nl-NL"/>
              </w:rPr>
              <w:t>20 euro</w:t>
            </w:r>
          </w:p>
        </w:tc>
      </w:tr>
      <w:tr w:rsidR="00A82886" w:rsidRPr="002B2B17" w14:paraId="0EE37934" w14:textId="77777777" w:rsidTr="001B1505">
        <w:tc>
          <w:tcPr>
            <w:tcW w:w="534" w:type="dxa"/>
          </w:tcPr>
          <w:p w14:paraId="171E697C" w14:textId="77777777" w:rsidR="00A82886" w:rsidRPr="002B2B17" w:rsidRDefault="00A82886" w:rsidP="001B1505"/>
        </w:tc>
        <w:tc>
          <w:tcPr>
            <w:tcW w:w="8754" w:type="dxa"/>
          </w:tcPr>
          <w:p w14:paraId="47AD7ED5" w14:textId="26ADA796" w:rsidR="00A82886" w:rsidRDefault="00A82886" w:rsidP="00A82886">
            <w:pPr>
              <w:pStyle w:val="ListParagraph"/>
              <w:numPr>
                <w:ilvl w:val="0"/>
                <w:numId w:val="44"/>
              </w:numPr>
              <w:rPr>
                <w:noProof/>
                <w:lang w:eastAsia="nl-NL"/>
              </w:rPr>
            </w:pPr>
            <w:r>
              <w:rPr>
                <w:noProof/>
                <w:lang w:eastAsia="nl-NL"/>
              </w:rPr>
              <w:t>Heb je het antwoord op vraag b. met de tabel of met de grafiek gevonden?</w:t>
            </w:r>
          </w:p>
          <w:p w14:paraId="04C183A1" w14:textId="4F3B07F8" w:rsidR="00A82886" w:rsidRPr="00A82886" w:rsidRDefault="00A82886" w:rsidP="00A82886">
            <w:pPr>
              <w:pStyle w:val="ListParagraph"/>
              <w:rPr>
                <w:b/>
                <w:noProof/>
                <w:lang w:eastAsia="nl-NL"/>
              </w:rPr>
            </w:pPr>
            <w:r w:rsidRPr="00A82886">
              <w:rPr>
                <w:b/>
                <w:noProof/>
                <w:lang w:eastAsia="nl-NL"/>
              </w:rPr>
              <w:t>Antwoorden kunnen verschillen: met de grafiek is het eenvoudig af te lezen.</w:t>
            </w:r>
          </w:p>
        </w:tc>
      </w:tr>
    </w:tbl>
    <w:p w14:paraId="3AACD2AA" w14:textId="77777777" w:rsidR="00556081" w:rsidRDefault="00556081" w:rsidP="00556081"/>
    <w:p w14:paraId="131A8B3E" w14:textId="77777777" w:rsidR="00556081"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2B19D66C" w14:textId="77777777" w:rsidTr="001B1505">
        <w:tc>
          <w:tcPr>
            <w:tcW w:w="534" w:type="dxa"/>
          </w:tcPr>
          <w:p w14:paraId="7C5C87EF" w14:textId="77777777" w:rsidR="00556081" w:rsidRPr="002B2B17" w:rsidRDefault="00556081" w:rsidP="001B1505">
            <w:pPr>
              <w:pStyle w:val="Opgave"/>
            </w:pPr>
          </w:p>
        </w:tc>
        <w:tc>
          <w:tcPr>
            <w:tcW w:w="8754" w:type="dxa"/>
          </w:tcPr>
          <w:p w14:paraId="69E415E9" w14:textId="6C5CEBD8" w:rsidR="00556081" w:rsidRDefault="00556081" w:rsidP="001B1505">
            <w:pPr>
              <w:pStyle w:val="ListParagraph"/>
              <w:numPr>
                <w:ilvl w:val="0"/>
                <w:numId w:val="45"/>
              </w:numPr>
            </w:pPr>
            <w:r>
              <w:t>Hoe verandert de grafiek als het bedrag dat Karin per folder verdient hoger wordt?</w:t>
            </w:r>
          </w:p>
          <w:p w14:paraId="45DC2F92" w14:textId="43D0AFBC" w:rsidR="00556081" w:rsidRPr="00A82886" w:rsidRDefault="00A82886" w:rsidP="001B1505">
            <w:pPr>
              <w:rPr>
                <w:b/>
              </w:rPr>
            </w:pPr>
            <w:r w:rsidRPr="00A82886">
              <w:rPr>
                <w:b/>
              </w:rPr>
              <w:t>Grafiek loopt steiler</w:t>
            </w:r>
          </w:p>
        </w:tc>
      </w:tr>
      <w:tr w:rsidR="00556081" w:rsidRPr="002B2B17" w14:paraId="69C184D3" w14:textId="77777777" w:rsidTr="001B1505">
        <w:tc>
          <w:tcPr>
            <w:tcW w:w="534" w:type="dxa"/>
          </w:tcPr>
          <w:p w14:paraId="1943B3AB" w14:textId="77777777" w:rsidR="00556081" w:rsidRPr="002B2B17" w:rsidRDefault="00556081" w:rsidP="001B1505"/>
        </w:tc>
        <w:tc>
          <w:tcPr>
            <w:tcW w:w="8754" w:type="dxa"/>
          </w:tcPr>
          <w:p w14:paraId="0AF4C01D" w14:textId="447A852A" w:rsidR="00556081" w:rsidRDefault="00556081" w:rsidP="00A82886">
            <w:pPr>
              <w:pStyle w:val="ListParagraph"/>
              <w:numPr>
                <w:ilvl w:val="0"/>
                <w:numId w:val="45"/>
              </w:numPr>
            </w:pPr>
            <w:r>
              <w:t>Hoe verandert de grafiek als het vaste bedrag dat Karin verdient lager wordt?</w:t>
            </w:r>
          </w:p>
          <w:p w14:paraId="04E895A5" w14:textId="2B538456" w:rsidR="00556081" w:rsidRPr="00A82886" w:rsidRDefault="00A82886" w:rsidP="001B1505">
            <w:pPr>
              <w:rPr>
                <w:b/>
              </w:rPr>
            </w:pPr>
            <w:r w:rsidRPr="00A82886">
              <w:rPr>
                <w:b/>
              </w:rPr>
              <w:t>Grafiek begint lager maar loopt even steil</w:t>
            </w:r>
          </w:p>
        </w:tc>
      </w:tr>
      <w:tr w:rsidR="00556081" w:rsidRPr="002B2B17" w14:paraId="2EBBEE0A" w14:textId="77777777" w:rsidTr="001B1505">
        <w:tc>
          <w:tcPr>
            <w:tcW w:w="534" w:type="dxa"/>
          </w:tcPr>
          <w:p w14:paraId="40118119" w14:textId="77777777" w:rsidR="00556081" w:rsidRPr="002B2B17" w:rsidRDefault="00556081" w:rsidP="001B1505"/>
        </w:tc>
        <w:tc>
          <w:tcPr>
            <w:tcW w:w="8754" w:type="dxa"/>
          </w:tcPr>
          <w:p w14:paraId="618D08C2" w14:textId="54DED1D6" w:rsidR="00556081" w:rsidRDefault="00556081" w:rsidP="00A82886">
            <w:pPr>
              <w:pStyle w:val="ListParagraph"/>
              <w:numPr>
                <w:ilvl w:val="0"/>
                <w:numId w:val="45"/>
              </w:numPr>
            </w:pPr>
            <w:r>
              <w:t>Als Karin meer dan 200 folder</w:t>
            </w:r>
            <w:r w:rsidR="00A82886">
              <w:t>s</w:t>
            </w:r>
            <w:r>
              <w:t xml:space="preserve"> rondbrengt wordt </w:t>
            </w:r>
            <w:r w:rsidR="00A82886">
              <w:t>het bedrag per folder</w:t>
            </w:r>
            <w:r>
              <w:t xml:space="preserve"> verdubbeld. Hoe ziet dat eruit in de g</w:t>
            </w:r>
            <w:r w:rsidR="00A82886">
              <w:t>rafiek? Je mag het ook tekenen.</w:t>
            </w:r>
          </w:p>
          <w:p w14:paraId="121AF1D3" w14:textId="31F49C94" w:rsidR="00A82886" w:rsidRPr="00A82886" w:rsidRDefault="00A82886" w:rsidP="00A82886">
            <w:pPr>
              <w:pStyle w:val="ListParagraph"/>
              <w:rPr>
                <w:b/>
              </w:rPr>
            </w:pPr>
            <w:r w:rsidRPr="00A82886">
              <w:rPr>
                <w:b/>
              </w:rPr>
              <w:t>De grafiek gaat dan steiler lopen</w:t>
            </w:r>
          </w:p>
        </w:tc>
      </w:tr>
    </w:tbl>
    <w:p w14:paraId="0AAFB799"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582591F2" w14:textId="77777777" w:rsidTr="001B1505">
        <w:tc>
          <w:tcPr>
            <w:tcW w:w="534" w:type="dxa"/>
          </w:tcPr>
          <w:p w14:paraId="12232A13" w14:textId="77777777" w:rsidR="00556081" w:rsidRPr="002B2B17" w:rsidRDefault="00556081" w:rsidP="001B1505">
            <w:pPr>
              <w:pStyle w:val="Opgave"/>
            </w:pPr>
          </w:p>
        </w:tc>
        <w:tc>
          <w:tcPr>
            <w:tcW w:w="8754" w:type="dxa"/>
          </w:tcPr>
          <w:p w14:paraId="6A11C4EF" w14:textId="77777777" w:rsidR="00556081" w:rsidRDefault="00556081" w:rsidP="001B1505">
            <w:r>
              <w:rPr>
                <w:noProof/>
                <w:lang w:eastAsia="nl-NL"/>
              </w:rPr>
              <w:drawing>
                <wp:inline distT="0" distB="0" distL="0" distR="0" wp14:anchorId="6448941D" wp14:editId="2E68854A">
                  <wp:extent cx="885825" cy="885825"/>
                  <wp:effectExtent l="0" t="0" r="9525" b="9525"/>
                  <wp:docPr id="51" name="Afbeelding 51" descr="bos-r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os-roze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81283" cy="881283"/>
                          </a:xfrm>
                          <a:prstGeom prst="rect">
                            <a:avLst/>
                          </a:prstGeom>
                          <a:noFill/>
                          <a:ln>
                            <a:noFill/>
                          </a:ln>
                        </pic:spPr>
                      </pic:pic>
                    </a:graphicData>
                  </a:graphic>
                </wp:inline>
              </w:drawing>
            </w:r>
          </w:p>
          <w:p w14:paraId="46BD0135" w14:textId="77777777" w:rsidR="00556081" w:rsidRDefault="00556081" w:rsidP="001B1505">
            <w:r>
              <w:t>Rozen kosten per stuk € 1,25. Bij elke bos wordt voor € 2,- groen gedaan.</w:t>
            </w:r>
          </w:p>
          <w:p w14:paraId="5BE415CF" w14:textId="77777777" w:rsidR="00556081" w:rsidRPr="002B2B17" w:rsidRDefault="00556081" w:rsidP="001B1505">
            <w:r>
              <w:t>Wat betaal je voor zo’n bos met 10 rozen?</w:t>
            </w:r>
          </w:p>
        </w:tc>
      </w:tr>
      <w:tr w:rsidR="00556081" w:rsidRPr="002B2B17" w14:paraId="53DEEE0D" w14:textId="77777777" w:rsidTr="001B1505">
        <w:tc>
          <w:tcPr>
            <w:tcW w:w="534" w:type="dxa"/>
          </w:tcPr>
          <w:p w14:paraId="345CD266" w14:textId="77777777" w:rsidR="00556081" w:rsidRPr="002B2B17" w:rsidRDefault="00556081" w:rsidP="001B1505"/>
        </w:tc>
        <w:tc>
          <w:tcPr>
            <w:tcW w:w="8754" w:type="dxa"/>
          </w:tcPr>
          <w:p w14:paraId="6F6D6C41" w14:textId="7696C763" w:rsidR="00556081" w:rsidRPr="00A82886" w:rsidRDefault="00A82886" w:rsidP="001B1505">
            <w:pPr>
              <w:rPr>
                <w:b/>
              </w:rPr>
            </w:pPr>
            <w:r w:rsidRPr="002501CA">
              <w:t>€</w:t>
            </w:r>
            <w:r w:rsidRPr="00A82886">
              <w:rPr>
                <w:b/>
              </w:rPr>
              <w:t>14,50</w:t>
            </w:r>
          </w:p>
        </w:tc>
      </w:tr>
    </w:tbl>
    <w:p w14:paraId="251BCDE1"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1C14BBD5" w14:textId="77777777" w:rsidTr="001B1505">
        <w:tc>
          <w:tcPr>
            <w:tcW w:w="534" w:type="dxa"/>
          </w:tcPr>
          <w:p w14:paraId="36B608A1" w14:textId="77777777" w:rsidR="00556081" w:rsidRPr="002B2B17" w:rsidRDefault="00556081" w:rsidP="001B1505">
            <w:pPr>
              <w:pStyle w:val="Opgave"/>
            </w:pPr>
          </w:p>
        </w:tc>
        <w:tc>
          <w:tcPr>
            <w:tcW w:w="8754" w:type="dxa"/>
          </w:tcPr>
          <w:p w14:paraId="0075E4CE" w14:textId="77777777" w:rsidR="00556081" w:rsidRDefault="00556081" w:rsidP="001B1505">
            <w:r>
              <w:t>Vul onderstaande tabel in.</w:t>
            </w:r>
          </w:p>
          <w:p w14:paraId="723AEB38" w14:textId="70EF6520" w:rsidR="00556081" w:rsidRDefault="00556081" w:rsidP="001B1505">
            <w:r>
              <w:rPr>
                <w:i/>
              </w:rPr>
              <w:t>p</w:t>
            </w:r>
            <w:r>
              <w:t xml:space="preserve"> is de prijs voor een bos rozen met groen, </w:t>
            </w:r>
            <w:r w:rsidRPr="008E760D">
              <w:rPr>
                <w:i/>
              </w:rPr>
              <w:t>r</w:t>
            </w:r>
            <w:r w:rsidR="00A82886">
              <w:t xml:space="preserve"> is het aantal rozen.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708"/>
              <w:gridCol w:w="851"/>
              <w:gridCol w:w="850"/>
              <w:gridCol w:w="789"/>
              <w:gridCol w:w="789"/>
            </w:tblGrid>
            <w:tr w:rsidR="00556081" w14:paraId="523470D3" w14:textId="77777777" w:rsidTr="001B1505">
              <w:tc>
                <w:tcPr>
                  <w:tcW w:w="2155" w:type="dxa"/>
                </w:tcPr>
                <w:p w14:paraId="595EA965" w14:textId="77777777" w:rsidR="00556081" w:rsidRPr="003C74C4" w:rsidRDefault="00556081" w:rsidP="001B1505">
                  <w:pPr>
                    <w:spacing w:before="100" w:beforeAutospacing="1" w:after="100" w:afterAutospacing="1"/>
                    <w:rPr>
                      <w:i/>
                    </w:rPr>
                  </w:pPr>
                  <w:r w:rsidRPr="003C74C4">
                    <w:rPr>
                      <w:i/>
                    </w:rPr>
                    <w:t>r</w:t>
                  </w:r>
                </w:p>
              </w:tc>
              <w:tc>
                <w:tcPr>
                  <w:tcW w:w="708" w:type="dxa"/>
                </w:tcPr>
                <w:p w14:paraId="1F9570D1" w14:textId="77777777" w:rsidR="00556081" w:rsidRDefault="00556081" w:rsidP="001B1505">
                  <w:pPr>
                    <w:spacing w:before="100" w:beforeAutospacing="1" w:after="100" w:afterAutospacing="1"/>
                    <w:jc w:val="right"/>
                  </w:pPr>
                  <w:r>
                    <w:t>4</w:t>
                  </w:r>
                </w:p>
              </w:tc>
              <w:tc>
                <w:tcPr>
                  <w:tcW w:w="851" w:type="dxa"/>
                </w:tcPr>
                <w:p w14:paraId="4315D5B2" w14:textId="77777777" w:rsidR="00556081" w:rsidRDefault="00556081" w:rsidP="001B1505">
                  <w:pPr>
                    <w:spacing w:before="100" w:beforeAutospacing="1" w:after="100" w:afterAutospacing="1"/>
                    <w:jc w:val="right"/>
                  </w:pPr>
                  <w:r>
                    <w:t>8</w:t>
                  </w:r>
                </w:p>
              </w:tc>
              <w:tc>
                <w:tcPr>
                  <w:tcW w:w="850" w:type="dxa"/>
                </w:tcPr>
                <w:p w14:paraId="37B3EA5A" w14:textId="77777777" w:rsidR="00556081" w:rsidRDefault="00556081" w:rsidP="001B1505">
                  <w:pPr>
                    <w:spacing w:before="100" w:beforeAutospacing="1" w:after="100" w:afterAutospacing="1"/>
                    <w:jc w:val="right"/>
                  </w:pPr>
                  <w:r>
                    <w:t>12</w:t>
                  </w:r>
                </w:p>
              </w:tc>
              <w:tc>
                <w:tcPr>
                  <w:tcW w:w="789" w:type="dxa"/>
                </w:tcPr>
                <w:p w14:paraId="0C324CA0" w14:textId="77777777" w:rsidR="00556081" w:rsidRDefault="00556081" w:rsidP="001B1505">
                  <w:pPr>
                    <w:spacing w:before="100" w:beforeAutospacing="1" w:after="100" w:afterAutospacing="1"/>
                    <w:jc w:val="right"/>
                  </w:pPr>
                  <w:r>
                    <w:t>16</w:t>
                  </w:r>
                </w:p>
              </w:tc>
              <w:tc>
                <w:tcPr>
                  <w:tcW w:w="789" w:type="dxa"/>
                </w:tcPr>
                <w:p w14:paraId="00B24602" w14:textId="77777777" w:rsidR="00556081" w:rsidRDefault="00556081" w:rsidP="001B1505">
                  <w:pPr>
                    <w:spacing w:before="100" w:beforeAutospacing="1" w:after="100" w:afterAutospacing="1"/>
                    <w:jc w:val="right"/>
                  </w:pPr>
                  <w:r>
                    <w:t>20</w:t>
                  </w:r>
                </w:p>
              </w:tc>
            </w:tr>
            <w:tr w:rsidR="00556081" w14:paraId="3C81E4BE" w14:textId="77777777" w:rsidTr="001B1505">
              <w:tc>
                <w:tcPr>
                  <w:tcW w:w="2155" w:type="dxa"/>
                </w:tcPr>
                <w:p w14:paraId="40D92E0A" w14:textId="77777777" w:rsidR="00556081" w:rsidRPr="003C74C4" w:rsidRDefault="00556081" w:rsidP="001B1505">
                  <w:pPr>
                    <w:spacing w:before="100" w:beforeAutospacing="1" w:after="100" w:afterAutospacing="1"/>
                    <w:rPr>
                      <w:i/>
                    </w:rPr>
                  </w:pPr>
                  <w:r w:rsidRPr="003C74C4">
                    <w:rPr>
                      <w:i/>
                    </w:rPr>
                    <w:t>p</w:t>
                  </w:r>
                </w:p>
              </w:tc>
              <w:tc>
                <w:tcPr>
                  <w:tcW w:w="708" w:type="dxa"/>
                </w:tcPr>
                <w:p w14:paraId="66C7FD56" w14:textId="77777777" w:rsidR="00556081" w:rsidRDefault="00556081" w:rsidP="001B1505">
                  <w:pPr>
                    <w:spacing w:before="100" w:beforeAutospacing="1" w:after="100" w:afterAutospacing="1"/>
                    <w:jc w:val="right"/>
                  </w:pPr>
                  <w:r w:rsidRPr="002501CA">
                    <w:t>€</w:t>
                  </w:r>
                  <w:r>
                    <w:t>7</w:t>
                  </w:r>
                </w:p>
              </w:tc>
              <w:tc>
                <w:tcPr>
                  <w:tcW w:w="851" w:type="dxa"/>
                </w:tcPr>
                <w:p w14:paraId="214EC5EE" w14:textId="54184EA8" w:rsidR="00556081" w:rsidRDefault="00A82886" w:rsidP="001B1505">
                  <w:pPr>
                    <w:spacing w:before="100" w:beforeAutospacing="1" w:after="100" w:afterAutospacing="1"/>
                    <w:jc w:val="right"/>
                  </w:pPr>
                  <w:r w:rsidRPr="002501CA">
                    <w:t>€</w:t>
                  </w:r>
                  <w:r>
                    <w:t>12</w:t>
                  </w:r>
                  <w:r w:rsidR="00556081">
                    <w:t xml:space="preserve"> </w:t>
                  </w:r>
                </w:p>
              </w:tc>
              <w:tc>
                <w:tcPr>
                  <w:tcW w:w="850" w:type="dxa"/>
                </w:tcPr>
                <w:p w14:paraId="660BEE56" w14:textId="3A5586DE" w:rsidR="00556081" w:rsidRDefault="00A82886" w:rsidP="001B1505">
                  <w:pPr>
                    <w:spacing w:before="100" w:beforeAutospacing="1" w:after="100" w:afterAutospacing="1"/>
                    <w:jc w:val="right"/>
                  </w:pPr>
                  <w:r w:rsidRPr="002501CA">
                    <w:t>€</w:t>
                  </w:r>
                  <w:r>
                    <w:t>1</w:t>
                  </w:r>
                  <w:r>
                    <w:t>7</w:t>
                  </w:r>
                </w:p>
              </w:tc>
              <w:tc>
                <w:tcPr>
                  <w:tcW w:w="789" w:type="dxa"/>
                </w:tcPr>
                <w:p w14:paraId="72C33FE4" w14:textId="4015DB09" w:rsidR="00556081" w:rsidRDefault="00A82886" w:rsidP="001B1505">
                  <w:pPr>
                    <w:spacing w:before="100" w:beforeAutospacing="1" w:after="100" w:afterAutospacing="1"/>
                    <w:jc w:val="right"/>
                  </w:pPr>
                  <w:r w:rsidRPr="002501CA">
                    <w:t>€</w:t>
                  </w:r>
                  <w:r>
                    <w:t>2</w:t>
                  </w:r>
                  <w:r>
                    <w:t>2</w:t>
                  </w:r>
                </w:p>
              </w:tc>
              <w:tc>
                <w:tcPr>
                  <w:tcW w:w="789" w:type="dxa"/>
                </w:tcPr>
                <w:p w14:paraId="47770830" w14:textId="74F5FC17" w:rsidR="00556081" w:rsidRDefault="00A82886" w:rsidP="00A82886">
                  <w:pPr>
                    <w:spacing w:before="100" w:beforeAutospacing="1" w:after="100" w:afterAutospacing="1"/>
                    <w:jc w:val="right"/>
                  </w:pPr>
                  <w:r w:rsidRPr="002501CA">
                    <w:t>€</w:t>
                  </w:r>
                  <w:r>
                    <w:t>27</w:t>
                  </w:r>
                </w:p>
              </w:tc>
            </w:tr>
          </w:tbl>
          <w:p w14:paraId="5E31158D" w14:textId="77777777" w:rsidR="00556081" w:rsidRPr="002B2B17" w:rsidRDefault="00556081" w:rsidP="001B1505"/>
        </w:tc>
      </w:tr>
    </w:tbl>
    <w:p w14:paraId="7DCA4713" w14:textId="77777777" w:rsidR="00556081" w:rsidRPr="002B2B17" w:rsidRDefault="00556081" w:rsidP="00556081"/>
    <w:tbl>
      <w:tblPr>
        <w:tblW w:w="9288" w:type="dxa"/>
        <w:tblLayout w:type="fixed"/>
        <w:tblLook w:val="04A0" w:firstRow="1" w:lastRow="0" w:firstColumn="1" w:lastColumn="0" w:noHBand="0" w:noVBand="1"/>
      </w:tblPr>
      <w:tblGrid>
        <w:gridCol w:w="534"/>
        <w:gridCol w:w="8754"/>
      </w:tblGrid>
      <w:tr w:rsidR="00556081" w:rsidRPr="002B2B17" w14:paraId="0B4B0027" w14:textId="77777777" w:rsidTr="001B1505">
        <w:tc>
          <w:tcPr>
            <w:tcW w:w="534" w:type="dxa"/>
          </w:tcPr>
          <w:p w14:paraId="54159DE2" w14:textId="77777777" w:rsidR="00556081" w:rsidRPr="002B2B17" w:rsidRDefault="00556081" w:rsidP="001B1505">
            <w:pPr>
              <w:pStyle w:val="Opgave"/>
            </w:pPr>
          </w:p>
        </w:tc>
        <w:tc>
          <w:tcPr>
            <w:tcW w:w="8754" w:type="dxa"/>
          </w:tcPr>
          <w:p w14:paraId="5C56DC37" w14:textId="77777777" w:rsidR="00556081" w:rsidRPr="002B2B17" w:rsidRDefault="00556081" w:rsidP="001B1505">
            <w:r>
              <w:t>teken hieronder de grafiek die bij de tabel hoort.</w:t>
            </w:r>
          </w:p>
        </w:tc>
      </w:tr>
      <w:tr w:rsidR="00556081" w:rsidRPr="002B2B17" w14:paraId="5592B223" w14:textId="77777777" w:rsidTr="001B1505">
        <w:tc>
          <w:tcPr>
            <w:tcW w:w="534" w:type="dxa"/>
          </w:tcPr>
          <w:p w14:paraId="5751874C" w14:textId="77777777" w:rsidR="00556081" w:rsidRPr="002B2B17" w:rsidRDefault="00556081" w:rsidP="001B1505"/>
        </w:tc>
        <w:tc>
          <w:tcPr>
            <w:tcW w:w="8754" w:type="dxa"/>
          </w:tcPr>
          <w:p w14:paraId="6DC0521D" w14:textId="77777777" w:rsidR="00556081" w:rsidRPr="002B2B17" w:rsidRDefault="00556081" w:rsidP="001B1505"/>
          <w:p w14:paraId="061B04C5" w14:textId="38CD0118" w:rsidR="00556081" w:rsidRPr="002B2B17" w:rsidRDefault="00A82886" w:rsidP="001B1505">
            <w:r>
              <w:rPr>
                <w:noProof/>
                <w:lang w:eastAsia="nl-NL"/>
              </w:rPr>
              <w:drawing>
                <wp:inline distT="0" distB="0" distL="0" distR="0" wp14:anchorId="233FEC0E" wp14:editId="7EFFDCF8">
                  <wp:extent cx="4584700" cy="2755900"/>
                  <wp:effectExtent l="0" t="0" r="635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tc>
      </w:tr>
    </w:tbl>
    <w:p w14:paraId="77C8C7DF" w14:textId="77777777" w:rsidR="00556081" w:rsidRPr="002B2B17" w:rsidRDefault="00556081" w:rsidP="00556081"/>
    <w:p w14:paraId="376871B8" w14:textId="3F6E0152" w:rsidR="000B27FE" w:rsidRPr="002B2B17" w:rsidRDefault="00A82886" w:rsidP="000B27FE">
      <w:r>
        <w:t xml:space="preserve"> </w:t>
      </w:r>
      <w:bookmarkStart w:id="0" w:name="_GoBack"/>
      <w:bookmarkEnd w:id="0"/>
    </w:p>
    <w:sectPr w:rsidR="000B27FE" w:rsidRPr="002B2B17" w:rsidSect="00330062">
      <w:footerReference w:type="default" r:id="rId117"/>
      <w:pgSz w:w="11907" w:h="16840" w:code="9"/>
      <w:pgMar w:top="1440" w:right="1325" w:bottom="156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37963" w14:textId="77777777" w:rsidR="001B1505" w:rsidRDefault="001B1505">
      <w:r>
        <w:separator/>
      </w:r>
    </w:p>
  </w:endnote>
  <w:endnote w:type="continuationSeparator" w:id="0">
    <w:p w14:paraId="0CCCB345" w14:textId="77777777" w:rsidR="001B1505" w:rsidRDefault="001B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Eras Light ITC">
    <w:altName w:val="DejaVu LGC Sans"/>
    <w:panose1 w:val="020B04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49824" w14:textId="77777777" w:rsidR="001B1505" w:rsidRDefault="001B1505">
    <w:pPr>
      <w:pStyle w:val="Footer"/>
      <w:jc w:val="center"/>
    </w:pPr>
    <w:r>
      <w:fldChar w:fldCharType="begin"/>
    </w:r>
    <w:r>
      <w:instrText xml:space="preserve"> PAGE   \* MERGEFORMAT </w:instrText>
    </w:r>
    <w:r>
      <w:fldChar w:fldCharType="separate"/>
    </w:r>
    <w:r w:rsidR="00A82886">
      <w:rPr>
        <w:noProof/>
      </w:rPr>
      <w:t>32</w:t>
    </w:r>
    <w:r>
      <w:fldChar w:fldCharType="end"/>
    </w:r>
  </w:p>
  <w:p w14:paraId="6EBD6528" w14:textId="77777777" w:rsidR="001B1505" w:rsidRDefault="001B15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21C73" w14:textId="77777777" w:rsidR="001B1505" w:rsidRDefault="001B1505">
      <w:r>
        <w:separator/>
      </w:r>
    </w:p>
  </w:footnote>
  <w:footnote w:type="continuationSeparator" w:id="0">
    <w:p w14:paraId="1757AE3C" w14:textId="77777777" w:rsidR="001B1505" w:rsidRDefault="001B15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3E7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80297"/>
    <w:multiLevelType w:val="hybridMultilevel"/>
    <w:tmpl w:val="9BD25EA6"/>
    <w:lvl w:ilvl="0" w:tplc="FAA402BE">
      <w:start w:val="3"/>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7F1284"/>
    <w:multiLevelType w:val="hybridMultilevel"/>
    <w:tmpl w:val="2B164A3C"/>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9827610"/>
    <w:multiLevelType w:val="hybridMultilevel"/>
    <w:tmpl w:val="5086970C"/>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CAF3F30"/>
    <w:multiLevelType w:val="multilevel"/>
    <w:tmpl w:val="B606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1753C"/>
    <w:multiLevelType w:val="hybridMultilevel"/>
    <w:tmpl w:val="91C232E4"/>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45667D0"/>
    <w:multiLevelType w:val="hybridMultilevel"/>
    <w:tmpl w:val="A3A2FD42"/>
    <w:lvl w:ilvl="0" w:tplc="7D8612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4AD6EC0"/>
    <w:multiLevelType w:val="hybridMultilevel"/>
    <w:tmpl w:val="FA7E4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A90017"/>
    <w:multiLevelType w:val="hybridMultilevel"/>
    <w:tmpl w:val="49500680"/>
    <w:lvl w:ilvl="0" w:tplc="3B942D02">
      <w:start w:val="1"/>
      <w:numFmt w:val="bullet"/>
      <w:lvlText w:val=""/>
      <w:lvlJc w:val="left"/>
      <w:pPr>
        <w:tabs>
          <w:tab w:val="num" w:pos="227"/>
        </w:tabs>
        <w:ind w:left="227" w:hanging="22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2CF14E6"/>
    <w:multiLevelType w:val="hybridMultilevel"/>
    <w:tmpl w:val="9496B6F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260718E1"/>
    <w:multiLevelType w:val="hybridMultilevel"/>
    <w:tmpl w:val="6BEA5670"/>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676363F"/>
    <w:multiLevelType w:val="hybridMultilevel"/>
    <w:tmpl w:val="AFA4CA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A553DD3"/>
    <w:multiLevelType w:val="hybridMultilevel"/>
    <w:tmpl w:val="1908BC32"/>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C2A0297"/>
    <w:multiLevelType w:val="multilevel"/>
    <w:tmpl w:val="29D8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AA20C3"/>
    <w:multiLevelType w:val="hybridMultilevel"/>
    <w:tmpl w:val="7242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16FA4"/>
    <w:multiLevelType w:val="multilevel"/>
    <w:tmpl w:val="6736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8078E9"/>
    <w:multiLevelType w:val="hybridMultilevel"/>
    <w:tmpl w:val="A2F4DE12"/>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71E2F48"/>
    <w:multiLevelType w:val="multilevel"/>
    <w:tmpl w:val="2C00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0B7CCD"/>
    <w:multiLevelType w:val="multilevel"/>
    <w:tmpl w:val="2210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E513B"/>
    <w:multiLevelType w:val="multilevel"/>
    <w:tmpl w:val="1EF0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785923"/>
    <w:multiLevelType w:val="multilevel"/>
    <w:tmpl w:val="D7A8C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C229DE"/>
    <w:multiLevelType w:val="multilevel"/>
    <w:tmpl w:val="3A72A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A37200"/>
    <w:multiLevelType w:val="hybridMultilevel"/>
    <w:tmpl w:val="5D260528"/>
    <w:lvl w:ilvl="0" w:tplc="68BA1DD6">
      <w:start w:val="1"/>
      <w:numFmt w:val="decimal"/>
      <w:pStyle w:val="Opgave"/>
      <w:lvlText w:val="%1."/>
      <w:lvlJc w:val="left"/>
      <w:pPr>
        <w:ind w:left="360" w:hanging="360"/>
      </w:pPr>
    </w:lvl>
    <w:lvl w:ilvl="1" w:tplc="0413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95E5452"/>
    <w:multiLevelType w:val="hybridMultilevel"/>
    <w:tmpl w:val="1CF08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9A327AB"/>
    <w:multiLevelType w:val="hybridMultilevel"/>
    <w:tmpl w:val="F050F142"/>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nsid w:val="4CC867ED"/>
    <w:multiLevelType w:val="hybridMultilevel"/>
    <w:tmpl w:val="8C726B70"/>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D3C362B"/>
    <w:multiLevelType w:val="hybridMultilevel"/>
    <w:tmpl w:val="A5D68560"/>
    <w:lvl w:ilvl="0" w:tplc="3B942D02">
      <w:start w:val="1"/>
      <w:numFmt w:val="bullet"/>
      <w:lvlText w:val=""/>
      <w:lvlJc w:val="left"/>
      <w:pPr>
        <w:tabs>
          <w:tab w:val="num" w:pos="227"/>
        </w:tabs>
        <w:ind w:left="227" w:hanging="22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4D8F2CF7"/>
    <w:multiLevelType w:val="hybridMultilevel"/>
    <w:tmpl w:val="7346B60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4E58462B"/>
    <w:multiLevelType w:val="hybridMultilevel"/>
    <w:tmpl w:val="2F94A3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E9C6C45"/>
    <w:multiLevelType w:val="hybridMultilevel"/>
    <w:tmpl w:val="4F6EBD42"/>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nsid w:val="50F80E7D"/>
    <w:multiLevelType w:val="hybridMultilevel"/>
    <w:tmpl w:val="1FD45D4E"/>
    <w:lvl w:ilvl="0" w:tplc="6DB4FC90">
      <w:start w:val="1"/>
      <w:numFmt w:val="bullet"/>
      <w:lvlText w:val=""/>
      <w:lvlJc w:val="left"/>
      <w:pPr>
        <w:tabs>
          <w:tab w:val="num" w:pos="360"/>
        </w:tabs>
        <w:ind w:left="360" w:hanging="360"/>
      </w:pPr>
      <w:rPr>
        <w:rFonts w:ascii="Wingdings" w:hAnsi="Wingdings" w:hint="default"/>
      </w:rPr>
    </w:lvl>
    <w:lvl w:ilvl="1" w:tplc="0413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2E606A6"/>
    <w:multiLevelType w:val="hybridMultilevel"/>
    <w:tmpl w:val="7DBC0F18"/>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5A943878"/>
    <w:multiLevelType w:val="multilevel"/>
    <w:tmpl w:val="2D20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0D64AC"/>
    <w:multiLevelType w:val="hybridMultilevel"/>
    <w:tmpl w:val="A77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7938CC"/>
    <w:multiLevelType w:val="hybridMultilevel"/>
    <w:tmpl w:val="70920BC6"/>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7E86A62"/>
    <w:multiLevelType w:val="hybridMultilevel"/>
    <w:tmpl w:val="E3943CB6"/>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694260F3"/>
    <w:multiLevelType w:val="hybridMultilevel"/>
    <w:tmpl w:val="7BD4EF4C"/>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062319A"/>
    <w:multiLevelType w:val="hybridMultilevel"/>
    <w:tmpl w:val="F21CC6D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1536032"/>
    <w:multiLevelType w:val="hybridMultilevel"/>
    <w:tmpl w:val="463252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73A7274D"/>
    <w:multiLevelType w:val="hybridMultilevel"/>
    <w:tmpl w:val="E7485208"/>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nsid w:val="77607F45"/>
    <w:multiLevelType w:val="multilevel"/>
    <w:tmpl w:val="B3B2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4109ED"/>
    <w:multiLevelType w:val="multilevel"/>
    <w:tmpl w:val="11D8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8F2B67"/>
    <w:multiLevelType w:val="hybridMultilevel"/>
    <w:tmpl w:val="915A9FB6"/>
    <w:lvl w:ilvl="0" w:tplc="6DB4FC90">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7EA26CD8"/>
    <w:multiLevelType w:val="hybridMultilevel"/>
    <w:tmpl w:val="048E04CE"/>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22"/>
  </w:num>
  <w:num w:numId="4">
    <w:abstractNumId w:val="38"/>
  </w:num>
  <w:num w:numId="5">
    <w:abstractNumId w:val="42"/>
  </w:num>
  <w:num w:numId="6">
    <w:abstractNumId w:val="3"/>
  </w:num>
  <w:num w:numId="7">
    <w:abstractNumId w:val="35"/>
  </w:num>
  <w:num w:numId="8">
    <w:abstractNumId w:val="25"/>
  </w:num>
  <w:num w:numId="9">
    <w:abstractNumId w:val="39"/>
  </w:num>
  <w:num w:numId="10">
    <w:abstractNumId w:val="2"/>
  </w:num>
  <w:num w:numId="11">
    <w:abstractNumId w:val="21"/>
  </w:num>
  <w:num w:numId="12">
    <w:abstractNumId w:val="20"/>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5"/>
  </w:num>
  <w:num w:numId="16">
    <w:abstractNumId w:val="12"/>
  </w:num>
  <w:num w:numId="17">
    <w:abstractNumId w:val="31"/>
  </w:num>
  <w:num w:numId="18">
    <w:abstractNumId w:val="26"/>
  </w:num>
  <w:num w:numId="19">
    <w:abstractNumId w:val="8"/>
  </w:num>
  <w:num w:numId="20">
    <w:abstractNumId w:val="10"/>
  </w:num>
  <w:num w:numId="21">
    <w:abstractNumId w:val="29"/>
  </w:num>
  <w:num w:numId="22">
    <w:abstractNumId w:val="19"/>
  </w:num>
  <w:num w:numId="23">
    <w:abstractNumId w:val="24"/>
  </w:num>
  <w:num w:numId="24">
    <w:abstractNumId w:val="40"/>
  </w:num>
  <w:num w:numId="25">
    <w:abstractNumId w:val="7"/>
  </w:num>
  <w:num w:numId="26">
    <w:abstractNumId w:val="36"/>
  </w:num>
  <w:num w:numId="27">
    <w:abstractNumId w:val="43"/>
  </w:num>
  <w:num w:numId="28">
    <w:abstractNumId w:val="18"/>
  </w:num>
  <w:num w:numId="29">
    <w:abstractNumId w:val="34"/>
  </w:num>
  <w:num w:numId="30">
    <w:abstractNumId w:val="13"/>
  </w:num>
  <w:num w:numId="31">
    <w:abstractNumId w:val="15"/>
  </w:num>
  <w:num w:numId="32">
    <w:abstractNumId w:val="32"/>
  </w:num>
  <w:num w:numId="33">
    <w:abstractNumId w:val="16"/>
  </w:num>
  <w:num w:numId="34">
    <w:abstractNumId w:val="1"/>
  </w:num>
  <w:num w:numId="35">
    <w:abstractNumId w:val="4"/>
  </w:num>
  <w:num w:numId="36">
    <w:abstractNumId w:val="17"/>
  </w:num>
  <w:num w:numId="37">
    <w:abstractNumId w:val="41"/>
  </w:num>
  <w:num w:numId="38">
    <w:abstractNumId w:val="6"/>
  </w:num>
  <w:num w:numId="39">
    <w:abstractNumId w:val="0"/>
  </w:num>
  <w:num w:numId="40">
    <w:abstractNumId w:val="23"/>
  </w:num>
  <w:num w:numId="41">
    <w:abstractNumId w:val="9"/>
  </w:num>
  <w:num w:numId="42">
    <w:abstractNumId w:val="28"/>
  </w:num>
  <w:num w:numId="43">
    <w:abstractNumId w:val="11"/>
  </w:num>
  <w:num w:numId="44">
    <w:abstractNumId w:val="27"/>
  </w:num>
  <w:num w:numId="45">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proofState w:spelling="clean"/>
  <w:defaultTabStop w:val="720"/>
  <w:hyphenationZone w:val="425"/>
  <w:characterSpacingControl w:val="doNotCompress"/>
  <w:hdrShapeDefaults>
    <o:shapedefaults v:ext="edit" spidmax="9217">
      <o:colormenu v:ext="edit" fillcolor="none" strokecolor="none [194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13D2B"/>
    <w:rsid w:val="00040E62"/>
    <w:rsid w:val="000B27FE"/>
    <w:rsid w:val="00106286"/>
    <w:rsid w:val="0012638E"/>
    <w:rsid w:val="00136018"/>
    <w:rsid w:val="001642A8"/>
    <w:rsid w:val="00173745"/>
    <w:rsid w:val="00174286"/>
    <w:rsid w:val="00185802"/>
    <w:rsid w:val="001B0ADC"/>
    <w:rsid w:val="001B1505"/>
    <w:rsid w:val="001D10AB"/>
    <w:rsid w:val="001D5A53"/>
    <w:rsid w:val="001F550C"/>
    <w:rsid w:val="002324C9"/>
    <w:rsid w:val="002501CA"/>
    <w:rsid w:val="00260346"/>
    <w:rsid w:val="002A6161"/>
    <w:rsid w:val="002B2B17"/>
    <w:rsid w:val="002E4DD4"/>
    <w:rsid w:val="002E5F3A"/>
    <w:rsid w:val="0031713A"/>
    <w:rsid w:val="00330062"/>
    <w:rsid w:val="00374A7F"/>
    <w:rsid w:val="00377270"/>
    <w:rsid w:val="00386DC8"/>
    <w:rsid w:val="00390E32"/>
    <w:rsid w:val="003A2964"/>
    <w:rsid w:val="003B13D5"/>
    <w:rsid w:val="003B694B"/>
    <w:rsid w:val="003F1588"/>
    <w:rsid w:val="00433477"/>
    <w:rsid w:val="00472B0A"/>
    <w:rsid w:val="0048095E"/>
    <w:rsid w:val="00481285"/>
    <w:rsid w:val="00481715"/>
    <w:rsid w:val="00486645"/>
    <w:rsid w:val="004B58CC"/>
    <w:rsid w:val="004C53C3"/>
    <w:rsid w:val="00511CF5"/>
    <w:rsid w:val="00514C66"/>
    <w:rsid w:val="00526440"/>
    <w:rsid w:val="005439C3"/>
    <w:rsid w:val="0055097D"/>
    <w:rsid w:val="00556081"/>
    <w:rsid w:val="00571FAF"/>
    <w:rsid w:val="00585DE2"/>
    <w:rsid w:val="005A5A79"/>
    <w:rsid w:val="005D01DA"/>
    <w:rsid w:val="005D3D6F"/>
    <w:rsid w:val="00635D41"/>
    <w:rsid w:val="006425D0"/>
    <w:rsid w:val="00645085"/>
    <w:rsid w:val="006A1BF3"/>
    <w:rsid w:val="006A6C99"/>
    <w:rsid w:val="006C3FB4"/>
    <w:rsid w:val="006C3FED"/>
    <w:rsid w:val="006C5ACF"/>
    <w:rsid w:val="006D122F"/>
    <w:rsid w:val="0071724C"/>
    <w:rsid w:val="00725DB4"/>
    <w:rsid w:val="0073295C"/>
    <w:rsid w:val="007404FC"/>
    <w:rsid w:val="00740B3A"/>
    <w:rsid w:val="00741483"/>
    <w:rsid w:val="00760739"/>
    <w:rsid w:val="007D4C01"/>
    <w:rsid w:val="007E1588"/>
    <w:rsid w:val="007E1EE0"/>
    <w:rsid w:val="007F7AA5"/>
    <w:rsid w:val="0080655C"/>
    <w:rsid w:val="00850015"/>
    <w:rsid w:val="00886797"/>
    <w:rsid w:val="008967A2"/>
    <w:rsid w:val="008C2590"/>
    <w:rsid w:val="008C673E"/>
    <w:rsid w:val="008D050F"/>
    <w:rsid w:val="008D3651"/>
    <w:rsid w:val="008E760D"/>
    <w:rsid w:val="008F7508"/>
    <w:rsid w:val="00904150"/>
    <w:rsid w:val="00923A28"/>
    <w:rsid w:val="009350D4"/>
    <w:rsid w:val="00953F51"/>
    <w:rsid w:val="0096626B"/>
    <w:rsid w:val="00970398"/>
    <w:rsid w:val="0097768C"/>
    <w:rsid w:val="00983DC2"/>
    <w:rsid w:val="009A30B4"/>
    <w:rsid w:val="009F0E68"/>
    <w:rsid w:val="00A05EDD"/>
    <w:rsid w:val="00A15391"/>
    <w:rsid w:val="00A17084"/>
    <w:rsid w:val="00A17FF3"/>
    <w:rsid w:val="00A21C6E"/>
    <w:rsid w:val="00A278D9"/>
    <w:rsid w:val="00A3499C"/>
    <w:rsid w:val="00A709DE"/>
    <w:rsid w:val="00A82302"/>
    <w:rsid w:val="00A82886"/>
    <w:rsid w:val="00A83F92"/>
    <w:rsid w:val="00AD73CF"/>
    <w:rsid w:val="00AF61BA"/>
    <w:rsid w:val="00B03238"/>
    <w:rsid w:val="00B75969"/>
    <w:rsid w:val="00B87EBB"/>
    <w:rsid w:val="00BC1036"/>
    <w:rsid w:val="00BC64CA"/>
    <w:rsid w:val="00BF7AA7"/>
    <w:rsid w:val="00C069F5"/>
    <w:rsid w:val="00C1352D"/>
    <w:rsid w:val="00C330A9"/>
    <w:rsid w:val="00C428E3"/>
    <w:rsid w:val="00C4399B"/>
    <w:rsid w:val="00C55596"/>
    <w:rsid w:val="00C74295"/>
    <w:rsid w:val="00C81224"/>
    <w:rsid w:val="00C8235A"/>
    <w:rsid w:val="00CA5113"/>
    <w:rsid w:val="00CB28FB"/>
    <w:rsid w:val="00CC6DDE"/>
    <w:rsid w:val="00CF123D"/>
    <w:rsid w:val="00D052FF"/>
    <w:rsid w:val="00D367B8"/>
    <w:rsid w:val="00D56992"/>
    <w:rsid w:val="00D87A57"/>
    <w:rsid w:val="00DA0A1C"/>
    <w:rsid w:val="00DA699D"/>
    <w:rsid w:val="00DC524B"/>
    <w:rsid w:val="00DF7079"/>
    <w:rsid w:val="00E11B7A"/>
    <w:rsid w:val="00E1747A"/>
    <w:rsid w:val="00E645C6"/>
    <w:rsid w:val="00E8312B"/>
    <w:rsid w:val="00E845E3"/>
    <w:rsid w:val="00EA61A5"/>
    <w:rsid w:val="00EB227A"/>
    <w:rsid w:val="00EC29C7"/>
    <w:rsid w:val="00ED317F"/>
    <w:rsid w:val="00F55D74"/>
    <w:rsid w:val="00F87BB6"/>
    <w:rsid w:val="00FB3F8F"/>
    <w:rsid w:val="00FF183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fillcolor="none" strokecolor="none [1944]"/>
    </o:shapedefaults>
    <o:shapelayout v:ext="edit">
      <o:idmap v:ext="edit" data="1"/>
      <o:regrouptable v:ext="edit">
        <o:entry new="1" old="0"/>
        <o:entry new="2" old="0"/>
        <o:entry new="3" old="0"/>
        <o:entry new="4" old="0"/>
        <o:entry new="5" old="0"/>
      </o:regrouptable>
    </o:shapelayout>
  </w:shapeDefaults>
  <w:decimalSymbol w:val=","/>
  <w:listSeparator w:val=";"/>
  <w14:docId w14:val="67F445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B17"/>
    <w:rPr>
      <w:sz w:val="26"/>
      <w:szCs w:val="22"/>
      <w:lang w:eastAsia="en-US"/>
    </w:rPr>
  </w:style>
  <w:style w:type="paragraph" w:styleId="Heading1">
    <w:name w:val="heading 1"/>
    <w:basedOn w:val="Normal"/>
    <w:next w:val="Normal"/>
    <w:link w:val="Heading1Char"/>
    <w:uiPriority w:val="9"/>
    <w:qFormat/>
    <w:rsid w:val="003F1588"/>
    <w:pPr>
      <w:keepNext/>
      <w:keepLines/>
      <w:pBdr>
        <w:top w:val="single" w:sz="48" w:space="1" w:color="4F81BD"/>
      </w:pBdr>
      <w:spacing w:after="240"/>
      <w:outlineLvl w:val="0"/>
    </w:pPr>
    <w:rPr>
      <w:rFonts w:ascii="Cambria" w:eastAsia="Times New Roman" w:hAnsi="Cambria"/>
      <w:b/>
      <w:bCs/>
      <w:color w:val="365F91"/>
      <w:sz w:val="40"/>
      <w:szCs w:val="28"/>
    </w:rPr>
  </w:style>
  <w:style w:type="paragraph" w:styleId="Heading2">
    <w:name w:val="heading 2"/>
    <w:basedOn w:val="Normal"/>
    <w:next w:val="Normal"/>
    <w:link w:val="Heading2Char"/>
    <w:uiPriority w:val="9"/>
    <w:qFormat/>
    <w:pPr>
      <w:keepNext/>
      <w:keepLines/>
      <w:spacing w:before="200"/>
      <w:outlineLvl w:val="1"/>
    </w:pPr>
    <w:rPr>
      <w:rFonts w:ascii="Cambria" w:eastAsia="Times New Roman" w:hAnsi="Cambria"/>
      <w:b/>
      <w:bCs/>
      <w:color w:val="4F81BD"/>
      <w:sz w:val="32"/>
      <w:szCs w:val="26"/>
    </w:rPr>
  </w:style>
  <w:style w:type="paragraph" w:styleId="Heading3">
    <w:name w:val="heading 3"/>
    <w:basedOn w:val="Normal"/>
    <w:next w:val="Normal"/>
    <w:link w:val="Heading3Char"/>
    <w:qFormat/>
    <w:pPr>
      <w:keepNext/>
      <w:spacing w:before="240" w:after="60"/>
      <w:outlineLvl w:val="2"/>
    </w:pPr>
    <w:rPr>
      <w:rFonts w:ascii="Arial" w:eastAsia="Times New Roman" w:hAnsi="Arial" w:cs="Arial"/>
      <w:b/>
      <w:bCs/>
      <w:szCs w:val="2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1">
    <w:name w:val="Lijstalinea1"/>
    <w:basedOn w:val="Normal"/>
    <w:uiPriority w:val="34"/>
    <w:qFormat/>
    <w:pPr>
      <w:ind w:left="720"/>
      <w:contextualSpacing/>
    </w:pPr>
  </w:style>
  <w:style w:type="character" w:customStyle="1" w:styleId="Heading2Char">
    <w:name w:val="Heading 2 Char"/>
    <w:basedOn w:val="DefaultParagraphFont"/>
    <w:link w:val="Heading2"/>
    <w:uiPriority w:val="9"/>
    <w:rPr>
      <w:rFonts w:ascii="Cambria" w:eastAsia="Times New Roman" w:hAnsi="Cambria"/>
      <w:b/>
      <w:bCs/>
      <w:color w:val="4F81BD"/>
      <w:sz w:val="32"/>
      <w:szCs w:val="26"/>
    </w:rPr>
  </w:style>
  <w:style w:type="character" w:customStyle="1" w:styleId="Heading1Char">
    <w:name w:val="Heading 1 Char"/>
    <w:basedOn w:val="DefaultParagraphFont"/>
    <w:link w:val="Heading1"/>
    <w:uiPriority w:val="9"/>
    <w:rsid w:val="003F1588"/>
    <w:rPr>
      <w:rFonts w:ascii="Cambria" w:hAnsi="Cambria"/>
      <w:b/>
      <w:bCs/>
      <w:color w:val="365F91"/>
      <w:sz w:val="40"/>
      <w:szCs w:val="28"/>
      <w:lang w:val="nl-NL" w:eastAsia="en-US" w:bidi="ar-SA"/>
    </w:rPr>
  </w:style>
  <w:style w:type="paragraph" w:styleId="Title">
    <w:name w:val="Title"/>
    <w:basedOn w:val="Normal"/>
    <w:next w:val="Normal"/>
    <w:link w:val="TitleChar"/>
    <w:uiPriority w:val="10"/>
    <w:qFormat/>
    <w:pPr>
      <w:spacing w:after="300"/>
      <w:contextualSpacing/>
    </w:pPr>
    <w:rPr>
      <w:rFonts w:ascii="Cambria" w:eastAsia="Times New Roman" w:hAnsi="Cambria"/>
      <w:color w:val="17365D"/>
      <w:spacing w:val="5"/>
      <w:kern w:val="28"/>
      <w:sz w:val="96"/>
      <w:szCs w:val="52"/>
    </w:rPr>
  </w:style>
  <w:style w:type="character" w:customStyle="1" w:styleId="TitleChar">
    <w:name w:val="Title Char"/>
    <w:basedOn w:val="DefaultParagraphFont"/>
    <w:link w:val="Title"/>
    <w:uiPriority w:val="1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2"/>
      <w:szCs w:val="22"/>
    </w:rPr>
  </w:style>
  <w:style w:type="character" w:styleId="Hyperlink">
    <w:name w:val="Hyperlink"/>
    <w:basedOn w:val="DefaultParagraphFont"/>
    <w:uiPriority w:val="99"/>
    <w:unhideWhenUsed/>
    <w:rPr>
      <w:color w:val="0000FF"/>
      <w:u w:val="single"/>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Pr>
      <w:rFonts w:ascii="Arial" w:eastAsia="Times New Roman" w:hAnsi="Arial" w:cs="Arial"/>
      <w:b/>
      <w:bCs/>
      <w:sz w:val="26"/>
      <w:szCs w:val="26"/>
      <w:lang w:val="nl-NL" w:eastAsia="nl-NL"/>
    </w:rPr>
  </w:style>
  <w:style w:type="paragraph" w:styleId="NormalWeb">
    <w:name w:val="Normal (Web)"/>
    <w:basedOn w:val="Norm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Pr>
      <w:b/>
      <w:color w:val="5B93D7"/>
      <w:sz w:val="32"/>
    </w:rPr>
  </w:style>
  <w:style w:type="paragraph" w:customStyle="1" w:styleId="Opgave">
    <w:name w:val="Opgave"/>
    <w:basedOn w:val="Normal"/>
    <w:qFormat/>
    <w:pPr>
      <w:numPr>
        <w:numId w:val="3"/>
      </w:numPr>
      <w:shd w:val="clear" w:color="auto" w:fill="1F497D"/>
    </w:pPr>
    <w:rPr>
      <w:b/>
      <w:color w:val="FFFFFF"/>
    </w:rPr>
  </w:style>
  <w:style w:type="paragraph" w:customStyle="1" w:styleId="Tip">
    <w:name w:val="Tip"/>
    <w:basedOn w:val="Normal"/>
    <w:qFormat/>
    <w:pPr>
      <w:keepNext/>
    </w:pPr>
    <w:rPr>
      <w:b/>
      <w:smallCaps/>
      <w:color w:val="1F497D"/>
      <w:spacing w:val="30"/>
      <w:sz w:val="32"/>
    </w:rPr>
  </w:style>
  <w:style w:type="character" w:styleId="CommentReference">
    <w:name w:val="annotation reference"/>
    <w:basedOn w:val="DefaultParagraphFont"/>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styleId="Strong">
    <w:name w:val="Strong"/>
    <w:basedOn w:val="DefaultParagraphFont"/>
    <w:qFormat/>
    <w:rsid w:val="00B03238"/>
    <w:rPr>
      <w:b/>
      <w:bCs/>
    </w:rPr>
  </w:style>
  <w:style w:type="character" w:customStyle="1" w:styleId="btw">
    <w:name w:val="btw"/>
    <w:basedOn w:val="DefaultParagraphFont"/>
    <w:rsid w:val="006C5ACF"/>
  </w:style>
  <w:style w:type="character" w:styleId="FollowedHyperlink">
    <w:name w:val="FollowedHyperlink"/>
    <w:basedOn w:val="DefaultParagraphFont"/>
    <w:rsid w:val="006C5ACF"/>
    <w:rPr>
      <w:color w:val="800080"/>
      <w:u w:val="single"/>
    </w:rPr>
  </w:style>
  <w:style w:type="paragraph" w:customStyle="1" w:styleId="tabelklein">
    <w:name w:val="tabel_klein"/>
    <w:basedOn w:val="Normal"/>
    <w:rsid w:val="00B75969"/>
    <w:pPr>
      <w:spacing w:line="240" w:lineRule="atLeast"/>
    </w:pPr>
    <w:rPr>
      <w:rFonts w:ascii="Verdana" w:hAnsi="Verdana"/>
      <w:color w:val="515151"/>
      <w:sz w:val="17"/>
      <w:szCs w:val="17"/>
    </w:rPr>
  </w:style>
  <w:style w:type="character" w:styleId="Emphasis">
    <w:name w:val="Emphasis"/>
    <w:basedOn w:val="DefaultParagraphFont"/>
    <w:qFormat/>
    <w:rsid w:val="00C330A9"/>
    <w:rPr>
      <w:i/>
      <w:iCs/>
    </w:rPr>
  </w:style>
  <w:style w:type="character" w:customStyle="1" w:styleId="bodytext">
    <w:name w:val="bodytext"/>
    <w:basedOn w:val="DefaultParagraphFont"/>
    <w:rsid w:val="00F55D74"/>
  </w:style>
  <w:style w:type="character" w:styleId="IntenseEmphasis">
    <w:name w:val="Intense Emphasis"/>
    <w:basedOn w:val="DefaultParagraphFont"/>
    <w:uiPriority w:val="21"/>
    <w:qFormat/>
    <w:rsid w:val="006C3FED"/>
    <w:rPr>
      <w:b/>
      <w:bCs/>
      <w:i/>
      <w:iCs/>
      <w:color w:val="4F81BD"/>
    </w:rPr>
  </w:style>
  <w:style w:type="paragraph" w:styleId="ListParagraph">
    <w:name w:val="List Paragraph"/>
    <w:basedOn w:val="Normal"/>
    <w:uiPriority w:val="72"/>
    <w:rsid w:val="001737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B17"/>
    <w:rPr>
      <w:sz w:val="26"/>
      <w:szCs w:val="22"/>
      <w:lang w:eastAsia="en-US"/>
    </w:rPr>
  </w:style>
  <w:style w:type="paragraph" w:styleId="Heading1">
    <w:name w:val="heading 1"/>
    <w:basedOn w:val="Normal"/>
    <w:next w:val="Normal"/>
    <w:link w:val="Heading1Char"/>
    <w:uiPriority w:val="9"/>
    <w:qFormat/>
    <w:rsid w:val="003F1588"/>
    <w:pPr>
      <w:keepNext/>
      <w:keepLines/>
      <w:pBdr>
        <w:top w:val="single" w:sz="48" w:space="1" w:color="4F81BD"/>
      </w:pBdr>
      <w:spacing w:after="240"/>
      <w:outlineLvl w:val="0"/>
    </w:pPr>
    <w:rPr>
      <w:rFonts w:ascii="Cambria" w:eastAsia="Times New Roman" w:hAnsi="Cambria"/>
      <w:b/>
      <w:bCs/>
      <w:color w:val="365F91"/>
      <w:sz w:val="40"/>
      <w:szCs w:val="28"/>
    </w:rPr>
  </w:style>
  <w:style w:type="paragraph" w:styleId="Heading2">
    <w:name w:val="heading 2"/>
    <w:basedOn w:val="Normal"/>
    <w:next w:val="Normal"/>
    <w:link w:val="Heading2Char"/>
    <w:uiPriority w:val="9"/>
    <w:qFormat/>
    <w:pPr>
      <w:keepNext/>
      <w:keepLines/>
      <w:spacing w:before="200"/>
      <w:outlineLvl w:val="1"/>
    </w:pPr>
    <w:rPr>
      <w:rFonts w:ascii="Cambria" w:eastAsia="Times New Roman" w:hAnsi="Cambria"/>
      <w:b/>
      <w:bCs/>
      <w:color w:val="4F81BD"/>
      <w:sz w:val="32"/>
      <w:szCs w:val="26"/>
    </w:rPr>
  </w:style>
  <w:style w:type="paragraph" w:styleId="Heading3">
    <w:name w:val="heading 3"/>
    <w:basedOn w:val="Normal"/>
    <w:next w:val="Normal"/>
    <w:link w:val="Heading3Char"/>
    <w:qFormat/>
    <w:pPr>
      <w:keepNext/>
      <w:spacing w:before="240" w:after="60"/>
      <w:outlineLvl w:val="2"/>
    </w:pPr>
    <w:rPr>
      <w:rFonts w:ascii="Arial" w:eastAsia="Times New Roman" w:hAnsi="Arial" w:cs="Arial"/>
      <w:b/>
      <w:bCs/>
      <w:szCs w:val="2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1">
    <w:name w:val="Lijstalinea1"/>
    <w:basedOn w:val="Normal"/>
    <w:uiPriority w:val="34"/>
    <w:qFormat/>
    <w:pPr>
      <w:ind w:left="720"/>
      <w:contextualSpacing/>
    </w:pPr>
  </w:style>
  <w:style w:type="character" w:customStyle="1" w:styleId="Heading2Char">
    <w:name w:val="Heading 2 Char"/>
    <w:basedOn w:val="DefaultParagraphFont"/>
    <w:link w:val="Heading2"/>
    <w:uiPriority w:val="9"/>
    <w:rPr>
      <w:rFonts w:ascii="Cambria" w:eastAsia="Times New Roman" w:hAnsi="Cambria"/>
      <w:b/>
      <w:bCs/>
      <w:color w:val="4F81BD"/>
      <w:sz w:val="32"/>
      <w:szCs w:val="26"/>
    </w:rPr>
  </w:style>
  <w:style w:type="character" w:customStyle="1" w:styleId="Heading1Char">
    <w:name w:val="Heading 1 Char"/>
    <w:basedOn w:val="DefaultParagraphFont"/>
    <w:link w:val="Heading1"/>
    <w:uiPriority w:val="9"/>
    <w:rsid w:val="003F1588"/>
    <w:rPr>
      <w:rFonts w:ascii="Cambria" w:hAnsi="Cambria"/>
      <w:b/>
      <w:bCs/>
      <w:color w:val="365F91"/>
      <w:sz w:val="40"/>
      <w:szCs w:val="28"/>
      <w:lang w:val="nl-NL" w:eastAsia="en-US" w:bidi="ar-SA"/>
    </w:rPr>
  </w:style>
  <w:style w:type="paragraph" w:styleId="Title">
    <w:name w:val="Title"/>
    <w:basedOn w:val="Normal"/>
    <w:next w:val="Normal"/>
    <w:link w:val="TitleChar"/>
    <w:uiPriority w:val="10"/>
    <w:qFormat/>
    <w:pPr>
      <w:spacing w:after="300"/>
      <w:contextualSpacing/>
    </w:pPr>
    <w:rPr>
      <w:rFonts w:ascii="Cambria" w:eastAsia="Times New Roman" w:hAnsi="Cambria"/>
      <w:color w:val="17365D"/>
      <w:spacing w:val="5"/>
      <w:kern w:val="28"/>
      <w:sz w:val="96"/>
      <w:szCs w:val="52"/>
    </w:rPr>
  </w:style>
  <w:style w:type="character" w:customStyle="1" w:styleId="TitleChar">
    <w:name w:val="Title Char"/>
    <w:basedOn w:val="DefaultParagraphFont"/>
    <w:link w:val="Title"/>
    <w:uiPriority w:val="1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2"/>
      <w:szCs w:val="22"/>
    </w:rPr>
  </w:style>
  <w:style w:type="character" w:styleId="Hyperlink">
    <w:name w:val="Hyperlink"/>
    <w:basedOn w:val="DefaultParagraphFont"/>
    <w:uiPriority w:val="99"/>
    <w:unhideWhenUsed/>
    <w:rPr>
      <w:color w:val="0000FF"/>
      <w:u w:val="single"/>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Pr>
      <w:rFonts w:ascii="Arial" w:eastAsia="Times New Roman" w:hAnsi="Arial" w:cs="Arial"/>
      <w:b/>
      <w:bCs/>
      <w:sz w:val="26"/>
      <w:szCs w:val="26"/>
      <w:lang w:val="nl-NL" w:eastAsia="nl-NL"/>
    </w:rPr>
  </w:style>
  <w:style w:type="paragraph" w:styleId="NormalWeb">
    <w:name w:val="Normal (Web)"/>
    <w:basedOn w:val="Norm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Pr>
      <w:b/>
      <w:color w:val="5B93D7"/>
      <w:sz w:val="32"/>
    </w:rPr>
  </w:style>
  <w:style w:type="paragraph" w:customStyle="1" w:styleId="Opgave">
    <w:name w:val="Opgave"/>
    <w:basedOn w:val="Normal"/>
    <w:qFormat/>
    <w:pPr>
      <w:numPr>
        <w:numId w:val="3"/>
      </w:numPr>
      <w:shd w:val="clear" w:color="auto" w:fill="1F497D"/>
    </w:pPr>
    <w:rPr>
      <w:b/>
      <w:color w:val="FFFFFF"/>
    </w:rPr>
  </w:style>
  <w:style w:type="paragraph" w:customStyle="1" w:styleId="Tip">
    <w:name w:val="Tip"/>
    <w:basedOn w:val="Normal"/>
    <w:qFormat/>
    <w:pPr>
      <w:keepNext/>
    </w:pPr>
    <w:rPr>
      <w:b/>
      <w:smallCaps/>
      <w:color w:val="1F497D"/>
      <w:spacing w:val="30"/>
      <w:sz w:val="32"/>
    </w:rPr>
  </w:style>
  <w:style w:type="character" w:styleId="CommentReference">
    <w:name w:val="annotation reference"/>
    <w:basedOn w:val="DefaultParagraphFont"/>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styleId="Strong">
    <w:name w:val="Strong"/>
    <w:basedOn w:val="DefaultParagraphFont"/>
    <w:qFormat/>
    <w:rsid w:val="00B03238"/>
    <w:rPr>
      <w:b/>
      <w:bCs/>
    </w:rPr>
  </w:style>
  <w:style w:type="character" w:customStyle="1" w:styleId="btw">
    <w:name w:val="btw"/>
    <w:basedOn w:val="DefaultParagraphFont"/>
    <w:rsid w:val="006C5ACF"/>
  </w:style>
  <w:style w:type="character" w:styleId="FollowedHyperlink">
    <w:name w:val="FollowedHyperlink"/>
    <w:basedOn w:val="DefaultParagraphFont"/>
    <w:rsid w:val="006C5ACF"/>
    <w:rPr>
      <w:color w:val="800080"/>
      <w:u w:val="single"/>
    </w:rPr>
  </w:style>
  <w:style w:type="paragraph" w:customStyle="1" w:styleId="tabelklein">
    <w:name w:val="tabel_klein"/>
    <w:basedOn w:val="Normal"/>
    <w:rsid w:val="00B75969"/>
    <w:pPr>
      <w:spacing w:line="240" w:lineRule="atLeast"/>
    </w:pPr>
    <w:rPr>
      <w:rFonts w:ascii="Verdana" w:hAnsi="Verdana"/>
      <w:color w:val="515151"/>
      <w:sz w:val="17"/>
      <w:szCs w:val="17"/>
    </w:rPr>
  </w:style>
  <w:style w:type="character" w:styleId="Emphasis">
    <w:name w:val="Emphasis"/>
    <w:basedOn w:val="DefaultParagraphFont"/>
    <w:qFormat/>
    <w:rsid w:val="00C330A9"/>
    <w:rPr>
      <w:i/>
      <w:iCs/>
    </w:rPr>
  </w:style>
  <w:style w:type="character" w:customStyle="1" w:styleId="bodytext">
    <w:name w:val="bodytext"/>
    <w:basedOn w:val="DefaultParagraphFont"/>
    <w:rsid w:val="00F55D74"/>
  </w:style>
  <w:style w:type="character" w:styleId="IntenseEmphasis">
    <w:name w:val="Intense Emphasis"/>
    <w:basedOn w:val="DefaultParagraphFont"/>
    <w:uiPriority w:val="21"/>
    <w:qFormat/>
    <w:rsid w:val="006C3FED"/>
    <w:rPr>
      <w:b/>
      <w:bCs/>
      <w:i/>
      <w:iCs/>
      <w:color w:val="4F81BD"/>
    </w:rPr>
  </w:style>
  <w:style w:type="paragraph" w:styleId="ListParagraph">
    <w:name w:val="List Paragraph"/>
    <w:basedOn w:val="Normal"/>
    <w:uiPriority w:val="72"/>
    <w:rsid w:val="001737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752">
      <w:bodyDiv w:val="1"/>
      <w:marLeft w:val="0"/>
      <w:marRight w:val="0"/>
      <w:marTop w:val="0"/>
      <w:marBottom w:val="0"/>
      <w:divBdr>
        <w:top w:val="none" w:sz="0" w:space="0" w:color="auto"/>
        <w:left w:val="none" w:sz="0" w:space="0" w:color="auto"/>
        <w:bottom w:val="none" w:sz="0" w:space="0" w:color="auto"/>
        <w:right w:val="none" w:sz="0" w:space="0" w:color="auto"/>
      </w:divBdr>
    </w:div>
    <w:div w:id="22636148">
      <w:bodyDiv w:val="1"/>
      <w:marLeft w:val="0"/>
      <w:marRight w:val="0"/>
      <w:marTop w:val="0"/>
      <w:marBottom w:val="0"/>
      <w:divBdr>
        <w:top w:val="none" w:sz="0" w:space="0" w:color="auto"/>
        <w:left w:val="none" w:sz="0" w:space="0" w:color="auto"/>
        <w:bottom w:val="none" w:sz="0" w:space="0" w:color="auto"/>
        <w:right w:val="none" w:sz="0" w:space="0" w:color="auto"/>
      </w:divBdr>
    </w:div>
    <w:div w:id="27531380">
      <w:bodyDiv w:val="1"/>
      <w:marLeft w:val="0"/>
      <w:marRight w:val="0"/>
      <w:marTop w:val="0"/>
      <w:marBottom w:val="0"/>
      <w:divBdr>
        <w:top w:val="none" w:sz="0" w:space="0" w:color="auto"/>
        <w:left w:val="none" w:sz="0" w:space="0" w:color="auto"/>
        <w:bottom w:val="none" w:sz="0" w:space="0" w:color="auto"/>
        <w:right w:val="none" w:sz="0" w:space="0" w:color="auto"/>
      </w:divBdr>
    </w:div>
    <w:div w:id="73935764">
      <w:bodyDiv w:val="1"/>
      <w:marLeft w:val="0"/>
      <w:marRight w:val="0"/>
      <w:marTop w:val="0"/>
      <w:marBottom w:val="0"/>
      <w:divBdr>
        <w:top w:val="none" w:sz="0" w:space="0" w:color="auto"/>
        <w:left w:val="none" w:sz="0" w:space="0" w:color="auto"/>
        <w:bottom w:val="none" w:sz="0" w:space="0" w:color="auto"/>
        <w:right w:val="none" w:sz="0" w:space="0" w:color="auto"/>
      </w:divBdr>
    </w:div>
    <w:div w:id="97989628">
      <w:bodyDiv w:val="1"/>
      <w:marLeft w:val="0"/>
      <w:marRight w:val="0"/>
      <w:marTop w:val="0"/>
      <w:marBottom w:val="0"/>
      <w:divBdr>
        <w:top w:val="none" w:sz="0" w:space="0" w:color="auto"/>
        <w:left w:val="none" w:sz="0" w:space="0" w:color="auto"/>
        <w:bottom w:val="none" w:sz="0" w:space="0" w:color="auto"/>
        <w:right w:val="none" w:sz="0" w:space="0" w:color="auto"/>
      </w:divBdr>
    </w:div>
    <w:div w:id="315300198">
      <w:bodyDiv w:val="1"/>
      <w:marLeft w:val="0"/>
      <w:marRight w:val="0"/>
      <w:marTop w:val="0"/>
      <w:marBottom w:val="0"/>
      <w:divBdr>
        <w:top w:val="none" w:sz="0" w:space="0" w:color="auto"/>
        <w:left w:val="none" w:sz="0" w:space="0" w:color="auto"/>
        <w:bottom w:val="none" w:sz="0" w:space="0" w:color="auto"/>
        <w:right w:val="none" w:sz="0" w:space="0" w:color="auto"/>
      </w:divBdr>
    </w:div>
    <w:div w:id="346366849">
      <w:bodyDiv w:val="1"/>
      <w:marLeft w:val="0"/>
      <w:marRight w:val="0"/>
      <w:marTop w:val="0"/>
      <w:marBottom w:val="0"/>
      <w:divBdr>
        <w:top w:val="none" w:sz="0" w:space="0" w:color="auto"/>
        <w:left w:val="none" w:sz="0" w:space="0" w:color="auto"/>
        <w:bottom w:val="none" w:sz="0" w:space="0" w:color="auto"/>
        <w:right w:val="none" w:sz="0" w:space="0" w:color="auto"/>
      </w:divBdr>
    </w:div>
    <w:div w:id="724335082">
      <w:bodyDiv w:val="1"/>
      <w:marLeft w:val="0"/>
      <w:marRight w:val="0"/>
      <w:marTop w:val="0"/>
      <w:marBottom w:val="0"/>
      <w:divBdr>
        <w:top w:val="none" w:sz="0" w:space="0" w:color="auto"/>
        <w:left w:val="none" w:sz="0" w:space="0" w:color="auto"/>
        <w:bottom w:val="none" w:sz="0" w:space="0" w:color="auto"/>
        <w:right w:val="none" w:sz="0" w:space="0" w:color="auto"/>
      </w:divBdr>
    </w:div>
    <w:div w:id="787965631">
      <w:bodyDiv w:val="1"/>
      <w:marLeft w:val="0"/>
      <w:marRight w:val="0"/>
      <w:marTop w:val="0"/>
      <w:marBottom w:val="0"/>
      <w:divBdr>
        <w:top w:val="none" w:sz="0" w:space="0" w:color="auto"/>
        <w:left w:val="none" w:sz="0" w:space="0" w:color="auto"/>
        <w:bottom w:val="none" w:sz="0" w:space="0" w:color="auto"/>
        <w:right w:val="none" w:sz="0" w:space="0" w:color="auto"/>
      </w:divBdr>
    </w:div>
    <w:div w:id="871114942">
      <w:bodyDiv w:val="1"/>
      <w:marLeft w:val="0"/>
      <w:marRight w:val="0"/>
      <w:marTop w:val="0"/>
      <w:marBottom w:val="0"/>
      <w:divBdr>
        <w:top w:val="none" w:sz="0" w:space="0" w:color="auto"/>
        <w:left w:val="none" w:sz="0" w:space="0" w:color="auto"/>
        <w:bottom w:val="none" w:sz="0" w:space="0" w:color="auto"/>
        <w:right w:val="none" w:sz="0" w:space="0" w:color="auto"/>
      </w:divBdr>
    </w:div>
    <w:div w:id="968320050">
      <w:bodyDiv w:val="1"/>
      <w:marLeft w:val="0"/>
      <w:marRight w:val="0"/>
      <w:marTop w:val="0"/>
      <w:marBottom w:val="0"/>
      <w:divBdr>
        <w:top w:val="none" w:sz="0" w:space="0" w:color="auto"/>
        <w:left w:val="none" w:sz="0" w:space="0" w:color="auto"/>
        <w:bottom w:val="none" w:sz="0" w:space="0" w:color="auto"/>
        <w:right w:val="none" w:sz="0" w:space="0" w:color="auto"/>
      </w:divBdr>
    </w:div>
    <w:div w:id="1013143650">
      <w:bodyDiv w:val="1"/>
      <w:marLeft w:val="0"/>
      <w:marRight w:val="0"/>
      <w:marTop w:val="0"/>
      <w:marBottom w:val="0"/>
      <w:divBdr>
        <w:top w:val="none" w:sz="0" w:space="0" w:color="auto"/>
        <w:left w:val="none" w:sz="0" w:space="0" w:color="auto"/>
        <w:bottom w:val="none" w:sz="0" w:space="0" w:color="auto"/>
        <w:right w:val="none" w:sz="0" w:space="0" w:color="auto"/>
      </w:divBdr>
    </w:div>
    <w:div w:id="1192959814">
      <w:bodyDiv w:val="1"/>
      <w:marLeft w:val="0"/>
      <w:marRight w:val="0"/>
      <w:marTop w:val="0"/>
      <w:marBottom w:val="0"/>
      <w:divBdr>
        <w:top w:val="none" w:sz="0" w:space="0" w:color="auto"/>
        <w:left w:val="none" w:sz="0" w:space="0" w:color="auto"/>
        <w:bottom w:val="none" w:sz="0" w:space="0" w:color="auto"/>
        <w:right w:val="none" w:sz="0" w:space="0" w:color="auto"/>
      </w:divBdr>
    </w:div>
    <w:div w:id="1231421666">
      <w:bodyDiv w:val="1"/>
      <w:marLeft w:val="0"/>
      <w:marRight w:val="0"/>
      <w:marTop w:val="0"/>
      <w:marBottom w:val="0"/>
      <w:divBdr>
        <w:top w:val="none" w:sz="0" w:space="0" w:color="auto"/>
        <w:left w:val="none" w:sz="0" w:space="0" w:color="auto"/>
        <w:bottom w:val="none" w:sz="0" w:space="0" w:color="auto"/>
        <w:right w:val="none" w:sz="0" w:space="0" w:color="auto"/>
      </w:divBdr>
    </w:div>
    <w:div w:id="1282034904">
      <w:bodyDiv w:val="1"/>
      <w:marLeft w:val="0"/>
      <w:marRight w:val="0"/>
      <w:marTop w:val="0"/>
      <w:marBottom w:val="0"/>
      <w:divBdr>
        <w:top w:val="none" w:sz="0" w:space="0" w:color="auto"/>
        <w:left w:val="none" w:sz="0" w:space="0" w:color="auto"/>
        <w:bottom w:val="none" w:sz="0" w:space="0" w:color="auto"/>
        <w:right w:val="none" w:sz="0" w:space="0" w:color="auto"/>
      </w:divBdr>
    </w:div>
    <w:div w:id="1285770902">
      <w:bodyDiv w:val="1"/>
      <w:marLeft w:val="0"/>
      <w:marRight w:val="0"/>
      <w:marTop w:val="0"/>
      <w:marBottom w:val="0"/>
      <w:divBdr>
        <w:top w:val="none" w:sz="0" w:space="0" w:color="auto"/>
        <w:left w:val="none" w:sz="0" w:space="0" w:color="auto"/>
        <w:bottom w:val="none" w:sz="0" w:space="0" w:color="auto"/>
        <w:right w:val="none" w:sz="0" w:space="0" w:color="auto"/>
      </w:divBdr>
    </w:div>
    <w:div w:id="1291280318">
      <w:bodyDiv w:val="1"/>
      <w:marLeft w:val="0"/>
      <w:marRight w:val="0"/>
      <w:marTop w:val="0"/>
      <w:marBottom w:val="0"/>
      <w:divBdr>
        <w:top w:val="none" w:sz="0" w:space="0" w:color="auto"/>
        <w:left w:val="none" w:sz="0" w:space="0" w:color="auto"/>
        <w:bottom w:val="none" w:sz="0" w:space="0" w:color="auto"/>
        <w:right w:val="none" w:sz="0" w:space="0" w:color="auto"/>
      </w:divBdr>
    </w:div>
    <w:div w:id="1450474127">
      <w:bodyDiv w:val="1"/>
      <w:marLeft w:val="0"/>
      <w:marRight w:val="0"/>
      <w:marTop w:val="0"/>
      <w:marBottom w:val="0"/>
      <w:divBdr>
        <w:top w:val="none" w:sz="0" w:space="0" w:color="auto"/>
        <w:left w:val="none" w:sz="0" w:space="0" w:color="auto"/>
        <w:bottom w:val="none" w:sz="0" w:space="0" w:color="auto"/>
        <w:right w:val="none" w:sz="0" w:space="0" w:color="auto"/>
      </w:divBdr>
    </w:div>
    <w:div w:id="1450970394">
      <w:bodyDiv w:val="1"/>
      <w:marLeft w:val="0"/>
      <w:marRight w:val="0"/>
      <w:marTop w:val="0"/>
      <w:marBottom w:val="0"/>
      <w:divBdr>
        <w:top w:val="none" w:sz="0" w:space="0" w:color="auto"/>
        <w:left w:val="none" w:sz="0" w:space="0" w:color="auto"/>
        <w:bottom w:val="none" w:sz="0" w:space="0" w:color="auto"/>
        <w:right w:val="none" w:sz="0" w:space="0" w:color="auto"/>
      </w:divBdr>
    </w:div>
    <w:div w:id="1460296768">
      <w:bodyDiv w:val="1"/>
      <w:marLeft w:val="0"/>
      <w:marRight w:val="0"/>
      <w:marTop w:val="0"/>
      <w:marBottom w:val="0"/>
      <w:divBdr>
        <w:top w:val="none" w:sz="0" w:space="0" w:color="auto"/>
        <w:left w:val="none" w:sz="0" w:space="0" w:color="auto"/>
        <w:bottom w:val="none" w:sz="0" w:space="0" w:color="auto"/>
        <w:right w:val="none" w:sz="0" w:space="0" w:color="auto"/>
      </w:divBdr>
    </w:div>
    <w:div w:id="1539855399">
      <w:bodyDiv w:val="1"/>
      <w:marLeft w:val="0"/>
      <w:marRight w:val="0"/>
      <w:marTop w:val="0"/>
      <w:marBottom w:val="0"/>
      <w:divBdr>
        <w:top w:val="none" w:sz="0" w:space="0" w:color="auto"/>
        <w:left w:val="none" w:sz="0" w:space="0" w:color="auto"/>
        <w:bottom w:val="none" w:sz="0" w:space="0" w:color="auto"/>
        <w:right w:val="none" w:sz="0" w:space="0" w:color="auto"/>
      </w:divBdr>
    </w:div>
    <w:div w:id="1590656717">
      <w:bodyDiv w:val="1"/>
      <w:marLeft w:val="0"/>
      <w:marRight w:val="0"/>
      <w:marTop w:val="0"/>
      <w:marBottom w:val="0"/>
      <w:divBdr>
        <w:top w:val="none" w:sz="0" w:space="0" w:color="auto"/>
        <w:left w:val="none" w:sz="0" w:space="0" w:color="auto"/>
        <w:bottom w:val="none" w:sz="0" w:space="0" w:color="auto"/>
        <w:right w:val="none" w:sz="0" w:space="0" w:color="auto"/>
      </w:divBdr>
    </w:div>
    <w:div w:id="1753624827">
      <w:bodyDiv w:val="1"/>
      <w:marLeft w:val="0"/>
      <w:marRight w:val="0"/>
      <w:marTop w:val="0"/>
      <w:marBottom w:val="0"/>
      <w:divBdr>
        <w:top w:val="none" w:sz="0" w:space="0" w:color="auto"/>
        <w:left w:val="none" w:sz="0" w:space="0" w:color="auto"/>
        <w:bottom w:val="none" w:sz="0" w:space="0" w:color="auto"/>
        <w:right w:val="none" w:sz="0" w:space="0" w:color="auto"/>
      </w:divBdr>
    </w:div>
    <w:div w:id="1842889313">
      <w:bodyDiv w:val="1"/>
      <w:marLeft w:val="0"/>
      <w:marRight w:val="0"/>
      <w:marTop w:val="0"/>
      <w:marBottom w:val="0"/>
      <w:divBdr>
        <w:top w:val="none" w:sz="0" w:space="0" w:color="auto"/>
        <w:left w:val="none" w:sz="0" w:space="0" w:color="auto"/>
        <w:bottom w:val="none" w:sz="0" w:space="0" w:color="auto"/>
        <w:right w:val="none" w:sz="0" w:space="0" w:color="auto"/>
      </w:divBdr>
    </w:div>
    <w:div w:id="1970932223">
      <w:bodyDiv w:val="1"/>
      <w:marLeft w:val="0"/>
      <w:marRight w:val="0"/>
      <w:marTop w:val="0"/>
      <w:marBottom w:val="0"/>
      <w:divBdr>
        <w:top w:val="none" w:sz="0" w:space="0" w:color="auto"/>
        <w:left w:val="none" w:sz="0" w:space="0" w:color="auto"/>
        <w:bottom w:val="none" w:sz="0" w:space="0" w:color="auto"/>
        <w:right w:val="none" w:sz="0" w:space="0" w:color="auto"/>
      </w:divBdr>
    </w:div>
    <w:div w:id="1977179993">
      <w:bodyDiv w:val="1"/>
      <w:marLeft w:val="0"/>
      <w:marRight w:val="0"/>
      <w:marTop w:val="0"/>
      <w:marBottom w:val="0"/>
      <w:divBdr>
        <w:top w:val="none" w:sz="0" w:space="0" w:color="auto"/>
        <w:left w:val="none" w:sz="0" w:space="0" w:color="auto"/>
        <w:bottom w:val="none" w:sz="0" w:space="0" w:color="auto"/>
        <w:right w:val="none" w:sz="0" w:space="0" w:color="auto"/>
      </w:divBdr>
    </w:div>
    <w:div w:id="2057393448">
      <w:bodyDiv w:val="1"/>
      <w:marLeft w:val="0"/>
      <w:marRight w:val="0"/>
      <w:marTop w:val="0"/>
      <w:marBottom w:val="0"/>
      <w:divBdr>
        <w:top w:val="none" w:sz="0" w:space="0" w:color="auto"/>
        <w:left w:val="none" w:sz="0" w:space="0" w:color="auto"/>
        <w:bottom w:val="none" w:sz="0" w:space="0" w:color="auto"/>
        <w:right w:val="none" w:sz="0" w:space="0" w:color="auto"/>
      </w:divBdr>
    </w:div>
    <w:div w:id="2077504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footer" Target="footer1.xml"/><Relationship Id="rId21" Type="http://schemas.openxmlformats.org/officeDocument/2006/relationships/image" Target="media/image6.jpeg"/><Relationship Id="rId42" Type="http://schemas.openxmlformats.org/officeDocument/2006/relationships/image" Target="file://localhost/http://www.tuincentrum-hanenburg.nl/library/blokhut/corona_dubbele_deur.JPG" TargetMode="External"/><Relationship Id="rId47" Type="http://schemas.openxmlformats.org/officeDocument/2006/relationships/image" Target="media/image17.jpeg"/><Relationship Id="rId63" Type="http://schemas.openxmlformats.org/officeDocument/2006/relationships/image" Target="file://localhost/http://www.tuinvdb.be/upl/i17th.jpg" TargetMode="External"/><Relationship Id="rId68" Type="http://schemas.openxmlformats.org/officeDocument/2006/relationships/image" Target="media/image28.jpeg"/><Relationship Id="rId84" Type="http://schemas.openxmlformats.org/officeDocument/2006/relationships/image" Target="file://localhost/http://www.tuincentrum-hanenburg.nl/library/tuinhuisjes/foto_fietsberging.jpg" TargetMode="External"/><Relationship Id="rId89" Type="http://schemas.openxmlformats.org/officeDocument/2006/relationships/image" Target="file://localhost/http://img3s3.schaefer-shop.de/produktbild/standaard-kopieerpapier-pallet-msde10028270ah1.jpg" TargetMode="External"/><Relationship Id="rId112" Type="http://schemas.openxmlformats.org/officeDocument/2006/relationships/image" Target="media/image48.jpeg"/><Relationship Id="rId16" Type="http://schemas.openxmlformats.org/officeDocument/2006/relationships/image" Target="media/image4.jpeg"/><Relationship Id="rId107" Type="http://schemas.openxmlformats.org/officeDocument/2006/relationships/hyperlink" Target="http://www.buroenzo.nl/producten/kantoorkasten/draaideurkasten/detail/654/set-van-2-stuks!-draaideurkast-180x80-cm.-zwart,wit,-licht-grijs.html" TargetMode="External"/><Relationship Id="rId11" Type="http://schemas.openxmlformats.org/officeDocument/2006/relationships/hyperlink" Target="http://www.fi.uu.nl/experimenteel/rekenvoort/vmbo" TargetMode="External"/><Relationship Id="rId24" Type="http://schemas.openxmlformats.org/officeDocument/2006/relationships/image" Target="file://localhost/http://www.debouwgrossier.nl/images/T/s_100-01.jpg" TargetMode="External"/><Relationship Id="rId32" Type="http://schemas.openxmlformats.org/officeDocument/2006/relationships/image" Target="file://localhost/http://www.fonteyn.nl/images/product-module/thumb/619-0-300x250%252028mm%2520site.jpg" TargetMode="External"/><Relationship Id="rId37" Type="http://schemas.openxmlformats.org/officeDocument/2006/relationships/image" Target="media/image13.jpeg"/><Relationship Id="rId40" Type="http://schemas.openxmlformats.org/officeDocument/2006/relationships/image" Target="file://localhost/http://www.tuincentrum-hanenburg.nl/library/blokhut/volans.jpg" TargetMode="External"/><Relationship Id="rId45" Type="http://schemas.openxmlformats.org/officeDocument/2006/relationships/oleObject" Target="embeddings/oleObject2.bin"/><Relationship Id="rId53" Type="http://schemas.openxmlformats.org/officeDocument/2006/relationships/image" Target="media/image20.jpeg"/><Relationship Id="rId58" Type="http://schemas.openxmlformats.org/officeDocument/2006/relationships/image" Target="media/image23.jpeg"/><Relationship Id="rId66" Type="http://schemas.openxmlformats.org/officeDocument/2006/relationships/image" Target="media/image27.jpeg"/><Relationship Id="rId74" Type="http://schemas.openxmlformats.org/officeDocument/2006/relationships/image" Target="media/image31.jpeg"/><Relationship Id="rId79" Type="http://schemas.openxmlformats.org/officeDocument/2006/relationships/image" Target="media/image34.jpeg"/><Relationship Id="rId87" Type="http://schemas.openxmlformats.org/officeDocument/2006/relationships/image" Target="file://localhost/http://www.fedex.com/images/emea/trust/nl_mogelijkheden2.jpg" TargetMode="External"/><Relationship Id="rId102" Type="http://schemas.openxmlformats.org/officeDocument/2006/relationships/image" Target="media/image44.jpeg"/><Relationship Id="rId110" Type="http://schemas.openxmlformats.org/officeDocument/2006/relationships/image" Target="media/image47.jpeg"/><Relationship Id="rId115" Type="http://schemas.openxmlformats.org/officeDocument/2006/relationships/image" Target="media/image51.jpeg"/><Relationship Id="rId5" Type="http://schemas.openxmlformats.org/officeDocument/2006/relationships/settings" Target="settings.xml"/><Relationship Id="rId61" Type="http://schemas.openxmlformats.org/officeDocument/2006/relationships/image" Target="file://localhost/http://www.tuinvdb.be/upl/i16th.jpg" TargetMode="External"/><Relationship Id="rId82" Type="http://schemas.openxmlformats.org/officeDocument/2006/relationships/image" Target="file://localhost/http://www.lozeman.nl/images/upload/BO13AH785E684_200.JPG" TargetMode="External"/><Relationship Id="rId90" Type="http://schemas.openxmlformats.org/officeDocument/2006/relationships/image" Target="media/image40.jpeg"/><Relationship Id="rId95" Type="http://schemas.openxmlformats.org/officeDocument/2006/relationships/hyperlink" Target="http://www.officeshopper.nl/prodlijst.odb?sortgroep=" TargetMode="External"/><Relationship Id="rId19" Type="http://schemas.openxmlformats.org/officeDocument/2006/relationships/image" Target="file://localhost/http://www.debouwgrossier.nl/images/T/s_79-02.jpg" TargetMode="External"/><Relationship Id="rId14" Type="http://schemas.openxmlformats.org/officeDocument/2006/relationships/image" Target="media/image3.jpeg"/><Relationship Id="rId22" Type="http://schemas.openxmlformats.org/officeDocument/2006/relationships/hyperlink" Target="http://www.debouwgrossier.nl/Uiverstones-rood-genuanceerd-getrommeld-p-16412.html" TargetMode="External"/><Relationship Id="rId27" Type="http://schemas.openxmlformats.org/officeDocument/2006/relationships/image" Target="file://localhost/http://www.debouwgrossier.nl/images/T/s_884-01.jpg"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www.tuincentrum-hanenburg.nl/library/blokhut/blokhut_fundamentbalk.jpg" TargetMode="External"/><Relationship Id="rId48" Type="http://schemas.openxmlformats.org/officeDocument/2006/relationships/image" Target="file://localhost/http://www.tuincentrum-hanenburg.nl/library/tuinhout/0003_carpgarant_keyvisual_hrkleiner.jpg" TargetMode="External"/><Relationship Id="rId56" Type="http://schemas.openxmlformats.org/officeDocument/2006/relationships/hyperlink" Target="http://www.plantashop.nl/producten/?artikel_id=1685&amp;group=40" TargetMode="External"/><Relationship Id="rId64" Type="http://schemas.openxmlformats.org/officeDocument/2006/relationships/image" Target="media/image26.jpeg"/><Relationship Id="rId69" Type="http://schemas.openxmlformats.org/officeDocument/2006/relationships/image" Target="file://localhost/http://www.tuincentrum-hanenburg.nl/library/gereedschapmaaiers/380.jpg" TargetMode="External"/><Relationship Id="rId77" Type="http://schemas.openxmlformats.org/officeDocument/2006/relationships/image" Target="media/image33.jpeg"/><Relationship Id="rId100" Type="http://schemas.openxmlformats.org/officeDocument/2006/relationships/image" Target="media/image43.jpeg"/><Relationship Id="rId105" Type="http://schemas.openxmlformats.org/officeDocument/2006/relationships/hyperlink" Target="http://www.buroenzo.nl/producten/kantoorkasten/draaideurkasten/detail/746/draaideurkast-180x80-cm.-zwart,wit,-licht-grijs.html" TargetMode="External"/><Relationship Id="rId113" Type="http://schemas.openxmlformats.org/officeDocument/2006/relationships/image" Target="media/image49.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0.jpeg"/><Relationship Id="rId80" Type="http://schemas.openxmlformats.org/officeDocument/2006/relationships/image" Target="file://localhost/http://publishit.netivity.nl/data/PublishIT/folder-1337/hotspots/pagina-16-hotspot-187810.jpg" TargetMode="External"/><Relationship Id="rId85" Type="http://schemas.openxmlformats.org/officeDocument/2006/relationships/image" Target="media/image37.jpeg"/><Relationship Id="rId93" Type="http://schemas.openxmlformats.org/officeDocument/2006/relationships/hyperlink" Target="http://www.officeshopper.nl/prodlijst.odb?sortgroep=" TargetMode="External"/><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fisme.science.uu.nl/toepassingen/00417" TargetMode="External"/><Relationship Id="rId17" Type="http://schemas.openxmlformats.org/officeDocument/2006/relationships/hyperlink" Target="http://www.debouwgrossier.nl/Abbeystone-Avondzon-nuance---p-18720.html" TargetMode="External"/><Relationship Id="rId25" Type="http://schemas.openxmlformats.org/officeDocument/2006/relationships/hyperlink" Target="http://www.debouwgrossier.nl/Koppelstones-Toscaans-genuanceerd-getrommeld-p-16297.html" TargetMode="External"/><Relationship Id="rId33" Type="http://schemas.openxmlformats.org/officeDocument/2006/relationships/image" Target="media/image11.jpeg"/><Relationship Id="rId38" Type="http://schemas.openxmlformats.org/officeDocument/2006/relationships/image" Target="file://localhost/http://www.tuincentrum-hanenburg.nl/library/blokhut/gamma.jpg" TargetMode="External"/><Relationship Id="rId46" Type="http://schemas.openxmlformats.org/officeDocument/2006/relationships/hyperlink" Target="http://www.carpgarant.nl/tuinhoutgids/magazine.html" TargetMode="External"/><Relationship Id="rId59" Type="http://schemas.openxmlformats.org/officeDocument/2006/relationships/image" Target="file://localhost/http://www.tuinvdb.be/upl/i15th.jpg" TargetMode="External"/><Relationship Id="rId67" Type="http://schemas.openxmlformats.org/officeDocument/2006/relationships/image" Target="file://localhost/http://www.tuincentrum-hanenburg.nl/library/gereedschapmaaiers/300.jpg" TargetMode="External"/><Relationship Id="rId103" Type="http://schemas.openxmlformats.org/officeDocument/2006/relationships/image" Target="file://localhost/http://www.officeshopper.nl/images/officeshoppernl/39993.jpg" TargetMode="External"/><Relationship Id="rId108" Type="http://schemas.openxmlformats.org/officeDocument/2006/relationships/image" Target="media/image46.jpeg"/><Relationship Id="rId116" Type="http://schemas.openxmlformats.org/officeDocument/2006/relationships/image" Target="media/image52.png"/><Relationship Id="rId20" Type="http://schemas.openxmlformats.org/officeDocument/2006/relationships/hyperlink" Target="http://www.bestrating-online.nl/web/index.php?item=puras-zwart--laag-3_6-m_&amp;action=article&amp;group_id=10000227&amp;aid=2278&amp;lang=NL" TargetMode="External"/><Relationship Id="rId41" Type="http://schemas.openxmlformats.org/officeDocument/2006/relationships/image" Target="media/image15.jpeg"/><Relationship Id="rId54" Type="http://schemas.openxmlformats.org/officeDocument/2006/relationships/hyperlink" Target="http://www.plantashop.nl/producten/?artikel_id=1684&amp;group=40" TargetMode="External"/><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image" Target="file://localhost/http://www.tuincentrum-hanenburg.nl/library/barbecues/weber/bbqcompareimage.jpg" TargetMode="External"/><Relationship Id="rId83" Type="http://schemas.openxmlformats.org/officeDocument/2006/relationships/image" Target="media/image36.jpeg"/><Relationship Id="rId88" Type="http://schemas.openxmlformats.org/officeDocument/2006/relationships/image" Target="media/image39.jpeg"/><Relationship Id="rId91" Type="http://schemas.openxmlformats.org/officeDocument/2006/relationships/image" Target="file://localhost/http://img3s3.schaefer-shop.de/produktbild/tafelwagen-met-2-3-legborden-150-kg-draagverm-msde10011171ah1.jpg" TargetMode="External"/><Relationship Id="rId96" Type="http://schemas.openxmlformats.org/officeDocument/2006/relationships/image" Target="media/image41.jpeg"/><Relationship Id="rId111" Type="http://schemas.openxmlformats.org/officeDocument/2006/relationships/hyperlink" Target="http://www.buroenzo.nl/producten/kantoorkasten/draaideurkasten/detail/656/set-van-4-stuks-!-draaideurkast-180x80-cm.-zwart,-wit,licht-grij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file://localhost/http://www.intratuin.nl/gfx_content/assortiment/list/buitenleven/26194_bescherming.JPG" TargetMode="External"/><Relationship Id="rId23" Type="http://schemas.openxmlformats.org/officeDocument/2006/relationships/image" Target="media/image7.jpeg"/><Relationship Id="rId28" Type="http://schemas.openxmlformats.org/officeDocument/2006/relationships/image" Target="media/image9.wmf"/><Relationship Id="rId36" Type="http://schemas.openxmlformats.org/officeDocument/2006/relationships/image" Target="file://localhost/http://www.tuinencreate-it.be/assets/images/works/16/big/photo20090719192038.jpg" TargetMode="External"/><Relationship Id="rId49" Type="http://schemas.openxmlformats.org/officeDocument/2006/relationships/image" Target="media/image18.jpeg"/><Relationship Id="rId57" Type="http://schemas.openxmlformats.org/officeDocument/2006/relationships/image" Target="media/image22.jpeg"/><Relationship Id="rId106" Type="http://schemas.openxmlformats.org/officeDocument/2006/relationships/image" Target="media/image45.jpeg"/><Relationship Id="rId114" Type="http://schemas.openxmlformats.org/officeDocument/2006/relationships/image" Target="media/image50.png"/><Relationship Id="rId119" Type="http://schemas.openxmlformats.org/officeDocument/2006/relationships/theme" Target="theme/theme1.xml"/><Relationship Id="rId10" Type="http://schemas.openxmlformats.org/officeDocument/2006/relationships/image" Target="file://localhost/http://www.groenrijk.nl/upload/0b92648d-c57c-4813-b2a6-3bbfea79bc2d_folder1_2010.jpg" TargetMode="External"/><Relationship Id="rId31" Type="http://schemas.openxmlformats.org/officeDocument/2006/relationships/image" Target="file://localhost/http://www.fonteyn.nl/images/product-module/thumb/801-0-300x250%252028mm%2520site.jpg" TargetMode="External"/><Relationship Id="rId44" Type="http://schemas.openxmlformats.org/officeDocument/2006/relationships/image" Target="media/image16.wmf"/><Relationship Id="rId52" Type="http://schemas.openxmlformats.org/officeDocument/2006/relationships/hyperlink" Target="http://www.plantashop.nl/producten/?artikel_id=1683&amp;group=40" TargetMode="External"/><Relationship Id="rId60" Type="http://schemas.openxmlformats.org/officeDocument/2006/relationships/image" Target="media/image24.jpeg"/><Relationship Id="rId65" Type="http://schemas.openxmlformats.org/officeDocument/2006/relationships/image" Target="file://localhost/http://www.tuinvdb.be/upl/i18th.jpg" TargetMode="External"/><Relationship Id="rId73" Type="http://schemas.openxmlformats.org/officeDocument/2006/relationships/image" Target="file://localhost/http://www.tuincentrum-hanenburg.nl/library/gereedschapmaaiers/380_c.jpg" TargetMode="External"/><Relationship Id="rId78" Type="http://schemas.openxmlformats.org/officeDocument/2006/relationships/hyperlink" Target="http://publishit.netivity.nl/welkoop/folder-2010-wk09/Folder.asp?intPagina=16" TargetMode="External"/><Relationship Id="rId81" Type="http://schemas.openxmlformats.org/officeDocument/2006/relationships/image" Target="media/image35.jpeg"/><Relationship Id="rId86" Type="http://schemas.openxmlformats.org/officeDocument/2006/relationships/image" Target="media/image38.jpeg"/><Relationship Id="rId94" Type="http://schemas.openxmlformats.org/officeDocument/2006/relationships/hyperlink" Target="http://www.officeshopper.nl/prodlijst.odb?sortgroep=" TargetMode="External"/><Relationship Id="rId99" Type="http://schemas.openxmlformats.org/officeDocument/2006/relationships/image" Target="file://localhost/http://www.officeshopper.nl/images/officeshoppernl/36211.jpg" TargetMode="External"/><Relationship Id="rId101" Type="http://schemas.openxmlformats.org/officeDocument/2006/relationships/image" Target="file://localhost/http://www.officeshopper.nl/images/officeshoppernl/40132.jp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4.jpeg"/><Relationship Id="rId109" Type="http://schemas.openxmlformats.org/officeDocument/2006/relationships/hyperlink" Target="http://www.buroenzo.nl/producten/kantoorkasten/draaideurkasten/detail/655/set-van-3-stuks-!-draaideurkast-180x80-cm.-zwart,wit,-licht-grijs.html" TargetMode="External"/><Relationship Id="rId34" Type="http://schemas.openxmlformats.org/officeDocument/2006/relationships/image" Target="file://localhost/http://www.fonteyn.nl/images/product-module/thumb/620-0-300x300%252028mm%2520site.jpg" TargetMode="External"/><Relationship Id="rId50" Type="http://schemas.openxmlformats.org/officeDocument/2006/relationships/hyperlink" Target="http://www.plantashop.nl/producten/?artikel_id=987&amp;group=40" TargetMode="External"/><Relationship Id="rId55" Type="http://schemas.openxmlformats.org/officeDocument/2006/relationships/image" Target="media/image21.jpeg"/><Relationship Id="rId76" Type="http://schemas.openxmlformats.org/officeDocument/2006/relationships/image" Target="media/image32.jpeg"/><Relationship Id="rId97" Type="http://schemas.openxmlformats.org/officeDocument/2006/relationships/image" Target="file://localhost/http://www.officeshopper.nl/images/officeshoppernl/41319.jpg" TargetMode="External"/><Relationship Id="rId104" Type="http://schemas.openxmlformats.org/officeDocument/2006/relationships/hyperlink" Target="http://www.officeshopper.nl/prodlijst.odb?sortgroep=" TargetMode="External"/><Relationship Id="rId7" Type="http://schemas.openxmlformats.org/officeDocument/2006/relationships/footnotes" Target="footnotes.xml"/><Relationship Id="rId71" Type="http://schemas.openxmlformats.org/officeDocument/2006/relationships/image" Target="file://localhost/http://www.tuincentrum-hanenburg.nl/library/gereedschapmaaiers/300_c.jpg" TargetMode="External"/><Relationship Id="rId92" Type="http://schemas.openxmlformats.org/officeDocument/2006/relationships/hyperlink" Target="http://www.officeshopper.nl/prodlijst.odb?sortgroep=" TargetMode="External"/><Relationship Id="rId2" Type="http://schemas.openxmlformats.org/officeDocument/2006/relationships/numbering" Target="numbering.xml"/><Relationship Id="rId29" Type="http://schemas.openxmlformats.org/officeDocument/2006/relationships/oleObject" Target="embeddings/oleObject1.bin"/></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D00DE-CC6E-44CC-ADC5-F15A299D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E628C2D4.dotm</Template>
  <TotalTime>0</TotalTime>
  <Pages>32</Pages>
  <Words>4208</Words>
  <Characters>23150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Water</vt:lpstr>
    </vt:vector>
  </TitlesOfParts>
  <Company>NVvW / Freudenthal Instituut</Company>
  <LinksUpToDate>false</LinksUpToDate>
  <CharactersWithSpaces>27304</CharactersWithSpaces>
  <SharedDoc>false</SharedDoc>
  <HyperlinkBase/>
  <HLinks>
    <vt:vector size="342" baseType="variant">
      <vt:variant>
        <vt:i4>73</vt:i4>
      </vt:variant>
      <vt:variant>
        <vt:i4>180</vt:i4>
      </vt:variant>
      <vt:variant>
        <vt:i4>0</vt:i4>
      </vt:variant>
      <vt:variant>
        <vt:i4>5</vt:i4>
      </vt:variant>
      <vt:variant>
        <vt:lpwstr>http://www.buroenzo.nl/producten/kantoorkasten/draaideurkasten/detail/656/set-van-4-stuks-!-draaideurkast-180x80-cm.-zwart,-wit,licht-grijs.html</vt:lpwstr>
      </vt:variant>
      <vt:variant>
        <vt:lpwstr/>
      </vt:variant>
      <vt:variant>
        <vt:i4>4587531</vt:i4>
      </vt:variant>
      <vt:variant>
        <vt:i4>174</vt:i4>
      </vt:variant>
      <vt:variant>
        <vt:i4>0</vt:i4>
      </vt:variant>
      <vt:variant>
        <vt:i4>5</vt:i4>
      </vt:variant>
      <vt:variant>
        <vt:lpwstr>http://www.buroenzo.nl/producten/kantoorkasten/draaideurkasten/detail/655/set-van-3-stuks-!-draaideurkast-180x80-cm.-zwart,wit,-licht-grijs.html</vt:lpwstr>
      </vt:variant>
      <vt:variant>
        <vt:lpwstr/>
      </vt:variant>
      <vt:variant>
        <vt:i4>8061047</vt:i4>
      </vt:variant>
      <vt:variant>
        <vt:i4>168</vt:i4>
      </vt:variant>
      <vt:variant>
        <vt:i4>0</vt:i4>
      </vt:variant>
      <vt:variant>
        <vt:i4>5</vt:i4>
      </vt:variant>
      <vt:variant>
        <vt:lpwstr>http://www.buroenzo.nl/producten/kantoorkasten/draaideurkasten/detail/654/set-van-2-stuks!-draaideurkast-180x80-cm.-zwart,wit,-licht-grijs.html</vt:lpwstr>
      </vt:variant>
      <vt:variant>
        <vt:lpwstr/>
      </vt:variant>
      <vt:variant>
        <vt:i4>7405681</vt:i4>
      </vt:variant>
      <vt:variant>
        <vt:i4>162</vt:i4>
      </vt:variant>
      <vt:variant>
        <vt:i4>0</vt:i4>
      </vt:variant>
      <vt:variant>
        <vt:i4>5</vt:i4>
      </vt:variant>
      <vt:variant>
        <vt:lpwstr>http://www.buroenzo.nl/producten/kantoorkasten/draaideurkasten/detail/746/draaideurkast-180x80-cm.-zwart,wit,-licht-grijs.html</vt:lpwstr>
      </vt:variant>
      <vt:variant>
        <vt:lpwstr/>
      </vt:variant>
      <vt:variant>
        <vt:i4>5636124</vt:i4>
      </vt:variant>
      <vt:variant>
        <vt:i4>147</vt:i4>
      </vt:variant>
      <vt:variant>
        <vt:i4>0</vt:i4>
      </vt:variant>
      <vt:variant>
        <vt:i4>5</vt:i4>
      </vt:variant>
      <vt:variant>
        <vt:lpwstr>http://www.officeshopper.nl/prodlijst.odb?sortgroep=</vt:lpwstr>
      </vt:variant>
      <vt:variant>
        <vt:lpwstr/>
      </vt:variant>
      <vt:variant>
        <vt:i4>5636124</vt:i4>
      </vt:variant>
      <vt:variant>
        <vt:i4>144</vt:i4>
      </vt:variant>
      <vt:variant>
        <vt:i4>0</vt:i4>
      </vt:variant>
      <vt:variant>
        <vt:i4>5</vt:i4>
      </vt:variant>
      <vt:variant>
        <vt:lpwstr>http://www.officeshopper.nl/prodlijst.odb?sortgroep=</vt:lpwstr>
      </vt:variant>
      <vt:variant>
        <vt:lpwstr/>
      </vt:variant>
      <vt:variant>
        <vt:i4>5636124</vt:i4>
      </vt:variant>
      <vt:variant>
        <vt:i4>141</vt:i4>
      </vt:variant>
      <vt:variant>
        <vt:i4>0</vt:i4>
      </vt:variant>
      <vt:variant>
        <vt:i4>5</vt:i4>
      </vt:variant>
      <vt:variant>
        <vt:lpwstr>http://www.officeshopper.nl/prodlijst.odb?sortgroep=</vt:lpwstr>
      </vt:variant>
      <vt:variant>
        <vt:lpwstr/>
      </vt:variant>
      <vt:variant>
        <vt:i4>5636124</vt:i4>
      </vt:variant>
      <vt:variant>
        <vt:i4>138</vt:i4>
      </vt:variant>
      <vt:variant>
        <vt:i4>0</vt:i4>
      </vt:variant>
      <vt:variant>
        <vt:i4>5</vt:i4>
      </vt:variant>
      <vt:variant>
        <vt:lpwstr>http://www.officeshopper.nl/prodlijst.odb?sortgroep=</vt:lpwstr>
      </vt:variant>
      <vt:variant>
        <vt:lpwstr/>
      </vt:variant>
      <vt:variant>
        <vt:i4>262216</vt:i4>
      </vt:variant>
      <vt:variant>
        <vt:i4>126</vt:i4>
      </vt:variant>
      <vt:variant>
        <vt:i4>0</vt:i4>
      </vt:variant>
      <vt:variant>
        <vt:i4>5</vt:i4>
      </vt:variant>
      <vt:variant>
        <vt:lpwstr>http://nl.wikipedia.org/wiki/Bestand:Postcodes_in_Nederland.gif</vt:lpwstr>
      </vt:variant>
      <vt:variant>
        <vt:lpwstr/>
      </vt:variant>
      <vt:variant>
        <vt:i4>1376277</vt:i4>
      </vt:variant>
      <vt:variant>
        <vt:i4>114</vt:i4>
      </vt:variant>
      <vt:variant>
        <vt:i4>0</vt:i4>
      </vt:variant>
      <vt:variant>
        <vt:i4>5</vt:i4>
      </vt:variant>
      <vt:variant>
        <vt:lpwstr>http://publishit.netivity.nl/welkoop/folder-2010-wk09/Folder.asp?intPagina=16</vt:lpwstr>
      </vt:variant>
      <vt:variant>
        <vt:lpwstr/>
      </vt:variant>
      <vt:variant>
        <vt:i4>4128863</vt:i4>
      </vt:variant>
      <vt:variant>
        <vt:i4>84</vt:i4>
      </vt:variant>
      <vt:variant>
        <vt:i4>0</vt:i4>
      </vt:variant>
      <vt:variant>
        <vt:i4>5</vt:i4>
      </vt:variant>
      <vt:variant>
        <vt:lpwstr>http://www.plantashop.nl/producten/?artikel_id=1686&amp;group=40</vt:lpwstr>
      </vt:variant>
      <vt:variant>
        <vt:lpwstr/>
      </vt:variant>
      <vt:variant>
        <vt:i4>4128860</vt:i4>
      </vt:variant>
      <vt:variant>
        <vt:i4>81</vt:i4>
      </vt:variant>
      <vt:variant>
        <vt:i4>0</vt:i4>
      </vt:variant>
      <vt:variant>
        <vt:i4>5</vt:i4>
      </vt:variant>
      <vt:variant>
        <vt:lpwstr>http://www.plantashop.nl/producten/?artikel_id=1685&amp;group=40</vt:lpwstr>
      </vt:variant>
      <vt:variant>
        <vt:lpwstr/>
      </vt:variant>
      <vt:variant>
        <vt:i4>4128861</vt:i4>
      </vt:variant>
      <vt:variant>
        <vt:i4>78</vt:i4>
      </vt:variant>
      <vt:variant>
        <vt:i4>0</vt:i4>
      </vt:variant>
      <vt:variant>
        <vt:i4>5</vt:i4>
      </vt:variant>
      <vt:variant>
        <vt:lpwstr>http://www.plantashop.nl/producten/?artikel_id=1684&amp;group=40</vt:lpwstr>
      </vt:variant>
      <vt:variant>
        <vt:lpwstr/>
      </vt:variant>
      <vt:variant>
        <vt:i4>4128858</vt:i4>
      </vt:variant>
      <vt:variant>
        <vt:i4>75</vt:i4>
      </vt:variant>
      <vt:variant>
        <vt:i4>0</vt:i4>
      </vt:variant>
      <vt:variant>
        <vt:i4>5</vt:i4>
      </vt:variant>
      <vt:variant>
        <vt:lpwstr>http://www.plantashop.nl/producten/?artikel_id=1683&amp;group=40</vt:lpwstr>
      </vt:variant>
      <vt:variant>
        <vt:lpwstr/>
      </vt:variant>
      <vt:variant>
        <vt:i4>5767223</vt:i4>
      </vt:variant>
      <vt:variant>
        <vt:i4>72</vt:i4>
      </vt:variant>
      <vt:variant>
        <vt:i4>0</vt:i4>
      </vt:variant>
      <vt:variant>
        <vt:i4>5</vt:i4>
      </vt:variant>
      <vt:variant>
        <vt:lpwstr>http://www.plantashop.nl/producten/?artikel_id=987&amp;group=40</vt:lpwstr>
      </vt:variant>
      <vt:variant>
        <vt:lpwstr/>
      </vt:variant>
      <vt:variant>
        <vt:i4>3145809</vt:i4>
      </vt:variant>
      <vt:variant>
        <vt:i4>69</vt:i4>
      </vt:variant>
      <vt:variant>
        <vt:i4>0</vt:i4>
      </vt:variant>
      <vt:variant>
        <vt:i4>5</vt:i4>
      </vt:variant>
      <vt:variant>
        <vt:lpwstr>http://www.plantashop.nl/producten/?artikel_id=1678&amp;group=40</vt:lpwstr>
      </vt:variant>
      <vt:variant>
        <vt:lpwstr/>
      </vt:variant>
      <vt:variant>
        <vt:i4>7340074</vt:i4>
      </vt:variant>
      <vt:variant>
        <vt:i4>63</vt:i4>
      </vt:variant>
      <vt:variant>
        <vt:i4>0</vt:i4>
      </vt:variant>
      <vt:variant>
        <vt:i4>5</vt:i4>
      </vt:variant>
      <vt:variant>
        <vt:lpwstr>http://www.carpgarant.nl/tuinhoutgids/magazine.html</vt:lpwstr>
      </vt:variant>
      <vt:variant>
        <vt:lpwstr>/f/0/</vt:lpwstr>
      </vt:variant>
      <vt:variant>
        <vt:i4>7012442</vt:i4>
      </vt:variant>
      <vt:variant>
        <vt:i4>57</vt:i4>
      </vt:variant>
      <vt:variant>
        <vt:i4>0</vt:i4>
      </vt:variant>
      <vt:variant>
        <vt:i4>5</vt:i4>
      </vt:variant>
      <vt:variant>
        <vt:lpwstr>http://www.tuincentrum-hanenburg.nl/library/blokhut/blokhut_fundamentbalk.jpg</vt:lpwstr>
      </vt:variant>
      <vt:variant>
        <vt:lpwstr/>
      </vt:variant>
      <vt:variant>
        <vt:i4>8257591</vt:i4>
      </vt:variant>
      <vt:variant>
        <vt:i4>27</vt:i4>
      </vt:variant>
      <vt:variant>
        <vt:i4>0</vt:i4>
      </vt:variant>
      <vt:variant>
        <vt:i4>5</vt:i4>
      </vt:variant>
      <vt:variant>
        <vt:lpwstr>http://www.debouwgrossier.nl/Koppelstones-Toscaans-genuanceerd-getrommeld-p-16297.html</vt:lpwstr>
      </vt:variant>
      <vt:variant>
        <vt:lpwstr/>
      </vt:variant>
      <vt:variant>
        <vt:i4>5308431</vt:i4>
      </vt:variant>
      <vt:variant>
        <vt:i4>21</vt:i4>
      </vt:variant>
      <vt:variant>
        <vt:i4>0</vt:i4>
      </vt:variant>
      <vt:variant>
        <vt:i4>5</vt:i4>
      </vt:variant>
      <vt:variant>
        <vt:lpwstr>http://www.debouwgrossier.nl/Uiverstones-rood-genuanceerd-getrommeld-p-16412.html</vt:lpwstr>
      </vt:variant>
      <vt:variant>
        <vt:lpwstr/>
      </vt:variant>
      <vt:variant>
        <vt:i4>1441826</vt:i4>
      </vt:variant>
      <vt:variant>
        <vt:i4>15</vt:i4>
      </vt:variant>
      <vt:variant>
        <vt:i4>0</vt:i4>
      </vt:variant>
      <vt:variant>
        <vt:i4>5</vt:i4>
      </vt:variant>
      <vt:variant>
        <vt:lpwstr>http://www.bestrating-online.nl/web/index.php?item=puras-zwart--laag-3_6-m_&amp;action=article&amp;group_id=10000227&amp;aid=2278&amp;lang=NL</vt:lpwstr>
      </vt:variant>
      <vt:variant>
        <vt:lpwstr/>
      </vt:variant>
      <vt:variant>
        <vt:i4>3670064</vt:i4>
      </vt:variant>
      <vt:variant>
        <vt:i4>9</vt:i4>
      </vt:variant>
      <vt:variant>
        <vt:i4>0</vt:i4>
      </vt:variant>
      <vt:variant>
        <vt:i4>5</vt:i4>
      </vt:variant>
      <vt:variant>
        <vt:lpwstr>http://www.debouwgrossier.nl/Abbeystone-Avondzon-nuance---p-18720.html</vt:lpwstr>
      </vt:variant>
      <vt:variant>
        <vt:lpwstr/>
      </vt:variant>
      <vt:variant>
        <vt:i4>65611</vt:i4>
      </vt:variant>
      <vt:variant>
        <vt:i4>0</vt:i4>
      </vt:variant>
      <vt:variant>
        <vt:i4>0</vt:i4>
      </vt:variant>
      <vt:variant>
        <vt:i4>5</vt:i4>
      </vt:variant>
      <vt:variant>
        <vt:lpwstr>http://www.fi.uu.nl/experimenteel/rekenvoort/vmbo</vt:lpwstr>
      </vt:variant>
      <vt:variant>
        <vt:lpwstr/>
      </vt:variant>
      <vt:variant>
        <vt:i4>6357066</vt:i4>
      </vt:variant>
      <vt:variant>
        <vt:i4>7464</vt:i4>
      </vt:variant>
      <vt:variant>
        <vt:i4>1027</vt:i4>
      </vt:variant>
      <vt:variant>
        <vt:i4>1</vt:i4>
      </vt:variant>
      <vt:variant>
        <vt:lpwstr>http://www.debouwgrossier.nl/images/T/s_79-02.jpg</vt:lpwstr>
      </vt:variant>
      <vt:variant>
        <vt:lpwstr/>
      </vt:variant>
      <vt:variant>
        <vt:i4>1507431</vt:i4>
      </vt:variant>
      <vt:variant>
        <vt:i4>8848</vt:i4>
      </vt:variant>
      <vt:variant>
        <vt:i4>1029</vt:i4>
      </vt:variant>
      <vt:variant>
        <vt:i4>1</vt:i4>
      </vt:variant>
      <vt:variant>
        <vt:lpwstr>http://www.debouwgrossier.nl/images/T/s_100-01.jpg</vt:lpwstr>
      </vt:variant>
      <vt:variant>
        <vt:lpwstr/>
      </vt:variant>
      <vt:variant>
        <vt:i4>2031722</vt:i4>
      </vt:variant>
      <vt:variant>
        <vt:i4>9418</vt:i4>
      </vt:variant>
      <vt:variant>
        <vt:i4>1030</vt:i4>
      </vt:variant>
      <vt:variant>
        <vt:i4>1</vt:i4>
      </vt:variant>
      <vt:variant>
        <vt:lpwstr>http://www.debouwgrossier.nl/images/T/s_884-01.jpg</vt:lpwstr>
      </vt:variant>
      <vt:variant>
        <vt:lpwstr/>
      </vt:variant>
      <vt:variant>
        <vt:i4>524368</vt:i4>
      </vt:variant>
      <vt:variant>
        <vt:i4>11362</vt:i4>
      </vt:variant>
      <vt:variant>
        <vt:i4>1061</vt:i4>
      </vt:variant>
      <vt:variant>
        <vt:i4>1</vt:i4>
      </vt:variant>
      <vt:variant>
        <vt:lpwstr>http://www.fonteyn.nl/images/product-module/thumb/801-0-300x250%2028mm%20site.jpg</vt:lpwstr>
      </vt:variant>
      <vt:variant>
        <vt:lpwstr/>
      </vt:variant>
      <vt:variant>
        <vt:i4>589910</vt:i4>
      </vt:variant>
      <vt:variant>
        <vt:i4>11742</vt:i4>
      </vt:variant>
      <vt:variant>
        <vt:i4>1062</vt:i4>
      </vt:variant>
      <vt:variant>
        <vt:i4>1</vt:i4>
      </vt:variant>
      <vt:variant>
        <vt:lpwstr>http://www.fonteyn.nl/images/product-module/thumb/619-0-300x250%2028mm%20site.jpg</vt:lpwstr>
      </vt:variant>
      <vt:variant>
        <vt:lpwstr/>
      </vt:variant>
      <vt:variant>
        <vt:i4>983134</vt:i4>
      </vt:variant>
      <vt:variant>
        <vt:i4>12124</vt:i4>
      </vt:variant>
      <vt:variant>
        <vt:i4>1063</vt:i4>
      </vt:variant>
      <vt:variant>
        <vt:i4>1</vt:i4>
      </vt:variant>
      <vt:variant>
        <vt:lpwstr>http://www.fonteyn.nl/images/product-module/thumb/620-0-300x300%2028mm%20site.jpg</vt:lpwstr>
      </vt:variant>
      <vt:variant>
        <vt:lpwstr/>
      </vt:variant>
      <vt:variant>
        <vt:i4>4259870</vt:i4>
      </vt:variant>
      <vt:variant>
        <vt:i4>12878</vt:i4>
      </vt:variant>
      <vt:variant>
        <vt:i4>1032</vt:i4>
      </vt:variant>
      <vt:variant>
        <vt:i4>1</vt:i4>
      </vt:variant>
      <vt:variant>
        <vt:lpwstr>http://www.tuinencreate-it.be/assets/images/works/16/big/photo20090719192038.jpg</vt:lpwstr>
      </vt:variant>
      <vt:variant>
        <vt:lpwstr/>
      </vt:variant>
      <vt:variant>
        <vt:i4>5636178</vt:i4>
      </vt:variant>
      <vt:variant>
        <vt:i4>13964</vt:i4>
      </vt:variant>
      <vt:variant>
        <vt:i4>1033</vt:i4>
      </vt:variant>
      <vt:variant>
        <vt:i4>1</vt:i4>
      </vt:variant>
      <vt:variant>
        <vt:lpwstr>http://www.tuincentrum-hanenburg.nl/library/blokhut/gamma.jpg</vt:lpwstr>
      </vt:variant>
      <vt:variant>
        <vt:lpwstr/>
      </vt:variant>
      <vt:variant>
        <vt:i4>7602297</vt:i4>
      </vt:variant>
      <vt:variant>
        <vt:i4>14069</vt:i4>
      </vt:variant>
      <vt:variant>
        <vt:i4>1034</vt:i4>
      </vt:variant>
      <vt:variant>
        <vt:i4>1</vt:i4>
      </vt:variant>
      <vt:variant>
        <vt:lpwstr>http://www.tuincentrum-hanenburg.nl/library/blokhut/volans.jpg</vt:lpwstr>
      </vt:variant>
      <vt:variant>
        <vt:lpwstr/>
      </vt:variant>
      <vt:variant>
        <vt:i4>2883626</vt:i4>
      </vt:variant>
      <vt:variant>
        <vt:i4>14187</vt:i4>
      </vt:variant>
      <vt:variant>
        <vt:i4>1035</vt:i4>
      </vt:variant>
      <vt:variant>
        <vt:i4>1</vt:i4>
      </vt:variant>
      <vt:variant>
        <vt:lpwstr>http://www.tuincentrum-hanenburg.nl/library/blokhut/corona_dubbele_deur.JPG</vt:lpwstr>
      </vt:variant>
      <vt:variant>
        <vt:lpwstr/>
      </vt:variant>
      <vt:variant>
        <vt:i4>7733321</vt:i4>
      </vt:variant>
      <vt:variant>
        <vt:i4>19877</vt:i4>
      </vt:variant>
      <vt:variant>
        <vt:i4>1037</vt:i4>
      </vt:variant>
      <vt:variant>
        <vt:i4>1</vt:i4>
      </vt:variant>
      <vt:variant>
        <vt:lpwstr>http://www.tuincentrum-hanenburg.nl/library/tuinhout/0003_carpgarant_keyvisual_hrkleiner.jpg</vt:lpwstr>
      </vt:variant>
      <vt:variant>
        <vt:lpwstr/>
      </vt:variant>
      <vt:variant>
        <vt:i4>2818083</vt:i4>
      </vt:variant>
      <vt:variant>
        <vt:i4>24671</vt:i4>
      </vt:variant>
      <vt:variant>
        <vt:i4>1038</vt:i4>
      </vt:variant>
      <vt:variant>
        <vt:i4>1</vt:i4>
      </vt:variant>
      <vt:variant>
        <vt:lpwstr>http://www.tuinvdb.be/upl/i15th.jpg</vt:lpwstr>
      </vt:variant>
      <vt:variant>
        <vt:lpwstr/>
      </vt:variant>
      <vt:variant>
        <vt:i4>2818080</vt:i4>
      </vt:variant>
      <vt:variant>
        <vt:i4>24824</vt:i4>
      </vt:variant>
      <vt:variant>
        <vt:i4>1039</vt:i4>
      </vt:variant>
      <vt:variant>
        <vt:i4>1</vt:i4>
      </vt:variant>
      <vt:variant>
        <vt:lpwstr>http://www.tuinvdb.be/upl/i16th.jpg</vt:lpwstr>
      </vt:variant>
      <vt:variant>
        <vt:lpwstr/>
      </vt:variant>
      <vt:variant>
        <vt:i4>2818081</vt:i4>
      </vt:variant>
      <vt:variant>
        <vt:i4>24960</vt:i4>
      </vt:variant>
      <vt:variant>
        <vt:i4>1040</vt:i4>
      </vt:variant>
      <vt:variant>
        <vt:i4>1</vt:i4>
      </vt:variant>
      <vt:variant>
        <vt:lpwstr>http://www.tuinvdb.be/upl/i17th.jpg</vt:lpwstr>
      </vt:variant>
      <vt:variant>
        <vt:lpwstr/>
      </vt:variant>
      <vt:variant>
        <vt:i4>2818094</vt:i4>
      </vt:variant>
      <vt:variant>
        <vt:i4>25096</vt:i4>
      </vt:variant>
      <vt:variant>
        <vt:i4>1041</vt:i4>
      </vt:variant>
      <vt:variant>
        <vt:i4>1</vt:i4>
      </vt:variant>
      <vt:variant>
        <vt:lpwstr>http://www.tuinvdb.be/upl/i18th.jpg</vt:lpwstr>
      </vt:variant>
      <vt:variant>
        <vt:lpwstr/>
      </vt:variant>
      <vt:variant>
        <vt:i4>2818146</vt:i4>
      </vt:variant>
      <vt:variant>
        <vt:i4>25845</vt:i4>
      </vt:variant>
      <vt:variant>
        <vt:i4>1066</vt:i4>
      </vt:variant>
      <vt:variant>
        <vt:i4>1</vt:i4>
      </vt:variant>
      <vt:variant>
        <vt:lpwstr>http://www.tuincentrum-hanenburg.nl/library/gereedschapmaaiers/300.jpg</vt:lpwstr>
      </vt:variant>
      <vt:variant>
        <vt:lpwstr/>
      </vt:variant>
      <vt:variant>
        <vt:i4>2818154</vt:i4>
      </vt:variant>
      <vt:variant>
        <vt:i4>25959</vt:i4>
      </vt:variant>
      <vt:variant>
        <vt:i4>1067</vt:i4>
      </vt:variant>
      <vt:variant>
        <vt:i4>1</vt:i4>
      </vt:variant>
      <vt:variant>
        <vt:lpwstr>http://www.tuincentrum-hanenburg.nl/library/gereedschapmaaiers/380.jpg</vt:lpwstr>
      </vt:variant>
      <vt:variant>
        <vt:lpwstr/>
      </vt:variant>
      <vt:variant>
        <vt:i4>4718653</vt:i4>
      </vt:variant>
      <vt:variant>
        <vt:i4>26076</vt:i4>
      </vt:variant>
      <vt:variant>
        <vt:i4>1068</vt:i4>
      </vt:variant>
      <vt:variant>
        <vt:i4>1</vt:i4>
      </vt:variant>
      <vt:variant>
        <vt:lpwstr>http://www.tuincentrum-hanenburg.nl/library/gereedschapmaaiers/300_c.jpg</vt:lpwstr>
      </vt:variant>
      <vt:variant>
        <vt:lpwstr/>
      </vt:variant>
      <vt:variant>
        <vt:i4>4718645</vt:i4>
      </vt:variant>
      <vt:variant>
        <vt:i4>26272</vt:i4>
      </vt:variant>
      <vt:variant>
        <vt:i4>1069</vt:i4>
      </vt:variant>
      <vt:variant>
        <vt:i4>1</vt:i4>
      </vt:variant>
      <vt:variant>
        <vt:lpwstr>http://www.tuincentrum-hanenburg.nl/library/gereedschapmaaiers/380_c.jpg</vt:lpwstr>
      </vt:variant>
      <vt:variant>
        <vt:lpwstr/>
      </vt:variant>
      <vt:variant>
        <vt:i4>6291503</vt:i4>
      </vt:variant>
      <vt:variant>
        <vt:i4>26882</vt:i4>
      </vt:variant>
      <vt:variant>
        <vt:i4>1070</vt:i4>
      </vt:variant>
      <vt:variant>
        <vt:i4>1</vt:i4>
      </vt:variant>
      <vt:variant>
        <vt:lpwstr>http://www.tuincentrum-hanenburg.nl/library/barbecues/weber/bbqcompareimage.jpg</vt:lpwstr>
      </vt:variant>
      <vt:variant>
        <vt:lpwstr/>
      </vt:variant>
      <vt:variant>
        <vt:i4>4325406</vt:i4>
      </vt:variant>
      <vt:variant>
        <vt:i4>30424</vt:i4>
      </vt:variant>
      <vt:variant>
        <vt:i4>1044</vt:i4>
      </vt:variant>
      <vt:variant>
        <vt:i4>1</vt:i4>
      </vt:variant>
      <vt:variant>
        <vt:lpwstr>http://publishit.netivity.nl/data/PublishIT/folder-1337/hotspots/pagina-16-hotspot-187810.jpg</vt:lpwstr>
      </vt:variant>
      <vt:variant>
        <vt:lpwstr/>
      </vt:variant>
      <vt:variant>
        <vt:i4>3211290</vt:i4>
      </vt:variant>
      <vt:variant>
        <vt:i4>30931</vt:i4>
      </vt:variant>
      <vt:variant>
        <vt:i4>1045</vt:i4>
      </vt:variant>
      <vt:variant>
        <vt:i4>1</vt:i4>
      </vt:variant>
      <vt:variant>
        <vt:lpwstr>http://www.lozeman.nl/images/upload/BO13AH785E684_200.JPG</vt:lpwstr>
      </vt:variant>
      <vt:variant>
        <vt:lpwstr/>
      </vt:variant>
      <vt:variant>
        <vt:i4>4980835</vt:i4>
      </vt:variant>
      <vt:variant>
        <vt:i4>32215</vt:i4>
      </vt:variant>
      <vt:variant>
        <vt:i4>1046</vt:i4>
      </vt:variant>
      <vt:variant>
        <vt:i4>1</vt:i4>
      </vt:variant>
      <vt:variant>
        <vt:lpwstr>http://www.tuincentrum-hanenburg.nl/library/tuinhuisjes/foto_fietsberging.jpg</vt:lpwstr>
      </vt:variant>
      <vt:variant>
        <vt:lpwstr/>
      </vt:variant>
      <vt:variant>
        <vt:i4>7995488</vt:i4>
      </vt:variant>
      <vt:variant>
        <vt:i4>33971</vt:i4>
      </vt:variant>
      <vt:variant>
        <vt:i4>1047</vt:i4>
      </vt:variant>
      <vt:variant>
        <vt:i4>1</vt:i4>
      </vt:variant>
      <vt:variant>
        <vt:lpwstr>http://upload.wikimedia.org/wikipedia/commons/f/f3/Postcodes_in_Nederland.gif</vt:lpwstr>
      </vt:variant>
      <vt:variant>
        <vt:lpwstr/>
      </vt:variant>
      <vt:variant>
        <vt:i4>6422554</vt:i4>
      </vt:variant>
      <vt:variant>
        <vt:i4>35979</vt:i4>
      </vt:variant>
      <vt:variant>
        <vt:i4>1048</vt:i4>
      </vt:variant>
      <vt:variant>
        <vt:i4>1</vt:i4>
      </vt:variant>
      <vt:variant>
        <vt:lpwstr>http://www.fedex.com/images/emea/trust/nl_mogelijkheden2.jpg</vt:lpwstr>
      </vt:variant>
      <vt:variant>
        <vt:lpwstr/>
      </vt:variant>
      <vt:variant>
        <vt:i4>5963798</vt:i4>
      </vt:variant>
      <vt:variant>
        <vt:i4>37424</vt:i4>
      </vt:variant>
      <vt:variant>
        <vt:i4>1049</vt:i4>
      </vt:variant>
      <vt:variant>
        <vt:i4>1</vt:i4>
      </vt:variant>
      <vt:variant>
        <vt:lpwstr>http://img3s3.schaefer-shop.de/produktbild/standaard-kopieerpapier-pallet-msde10028270ah1.jpg</vt:lpwstr>
      </vt:variant>
      <vt:variant>
        <vt:lpwstr/>
      </vt:variant>
      <vt:variant>
        <vt:i4>4980815</vt:i4>
      </vt:variant>
      <vt:variant>
        <vt:i4>132329</vt:i4>
      </vt:variant>
      <vt:variant>
        <vt:i4>1050</vt:i4>
      </vt:variant>
      <vt:variant>
        <vt:i4>1</vt:i4>
      </vt:variant>
      <vt:variant>
        <vt:lpwstr>http://www.officeshopper.nl/images/officeshoppernl/41319.jpg</vt:lpwstr>
      </vt:variant>
      <vt:variant>
        <vt:lpwstr/>
      </vt:variant>
      <vt:variant>
        <vt:i4>4325448</vt:i4>
      </vt:variant>
      <vt:variant>
        <vt:i4>132433</vt:i4>
      </vt:variant>
      <vt:variant>
        <vt:i4>1051</vt:i4>
      </vt:variant>
      <vt:variant>
        <vt:i4>1</vt:i4>
      </vt:variant>
      <vt:variant>
        <vt:lpwstr>http://www.officeshopper.nl/images/officeshoppernl/36211.jpg</vt:lpwstr>
      </vt:variant>
      <vt:variant>
        <vt:lpwstr/>
      </vt:variant>
      <vt:variant>
        <vt:i4>4522060</vt:i4>
      </vt:variant>
      <vt:variant>
        <vt:i4>132537</vt:i4>
      </vt:variant>
      <vt:variant>
        <vt:i4>1052</vt:i4>
      </vt:variant>
      <vt:variant>
        <vt:i4>1</vt:i4>
      </vt:variant>
      <vt:variant>
        <vt:lpwstr>http://www.officeshopper.nl/images/officeshoppernl/40132.jpg</vt:lpwstr>
      </vt:variant>
      <vt:variant>
        <vt:lpwstr/>
      </vt:variant>
      <vt:variant>
        <vt:i4>4915279</vt:i4>
      </vt:variant>
      <vt:variant>
        <vt:i4>132641</vt:i4>
      </vt:variant>
      <vt:variant>
        <vt:i4>1053</vt:i4>
      </vt:variant>
      <vt:variant>
        <vt:i4>1</vt:i4>
      </vt:variant>
      <vt:variant>
        <vt:lpwstr>http://www.officeshopper.nl/images/officeshoppernl/39993.jpg</vt:lpwstr>
      </vt:variant>
      <vt:variant>
        <vt:lpwstr/>
      </vt:variant>
      <vt:variant>
        <vt:i4>3735628</vt:i4>
      </vt:variant>
      <vt:variant>
        <vt:i4>135549</vt:i4>
      </vt:variant>
      <vt:variant>
        <vt:i4>1064</vt:i4>
      </vt:variant>
      <vt:variant>
        <vt:i4>1</vt:i4>
      </vt:variant>
      <vt:variant>
        <vt:lpwstr>http://www.tuincentrum-hanenburg.nl/library/allure_wimbledon_chair_and_liverpool_table.jpg</vt:lpwstr>
      </vt:variant>
      <vt:variant>
        <vt:lpwstr/>
      </vt:variant>
      <vt:variant>
        <vt:i4>131150</vt:i4>
      </vt:variant>
      <vt:variant>
        <vt:i4>-1</vt:i4>
      </vt:variant>
      <vt:variant>
        <vt:i4>1172</vt:i4>
      </vt:variant>
      <vt:variant>
        <vt:i4>1</vt:i4>
      </vt:variant>
      <vt:variant>
        <vt:lpwstr>http://www.groenrijk.nl/upload/0b92648d-c57c-4813-b2a6-3bbfea79bc2d_folder1_2010.jpg</vt:lpwstr>
      </vt:variant>
      <vt:variant>
        <vt:lpwstr/>
      </vt:variant>
      <vt:variant>
        <vt:i4>1179670</vt:i4>
      </vt:variant>
      <vt:variant>
        <vt:i4>-1</vt:i4>
      </vt:variant>
      <vt:variant>
        <vt:i4>1139</vt:i4>
      </vt:variant>
      <vt:variant>
        <vt:i4>1</vt:i4>
      </vt:variant>
      <vt:variant>
        <vt:lpwstr>http://www.intratuin.nl/gfx_content/assortiment/list/buitenleven/26194_bescherming.JPG</vt:lpwstr>
      </vt:variant>
      <vt:variant>
        <vt:lpwstr/>
      </vt:variant>
      <vt:variant>
        <vt:i4>5111821</vt:i4>
      </vt:variant>
      <vt:variant>
        <vt:i4>-1</vt:i4>
      </vt:variant>
      <vt:variant>
        <vt:i4>1140</vt:i4>
      </vt:variant>
      <vt:variant>
        <vt:i4>1</vt:i4>
      </vt:variant>
      <vt:variant>
        <vt:lpwstr>http://img3s3.schaefer-shop.de/produktbild/tafelwagen-met-2-3-legborden-150-kg-draagverm-msde10011171ah1.jpg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creator>V. Jonker</dc:creator>
  <cp:keywords>rekenen vmbo</cp:keywords>
  <cp:lastModifiedBy>Wijers, M.M.</cp:lastModifiedBy>
  <cp:revision>8</cp:revision>
  <cp:lastPrinted>2010-12-16T15:48:00Z</cp:lastPrinted>
  <dcterms:created xsi:type="dcterms:W3CDTF">2015-08-11T13:12:00Z</dcterms:created>
  <dcterms:modified xsi:type="dcterms:W3CDTF">2015-08-13T10:57:00Z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