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eastAsiaTheme="minorHAnsi" w:cs="Arial"/>
          <w:szCs w:val="22"/>
          <w:lang w:val="en-US" w:eastAsia="en-US"/>
        </w:rPr>
        <w:id w:val="730427287"/>
        <w:docPartObj>
          <w:docPartGallery w:val="Cover Pages"/>
          <w:docPartUnique/>
        </w:docPartObj>
      </w:sdtPr>
      <w:sdtContent>
        <w:p w14:paraId="13E7161D" w14:textId="477D0EC5" w:rsidR="00653D1B" w:rsidRPr="006432A4" w:rsidRDefault="00653D1B" w:rsidP="00653D1B">
          <w:pPr>
            <w:pStyle w:val="Geenafstand"/>
            <w:rPr>
              <w:rFonts w:cs="Arial"/>
            </w:rPr>
          </w:pPr>
          <w:r w:rsidRPr="006432A4">
            <w:rPr>
              <w:rFonts w:cs="Arial"/>
              <w:b/>
              <w:bCs/>
              <w:noProof/>
            </w:rPr>
            <w:drawing>
              <wp:anchor distT="0" distB="0" distL="114300" distR="114300" simplePos="0" relativeHeight="251670528" behindDoc="1" locked="0" layoutInCell="1" allowOverlap="1" wp14:anchorId="42F5B810" wp14:editId="2CEEBB1F">
                <wp:simplePos x="0" y="0"/>
                <wp:positionH relativeFrom="column">
                  <wp:posOffset>1742440</wp:posOffset>
                </wp:positionH>
                <wp:positionV relativeFrom="paragraph">
                  <wp:posOffset>-385445</wp:posOffset>
                </wp:positionV>
                <wp:extent cx="4588188" cy="800100"/>
                <wp:effectExtent l="0" t="0" r="3175" b="0"/>
                <wp:wrapNone/>
                <wp:docPr id="1" name="Afbeelding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88188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00FD994" w14:textId="23AC745C" w:rsidR="00653D1B" w:rsidRPr="006432A4" w:rsidRDefault="00F215BC">
          <w:pPr>
            <w:spacing w:after="160" w:line="259" w:lineRule="auto"/>
            <w:rPr>
              <w:lang w:val="nl-NL"/>
            </w:rPr>
          </w:pPr>
          <w:r w:rsidRPr="006432A4">
            <w:rPr>
              <w:noProof/>
              <w:lang w:val="nl-NL"/>
            </w:rPr>
            <w:drawing>
              <wp:anchor distT="0" distB="0" distL="114300" distR="114300" simplePos="0" relativeHeight="251688960" behindDoc="1" locked="0" layoutInCell="1" allowOverlap="1" wp14:anchorId="3ADD3031" wp14:editId="29F8AA44">
                <wp:simplePos x="0" y="0"/>
                <wp:positionH relativeFrom="margin">
                  <wp:align>right</wp:align>
                </wp:positionH>
                <wp:positionV relativeFrom="paragraph">
                  <wp:posOffset>706120</wp:posOffset>
                </wp:positionV>
                <wp:extent cx="5414132" cy="4057650"/>
                <wp:effectExtent l="0" t="0" r="0" b="0"/>
                <wp:wrapNone/>
                <wp:docPr id="11" name="Afbeelding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14132" cy="405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653D1B" w:rsidRPr="006432A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2DC54CBB" wp14:editId="6B50C467">
                    <wp:simplePos x="0" y="0"/>
                    <wp:positionH relativeFrom="column">
                      <wp:posOffset>5016500</wp:posOffset>
                    </wp:positionH>
                    <wp:positionV relativeFrom="paragraph">
                      <wp:posOffset>6135370</wp:posOffset>
                    </wp:positionV>
                    <wp:extent cx="1285875" cy="466725"/>
                    <wp:effectExtent l="0" t="0" r="9525" b="9525"/>
                    <wp:wrapNone/>
                    <wp:docPr id="25" name="Tekstvak 2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85875" cy="4667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69552F0" w14:textId="3AD063CB" w:rsidR="006432A4" w:rsidRDefault="006432A4">
                                <w:r w:rsidRPr="00653D1B">
                                  <w:rPr>
                                    <w:lang w:val="nl-NL"/>
                                  </w:rPr>
                                  <w:t>Hoofdstuk</w:t>
                                </w:r>
                                <w:r>
                                  <w:t xml:space="preserve"> 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2DC54CBB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25" o:spid="_x0000_s1026" type="#_x0000_t202" style="position:absolute;margin-left:395pt;margin-top:483.1pt;width:101.25pt;height:36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" fillcolor="white [3201]" stroked="f" strokeweight=".5pt">
                    <v:textbox>
                      <w:txbxContent>
                        <w:p w14:paraId="569552F0" w14:textId="3AD063CB" w:rsidR="006432A4" w:rsidRDefault="006432A4">
                          <w:r w:rsidRPr="00653D1B">
                            <w:rPr>
                              <w:lang w:val="nl-NL"/>
                            </w:rPr>
                            <w:t>Hoofdstuk</w:t>
                          </w:r>
                          <w:r>
                            <w:t xml:space="preserve"> 4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53D1B" w:rsidRPr="006432A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53E42B1C" wp14:editId="3924CED2">
                    <wp:simplePos x="0" y="0"/>
                    <wp:positionH relativeFrom="page">
                      <wp:posOffset>970915</wp:posOffset>
                    </wp:positionH>
                    <wp:positionV relativeFrom="page">
                      <wp:posOffset>5314950</wp:posOffset>
                    </wp:positionV>
                    <wp:extent cx="5819775" cy="1885950"/>
                    <wp:effectExtent l="0" t="0" r="9525" b="0"/>
                    <wp:wrapSquare wrapText="bothSides"/>
                    <wp:docPr id="113" name="Tekstvak 1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819775" cy="18859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C9F8FDB" w14:textId="4E238AF6" w:rsidR="006432A4" w:rsidRDefault="006432A4">
                                <w:pPr>
                                  <w:pStyle w:val="Geenafstand"/>
                                  <w:jc w:val="right"/>
                                  <w:rPr>
                                    <w:caps/>
                                    <w:color w:val="323E4F" w:themeColor="text2" w:themeShade="BF"/>
                                    <w:sz w:val="52"/>
                                    <w:szCs w:val="52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323E4F" w:themeColor="text2" w:themeShade="BF"/>
                                      <w:sz w:val="52"/>
                                      <w:szCs w:val="52"/>
                                    </w:rPr>
                                    <w:alias w:val="Titel"/>
                                    <w:tag w:val=""/>
                                    <w:id w:val="-1315561441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Content>
                                    <w:r>
                                      <w:rPr>
                                        <w:caps/>
                                        <w:color w:val="323E4F" w:themeColor="text2" w:themeShade="BF"/>
                                        <w:sz w:val="52"/>
                                        <w:szCs w:val="52"/>
                                      </w:rPr>
                                      <w:t>Werkboek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smallCaps/>
                                    <w:color w:val="44546A" w:themeColor="text2"/>
                                    <w:sz w:val="36"/>
                                    <w:szCs w:val="36"/>
                                  </w:rPr>
                                  <w:alias w:val="Ondertitel"/>
                                  <w:tag w:val=""/>
                                  <w:id w:val="1615247542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005E8D2B" w14:textId="48D7121A" w:rsidR="006432A4" w:rsidRDefault="006432A4">
                                    <w:pPr>
                                      <w:pStyle w:val="Geenafstand"/>
                                      <w:jc w:val="right"/>
                                      <w:rPr>
                                        <w:smallCaps/>
                                        <w:color w:val="44546A" w:themeColor="text2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smallCaps/>
                                        <w:color w:val="44546A" w:themeColor="text2"/>
                                        <w:sz w:val="36"/>
                                        <w:szCs w:val="36"/>
                                      </w:rPr>
                                      <w:t>wiskunde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3E42B1C" id="Tekstvak 113" o:spid="_x0000_s1027" type="#_x0000_t202" style="position:absolute;margin-left:76.45pt;margin-top:418.5pt;width:458.25pt;height:148.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" filled="f" stroked="f" strokeweight=".5pt">
                    <v:textbox inset="0,0,0,0">
                      <w:txbxContent>
                        <w:p w14:paraId="2C9F8FDB" w14:textId="4E238AF6" w:rsidR="006432A4" w:rsidRDefault="006432A4">
                          <w:pPr>
                            <w:pStyle w:val="Geenafstand"/>
                            <w:jc w:val="right"/>
                            <w:rPr>
                              <w:caps/>
                              <w:color w:val="323E4F" w:themeColor="text2" w:themeShade="BF"/>
                              <w:sz w:val="52"/>
                              <w:szCs w:val="52"/>
                            </w:rPr>
                          </w:pPr>
                          <w:sdt>
                            <w:sdtPr>
                              <w:rPr>
                                <w:caps/>
                                <w:color w:val="323E4F" w:themeColor="text2" w:themeShade="BF"/>
                                <w:sz w:val="52"/>
                                <w:szCs w:val="52"/>
                              </w:rPr>
                              <w:alias w:val="Titel"/>
                              <w:tag w:val=""/>
                              <w:id w:val="-131556144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r>
                                <w:rPr>
                                  <w:caps/>
                                  <w:color w:val="323E4F" w:themeColor="text2" w:themeShade="BF"/>
                                  <w:sz w:val="52"/>
                                  <w:szCs w:val="52"/>
                                </w:rPr>
                                <w:t>Werkboek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smallCaps/>
                              <w:color w:val="44546A" w:themeColor="text2"/>
                              <w:sz w:val="36"/>
                              <w:szCs w:val="36"/>
                            </w:rPr>
                            <w:alias w:val="Ondertitel"/>
                            <w:tag w:val=""/>
                            <w:id w:val="1615247542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005E8D2B" w14:textId="48D7121A" w:rsidR="006432A4" w:rsidRDefault="006432A4">
                              <w:pPr>
                                <w:pStyle w:val="Geenafstand"/>
                                <w:jc w:val="right"/>
                                <w:rPr>
                                  <w:smallCaps/>
                                  <w:color w:val="44546A" w:themeColor="text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mallCaps/>
                                  <w:color w:val="44546A" w:themeColor="text2"/>
                                  <w:sz w:val="36"/>
                                  <w:szCs w:val="36"/>
                                </w:rPr>
                                <w:t>wiskunde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653D1B" w:rsidRPr="006432A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0D58E39E" wp14:editId="044F19EE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83700</wp14:pctPosVOffset>
                        </wp:positionV>
                      </mc:Choice>
                      <mc:Fallback>
                        <wp:positionV relativeFrom="page">
                          <wp:posOffset>8949055</wp:posOffset>
                        </wp:positionV>
                      </mc:Fallback>
                    </mc:AlternateContent>
                    <wp:extent cx="5753100" cy="652780"/>
                    <wp:effectExtent l="0" t="0" r="10160" b="14605"/>
                    <wp:wrapSquare wrapText="bothSides"/>
                    <wp:docPr id="112" name="Tekstvak 1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652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  <w:alias w:val="Auteur"/>
                                  <w:tag w:val=""/>
                                  <w:id w:val="190179614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1665D45D" w14:textId="183D89C6" w:rsidR="006432A4" w:rsidRDefault="006432A4">
                                    <w:pPr>
                                      <w:pStyle w:val="Geenafstand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  <w:t>naam:   _________________________</w:t>
                                    </w:r>
                                  </w:p>
                                </w:sdtContent>
                              </w:sdt>
                              <w:p w14:paraId="5B90B605" w14:textId="59212416" w:rsidR="006432A4" w:rsidRDefault="006432A4">
                                <w:pPr>
                                  <w:pStyle w:val="Geenafstand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alias w:val="Bedrijf"/>
                                    <w:tag w:val=""/>
                                    <w:id w:val="-661235724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14:paraId="59A3CD89" w14:textId="3B5ABABF" w:rsidR="006432A4" w:rsidRDefault="006432A4">
                                <w:pPr>
                                  <w:pStyle w:val="Geenafstand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alias w:val="Adres"/>
                                    <w:tag w:val=""/>
                                    <w:id w:val="171227497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  <w:t>Klas: ______________</w:t>
                                    </w:r>
                                  </w:sdtContent>
                                </w:sdt>
                                <w:r>
                                  <w:rPr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8000</wp14:pctHeight>
                    </wp14:sizeRelV>
                  </wp:anchor>
                </w:drawing>
              </mc:Choice>
              <mc:Fallback>
                <w:pict>
                  <v:shape w14:anchorId="0D58E39E" id="Tekstvak 112" o:spid="_x0000_s1028" type="#_x0000_t202" style="position:absolute;margin-left:0;margin-top:0;width:453pt;height:51.4pt;z-index:251668480;visibility:visible;mso-wrap-style:square;mso-width-percent:734;mso-height-percent:80;mso-left-percent:150;mso-top-percent:837;mso-wrap-distance-left:9pt;mso-wrap-distance-top:0;mso-wrap-distance-right:9pt;mso-wrap-distance-bottom:0;mso-position-horizontal-relative:page;mso-position-vertical-relative:page;mso-width-percent:734;mso-height-percent:80;mso-left-percent:150;mso-top-percent:837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" filled="f" stroked="f" strokeweight=".5pt">
                    <v:textbox inset="0,0,0,0">
                      <w:txbxContent>
                        <w:sdt>
                          <w:sdtPr>
                            <w:rPr>
                              <w:caps/>
                              <w:color w:val="262626" w:themeColor="text1" w:themeTint="D9"/>
                              <w:sz w:val="28"/>
                              <w:szCs w:val="28"/>
                            </w:rPr>
                            <w:alias w:val="Auteur"/>
                            <w:tag w:val=""/>
                            <w:id w:val="190179614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14:paraId="1665D45D" w14:textId="183D89C6" w:rsidR="006432A4" w:rsidRDefault="006432A4">
                              <w:pPr>
                                <w:pStyle w:val="Geenafstand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  <w:t>naam:   _________________________</w:t>
                              </w:r>
                            </w:p>
                          </w:sdtContent>
                        </w:sdt>
                        <w:p w14:paraId="5B90B605" w14:textId="59212416" w:rsidR="006432A4" w:rsidRDefault="006432A4">
                          <w:pPr>
                            <w:pStyle w:val="Geenafstand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  <w:alias w:val="Bedrijf"/>
                              <w:tag w:val=""/>
                              <w:id w:val="-661235724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p w14:paraId="59A3CD89" w14:textId="3B5ABABF" w:rsidR="006432A4" w:rsidRDefault="006432A4">
                          <w:pPr>
                            <w:pStyle w:val="Geenafstand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alias w:val="Adres"/>
                              <w:tag w:val=""/>
                              <w:id w:val="171227497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>Klas: ______________</w:t>
                              </w:r>
                            </w:sdtContent>
                          </w:sdt>
                          <w:r>
                            <w:rPr>
                              <w:color w:val="262626" w:themeColor="text1" w:themeTint="D9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653D1B" w:rsidRPr="006432A4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6432" behindDoc="0" locked="0" layoutInCell="1" allowOverlap="1" wp14:anchorId="5DFCCE7F" wp14:editId="468AB461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339725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3175" b="635"/>
                    <wp:wrapNone/>
                    <wp:docPr id="114" name="Groep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Rechthoek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Rechthoek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 xmlns:w16cex="http://schemas.microsoft.com/office/word/2018/wordml/cex" xmlns:w16="http://schemas.microsoft.com/office/word/2018/wordml">
                <w:pict>
                  <v:group w14:anchorId="36143993" id="Groep 114" o:spid="_x0000_s1026" style="position:absolute;margin-left:0;margin-top:0;width:18pt;height:10in;z-index:251666432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">
                    <v:rect id="Rechthoek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" fillcolor="#ed7d31 [3205]" stroked="f" strokeweight="1pt"/>
                    <v:rect id="Rechthoek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" fillcolor="#4472c4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 w:rsidR="00653D1B" w:rsidRPr="006432A4">
            <w:rPr>
              <w:lang w:val="nl-NL"/>
            </w:rPr>
            <w:br w:type="page"/>
          </w:r>
        </w:p>
      </w:sdtContent>
    </w:sdt>
    <w:p w14:paraId="2F5979D9" w14:textId="2FC0D7E8" w:rsidR="000D722E" w:rsidRPr="006432A4" w:rsidRDefault="000D722E" w:rsidP="000D722E">
      <w:pPr>
        <w:pStyle w:val="Titel"/>
        <w:pBdr>
          <w:bottom w:val="single" w:sz="4" w:space="1" w:color="auto"/>
        </w:pBdr>
        <w:rPr>
          <w:rStyle w:val="normaltextrun"/>
          <w:rFonts w:ascii="Arial" w:hAnsi="Arial" w:cs="Arial"/>
          <w:lang w:val="nl-NL"/>
        </w:rPr>
      </w:pPr>
      <w:r w:rsidRPr="006432A4">
        <w:rPr>
          <w:rStyle w:val="normaltextrun"/>
          <w:rFonts w:ascii="Arial" w:hAnsi="Arial" w:cs="Arial"/>
          <w:lang w:val="nl-NL"/>
        </w:rPr>
        <w:lastRenderedPageBreak/>
        <w:t>H</w:t>
      </w:r>
      <w:r w:rsidR="00F215BC" w:rsidRPr="006432A4">
        <w:rPr>
          <w:rStyle w:val="normaltextrun"/>
          <w:rFonts w:ascii="Arial" w:hAnsi="Arial" w:cs="Arial"/>
          <w:lang w:val="nl-NL"/>
        </w:rPr>
        <w:t>4</w:t>
      </w:r>
      <w:r w:rsidRPr="006432A4">
        <w:rPr>
          <w:rStyle w:val="normaltextrun"/>
          <w:rFonts w:ascii="Arial" w:hAnsi="Arial" w:cs="Arial"/>
          <w:lang w:val="nl-NL"/>
        </w:rPr>
        <w:t xml:space="preserve">.1 </w:t>
      </w:r>
      <w:r w:rsidR="006432A4" w:rsidRPr="006432A4">
        <w:rPr>
          <w:rStyle w:val="normaltextrun"/>
          <w:rFonts w:ascii="Arial" w:hAnsi="Arial" w:cs="Arial"/>
          <w:lang w:val="nl-NL"/>
        </w:rPr>
        <w:t>Voorkennis</w:t>
      </w:r>
    </w:p>
    <w:p w14:paraId="1BE5DE7C" w14:textId="77777777" w:rsidR="000D722E" w:rsidRPr="006432A4" w:rsidRDefault="000D722E" w:rsidP="000D722E">
      <w:pPr>
        <w:spacing w:line="240" w:lineRule="auto"/>
        <w:rPr>
          <w:sz w:val="22"/>
          <w:lang w:val="nl-NL"/>
        </w:rPr>
      </w:pPr>
    </w:p>
    <w:p w14:paraId="5C950620" w14:textId="53E402B5" w:rsidR="000D722E" w:rsidRPr="006432A4" w:rsidRDefault="000D722E" w:rsidP="000D722E">
      <w:pPr>
        <w:spacing w:line="240" w:lineRule="auto"/>
        <w:rPr>
          <w:b/>
          <w:bCs/>
          <w:color w:val="FFFFFF" w:themeColor="background1"/>
          <w:shd w:val="clear" w:color="auto" w:fill="000000" w:themeFill="text1"/>
          <w:lang w:val="nl-NL"/>
        </w:rPr>
      </w:pPr>
      <w:r w:rsidRPr="006432A4"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 xml:space="preserve"> H</w:t>
      </w:r>
      <w:r w:rsidR="00F215BC" w:rsidRPr="006432A4"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>4</w:t>
      </w:r>
      <w:r w:rsidRPr="006432A4"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 xml:space="preserve">.1 opgave </w:t>
      </w:r>
      <w:r w:rsidR="00F215BC" w:rsidRPr="006432A4"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>4</w:t>
      </w:r>
      <w:r w:rsidRPr="006432A4"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>.</w:t>
      </w:r>
      <w:r w:rsidRPr="006432A4">
        <w:rPr>
          <w:b/>
          <w:bCs/>
          <w:color w:val="000000"/>
          <w:sz w:val="22"/>
          <w:shd w:val="clear" w:color="auto" w:fill="FFFFFF"/>
          <w:lang w:val="nl-NL"/>
        </w:rPr>
        <w:t xml:space="preserve"> </w:t>
      </w:r>
      <w:r w:rsidR="00F215BC" w:rsidRPr="006432A4">
        <w:rPr>
          <w:b/>
          <w:bCs/>
          <w:color w:val="000000"/>
          <w:sz w:val="22"/>
          <w:shd w:val="clear" w:color="auto" w:fill="FFFFFF"/>
          <w:lang w:val="nl-NL"/>
        </w:rPr>
        <w:tab/>
      </w:r>
      <w:r w:rsidR="00F215BC" w:rsidRPr="006432A4">
        <w:rPr>
          <w:b/>
          <w:bCs/>
          <w:color w:val="000000"/>
          <w:sz w:val="22"/>
          <w:shd w:val="clear" w:color="auto" w:fill="FFFFFF"/>
          <w:lang w:val="nl-NL"/>
        </w:rPr>
        <w:tab/>
      </w:r>
      <w:r w:rsidR="00F215BC" w:rsidRPr="006432A4">
        <w:rPr>
          <w:b/>
          <w:bCs/>
          <w:color w:val="000000"/>
          <w:sz w:val="22"/>
          <w:shd w:val="clear" w:color="auto" w:fill="FFFFFF"/>
          <w:lang w:val="nl-NL"/>
        </w:rPr>
        <w:tab/>
      </w:r>
      <w:r w:rsidR="00F215BC" w:rsidRPr="006432A4">
        <w:rPr>
          <w:b/>
          <w:bCs/>
          <w:color w:val="000000"/>
          <w:sz w:val="22"/>
          <w:shd w:val="clear" w:color="auto" w:fill="FFFFFF"/>
          <w:lang w:val="nl-NL"/>
        </w:rPr>
        <w:tab/>
      </w:r>
      <w:r w:rsidR="00F215BC" w:rsidRPr="006432A4">
        <w:rPr>
          <w:b/>
          <w:bCs/>
          <w:color w:val="000000"/>
          <w:sz w:val="22"/>
          <w:shd w:val="clear" w:color="auto" w:fill="FFFFFF"/>
          <w:lang w:val="nl-NL"/>
        </w:rPr>
        <w:tab/>
        <w:t xml:space="preserve"> </w:t>
      </w:r>
      <w:r w:rsidR="00F215BC" w:rsidRPr="006432A4">
        <w:rPr>
          <w:b/>
          <w:bCs/>
          <w:color w:val="FFFFFF" w:themeColor="background1"/>
          <w:shd w:val="clear" w:color="auto" w:fill="000000" w:themeFill="text1"/>
          <w:lang w:val="nl-NL"/>
        </w:rPr>
        <w:t>H4.1 opgave 5</w:t>
      </w:r>
    </w:p>
    <w:p w14:paraId="6D48CD5E" w14:textId="1CFB7368" w:rsidR="00F215BC" w:rsidRPr="006432A4" w:rsidRDefault="00F215BC" w:rsidP="000D722E">
      <w:pPr>
        <w:spacing w:line="240" w:lineRule="auto"/>
        <w:rPr>
          <w:b/>
          <w:bCs/>
          <w:color w:val="000000"/>
          <w:sz w:val="22"/>
          <w:shd w:val="clear" w:color="auto" w:fill="FFFFFF"/>
          <w:lang w:val="nl-NL"/>
        </w:rPr>
      </w:pPr>
    </w:p>
    <w:p w14:paraId="758711C1" w14:textId="77777777" w:rsidR="00F215BC" w:rsidRPr="006432A4" w:rsidRDefault="00F215BC" w:rsidP="000D722E">
      <w:pPr>
        <w:spacing w:line="240" w:lineRule="auto"/>
        <w:rPr>
          <w:b/>
          <w:bCs/>
          <w:color w:val="000000"/>
          <w:sz w:val="22"/>
          <w:shd w:val="clear" w:color="auto" w:fill="FFFFFF"/>
          <w:lang w:val="nl-NL"/>
        </w:rPr>
      </w:pPr>
    </w:p>
    <w:p w14:paraId="7ABAF4CC" w14:textId="4D88EED0" w:rsidR="000D722E" w:rsidRPr="006432A4" w:rsidRDefault="00F215BC" w:rsidP="000D722E">
      <w:pPr>
        <w:spacing w:line="240" w:lineRule="auto"/>
        <w:rPr>
          <w:sz w:val="22"/>
          <w:lang w:val="nl-NL"/>
        </w:rPr>
      </w:pPr>
      <w:r w:rsidRPr="006432A4">
        <w:rPr>
          <w:noProof/>
        </w:rPr>
        <w:drawing>
          <wp:anchor distT="0" distB="0" distL="114300" distR="114300" simplePos="0" relativeHeight="251689984" behindDoc="1" locked="0" layoutInCell="1" allowOverlap="1" wp14:anchorId="31B548DC" wp14:editId="193E757C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300760" cy="2047875"/>
            <wp:effectExtent l="0" t="0" r="4445" b="0"/>
            <wp:wrapTight wrapText="bothSides">
              <wp:wrapPolygon edited="0">
                <wp:start x="0" y="0"/>
                <wp:lineTo x="0" y="21299"/>
                <wp:lineTo x="21463" y="21299"/>
                <wp:lineTo x="21463" y="0"/>
                <wp:lineTo x="0" y="0"/>
              </wp:wrapPolygon>
            </wp:wrapTight>
            <wp:docPr id="20" name="Afbeelding 20" descr="https://maken.wikiwijs.nl/userfiles/175667e46604e43c7adefb77a823d18fc9ce89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aken.wikiwijs.nl/userfiles/175667e46604e43c7adefb77a823d18fc9ce89d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76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432A4">
        <w:rPr>
          <w:noProof/>
        </w:rPr>
        <w:drawing>
          <wp:inline distT="0" distB="0" distL="0" distR="0" wp14:anchorId="5AAD320C" wp14:editId="5DA2937F">
            <wp:extent cx="2124075" cy="1890610"/>
            <wp:effectExtent l="0" t="0" r="0" b="0"/>
            <wp:docPr id="18" name="Afbeelding 18" descr="https://maken.wikiwijs.nl/userfiles/58db0c37b9f356d1cc0db218aee9dd953c5972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ken.wikiwijs.nl/userfiles/58db0c37b9f356d1cc0db218aee9dd953c5972f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152" cy="19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E33E9" w14:textId="59C10310" w:rsidR="000D722E" w:rsidRPr="006432A4" w:rsidRDefault="000D722E" w:rsidP="000D722E">
      <w:pPr>
        <w:spacing w:line="240" w:lineRule="auto"/>
        <w:rPr>
          <w:sz w:val="22"/>
          <w:lang w:val="nl-NL"/>
        </w:rPr>
      </w:pPr>
    </w:p>
    <w:p w14:paraId="5C9F50A8" w14:textId="77777777" w:rsidR="00F215BC" w:rsidRPr="006432A4" w:rsidRDefault="00F215BC" w:rsidP="000D722E">
      <w:pPr>
        <w:spacing w:line="240" w:lineRule="auto"/>
        <w:rPr>
          <w:sz w:val="22"/>
          <w:lang w:val="nl-NL"/>
        </w:rPr>
      </w:pPr>
    </w:p>
    <w:p w14:paraId="602A70F2" w14:textId="2580C9BE" w:rsidR="000D722E" w:rsidRPr="006432A4" w:rsidRDefault="000D722E" w:rsidP="000D722E">
      <w:pPr>
        <w:spacing w:line="240" w:lineRule="auto"/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</w:pPr>
      <w:r w:rsidRPr="006432A4"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 xml:space="preserve"> H</w:t>
      </w:r>
      <w:r w:rsidR="00F215BC" w:rsidRPr="006432A4"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>4</w:t>
      </w:r>
      <w:r w:rsidRPr="006432A4"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 xml:space="preserve">.1 opgave </w:t>
      </w:r>
      <w:r w:rsidR="00F215BC" w:rsidRPr="006432A4"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>6</w:t>
      </w:r>
      <w:r w:rsidRPr="006432A4"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>.</w:t>
      </w:r>
    </w:p>
    <w:p w14:paraId="573BE521" w14:textId="6166275D" w:rsidR="000D722E" w:rsidRPr="006432A4" w:rsidRDefault="00F215BC" w:rsidP="000D722E">
      <w:pPr>
        <w:spacing w:line="240" w:lineRule="auto"/>
        <w:rPr>
          <w:sz w:val="22"/>
          <w:lang w:val="nl-NL"/>
        </w:rPr>
      </w:pPr>
      <w:r w:rsidRPr="006432A4">
        <w:rPr>
          <w:noProof/>
        </w:rPr>
        <w:drawing>
          <wp:inline distT="0" distB="0" distL="0" distR="0" wp14:anchorId="2D5A89D8" wp14:editId="2103350D">
            <wp:extent cx="5760720" cy="5203495"/>
            <wp:effectExtent l="0" t="0" r="0" b="0"/>
            <wp:docPr id="21" name="Afbeelding 21" descr="https://maken.wikiwijs.nl/userfiles/257497a6380f163611f95f13ec362f02acfd72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aken.wikiwijs.nl/userfiles/257497a6380f163611f95f13ec362f02acfd724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0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58CC1" w14:textId="6DCF5661" w:rsidR="000D722E" w:rsidRPr="006432A4" w:rsidRDefault="000D722E" w:rsidP="000D722E">
      <w:pPr>
        <w:pStyle w:val="Titel"/>
        <w:pBdr>
          <w:bottom w:val="single" w:sz="4" w:space="1" w:color="auto"/>
        </w:pBdr>
        <w:rPr>
          <w:rStyle w:val="normaltextrun"/>
          <w:rFonts w:ascii="Arial" w:hAnsi="Arial" w:cs="Arial"/>
          <w:lang w:val="nl-NL"/>
        </w:rPr>
      </w:pPr>
      <w:r w:rsidRPr="006432A4">
        <w:rPr>
          <w:rStyle w:val="normaltextrun"/>
          <w:rFonts w:ascii="Arial" w:hAnsi="Arial" w:cs="Arial"/>
          <w:lang w:val="nl-NL"/>
        </w:rPr>
        <w:lastRenderedPageBreak/>
        <w:t>H</w:t>
      </w:r>
      <w:r w:rsidR="00F215BC" w:rsidRPr="006432A4">
        <w:rPr>
          <w:rStyle w:val="normaltextrun"/>
          <w:rFonts w:ascii="Arial" w:hAnsi="Arial" w:cs="Arial"/>
          <w:lang w:val="nl-NL"/>
        </w:rPr>
        <w:t>4</w:t>
      </w:r>
      <w:r w:rsidRPr="006432A4">
        <w:rPr>
          <w:rStyle w:val="normaltextrun"/>
          <w:rFonts w:ascii="Arial" w:hAnsi="Arial" w:cs="Arial"/>
          <w:lang w:val="nl-NL"/>
        </w:rPr>
        <w:t xml:space="preserve">.2 </w:t>
      </w:r>
      <w:r w:rsidR="006432A4" w:rsidRPr="006432A4">
        <w:rPr>
          <w:rStyle w:val="normaltextrun"/>
          <w:rFonts w:ascii="Arial" w:hAnsi="Arial" w:cs="Arial"/>
          <w:lang w:val="nl-NL"/>
        </w:rPr>
        <w:t>Hoeken</w:t>
      </w:r>
      <w:r w:rsidRPr="006432A4">
        <w:rPr>
          <w:rStyle w:val="normaltextrun"/>
          <w:rFonts w:ascii="Arial" w:hAnsi="Arial" w:cs="Arial"/>
          <w:lang w:val="nl-NL"/>
        </w:rPr>
        <w:t xml:space="preserve"> </w:t>
      </w:r>
    </w:p>
    <w:p w14:paraId="546AF33B" w14:textId="77777777" w:rsidR="000D722E" w:rsidRPr="006432A4" w:rsidRDefault="000D722E" w:rsidP="000D722E">
      <w:pPr>
        <w:spacing w:line="240" w:lineRule="auto"/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</w:pPr>
    </w:p>
    <w:p w14:paraId="6A2BC7A1" w14:textId="323A6D0B" w:rsidR="000D722E" w:rsidRPr="006432A4" w:rsidRDefault="000D722E" w:rsidP="000D722E">
      <w:pPr>
        <w:spacing w:line="240" w:lineRule="auto"/>
        <w:rPr>
          <w:sz w:val="22"/>
          <w:lang w:val="nl-NL"/>
        </w:rPr>
      </w:pPr>
      <w:r w:rsidRPr="006432A4"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 xml:space="preserve"> H</w:t>
      </w:r>
      <w:r w:rsidR="00F215BC" w:rsidRPr="006432A4"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>4</w:t>
      </w:r>
      <w:r w:rsidRPr="006432A4"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 xml:space="preserve">.2 opgave </w:t>
      </w:r>
      <w:r w:rsidR="006432A4" w:rsidRPr="006432A4"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>5</w:t>
      </w:r>
      <w:r w:rsidRPr="006432A4"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>.</w:t>
      </w:r>
      <w:r w:rsidRPr="006432A4">
        <w:rPr>
          <w:sz w:val="22"/>
          <w:lang w:val="nl-NL"/>
        </w:rPr>
        <w:tab/>
      </w:r>
    </w:p>
    <w:p w14:paraId="2C966B64" w14:textId="06760E0D" w:rsidR="000D722E" w:rsidRPr="006432A4" w:rsidRDefault="006432A4" w:rsidP="000D722E">
      <w:pPr>
        <w:spacing w:line="240" w:lineRule="auto"/>
        <w:rPr>
          <w:sz w:val="22"/>
          <w:lang w:val="nl-NL"/>
        </w:rPr>
      </w:pPr>
      <w:r w:rsidRPr="006432A4">
        <w:rPr>
          <w:noProof/>
        </w:rPr>
        <w:drawing>
          <wp:anchor distT="0" distB="0" distL="114300" distR="114300" simplePos="0" relativeHeight="251691008" behindDoc="1" locked="0" layoutInCell="1" allowOverlap="1" wp14:anchorId="03221C54" wp14:editId="5F57CAA8">
            <wp:simplePos x="0" y="0"/>
            <wp:positionH relativeFrom="margin">
              <wp:align>left</wp:align>
            </wp:positionH>
            <wp:positionV relativeFrom="paragraph">
              <wp:posOffset>146050</wp:posOffset>
            </wp:positionV>
            <wp:extent cx="5104130" cy="3314700"/>
            <wp:effectExtent l="0" t="0" r="1270" b="0"/>
            <wp:wrapTight wrapText="bothSides">
              <wp:wrapPolygon edited="0">
                <wp:start x="0" y="0"/>
                <wp:lineTo x="0" y="21476"/>
                <wp:lineTo x="21525" y="21476"/>
                <wp:lineTo x="21525" y="0"/>
                <wp:lineTo x="0" y="0"/>
              </wp:wrapPolygon>
            </wp:wrapTight>
            <wp:docPr id="22" name="Afbeelding 22" descr="https://maken.wikiwijs.nl/userfiles/3190626be7d45f8a0411bf0aa3dd56139a7869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aken.wikiwijs.nl/userfiles/3190626be7d45f8a0411bf0aa3dd56139a78694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3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2B77E" w14:textId="46066A25" w:rsidR="000D722E" w:rsidRPr="006432A4" w:rsidRDefault="000D722E" w:rsidP="000D722E">
      <w:pPr>
        <w:spacing w:line="240" w:lineRule="auto"/>
        <w:rPr>
          <w:sz w:val="22"/>
          <w:lang w:val="nl-NL"/>
        </w:rPr>
      </w:pPr>
    </w:p>
    <w:p w14:paraId="7F22E27B" w14:textId="78578F1A" w:rsidR="006432A4" w:rsidRPr="006432A4" w:rsidRDefault="006432A4" w:rsidP="000D722E">
      <w:pPr>
        <w:spacing w:line="240" w:lineRule="auto"/>
        <w:rPr>
          <w:sz w:val="22"/>
          <w:lang w:val="nl-NL"/>
        </w:rPr>
      </w:pPr>
    </w:p>
    <w:p w14:paraId="5219D38D" w14:textId="43D5B2D9" w:rsidR="006432A4" w:rsidRPr="006432A4" w:rsidRDefault="006432A4" w:rsidP="000D722E">
      <w:pPr>
        <w:spacing w:line="240" w:lineRule="auto"/>
        <w:rPr>
          <w:sz w:val="22"/>
          <w:lang w:val="nl-NL"/>
        </w:rPr>
      </w:pPr>
    </w:p>
    <w:p w14:paraId="783AF483" w14:textId="08C342F3" w:rsidR="006432A4" w:rsidRPr="006432A4" w:rsidRDefault="006432A4" w:rsidP="000D722E">
      <w:pPr>
        <w:spacing w:line="240" w:lineRule="auto"/>
        <w:rPr>
          <w:sz w:val="22"/>
          <w:lang w:val="nl-NL"/>
        </w:rPr>
      </w:pPr>
    </w:p>
    <w:p w14:paraId="45EC1368" w14:textId="0CB1604A" w:rsidR="006432A4" w:rsidRPr="006432A4" w:rsidRDefault="006432A4" w:rsidP="000D722E">
      <w:pPr>
        <w:spacing w:line="240" w:lineRule="auto"/>
        <w:rPr>
          <w:sz w:val="22"/>
          <w:lang w:val="nl-NL"/>
        </w:rPr>
      </w:pPr>
    </w:p>
    <w:p w14:paraId="0BC7B2C1" w14:textId="07214E9D" w:rsidR="006432A4" w:rsidRPr="006432A4" w:rsidRDefault="006432A4" w:rsidP="000D722E">
      <w:pPr>
        <w:spacing w:line="240" w:lineRule="auto"/>
        <w:rPr>
          <w:sz w:val="22"/>
          <w:lang w:val="nl-NL"/>
        </w:rPr>
      </w:pPr>
    </w:p>
    <w:p w14:paraId="23D18EDD" w14:textId="3962861C" w:rsidR="006432A4" w:rsidRPr="006432A4" w:rsidRDefault="006432A4" w:rsidP="000D722E">
      <w:pPr>
        <w:spacing w:line="240" w:lineRule="auto"/>
        <w:rPr>
          <w:sz w:val="22"/>
          <w:lang w:val="nl-NL"/>
        </w:rPr>
      </w:pPr>
    </w:p>
    <w:p w14:paraId="13BFA123" w14:textId="399581B3" w:rsidR="006432A4" w:rsidRPr="006432A4" w:rsidRDefault="006432A4" w:rsidP="000D722E">
      <w:pPr>
        <w:spacing w:line="240" w:lineRule="auto"/>
        <w:rPr>
          <w:sz w:val="22"/>
          <w:lang w:val="nl-NL"/>
        </w:rPr>
      </w:pPr>
    </w:p>
    <w:p w14:paraId="379D7C88" w14:textId="2FBF3257" w:rsidR="006432A4" w:rsidRPr="006432A4" w:rsidRDefault="006432A4" w:rsidP="000D722E">
      <w:pPr>
        <w:spacing w:line="240" w:lineRule="auto"/>
        <w:rPr>
          <w:sz w:val="22"/>
          <w:lang w:val="nl-NL"/>
        </w:rPr>
      </w:pPr>
    </w:p>
    <w:p w14:paraId="54FB11A4" w14:textId="3EE098D8" w:rsidR="006432A4" w:rsidRPr="006432A4" w:rsidRDefault="006432A4" w:rsidP="000D722E">
      <w:pPr>
        <w:spacing w:line="240" w:lineRule="auto"/>
        <w:rPr>
          <w:sz w:val="22"/>
          <w:lang w:val="nl-NL"/>
        </w:rPr>
      </w:pPr>
    </w:p>
    <w:p w14:paraId="49546F42" w14:textId="473D1A2E" w:rsidR="006432A4" w:rsidRPr="006432A4" w:rsidRDefault="006432A4" w:rsidP="000D722E">
      <w:pPr>
        <w:spacing w:line="240" w:lineRule="auto"/>
        <w:rPr>
          <w:sz w:val="22"/>
          <w:lang w:val="nl-NL"/>
        </w:rPr>
      </w:pPr>
    </w:p>
    <w:p w14:paraId="0E22436F" w14:textId="5381C24E" w:rsidR="006432A4" w:rsidRPr="006432A4" w:rsidRDefault="006432A4" w:rsidP="000D722E">
      <w:pPr>
        <w:spacing w:line="240" w:lineRule="auto"/>
        <w:rPr>
          <w:sz w:val="22"/>
          <w:lang w:val="nl-NL"/>
        </w:rPr>
      </w:pPr>
    </w:p>
    <w:p w14:paraId="34080107" w14:textId="321C4974" w:rsidR="006432A4" w:rsidRPr="006432A4" w:rsidRDefault="006432A4" w:rsidP="000D722E">
      <w:pPr>
        <w:spacing w:line="240" w:lineRule="auto"/>
        <w:rPr>
          <w:sz w:val="22"/>
          <w:lang w:val="nl-NL"/>
        </w:rPr>
      </w:pPr>
    </w:p>
    <w:p w14:paraId="023AADCD" w14:textId="202A4FF7" w:rsidR="006432A4" w:rsidRPr="006432A4" w:rsidRDefault="006432A4" w:rsidP="000D722E">
      <w:pPr>
        <w:spacing w:line="240" w:lineRule="auto"/>
        <w:rPr>
          <w:sz w:val="22"/>
          <w:lang w:val="nl-NL"/>
        </w:rPr>
      </w:pPr>
    </w:p>
    <w:p w14:paraId="124A7CF2" w14:textId="4EA7FB99" w:rsidR="006432A4" w:rsidRPr="006432A4" w:rsidRDefault="006432A4" w:rsidP="000D722E">
      <w:pPr>
        <w:spacing w:line="240" w:lineRule="auto"/>
        <w:rPr>
          <w:sz w:val="22"/>
          <w:lang w:val="nl-NL"/>
        </w:rPr>
      </w:pPr>
    </w:p>
    <w:p w14:paraId="1D6BF274" w14:textId="514105C2" w:rsidR="006432A4" w:rsidRPr="006432A4" w:rsidRDefault="006432A4" w:rsidP="000D722E">
      <w:pPr>
        <w:spacing w:line="240" w:lineRule="auto"/>
        <w:rPr>
          <w:sz w:val="22"/>
          <w:lang w:val="nl-NL"/>
        </w:rPr>
      </w:pPr>
    </w:p>
    <w:p w14:paraId="4686D777" w14:textId="3E04D0F7" w:rsidR="006432A4" w:rsidRPr="006432A4" w:rsidRDefault="006432A4" w:rsidP="000D722E">
      <w:pPr>
        <w:spacing w:line="240" w:lineRule="auto"/>
        <w:rPr>
          <w:sz w:val="22"/>
          <w:lang w:val="nl-NL"/>
        </w:rPr>
      </w:pPr>
    </w:p>
    <w:p w14:paraId="59D15A50" w14:textId="4F828CF2" w:rsidR="006432A4" w:rsidRPr="006432A4" w:rsidRDefault="006432A4" w:rsidP="000D722E">
      <w:pPr>
        <w:spacing w:line="240" w:lineRule="auto"/>
        <w:rPr>
          <w:sz w:val="22"/>
          <w:lang w:val="nl-NL"/>
        </w:rPr>
      </w:pPr>
    </w:p>
    <w:p w14:paraId="5E66109B" w14:textId="0C97EB58" w:rsidR="006432A4" w:rsidRPr="006432A4" w:rsidRDefault="006432A4" w:rsidP="000D722E">
      <w:pPr>
        <w:spacing w:line="240" w:lineRule="auto"/>
        <w:rPr>
          <w:sz w:val="22"/>
          <w:lang w:val="nl-NL"/>
        </w:rPr>
      </w:pPr>
    </w:p>
    <w:p w14:paraId="3B2C4B10" w14:textId="2D487237" w:rsidR="006432A4" w:rsidRPr="006432A4" w:rsidRDefault="006432A4" w:rsidP="000D722E">
      <w:pPr>
        <w:spacing w:line="240" w:lineRule="auto"/>
        <w:rPr>
          <w:sz w:val="22"/>
          <w:lang w:val="nl-NL"/>
        </w:rPr>
      </w:pPr>
    </w:p>
    <w:p w14:paraId="4F5273CF" w14:textId="5FAE7F64" w:rsidR="006432A4" w:rsidRDefault="006432A4" w:rsidP="000D722E">
      <w:pPr>
        <w:spacing w:line="240" w:lineRule="auto"/>
        <w:rPr>
          <w:sz w:val="22"/>
          <w:lang w:val="nl-NL"/>
        </w:rPr>
      </w:pPr>
    </w:p>
    <w:p w14:paraId="4459F665" w14:textId="77777777" w:rsidR="006432A4" w:rsidRPr="006432A4" w:rsidRDefault="006432A4" w:rsidP="000D722E">
      <w:pPr>
        <w:spacing w:line="240" w:lineRule="auto"/>
        <w:rPr>
          <w:sz w:val="22"/>
          <w:lang w:val="nl-NL"/>
        </w:rPr>
      </w:pPr>
    </w:p>
    <w:p w14:paraId="6FB32B33" w14:textId="799094ED" w:rsidR="006432A4" w:rsidRPr="006432A4" w:rsidRDefault="006432A4" w:rsidP="000D722E">
      <w:pPr>
        <w:spacing w:line="240" w:lineRule="auto"/>
        <w:rPr>
          <w:b/>
          <w:sz w:val="22"/>
          <w:lang w:val="nl-NL"/>
        </w:rPr>
      </w:pPr>
      <w:r w:rsidRPr="006432A4">
        <w:rPr>
          <w:b/>
          <w:color w:val="FFFFFF" w:themeColor="background1"/>
          <w:shd w:val="clear" w:color="auto" w:fill="000000" w:themeFill="text1"/>
          <w:lang w:val="nl-NL"/>
        </w:rPr>
        <w:t>H4.2 opgave 6</w:t>
      </w:r>
      <w:r>
        <w:rPr>
          <w:b/>
          <w:color w:val="FFFFFF" w:themeColor="background1"/>
          <w:shd w:val="clear" w:color="auto" w:fill="000000" w:themeFill="text1"/>
          <w:lang w:val="nl-NL"/>
        </w:rPr>
        <w:t>.</w:t>
      </w:r>
    </w:p>
    <w:p w14:paraId="4DB87296" w14:textId="116CB0BD" w:rsidR="006432A4" w:rsidRPr="006432A4" w:rsidRDefault="006432A4" w:rsidP="000D722E">
      <w:pPr>
        <w:spacing w:line="240" w:lineRule="auto"/>
        <w:rPr>
          <w:sz w:val="22"/>
          <w:lang w:val="nl-NL"/>
        </w:rPr>
      </w:pPr>
      <w:r w:rsidRPr="006432A4">
        <w:rPr>
          <w:noProof/>
        </w:rPr>
        <w:drawing>
          <wp:inline distT="0" distB="0" distL="0" distR="0" wp14:anchorId="77BA0060" wp14:editId="47D776DB">
            <wp:extent cx="3330142" cy="3095625"/>
            <wp:effectExtent l="0" t="0" r="3810" b="0"/>
            <wp:docPr id="23" name="Afbeelding 23" descr="https://maken.wikiwijs.nl/userfiles/6355c6afc404085f3127957159cb8b14b3c114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aken.wikiwijs.nl/userfiles/6355c6afc404085f3127957159cb8b14b3c114f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582" cy="309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A60C3" w14:textId="77777777" w:rsidR="006432A4" w:rsidRPr="006432A4" w:rsidRDefault="006432A4" w:rsidP="000D722E">
      <w:pPr>
        <w:spacing w:line="240" w:lineRule="auto"/>
        <w:rPr>
          <w:sz w:val="22"/>
          <w:lang w:val="nl-NL"/>
        </w:rPr>
      </w:pPr>
    </w:p>
    <w:p w14:paraId="6EA9E726" w14:textId="77777777" w:rsidR="006432A4" w:rsidRDefault="006432A4">
      <w:pPr>
        <w:spacing w:after="160" w:line="259" w:lineRule="auto"/>
        <w:rPr>
          <w:sz w:val="22"/>
          <w:lang w:val="nl-NL"/>
        </w:rPr>
      </w:pPr>
      <w:r>
        <w:rPr>
          <w:sz w:val="22"/>
          <w:lang w:val="nl-NL"/>
        </w:rPr>
        <w:br w:type="page"/>
      </w:r>
    </w:p>
    <w:p w14:paraId="57CB489D" w14:textId="77777777" w:rsidR="006432A4" w:rsidRDefault="006432A4" w:rsidP="006432A4">
      <w:pPr>
        <w:pStyle w:val="Geenafstand"/>
      </w:pPr>
    </w:p>
    <w:p w14:paraId="3AAE4DC5" w14:textId="484AABE8" w:rsidR="006432A4" w:rsidRPr="006432A4" w:rsidRDefault="006432A4" w:rsidP="006432A4">
      <w:pPr>
        <w:spacing w:line="240" w:lineRule="auto"/>
        <w:rPr>
          <w:b/>
          <w:sz w:val="22"/>
          <w:lang w:val="nl-NL"/>
        </w:rPr>
      </w:pPr>
      <w:r w:rsidRPr="006432A4">
        <w:rPr>
          <w:b/>
          <w:color w:val="FFFFFF" w:themeColor="background1"/>
          <w:shd w:val="clear" w:color="auto" w:fill="000000" w:themeFill="text1"/>
          <w:lang w:val="nl-NL"/>
        </w:rPr>
        <w:t xml:space="preserve">H4.2 opgave </w:t>
      </w:r>
      <w:r>
        <w:rPr>
          <w:b/>
          <w:color w:val="FFFFFF" w:themeColor="background1"/>
          <w:shd w:val="clear" w:color="auto" w:fill="000000" w:themeFill="text1"/>
          <w:lang w:val="nl-NL"/>
        </w:rPr>
        <w:t>7.</w:t>
      </w:r>
    </w:p>
    <w:p w14:paraId="1AF26DD2" w14:textId="77777777" w:rsidR="006432A4" w:rsidRDefault="006432A4" w:rsidP="006432A4">
      <w:pPr>
        <w:pStyle w:val="Geenafstand"/>
      </w:pPr>
    </w:p>
    <w:p w14:paraId="027EB5CE" w14:textId="69C647A3" w:rsidR="006432A4" w:rsidRDefault="006432A4" w:rsidP="006432A4">
      <w:pPr>
        <w:pStyle w:val="Geenafstand"/>
      </w:pPr>
      <w:r>
        <w:rPr>
          <w:noProof/>
        </w:rPr>
        <w:drawing>
          <wp:inline distT="0" distB="0" distL="0" distR="0" wp14:anchorId="44A50EDE" wp14:editId="71C28680">
            <wp:extent cx="4752975" cy="3443772"/>
            <wp:effectExtent l="0" t="0" r="0" b="4445"/>
            <wp:docPr id="24" name="Afbeelding 24" descr="https://maken.wikiwijs.nl/userfiles/1b6b076f472d0958fba6794845d8e7d5c86134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aken.wikiwijs.nl/userfiles/1b6b076f472d0958fba6794845d8e7d5c86134f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95" cy="344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F3D3C" w14:textId="4EAEDB5A" w:rsidR="006432A4" w:rsidRDefault="006432A4" w:rsidP="006432A4">
      <w:pPr>
        <w:pStyle w:val="Geenafstand"/>
      </w:pPr>
    </w:p>
    <w:p w14:paraId="14601537" w14:textId="28AD95F4" w:rsidR="006432A4" w:rsidRPr="006432A4" w:rsidRDefault="006432A4" w:rsidP="006432A4">
      <w:pPr>
        <w:spacing w:line="240" w:lineRule="auto"/>
        <w:rPr>
          <w:b/>
          <w:sz w:val="22"/>
          <w:lang w:val="nl-NL"/>
        </w:rPr>
      </w:pPr>
      <w:r w:rsidRPr="006432A4">
        <w:rPr>
          <w:b/>
          <w:color w:val="FFFFFF" w:themeColor="background1"/>
          <w:shd w:val="clear" w:color="auto" w:fill="000000" w:themeFill="text1"/>
          <w:lang w:val="nl-NL"/>
        </w:rPr>
        <w:t xml:space="preserve">H4.2 opgave </w:t>
      </w:r>
      <w:r>
        <w:rPr>
          <w:b/>
          <w:color w:val="FFFFFF" w:themeColor="background1"/>
          <w:shd w:val="clear" w:color="auto" w:fill="000000" w:themeFill="text1"/>
          <w:lang w:val="nl-NL"/>
        </w:rPr>
        <w:t>8.</w:t>
      </w:r>
    </w:p>
    <w:p w14:paraId="2521F978" w14:textId="77777777" w:rsidR="006432A4" w:rsidRDefault="006432A4" w:rsidP="006432A4">
      <w:pPr>
        <w:pStyle w:val="Geenafstand"/>
      </w:pPr>
    </w:p>
    <w:p w14:paraId="0F56F631" w14:textId="77777777" w:rsidR="006432A4" w:rsidRDefault="006432A4" w:rsidP="006432A4">
      <w:pPr>
        <w:pStyle w:val="Geenafstand"/>
      </w:pPr>
      <w:r>
        <w:rPr>
          <w:noProof/>
        </w:rPr>
        <w:drawing>
          <wp:inline distT="0" distB="0" distL="0" distR="0" wp14:anchorId="5ABDFECD" wp14:editId="34E672E0">
            <wp:extent cx="4498141" cy="4257675"/>
            <wp:effectExtent l="0" t="0" r="0" b="0"/>
            <wp:docPr id="26" name="Afbeelding 26" descr="https://maken.wikiwijs.nl/userfiles/b95bc952e1d5b4d59362df8ccc5c7990a51d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aken.wikiwijs.nl/userfiles/b95bc952e1d5b4d59362df8ccc5c7990a51d079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333" cy="426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F1D64" w14:textId="6F9D7DF0" w:rsidR="006432A4" w:rsidRDefault="006432A4" w:rsidP="006432A4">
      <w:pPr>
        <w:spacing w:line="240" w:lineRule="auto"/>
      </w:pPr>
      <w:r w:rsidRPr="006432A4">
        <w:rPr>
          <w:b/>
          <w:color w:val="FFFFFF" w:themeColor="background1"/>
          <w:shd w:val="clear" w:color="auto" w:fill="000000" w:themeFill="text1"/>
          <w:lang w:val="nl-NL"/>
        </w:rPr>
        <w:lastRenderedPageBreak/>
        <w:t xml:space="preserve">H4.2 opgave </w:t>
      </w:r>
      <w:r>
        <w:rPr>
          <w:b/>
          <w:color w:val="FFFFFF" w:themeColor="background1"/>
          <w:shd w:val="clear" w:color="auto" w:fill="000000" w:themeFill="text1"/>
          <w:lang w:val="nl-NL"/>
        </w:rPr>
        <w:t>9.</w:t>
      </w:r>
    </w:p>
    <w:p w14:paraId="4A5FFB01" w14:textId="3687AD3E" w:rsidR="006432A4" w:rsidRDefault="006432A4" w:rsidP="006432A4">
      <w:pPr>
        <w:pStyle w:val="Geenafstand"/>
      </w:pPr>
      <w:r>
        <w:rPr>
          <w:noProof/>
        </w:rPr>
        <w:drawing>
          <wp:inline distT="0" distB="0" distL="0" distR="0" wp14:anchorId="183855E8" wp14:editId="13FBD142">
            <wp:extent cx="5760720" cy="3740727"/>
            <wp:effectExtent l="0" t="0" r="0" b="0"/>
            <wp:docPr id="27" name="Afbeelding 27" descr="https://maken.wikiwijs.nl/userfiles/8e219a81a4f5c057e19c0dc79da8a846bc44a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aken.wikiwijs.nl/userfiles/8e219a81a4f5c057e19c0dc79da8a846bc44a25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4B6BD" w14:textId="77777777" w:rsidR="006432A4" w:rsidRDefault="006432A4" w:rsidP="006432A4">
      <w:pPr>
        <w:pStyle w:val="Geenafstand"/>
      </w:pPr>
    </w:p>
    <w:p w14:paraId="0FA65647" w14:textId="77777777" w:rsidR="006432A4" w:rsidRDefault="006432A4" w:rsidP="006432A4">
      <w:pPr>
        <w:pStyle w:val="Geenafstand"/>
      </w:pPr>
    </w:p>
    <w:p w14:paraId="2B2E82C2" w14:textId="77777777" w:rsidR="006432A4" w:rsidRDefault="006432A4" w:rsidP="006432A4">
      <w:pPr>
        <w:pStyle w:val="Geenafstand"/>
      </w:pPr>
    </w:p>
    <w:p w14:paraId="1911F238" w14:textId="7B489950" w:rsidR="006432A4" w:rsidRPr="006432A4" w:rsidRDefault="006432A4" w:rsidP="006432A4">
      <w:pPr>
        <w:pStyle w:val="Geenafstand"/>
        <w:rPr>
          <w:rFonts w:eastAsiaTheme="minorHAnsi" w:cs="Arial"/>
          <w:szCs w:val="22"/>
          <w:lang w:val="en-US" w:eastAsia="en-US"/>
        </w:rPr>
      </w:pPr>
      <w:r>
        <w:br w:type="page"/>
      </w:r>
    </w:p>
    <w:p w14:paraId="3B55A0AE" w14:textId="77777777" w:rsidR="000D722E" w:rsidRPr="006432A4" w:rsidRDefault="000D722E" w:rsidP="000D722E">
      <w:pPr>
        <w:spacing w:line="240" w:lineRule="auto"/>
        <w:rPr>
          <w:sz w:val="22"/>
          <w:lang w:val="nl-NL"/>
        </w:rPr>
      </w:pPr>
    </w:p>
    <w:p w14:paraId="25267077" w14:textId="6366FDAA" w:rsidR="000D722E" w:rsidRPr="006432A4" w:rsidRDefault="000D722E" w:rsidP="000D722E">
      <w:pPr>
        <w:pStyle w:val="Titel"/>
        <w:pBdr>
          <w:bottom w:val="single" w:sz="4" w:space="1" w:color="auto"/>
        </w:pBdr>
        <w:rPr>
          <w:rStyle w:val="normaltextrun"/>
          <w:rFonts w:ascii="Arial" w:hAnsi="Arial" w:cs="Arial"/>
          <w:lang w:val="nl-NL"/>
        </w:rPr>
      </w:pPr>
      <w:r w:rsidRPr="006432A4">
        <w:rPr>
          <w:rStyle w:val="normaltextrun"/>
          <w:rFonts w:ascii="Arial" w:hAnsi="Arial" w:cs="Arial"/>
          <w:lang w:val="nl-NL"/>
        </w:rPr>
        <w:t>H</w:t>
      </w:r>
      <w:r w:rsidR="00F215BC" w:rsidRPr="006432A4">
        <w:rPr>
          <w:rStyle w:val="normaltextrun"/>
          <w:rFonts w:ascii="Arial" w:hAnsi="Arial" w:cs="Arial"/>
          <w:lang w:val="nl-NL"/>
        </w:rPr>
        <w:t>4</w:t>
      </w:r>
      <w:r w:rsidRPr="006432A4">
        <w:rPr>
          <w:rStyle w:val="normaltextrun"/>
          <w:rFonts w:ascii="Arial" w:hAnsi="Arial" w:cs="Arial"/>
          <w:lang w:val="nl-NL"/>
        </w:rPr>
        <w:t xml:space="preserve">.3 </w:t>
      </w:r>
      <w:r w:rsidR="006432A4">
        <w:rPr>
          <w:rStyle w:val="normaltextrun"/>
          <w:rFonts w:ascii="Arial" w:hAnsi="Arial" w:cs="Arial"/>
          <w:lang w:val="nl-NL"/>
        </w:rPr>
        <w:t>Hoeken meten</w:t>
      </w:r>
    </w:p>
    <w:p w14:paraId="7FF72F76" w14:textId="77777777" w:rsidR="000D722E" w:rsidRPr="006432A4" w:rsidRDefault="000D722E" w:rsidP="000D722E">
      <w:pPr>
        <w:spacing w:line="240" w:lineRule="auto"/>
        <w:rPr>
          <w:sz w:val="22"/>
          <w:lang w:val="nl-NL"/>
        </w:rPr>
      </w:pPr>
    </w:p>
    <w:p w14:paraId="48E4C9A3" w14:textId="77777777" w:rsidR="000D722E" w:rsidRPr="006432A4" w:rsidRDefault="000D722E" w:rsidP="000D722E">
      <w:pPr>
        <w:spacing w:line="240" w:lineRule="auto"/>
        <w:rPr>
          <w:sz w:val="22"/>
          <w:lang w:val="nl-NL"/>
        </w:rPr>
      </w:pPr>
    </w:p>
    <w:p w14:paraId="0C185127" w14:textId="7188726F" w:rsidR="000D722E" w:rsidRPr="006432A4" w:rsidRDefault="006432A4" w:rsidP="000D722E">
      <w:pPr>
        <w:spacing w:line="240" w:lineRule="auto"/>
        <w:rPr>
          <w:sz w:val="22"/>
          <w:lang w:val="nl-NL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470840EE" wp14:editId="7E3F9D10">
            <wp:simplePos x="0" y="0"/>
            <wp:positionH relativeFrom="column">
              <wp:posOffset>-623570</wp:posOffset>
            </wp:positionH>
            <wp:positionV relativeFrom="paragraph">
              <wp:posOffset>219075</wp:posOffset>
            </wp:positionV>
            <wp:extent cx="3925685" cy="2657387"/>
            <wp:effectExtent l="0" t="0" r="0" b="0"/>
            <wp:wrapNone/>
            <wp:docPr id="28" name="Afbeelding 28" descr="https://maken.wikiwijs.nl/userfiles/46d2ed52e1c208aa8a0e1dffb79f64067e1246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aken.wikiwijs.nl/userfiles/46d2ed52e1c208aa8a0e1dffb79f64067e1246c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55" cy="266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22E" w:rsidRPr="006432A4"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 xml:space="preserve"> H</w:t>
      </w:r>
      <w:r w:rsidR="00F215BC" w:rsidRPr="006432A4"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>4</w:t>
      </w:r>
      <w:r w:rsidR="000D722E" w:rsidRPr="006432A4"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 xml:space="preserve">.3 opgave </w:t>
      </w:r>
      <w:r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>6</w:t>
      </w:r>
      <w:r w:rsidR="000D722E" w:rsidRPr="006432A4"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>.</w:t>
      </w:r>
      <w:r w:rsidR="000D722E" w:rsidRPr="006432A4">
        <w:rPr>
          <w:b/>
          <w:bCs/>
          <w:color w:val="FFFFFF" w:themeColor="background1"/>
          <w:szCs w:val="24"/>
          <w:lang w:val="nl-NL"/>
        </w:rPr>
        <w:tab/>
      </w:r>
      <w:r w:rsidR="000D722E" w:rsidRPr="006432A4">
        <w:rPr>
          <w:b/>
          <w:bCs/>
          <w:color w:val="FFFFFF" w:themeColor="background1"/>
          <w:szCs w:val="24"/>
          <w:lang w:val="nl-NL"/>
        </w:rPr>
        <w:tab/>
      </w:r>
      <w:r w:rsidR="000D722E" w:rsidRPr="006432A4">
        <w:rPr>
          <w:b/>
          <w:bCs/>
          <w:color w:val="FFFFFF" w:themeColor="background1"/>
          <w:szCs w:val="24"/>
          <w:lang w:val="nl-NL"/>
        </w:rPr>
        <w:tab/>
      </w:r>
      <w:r w:rsidR="000D722E" w:rsidRPr="006432A4">
        <w:rPr>
          <w:b/>
          <w:bCs/>
          <w:color w:val="FFFFFF" w:themeColor="background1"/>
          <w:szCs w:val="24"/>
          <w:lang w:val="nl-NL"/>
        </w:rPr>
        <w:tab/>
      </w:r>
      <w:r w:rsidR="000D722E" w:rsidRPr="006432A4">
        <w:rPr>
          <w:b/>
          <w:bCs/>
          <w:color w:val="FFFFFF" w:themeColor="background1"/>
          <w:szCs w:val="24"/>
          <w:lang w:val="nl-NL"/>
        </w:rPr>
        <w:tab/>
      </w:r>
      <w:r w:rsidR="000D722E" w:rsidRPr="006432A4"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 xml:space="preserve"> H</w:t>
      </w:r>
      <w:r w:rsidR="00F215BC" w:rsidRPr="006432A4"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>4</w:t>
      </w:r>
      <w:r w:rsidR="000D722E" w:rsidRPr="006432A4"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 xml:space="preserve">.3 opgave </w:t>
      </w:r>
      <w:r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>7</w:t>
      </w:r>
      <w:r w:rsidR="000D722E" w:rsidRPr="006432A4"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>.</w:t>
      </w:r>
    </w:p>
    <w:p w14:paraId="1BEDFDF7" w14:textId="547042C2" w:rsidR="000D722E" w:rsidRPr="006432A4" w:rsidRDefault="006432A4" w:rsidP="000D722E">
      <w:pPr>
        <w:spacing w:line="240" w:lineRule="auto"/>
        <w:rPr>
          <w:sz w:val="22"/>
          <w:lang w:val="nl-NL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6FC587F5" wp14:editId="2CBF0735">
            <wp:simplePos x="0" y="0"/>
            <wp:positionH relativeFrom="column">
              <wp:posOffset>2891155</wp:posOffset>
            </wp:positionH>
            <wp:positionV relativeFrom="paragraph">
              <wp:posOffset>63500</wp:posOffset>
            </wp:positionV>
            <wp:extent cx="3429000" cy="2590146"/>
            <wp:effectExtent l="0" t="0" r="0" b="1270"/>
            <wp:wrapNone/>
            <wp:docPr id="29" name="Afbeelding 29" descr="https://maken.wikiwijs.nl/userfiles/70171999833af4b3309ed33e59b41bd8abdb17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aken.wikiwijs.nl/userfiles/70171999833af4b3309ed33e59b41bd8abdb17b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9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34BA6F" w14:textId="24CF1B17" w:rsidR="000D722E" w:rsidRPr="006432A4" w:rsidRDefault="000D722E" w:rsidP="000D722E">
      <w:pPr>
        <w:spacing w:line="240" w:lineRule="auto"/>
        <w:rPr>
          <w:sz w:val="22"/>
          <w:lang w:val="nl-NL"/>
        </w:rPr>
      </w:pPr>
    </w:p>
    <w:p w14:paraId="45E0F5A9" w14:textId="4F9D9B2F" w:rsidR="000D722E" w:rsidRPr="006432A4" w:rsidRDefault="000D722E" w:rsidP="000D722E">
      <w:pPr>
        <w:spacing w:line="240" w:lineRule="auto"/>
        <w:rPr>
          <w:sz w:val="22"/>
          <w:lang w:val="nl-NL"/>
        </w:rPr>
      </w:pPr>
    </w:p>
    <w:p w14:paraId="623D3D38" w14:textId="085F6C41" w:rsidR="000D722E" w:rsidRPr="006432A4" w:rsidRDefault="000D722E" w:rsidP="000D722E">
      <w:pPr>
        <w:spacing w:line="240" w:lineRule="auto"/>
        <w:rPr>
          <w:sz w:val="22"/>
          <w:lang w:val="nl-NL"/>
        </w:rPr>
      </w:pPr>
    </w:p>
    <w:p w14:paraId="62626B9A" w14:textId="000F1E47" w:rsidR="000D722E" w:rsidRPr="006432A4" w:rsidRDefault="000D722E" w:rsidP="000D722E">
      <w:pPr>
        <w:spacing w:line="240" w:lineRule="auto"/>
        <w:rPr>
          <w:sz w:val="22"/>
          <w:lang w:val="nl-NL"/>
        </w:rPr>
      </w:pPr>
    </w:p>
    <w:p w14:paraId="74C6E01D" w14:textId="01AAE19A" w:rsidR="000D722E" w:rsidRPr="006432A4" w:rsidRDefault="000D722E" w:rsidP="000D722E">
      <w:pPr>
        <w:spacing w:line="240" w:lineRule="auto"/>
        <w:rPr>
          <w:sz w:val="22"/>
          <w:lang w:val="nl-NL"/>
        </w:rPr>
      </w:pPr>
    </w:p>
    <w:p w14:paraId="0C90AB54" w14:textId="60F5E572" w:rsidR="000D722E" w:rsidRPr="006432A4" w:rsidRDefault="000D722E" w:rsidP="000D722E">
      <w:pPr>
        <w:spacing w:line="240" w:lineRule="auto"/>
        <w:rPr>
          <w:sz w:val="22"/>
          <w:lang w:val="nl-NL"/>
        </w:rPr>
      </w:pPr>
    </w:p>
    <w:p w14:paraId="2509737C" w14:textId="77777777" w:rsidR="000D722E" w:rsidRPr="006432A4" w:rsidRDefault="000D722E" w:rsidP="000D722E">
      <w:pPr>
        <w:spacing w:line="240" w:lineRule="auto"/>
        <w:rPr>
          <w:sz w:val="22"/>
          <w:lang w:val="nl-NL"/>
        </w:rPr>
      </w:pPr>
    </w:p>
    <w:p w14:paraId="76A017D6" w14:textId="77777777" w:rsidR="000D722E" w:rsidRPr="006432A4" w:rsidRDefault="000D722E" w:rsidP="000D722E">
      <w:pPr>
        <w:spacing w:line="240" w:lineRule="auto"/>
        <w:rPr>
          <w:sz w:val="22"/>
          <w:lang w:val="nl-NL"/>
        </w:rPr>
      </w:pPr>
    </w:p>
    <w:p w14:paraId="76BF6AFE" w14:textId="77777777" w:rsidR="000D722E" w:rsidRPr="006432A4" w:rsidRDefault="000D722E" w:rsidP="000D722E">
      <w:pPr>
        <w:spacing w:line="240" w:lineRule="auto"/>
        <w:rPr>
          <w:sz w:val="22"/>
          <w:lang w:val="nl-NL"/>
        </w:rPr>
      </w:pPr>
    </w:p>
    <w:p w14:paraId="28789506" w14:textId="77777777" w:rsidR="000D722E" w:rsidRPr="006432A4" w:rsidRDefault="000D722E" w:rsidP="000D722E">
      <w:pPr>
        <w:spacing w:line="240" w:lineRule="auto"/>
        <w:rPr>
          <w:sz w:val="22"/>
          <w:lang w:val="nl-NL"/>
        </w:rPr>
      </w:pPr>
    </w:p>
    <w:p w14:paraId="34F9DFAC" w14:textId="77777777" w:rsidR="000D722E" w:rsidRPr="006432A4" w:rsidRDefault="000D722E" w:rsidP="000D722E">
      <w:pPr>
        <w:spacing w:line="240" w:lineRule="auto"/>
        <w:rPr>
          <w:sz w:val="22"/>
          <w:lang w:val="nl-NL"/>
        </w:rPr>
      </w:pPr>
    </w:p>
    <w:p w14:paraId="710690D0" w14:textId="77777777" w:rsidR="000D722E" w:rsidRPr="006432A4" w:rsidRDefault="000D722E" w:rsidP="000D722E">
      <w:pPr>
        <w:spacing w:line="240" w:lineRule="auto"/>
        <w:rPr>
          <w:sz w:val="22"/>
          <w:lang w:val="nl-NL"/>
        </w:rPr>
      </w:pPr>
    </w:p>
    <w:p w14:paraId="23EE78C5" w14:textId="77777777" w:rsidR="000D722E" w:rsidRPr="006432A4" w:rsidRDefault="000D722E" w:rsidP="000D722E">
      <w:pPr>
        <w:spacing w:line="240" w:lineRule="auto"/>
        <w:rPr>
          <w:sz w:val="22"/>
          <w:lang w:val="nl-NL"/>
        </w:rPr>
      </w:pPr>
    </w:p>
    <w:p w14:paraId="0E9BE520" w14:textId="77777777" w:rsidR="000D722E" w:rsidRPr="006432A4" w:rsidRDefault="000D722E" w:rsidP="000D722E">
      <w:pPr>
        <w:spacing w:line="240" w:lineRule="auto"/>
        <w:rPr>
          <w:sz w:val="22"/>
          <w:lang w:val="nl-NL"/>
        </w:rPr>
      </w:pPr>
    </w:p>
    <w:p w14:paraId="0DB1C203" w14:textId="77777777" w:rsidR="000D722E" w:rsidRPr="006432A4" w:rsidRDefault="000D722E" w:rsidP="000D722E">
      <w:pPr>
        <w:spacing w:line="240" w:lineRule="auto"/>
        <w:rPr>
          <w:sz w:val="22"/>
          <w:lang w:val="nl-NL"/>
        </w:rPr>
      </w:pPr>
    </w:p>
    <w:p w14:paraId="776CA835" w14:textId="77777777" w:rsidR="000D722E" w:rsidRPr="006432A4" w:rsidRDefault="000D722E" w:rsidP="000D722E">
      <w:pPr>
        <w:spacing w:line="240" w:lineRule="auto"/>
        <w:rPr>
          <w:sz w:val="22"/>
          <w:lang w:val="nl-NL"/>
        </w:rPr>
      </w:pPr>
    </w:p>
    <w:p w14:paraId="1E7DDF29" w14:textId="77777777" w:rsidR="000D722E" w:rsidRPr="006432A4" w:rsidRDefault="000D722E" w:rsidP="006432A4">
      <w:pPr>
        <w:pStyle w:val="Geenafstand"/>
      </w:pPr>
    </w:p>
    <w:p w14:paraId="66FF5565" w14:textId="10B82EEF" w:rsidR="006432A4" w:rsidRDefault="006432A4" w:rsidP="006432A4">
      <w:pPr>
        <w:pStyle w:val="Geenafstand"/>
      </w:pPr>
      <w:r w:rsidRPr="006432A4">
        <w:rPr>
          <w:rFonts w:cs="Arial"/>
          <w:b/>
          <w:bCs/>
          <w:color w:val="FFFFFF" w:themeColor="background1"/>
          <w:shd w:val="clear" w:color="auto" w:fill="000000" w:themeFill="text1"/>
        </w:rPr>
        <w:t xml:space="preserve">H4.3 opgave </w:t>
      </w:r>
      <w:r>
        <w:rPr>
          <w:b/>
          <w:bCs/>
          <w:color w:val="FFFFFF" w:themeColor="background1"/>
          <w:shd w:val="clear" w:color="auto" w:fill="000000" w:themeFill="text1"/>
        </w:rPr>
        <w:t>9</w:t>
      </w:r>
      <w:r w:rsidRPr="006432A4">
        <w:rPr>
          <w:rFonts w:cs="Arial"/>
          <w:b/>
          <w:bCs/>
          <w:color w:val="FFFFFF" w:themeColor="background1"/>
          <w:shd w:val="clear" w:color="auto" w:fill="000000" w:themeFill="text1"/>
        </w:rPr>
        <w:t>.</w:t>
      </w:r>
    </w:p>
    <w:p w14:paraId="6910A381" w14:textId="77777777" w:rsidR="006432A4" w:rsidRDefault="006432A4" w:rsidP="006432A4">
      <w:pPr>
        <w:pStyle w:val="Geenafstand"/>
      </w:pPr>
    </w:p>
    <w:p w14:paraId="236655C9" w14:textId="71577CFF" w:rsidR="006432A4" w:rsidRDefault="006432A4" w:rsidP="006432A4">
      <w:pPr>
        <w:pStyle w:val="Geenafstand"/>
      </w:pPr>
      <w:r>
        <w:rPr>
          <w:noProof/>
        </w:rPr>
        <w:drawing>
          <wp:inline distT="0" distB="0" distL="0" distR="0" wp14:anchorId="27049563" wp14:editId="1CF2B3E8">
            <wp:extent cx="5800725" cy="3241040"/>
            <wp:effectExtent l="0" t="0" r="9525" b="0"/>
            <wp:docPr id="30" name="Afbeelding 30" descr="https://maken.wikiwijs.nl/userfiles/7801993bc9293a3dc612d0563866dd8130966c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aken.wikiwijs.nl/userfiles/7801993bc9293a3dc612d0563866dd8130966c6b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014" cy="326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D9423" w14:textId="77777777" w:rsidR="006432A4" w:rsidRDefault="006432A4" w:rsidP="006432A4">
      <w:pPr>
        <w:pStyle w:val="Geenafstand"/>
      </w:pPr>
    </w:p>
    <w:p w14:paraId="3B18A8F4" w14:textId="1744E011" w:rsidR="006432A4" w:rsidRDefault="006432A4">
      <w:pPr>
        <w:spacing w:after="160" w:line="259" w:lineRule="auto"/>
      </w:pPr>
      <w:r>
        <w:br w:type="page"/>
      </w:r>
    </w:p>
    <w:p w14:paraId="4854B887" w14:textId="7537F067" w:rsidR="006432A4" w:rsidRDefault="006432A4" w:rsidP="006432A4">
      <w:pPr>
        <w:pStyle w:val="Geenafstand"/>
      </w:pPr>
    </w:p>
    <w:p w14:paraId="7E0E85B1" w14:textId="0E2BD542" w:rsidR="006432A4" w:rsidRDefault="006432A4" w:rsidP="006432A4">
      <w:pPr>
        <w:pStyle w:val="Geenafstand"/>
      </w:pPr>
    </w:p>
    <w:p w14:paraId="42A1057D" w14:textId="22611634" w:rsidR="006432A4" w:rsidRDefault="006432A4" w:rsidP="006432A4">
      <w:pPr>
        <w:pStyle w:val="Geenafstand"/>
      </w:pPr>
      <w:r w:rsidRPr="006432A4">
        <w:rPr>
          <w:rFonts w:cs="Arial"/>
          <w:b/>
          <w:bCs/>
          <w:color w:val="FFFFFF" w:themeColor="background1"/>
          <w:shd w:val="clear" w:color="auto" w:fill="000000" w:themeFill="text1"/>
        </w:rPr>
        <w:t xml:space="preserve">H4.3 opgave </w:t>
      </w:r>
      <w:r>
        <w:rPr>
          <w:b/>
          <w:bCs/>
          <w:color w:val="FFFFFF" w:themeColor="background1"/>
          <w:shd w:val="clear" w:color="auto" w:fill="000000" w:themeFill="text1"/>
        </w:rPr>
        <w:t>10</w:t>
      </w:r>
      <w:r w:rsidRPr="006432A4">
        <w:rPr>
          <w:rFonts w:cs="Arial"/>
          <w:b/>
          <w:bCs/>
          <w:color w:val="FFFFFF" w:themeColor="background1"/>
          <w:shd w:val="clear" w:color="auto" w:fill="000000" w:themeFill="text1"/>
        </w:rPr>
        <w:t>.</w:t>
      </w:r>
    </w:p>
    <w:p w14:paraId="1F5C67AA" w14:textId="4556353B" w:rsidR="006432A4" w:rsidRDefault="006432A4" w:rsidP="006432A4">
      <w:pPr>
        <w:pStyle w:val="Geenafstand"/>
      </w:pPr>
      <w:r>
        <w:rPr>
          <w:noProof/>
        </w:rPr>
        <w:drawing>
          <wp:inline distT="0" distB="0" distL="0" distR="0" wp14:anchorId="5C003D46" wp14:editId="2309AD9D">
            <wp:extent cx="4191000" cy="3714750"/>
            <wp:effectExtent l="0" t="0" r="0" b="0"/>
            <wp:docPr id="33" name="Afbeelding 33" descr="https://maken.wikiwijs.nl/userfiles/2c0ef1e3f35966ce5aa0f016b3aac0b176824f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maken.wikiwijs.nl/userfiles/2c0ef1e3f35966ce5aa0f016b3aac0b176824f7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095BF" w14:textId="77777777" w:rsidR="006432A4" w:rsidRDefault="006432A4" w:rsidP="006432A4">
      <w:pPr>
        <w:pStyle w:val="Geenafstand"/>
      </w:pPr>
    </w:p>
    <w:p w14:paraId="20331EAC" w14:textId="2813BA45" w:rsidR="006432A4" w:rsidRDefault="006432A4" w:rsidP="006432A4">
      <w:pPr>
        <w:pStyle w:val="Geenafstand"/>
      </w:pPr>
      <w:r w:rsidRPr="006432A4">
        <w:rPr>
          <w:rFonts w:cs="Arial"/>
          <w:b/>
          <w:bCs/>
          <w:color w:val="FFFFFF" w:themeColor="background1"/>
          <w:shd w:val="clear" w:color="auto" w:fill="000000" w:themeFill="text1"/>
        </w:rPr>
        <w:t xml:space="preserve">H4.3 opgave </w:t>
      </w:r>
      <w:r>
        <w:rPr>
          <w:b/>
          <w:bCs/>
          <w:color w:val="FFFFFF" w:themeColor="background1"/>
          <w:shd w:val="clear" w:color="auto" w:fill="000000" w:themeFill="text1"/>
        </w:rPr>
        <w:t>11</w:t>
      </w:r>
      <w:r w:rsidRPr="006432A4">
        <w:rPr>
          <w:rFonts w:cs="Arial"/>
          <w:b/>
          <w:bCs/>
          <w:color w:val="FFFFFF" w:themeColor="background1"/>
          <w:shd w:val="clear" w:color="auto" w:fill="000000" w:themeFill="text1"/>
        </w:rPr>
        <w:t>.</w:t>
      </w:r>
    </w:p>
    <w:p w14:paraId="1752DC0E" w14:textId="72AF194E" w:rsidR="006432A4" w:rsidRDefault="006432A4" w:rsidP="006432A4">
      <w:pPr>
        <w:pStyle w:val="Geenafstand"/>
      </w:pPr>
      <w:r>
        <w:rPr>
          <w:noProof/>
        </w:rPr>
        <w:drawing>
          <wp:inline distT="0" distB="0" distL="0" distR="0" wp14:anchorId="716853B8" wp14:editId="5F4F62C2">
            <wp:extent cx="4695825" cy="2906317"/>
            <wp:effectExtent l="0" t="0" r="0" b="8890"/>
            <wp:docPr id="34" name="Afbeelding 34" descr="https://maken.wikiwijs.nl/userfiles/1126a4db762cbbaba079d82afd836f29e85384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aken.wikiwijs.nl/userfiles/1126a4db762cbbaba079d82afd836f29e853849c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171" cy="291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28DE0" w14:textId="77777777" w:rsidR="006432A4" w:rsidRDefault="006432A4" w:rsidP="006432A4">
      <w:pPr>
        <w:pStyle w:val="Geenafstand"/>
      </w:pPr>
    </w:p>
    <w:p w14:paraId="121652F6" w14:textId="77777777" w:rsidR="006432A4" w:rsidRDefault="006432A4">
      <w:pPr>
        <w:spacing w:after="160" w:line="259" w:lineRule="auto"/>
        <w:rPr>
          <w:rFonts w:eastAsia="Cambria" w:cs="Cambria"/>
          <w:szCs w:val="24"/>
          <w:lang w:val="nl-NL" w:eastAsia="nl-NL"/>
        </w:rPr>
      </w:pPr>
      <w:r>
        <w:br w:type="page"/>
      </w:r>
    </w:p>
    <w:p w14:paraId="332BE751" w14:textId="77777777" w:rsidR="006432A4" w:rsidRDefault="006432A4" w:rsidP="006432A4">
      <w:pPr>
        <w:pStyle w:val="Geenafstand"/>
      </w:pPr>
    </w:p>
    <w:p w14:paraId="4CA8A01C" w14:textId="77777777" w:rsidR="006432A4" w:rsidRDefault="006432A4" w:rsidP="006432A4">
      <w:pPr>
        <w:pStyle w:val="Geenafstand"/>
      </w:pPr>
    </w:p>
    <w:p w14:paraId="7C132377" w14:textId="32422AB2" w:rsidR="006432A4" w:rsidRDefault="006432A4" w:rsidP="006432A4">
      <w:pPr>
        <w:pStyle w:val="Geenafstand"/>
      </w:pPr>
      <w:r w:rsidRPr="006432A4">
        <w:rPr>
          <w:rFonts w:cs="Arial"/>
          <w:b/>
          <w:bCs/>
          <w:color w:val="FFFFFF" w:themeColor="background1"/>
          <w:shd w:val="clear" w:color="auto" w:fill="000000" w:themeFill="text1"/>
        </w:rPr>
        <w:t xml:space="preserve">H4.3 opgave </w:t>
      </w:r>
      <w:r>
        <w:rPr>
          <w:b/>
          <w:bCs/>
          <w:color w:val="FFFFFF" w:themeColor="background1"/>
          <w:shd w:val="clear" w:color="auto" w:fill="000000" w:themeFill="text1"/>
        </w:rPr>
        <w:t>12</w:t>
      </w:r>
      <w:r w:rsidRPr="006432A4">
        <w:rPr>
          <w:rFonts w:cs="Arial"/>
          <w:b/>
          <w:bCs/>
          <w:color w:val="FFFFFF" w:themeColor="background1"/>
          <w:shd w:val="clear" w:color="auto" w:fill="000000" w:themeFill="text1"/>
        </w:rPr>
        <w:t>.</w:t>
      </w:r>
    </w:p>
    <w:p w14:paraId="14A5F974" w14:textId="77777777" w:rsidR="006432A4" w:rsidRDefault="006432A4" w:rsidP="006432A4">
      <w:pPr>
        <w:pStyle w:val="Geenafstand"/>
      </w:pPr>
    </w:p>
    <w:p w14:paraId="72D9DB1E" w14:textId="77C88996" w:rsidR="006432A4" w:rsidRDefault="006432A4" w:rsidP="006432A4">
      <w:pPr>
        <w:pStyle w:val="Geenafstand"/>
      </w:pPr>
      <w:r>
        <w:rPr>
          <w:noProof/>
        </w:rPr>
        <w:drawing>
          <wp:inline distT="0" distB="0" distL="0" distR="0" wp14:anchorId="37969A6C" wp14:editId="1EC4C3DC">
            <wp:extent cx="5760720" cy="2783467"/>
            <wp:effectExtent l="0" t="0" r="0" b="0"/>
            <wp:docPr id="35" name="Afbeelding 35" descr="https://maken.wikiwijs.nl/userfiles/72f02cc26fe8e824bc2b693243af8a85d83dcf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aken.wikiwijs.nl/userfiles/72f02cc26fe8e824bc2b693243af8a85d83dcfe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6CA16" w14:textId="2F6CB88B" w:rsidR="006432A4" w:rsidRDefault="006432A4" w:rsidP="006432A4">
      <w:pPr>
        <w:pStyle w:val="Geenafstand"/>
      </w:pPr>
    </w:p>
    <w:p w14:paraId="7B7D2DD7" w14:textId="245729DD" w:rsidR="006432A4" w:rsidRDefault="006432A4" w:rsidP="006432A4">
      <w:pPr>
        <w:pStyle w:val="Geenafstand"/>
      </w:pPr>
      <w:r w:rsidRPr="006432A4">
        <w:rPr>
          <w:rFonts w:cs="Arial"/>
          <w:b/>
          <w:bCs/>
          <w:color w:val="FFFFFF" w:themeColor="background1"/>
          <w:shd w:val="clear" w:color="auto" w:fill="000000" w:themeFill="text1"/>
        </w:rPr>
        <w:t xml:space="preserve">H4.3 opgave </w:t>
      </w:r>
      <w:r>
        <w:rPr>
          <w:b/>
          <w:bCs/>
          <w:color w:val="FFFFFF" w:themeColor="background1"/>
          <w:shd w:val="clear" w:color="auto" w:fill="000000" w:themeFill="text1"/>
        </w:rPr>
        <w:t>13</w:t>
      </w:r>
      <w:r w:rsidRPr="006432A4">
        <w:rPr>
          <w:rFonts w:cs="Arial"/>
          <w:b/>
          <w:bCs/>
          <w:color w:val="FFFFFF" w:themeColor="background1"/>
          <w:shd w:val="clear" w:color="auto" w:fill="000000" w:themeFill="text1"/>
        </w:rPr>
        <w:t>.</w:t>
      </w:r>
    </w:p>
    <w:p w14:paraId="78F08A14" w14:textId="3EEE1C73" w:rsidR="006432A4" w:rsidRDefault="006432A4" w:rsidP="006432A4">
      <w:pPr>
        <w:pStyle w:val="Geenafstand"/>
      </w:pPr>
    </w:p>
    <w:p w14:paraId="4FC632EE" w14:textId="4DDCFE3A" w:rsidR="006432A4" w:rsidRDefault="006432A4" w:rsidP="006432A4">
      <w:pPr>
        <w:pStyle w:val="Geenafstand"/>
      </w:pPr>
      <w:r>
        <w:rPr>
          <w:noProof/>
        </w:rPr>
        <w:drawing>
          <wp:inline distT="0" distB="0" distL="0" distR="0" wp14:anchorId="7B8DED28" wp14:editId="0A807B29">
            <wp:extent cx="5760720" cy="3913569"/>
            <wp:effectExtent l="0" t="0" r="0" b="0"/>
            <wp:docPr id="36" name="Afbeelding 36" descr="https://maken.wikiwijs.nl/userfiles/8204a3bc8edb47397d92c54dd82400b9c0d86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maken.wikiwijs.nl/userfiles/8204a3bc8edb47397d92c54dd82400b9c0d8644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8A55B" w14:textId="3F1C8BF2" w:rsidR="006432A4" w:rsidRDefault="006432A4" w:rsidP="006432A4">
      <w:pPr>
        <w:pStyle w:val="Geenafstand"/>
      </w:pPr>
    </w:p>
    <w:p w14:paraId="453199E8" w14:textId="5543DDDB" w:rsidR="006432A4" w:rsidRDefault="006432A4">
      <w:pPr>
        <w:spacing w:after="160" w:line="259" w:lineRule="auto"/>
      </w:pPr>
      <w:r>
        <w:br w:type="page"/>
      </w:r>
    </w:p>
    <w:p w14:paraId="27A301A9" w14:textId="338387D6" w:rsidR="006432A4" w:rsidRDefault="006432A4" w:rsidP="006432A4">
      <w:pPr>
        <w:pStyle w:val="Geenafstand"/>
      </w:pPr>
    </w:p>
    <w:p w14:paraId="57FEF59B" w14:textId="6B21257B" w:rsidR="006432A4" w:rsidRDefault="006432A4" w:rsidP="006432A4">
      <w:pPr>
        <w:pStyle w:val="Geenafstand"/>
      </w:pPr>
    </w:p>
    <w:p w14:paraId="52932308" w14:textId="1AF2EAD5" w:rsidR="006432A4" w:rsidRDefault="006432A4" w:rsidP="006432A4">
      <w:pPr>
        <w:pStyle w:val="Geenafstand"/>
      </w:pPr>
      <w:r w:rsidRPr="006432A4">
        <w:rPr>
          <w:rFonts w:cs="Arial"/>
          <w:b/>
          <w:bCs/>
          <w:color w:val="FFFFFF" w:themeColor="background1"/>
          <w:shd w:val="clear" w:color="auto" w:fill="000000" w:themeFill="text1"/>
        </w:rPr>
        <w:t xml:space="preserve">H4.3 opgave </w:t>
      </w:r>
      <w:r>
        <w:rPr>
          <w:b/>
          <w:bCs/>
          <w:color w:val="FFFFFF" w:themeColor="background1"/>
          <w:shd w:val="clear" w:color="auto" w:fill="000000" w:themeFill="text1"/>
        </w:rPr>
        <w:t>14</w:t>
      </w:r>
      <w:r w:rsidRPr="006432A4">
        <w:rPr>
          <w:rFonts w:cs="Arial"/>
          <w:b/>
          <w:bCs/>
          <w:color w:val="FFFFFF" w:themeColor="background1"/>
          <w:shd w:val="clear" w:color="auto" w:fill="000000" w:themeFill="text1"/>
        </w:rPr>
        <w:t>.</w:t>
      </w:r>
    </w:p>
    <w:p w14:paraId="71A7C848" w14:textId="77777777" w:rsidR="006432A4" w:rsidRDefault="006432A4" w:rsidP="006432A4">
      <w:pPr>
        <w:pStyle w:val="Geenafstand"/>
      </w:pPr>
    </w:p>
    <w:p w14:paraId="42FEAC31" w14:textId="1C1B64D3" w:rsidR="006432A4" w:rsidRDefault="006432A4" w:rsidP="006432A4">
      <w:pPr>
        <w:pStyle w:val="Geenafstand"/>
      </w:pPr>
      <w:r>
        <w:rPr>
          <w:noProof/>
        </w:rPr>
        <w:drawing>
          <wp:inline distT="0" distB="0" distL="0" distR="0" wp14:anchorId="1202D2CA" wp14:editId="517D76D0">
            <wp:extent cx="3145703" cy="2924175"/>
            <wp:effectExtent l="0" t="0" r="0" b="0"/>
            <wp:docPr id="37" name="Afbeelding 37" descr="https://maken.wikiwijs.nl/userfiles/6355c6afc404085f3127957159cb8b14b3c114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maken.wikiwijs.nl/userfiles/6355c6afc404085f3127957159cb8b14b3c114f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51" cy="293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91428" w14:textId="55113480" w:rsidR="006432A4" w:rsidRDefault="006432A4" w:rsidP="006432A4">
      <w:pPr>
        <w:pStyle w:val="Geenafstand"/>
      </w:pPr>
    </w:p>
    <w:p w14:paraId="1017F077" w14:textId="77777777" w:rsidR="006432A4" w:rsidRDefault="006432A4" w:rsidP="006432A4">
      <w:pPr>
        <w:pStyle w:val="Geenafstand"/>
      </w:pPr>
    </w:p>
    <w:p w14:paraId="0A8D9F16" w14:textId="48D601D5" w:rsidR="006432A4" w:rsidRDefault="006432A4" w:rsidP="006432A4">
      <w:pPr>
        <w:pStyle w:val="Geenafstand"/>
      </w:pPr>
      <w:r w:rsidRPr="006432A4">
        <w:rPr>
          <w:rFonts w:cs="Arial"/>
          <w:b/>
          <w:bCs/>
          <w:color w:val="FFFFFF" w:themeColor="background1"/>
          <w:shd w:val="clear" w:color="auto" w:fill="000000" w:themeFill="text1"/>
        </w:rPr>
        <w:t xml:space="preserve">H4.3 opgave </w:t>
      </w:r>
      <w:r>
        <w:rPr>
          <w:b/>
          <w:bCs/>
          <w:color w:val="FFFFFF" w:themeColor="background1"/>
          <w:shd w:val="clear" w:color="auto" w:fill="000000" w:themeFill="text1"/>
        </w:rPr>
        <w:t>15</w:t>
      </w:r>
      <w:r w:rsidRPr="006432A4">
        <w:rPr>
          <w:rFonts w:cs="Arial"/>
          <w:b/>
          <w:bCs/>
          <w:color w:val="FFFFFF" w:themeColor="background1"/>
          <w:shd w:val="clear" w:color="auto" w:fill="000000" w:themeFill="text1"/>
        </w:rPr>
        <w:t>.</w:t>
      </w:r>
    </w:p>
    <w:p w14:paraId="68067619" w14:textId="77777777" w:rsidR="006432A4" w:rsidRDefault="006432A4" w:rsidP="006432A4">
      <w:pPr>
        <w:pStyle w:val="Geenafstand"/>
      </w:pPr>
    </w:p>
    <w:p w14:paraId="5DE6DC91" w14:textId="59459CB7" w:rsidR="000D722E" w:rsidRPr="006432A4" w:rsidRDefault="006432A4" w:rsidP="006432A4">
      <w:pPr>
        <w:pStyle w:val="Geenafstand"/>
      </w:pPr>
      <w:r>
        <w:rPr>
          <w:noProof/>
        </w:rPr>
        <w:drawing>
          <wp:inline distT="0" distB="0" distL="0" distR="0" wp14:anchorId="3A58A275" wp14:editId="01D20DC5">
            <wp:extent cx="5760720" cy="4087885"/>
            <wp:effectExtent l="0" t="0" r="0" b="8255"/>
            <wp:docPr id="38" name="Afbeelding 38" descr="https://maken.wikiwijs.nl/userfiles/f8aba27ad678b5faa0752f1502ce79d88a3857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maken.wikiwijs.nl/userfiles/f8aba27ad678b5faa0752f1502ce79d88a3857c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22E" w:rsidRPr="006432A4">
        <w:br w:type="page"/>
      </w:r>
    </w:p>
    <w:p w14:paraId="018F8F2A" w14:textId="7FF555CC" w:rsidR="000D722E" w:rsidRPr="006432A4" w:rsidRDefault="000D722E" w:rsidP="000D722E">
      <w:pPr>
        <w:pStyle w:val="Titel"/>
        <w:pBdr>
          <w:bottom w:val="single" w:sz="4" w:space="1" w:color="auto"/>
        </w:pBdr>
        <w:rPr>
          <w:rStyle w:val="normaltextrun"/>
          <w:rFonts w:ascii="Arial" w:hAnsi="Arial" w:cs="Arial"/>
          <w:lang w:val="nl-NL"/>
        </w:rPr>
      </w:pPr>
      <w:r w:rsidRPr="006432A4">
        <w:rPr>
          <w:rStyle w:val="normaltextrun"/>
          <w:rFonts w:ascii="Arial" w:hAnsi="Arial" w:cs="Arial"/>
          <w:lang w:val="nl-NL"/>
        </w:rPr>
        <w:lastRenderedPageBreak/>
        <w:t>H</w:t>
      </w:r>
      <w:r w:rsidR="00F215BC" w:rsidRPr="006432A4">
        <w:rPr>
          <w:rStyle w:val="normaltextrun"/>
          <w:rFonts w:ascii="Arial" w:hAnsi="Arial" w:cs="Arial"/>
          <w:lang w:val="nl-NL"/>
        </w:rPr>
        <w:t>4</w:t>
      </w:r>
      <w:r w:rsidRPr="006432A4">
        <w:rPr>
          <w:rStyle w:val="normaltextrun"/>
          <w:rFonts w:ascii="Arial" w:hAnsi="Arial" w:cs="Arial"/>
          <w:lang w:val="nl-NL"/>
        </w:rPr>
        <w:t xml:space="preserve">.4 </w:t>
      </w:r>
      <w:r w:rsidR="006432A4">
        <w:rPr>
          <w:rStyle w:val="normaltextrun"/>
          <w:rFonts w:ascii="Arial" w:hAnsi="Arial" w:cs="Arial"/>
          <w:lang w:val="nl-NL"/>
        </w:rPr>
        <w:t>Hoeken tekenen</w:t>
      </w:r>
    </w:p>
    <w:p w14:paraId="133F6197" w14:textId="77777777" w:rsidR="000D722E" w:rsidRPr="006432A4" w:rsidRDefault="000D722E" w:rsidP="006432A4">
      <w:pPr>
        <w:pStyle w:val="Geenafstand"/>
      </w:pPr>
    </w:p>
    <w:p w14:paraId="7CA89B1C" w14:textId="62821DE4" w:rsidR="000D722E" w:rsidRPr="006432A4" w:rsidRDefault="000D722E" w:rsidP="000D722E">
      <w:pPr>
        <w:spacing w:line="240" w:lineRule="auto"/>
        <w:rPr>
          <w:sz w:val="22"/>
          <w:lang w:val="nl-NL"/>
        </w:rPr>
      </w:pPr>
      <w:r w:rsidRPr="006432A4"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 xml:space="preserve"> H</w:t>
      </w:r>
      <w:r w:rsidR="00F215BC" w:rsidRPr="006432A4"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>4</w:t>
      </w:r>
      <w:r w:rsidRPr="006432A4"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>.4 opgave 1.</w:t>
      </w:r>
      <w:r w:rsidR="004546A9" w:rsidRPr="004546A9">
        <w:rPr>
          <w:b/>
          <w:bCs/>
          <w:color w:val="FFFFFF" w:themeColor="background1"/>
          <w:szCs w:val="24"/>
          <w:shd w:val="clear" w:color="auto" w:fill="FFFFFF" w:themeFill="background1"/>
          <w:lang w:val="nl-NL"/>
        </w:rPr>
        <w:tab/>
      </w:r>
      <w:r w:rsidR="004546A9" w:rsidRPr="004546A9">
        <w:rPr>
          <w:b/>
          <w:bCs/>
          <w:color w:val="FFFFFF" w:themeColor="background1"/>
          <w:szCs w:val="24"/>
          <w:shd w:val="clear" w:color="auto" w:fill="FFFFFF" w:themeFill="background1"/>
          <w:lang w:val="nl-NL"/>
        </w:rPr>
        <w:tab/>
      </w:r>
      <w:r w:rsidR="004546A9" w:rsidRPr="004546A9">
        <w:rPr>
          <w:b/>
          <w:bCs/>
          <w:color w:val="FFFFFF" w:themeColor="background1"/>
          <w:szCs w:val="24"/>
          <w:shd w:val="clear" w:color="auto" w:fill="FFFFFF" w:themeFill="background1"/>
          <w:lang w:val="nl-NL"/>
        </w:rPr>
        <w:tab/>
      </w:r>
      <w:r w:rsidR="004546A9" w:rsidRPr="004546A9">
        <w:rPr>
          <w:b/>
          <w:bCs/>
          <w:color w:val="FFFFFF" w:themeColor="background1"/>
          <w:szCs w:val="24"/>
          <w:shd w:val="clear" w:color="auto" w:fill="FFFFFF" w:themeFill="background1"/>
          <w:lang w:val="nl-NL"/>
        </w:rPr>
        <w:tab/>
      </w:r>
      <w:r w:rsidR="004546A9" w:rsidRPr="004546A9">
        <w:rPr>
          <w:b/>
          <w:bCs/>
          <w:color w:val="FFFFFF" w:themeColor="background1"/>
          <w:szCs w:val="24"/>
          <w:shd w:val="clear" w:color="auto" w:fill="FFFFFF" w:themeFill="background1"/>
          <w:lang w:val="nl-NL"/>
        </w:rPr>
        <w:tab/>
      </w:r>
      <w:r w:rsidR="004546A9" w:rsidRPr="004546A9">
        <w:rPr>
          <w:b/>
          <w:bCs/>
          <w:color w:val="FFFFFF" w:themeColor="background1"/>
          <w:szCs w:val="24"/>
          <w:shd w:val="clear" w:color="auto" w:fill="FFFFFF" w:themeFill="background1"/>
          <w:lang w:val="nl-NL"/>
        </w:rPr>
        <w:tab/>
      </w:r>
      <w:r w:rsidR="004546A9"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 xml:space="preserve"> H4.4 Opgave 2</w:t>
      </w:r>
    </w:p>
    <w:p w14:paraId="6B538BB6" w14:textId="2A25F404" w:rsidR="000D722E" w:rsidRPr="006432A4" w:rsidRDefault="000D722E" w:rsidP="006432A4">
      <w:pPr>
        <w:pStyle w:val="Geenafstand"/>
      </w:pPr>
    </w:p>
    <w:p w14:paraId="7F23BFC5" w14:textId="58902DC2" w:rsidR="000D722E" w:rsidRPr="006432A4" w:rsidRDefault="004546A9" w:rsidP="006432A4">
      <w:pPr>
        <w:pStyle w:val="Geenafstand"/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5929F516" wp14:editId="42296AAE">
            <wp:simplePos x="0" y="0"/>
            <wp:positionH relativeFrom="column">
              <wp:posOffset>3319780</wp:posOffset>
            </wp:positionH>
            <wp:positionV relativeFrom="paragraph">
              <wp:posOffset>413385</wp:posOffset>
            </wp:positionV>
            <wp:extent cx="1762125" cy="1933575"/>
            <wp:effectExtent l="0" t="0" r="9525" b="9525"/>
            <wp:wrapNone/>
            <wp:docPr id="40" name="Afbeelding 40" descr="https://maken.wikiwijs.nl/userfiles/6278bf32a8b11f608b65125d80c20ec6547cb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maken.wikiwijs.nl/userfiles/6278bf32a8b11f608b65125d80c20ec6547cb02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80F61C" w14:textId="0D0EFA60" w:rsidR="000D722E" w:rsidRPr="006432A4" w:rsidRDefault="004546A9" w:rsidP="006432A4">
      <w:pPr>
        <w:pStyle w:val="Geenafstand"/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4344757A" wp14:editId="63E7BDE6">
            <wp:simplePos x="0" y="0"/>
            <wp:positionH relativeFrom="column">
              <wp:posOffset>-633095</wp:posOffset>
            </wp:positionH>
            <wp:positionV relativeFrom="paragraph">
              <wp:posOffset>161925</wp:posOffset>
            </wp:positionV>
            <wp:extent cx="2781300" cy="2171700"/>
            <wp:effectExtent l="0" t="0" r="0" b="0"/>
            <wp:wrapThrough wrapText="bothSides">
              <wp:wrapPolygon edited="0">
                <wp:start x="0" y="0"/>
                <wp:lineTo x="0" y="21411"/>
                <wp:lineTo x="21452" y="21411"/>
                <wp:lineTo x="21452" y="0"/>
                <wp:lineTo x="0" y="0"/>
              </wp:wrapPolygon>
            </wp:wrapThrough>
            <wp:docPr id="39" name="Afbeelding 39" descr="https://maken.wikiwijs.nl/userfiles/8481df486f57cb6958ef699eb843288d9415cc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maken.wikiwijs.nl/userfiles/8481df486f57cb6958ef699eb843288d9415cca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6E484C" w14:textId="3A1D6EFA" w:rsidR="000D722E" w:rsidRPr="006432A4" w:rsidRDefault="000D722E" w:rsidP="006432A4">
      <w:pPr>
        <w:pStyle w:val="Geenafstand"/>
      </w:pPr>
    </w:p>
    <w:p w14:paraId="16373AF9" w14:textId="149A0A12" w:rsidR="000D722E" w:rsidRDefault="000D722E" w:rsidP="006432A4">
      <w:pPr>
        <w:pStyle w:val="Geenafstand"/>
      </w:pPr>
    </w:p>
    <w:p w14:paraId="74811B1E" w14:textId="17FA5226" w:rsidR="004546A9" w:rsidRDefault="004546A9" w:rsidP="006432A4">
      <w:pPr>
        <w:pStyle w:val="Geenafstand"/>
      </w:pPr>
    </w:p>
    <w:p w14:paraId="792E4635" w14:textId="7F434225" w:rsidR="004546A9" w:rsidRDefault="004546A9" w:rsidP="006432A4">
      <w:pPr>
        <w:pStyle w:val="Geenafstand"/>
      </w:pPr>
    </w:p>
    <w:p w14:paraId="524D9022" w14:textId="24C5E558" w:rsidR="004546A9" w:rsidRDefault="004546A9" w:rsidP="006432A4">
      <w:pPr>
        <w:pStyle w:val="Geenafstand"/>
      </w:pPr>
    </w:p>
    <w:p w14:paraId="56FC28E6" w14:textId="22B9E7C8" w:rsidR="004546A9" w:rsidRDefault="004546A9" w:rsidP="006432A4">
      <w:pPr>
        <w:pStyle w:val="Geenafstand"/>
      </w:pPr>
    </w:p>
    <w:p w14:paraId="50FDB088" w14:textId="2F6A392F" w:rsidR="004546A9" w:rsidRDefault="004546A9" w:rsidP="006432A4">
      <w:pPr>
        <w:pStyle w:val="Geenafstand"/>
      </w:pPr>
    </w:p>
    <w:p w14:paraId="19208982" w14:textId="1047F401" w:rsidR="004546A9" w:rsidRDefault="004546A9" w:rsidP="006432A4">
      <w:pPr>
        <w:pStyle w:val="Geenafstand"/>
      </w:pPr>
    </w:p>
    <w:p w14:paraId="3368918C" w14:textId="4DA470C4" w:rsidR="004546A9" w:rsidRDefault="004546A9" w:rsidP="006432A4">
      <w:pPr>
        <w:pStyle w:val="Geenafstand"/>
      </w:pPr>
    </w:p>
    <w:p w14:paraId="3886DEED" w14:textId="29230E21" w:rsidR="004546A9" w:rsidRDefault="004546A9" w:rsidP="006432A4">
      <w:pPr>
        <w:pStyle w:val="Geenafstand"/>
      </w:pPr>
    </w:p>
    <w:p w14:paraId="40E1CE45" w14:textId="31B31571" w:rsidR="004546A9" w:rsidRDefault="004546A9" w:rsidP="006432A4">
      <w:pPr>
        <w:pStyle w:val="Geenafstand"/>
      </w:pPr>
    </w:p>
    <w:p w14:paraId="3E4A6ADD" w14:textId="47F27FD2" w:rsidR="004546A9" w:rsidRDefault="004546A9" w:rsidP="006432A4">
      <w:pPr>
        <w:pStyle w:val="Geenafstand"/>
      </w:pPr>
    </w:p>
    <w:p w14:paraId="3D1E6578" w14:textId="52277FB0" w:rsidR="004546A9" w:rsidRDefault="004546A9" w:rsidP="006432A4">
      <w:pPr>
        <w:pStyle w:val="Geenafstand"/>
      </w:pPr>
    </w:p>
    <w:p w14:paraId="505A6DA2" w14:textId="382CD2DE" w:rsidR="004546A9" w:rsidRDefault="004546A9" w:rsidP="006432A4">
      <w:pPr>
        <w:pStyle w:val="Geenafstand"/>
      </w:pPr>
    </w:p>
    <w:p w14:paraId="2AA26185" w14:textId="77777777" w:rsidR="004546A9" w:rsidRDefault="004546A9" w:rsidP="006432A4">
      <w:pPr>
        <w:pStyle w:val="Geenafstand"/>
      </w:pPr>
    </w:p>
    <w:p w14:paraId="12E266F3" w14:textId="77777777" w:rsidR="004546A9" w:rsidRPr="006432A4" w:rsidRDefault="004546A9" w:rsidP="006432A4">
      <w:pPr>
        <w:pStyle w:val="Geenafstand"/>
      </w:pPr>
    </w:p>
    <w:p w14:paraId="182327E1" w14:textId="675DCD4E" w:rsidR="004546A9" w:rsidRPr="006432A4" w:rsidRDefault="004546A9" w:rsidP="004546A9">
      <w:pPr>
        <w:spacing w:line="240" w:lineRule="auto"/>
        <w:rPr>
          <w:sz w:val="22"/>
          <w:lang w:val="nl-NL"/>
        </w:rPr>
      </w:pPr>
      <w:r w:rsidRPr="006432A4"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 xml:space="preserve">H4.4 opgave </w:t>
      </w:r>
      <w:r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>3</w:t>
      </w:r>
      <w:r w:rsidRPr="004546A9">
        <w:rPr>
          <w:b/>
          <w:bCs/>
          <w:color w:val="FFFFFF" w:themeColor="background1"/>
          <w:szCs w:val="24"/>
          <w:shd w:val="clear" w:color="auto" w:fill="FFFFFF" w:themeFill="background1"/>
          <w:lang w:val="nl-NL"/>
        </w:rPr>
        <w:tab/>
      </w:r>
      <w:r w:rsidRPr="004546A9">
        <w:rPr>
          <w:b/>
          <w:bCs/>
          <w:color w:val="FFFFFF" w:themeColor="background1"/>
          <w:szCs w:val="24"/>
          <w:shd w:val="clear" w:color="auto" w:fill="FFFFFF" w:themeFill="background1"/>
          <w:lang w:val="nl-NL"/>
        </w:rPr>
        <w:tab/>
      </w:r>
      <w:r w:rsidRPr="004546A9">
        <w:rPr>
          <w:b/>
          <w:bCs/>
          <w:color w:val="FFFFFF" w:themeColor="background1"/>
          <w:szCs w:val="24"/>
          <w:shd w:val="clear" w:color="auto" w:fill="FFFFFF" w:themeFill="background1"/>
          <w:lang w:val="nl-NL"/>
        </w:rPr>
        <w:tab/>
      </w:r>
      <w:r w:rsidRPr="004546A9">
        <w:rPr>
          <w:b/>
          <w:bCs/>
          <w:color w:val="FFFFFF" w:themeColor="background1"/>
          <w:szCs w:val="24"/>
          <w:shd w:val="clear" w:color="auto" w:fill="FFFFFF" w:themeFill="background1"/>
          <w:lang w:val="nl-NL"/>
        </w:rPr>
        <w:tab/>
      </w:r>
      <w:r w:rsidRPr="004546A9">
        <w:rPr>
          <w:b/>
          <w:bCs/>
          <w:color w:val="FFFFFF" w:themeColor="background1"/>
          <w:szCs w:val="24"/>
          <w:shd w:val="clear" w:color="auto" w:fill="FFFFFF" w:themeFill="background1"/>
          <w:lang w:val="nl-NL"/>
        </w:rPr>
        <w:tab/>
      </w:r>
      <w:r w:rsidRPr="004546A9">
        <w:rPr>
          <w:b/>
          <w:bCs/>
          <w:color w:val="FFFFFF" w:themeColor="background1"/>
          <w:szCs w:val="24"/>
          <w:shd w:val="clear" w:color="auto" w:fill="FFFFFF" w:themeFill="background1"/>
          <w:lang w:val="nl-NL"/>
        </w:rPr>
        <w:tab/>
      </w:r>
      <w:r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 xml:space="preserve"> H4.4 Opgave </w:t>
      </w:r>
      <w:r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>4.</w:t>
      </w:r>
    </w:p>
    <w:p w14:paraId="6894459F" w14:textId="2108E63A" w:rsidR="000D722E" w:rsidRPr="006432A4" w:rsidRDefault="000D722E" w:rsidP="006432A4">
      <w:pPr>
        <w:pStyle w:val="Geenafstand"/>
      </w:pPr>
    </w:p>
    <w:p w14:paraId="787FC01B" w14:textId="37CF54DC" w:rsidR="000D722E" w:rsidRPr="006432A4" w:rsidRDefault="004546A9" w:rsidP="006432A4">
      <w:pPr>
        <w:pStyle w:val="Geenafstand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31C06F7C" wp14:editId="3F6A5BBD">
            <wp:simplePos x="0" y="0"/>
            <wp:positionH relativeFrom="margin">
              <wp:align>right</wp:align>
            </wp:positionH>
            <wp:positionV relativeFrom="paragraph">
              <wp:posOffset>64770</wp:posOffset>
            </wp:positionV>
            <wp:extent cx="2781300" cy="2171700"/>
            <wp:effectExtent l="0" t="0" r="0" b="0"/>
            <wp:wrapNone/>
            <wp:docPr id="42" name="Afbeelding 42" descr="https://maken.wikiwijs.nl/userfiles/96c2f953bacbb2c15f56e788af5e222f90515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maken.wikiwijs.nl/userfiles/96c2f953bacbb2c15f56e788af5e222f9051506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CA26CE" w14:textId="524AEE4E" w:rsidR="000D722E" w:rsidRPr="006432A4" w:rsidRDefault="000D722E" w:rsidP="006432A4">
      <w:pPr>
        <w:pStyle w:val="Geenafstand"/>
      </w:pPr>
    </w:p>
    <w:p w14:paraId="161E9808" w14:textId="27F745E1" w:rsidR="000D722E" w:rsidRPr="006432A4" w:rsidRDefault="004546A9" w:rsidP="006432A4">
      <w:pPr>
        <w:pStyle w:val="Geenafstand"/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601F90DE" wp14:editId="76D1F371">
            <wp:simplePos x="0" y="0"/>
            <wp:positionH relativeFrom="column">
              <wp:posOffset>-299720</wp:posOffset>
            </wp:positionH>
            <wp:positionV relativeFrom="paragraph">
              <wp:posOffset>330200</wp:posOffset>
            </wp:positionV>
            <wp:extent cx="2781300" cy="2171700"/>
            <wp:effectExtent l="0" t="0" r="0" b="0"/>
            <wp:wrapTopAndBottom/>
            <wp:docPr id="41" name="Afbeelding 41" descr="https://maken.wikiwijs.nl/userfiles/c54b4536ade84fe8e07b88e742c1bdd0db77b9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maken.wikiwijs.nl/userfiles/c54b4536ade84fe8e07b88e742c1bdd0db77b91c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B122EE" w14:textId="4C95FD18" w:rsidR="000D722E" w:rsidRPr="006432A4" w:rsidRDefault="000D722E" w:rsidP="006432A4">
      <w:pPr>
        <w:pStyle w:val="Geenafstand"/>
      </w:pPr>
    </w:p>
    <w:p w14:paraId="311B6C7E" w14:textId="54409DEE" w:rsidR="004546A9" w:rsidRDefault="004546A9">
      <w:pPr>
        <w:spacing w:after="160" w:line="259" w:lineRule="auto"/>
        <w:rPr>
          <w:rFonts w:eastAsia="Cambria" w:cs="Cambria"/>
          <w:szCs w:val="24"/>
          <w:lang w:val="nl-NL" w:eastAsia="nl-NL"/>
        </w:rPr>
      </w:pPr>
      <w:r>
        <w:br w:type="page"/>
      </w:r>
    </w:p>
    <w:p w14:paraId="4DF7A175" w14:textId="488EC9FC" w:rsidR="000D722E" w:rsidRDefault="004546A9" w:rsidP="006432A4">
      <w:pPr>
        <w:pStyle w:val="Geenafstand"/>
      </w:pPr>
      <w:r>
        <w:rPr>
          <w:b/>
          <w:bCs/>
          <w:color w:val="FFFFFF" w:themeColor="background1"/>
          <w:shd w:val="clear" w:color="auto" w:fill="000000" w:themeFill="text1"/>
        </w:rPr>
        <w:lastRenderedPageBreak/>
        <w:t xml:space="preserve">H4.4 Opgave </w:t>
      </w:r>
      <w:r>
        <w:rPr>
          <w:b/>
          <w:bCs/>
          <w:color w:val="FFFFFF" w:themeColor="background1"/>
          <w:shd w:val="clear" w:color="auto" w:fill="000000" w:themeFill="text1"/>
        </w:rPr>
        <w:t>5</w:t>
      </w:r>
      <w:r>
        <w:rPr>
          <w:b/>
          <w:bCs/>
          <w:color w:val="FFFFFF" w:themeColor="background1"/>
          <w:shd w:val="clear" w:color="auto" w:fill="000000" w:themeFill="text1"/>
        </w:rPr>
        <w:t>.</w:t>
      </w:r>
    </w:p>
    <w:p w14:paraId="1DF49BEC" w14:textId="575C74BF" w:rsidR="004546A9" w:rsidRDefault="004546A9" w:rsidP="006432A4">
      <w:pPr>
        <w:pStyle w:val="Geenafstand"/>
      </w:pPr>
      <w:bookmarkStart w:id="0" w:name="_GoBack"/>
      <w:r>
        <w:rPr>
          <w:noProof/>
        </w:rPr>
        <w:drawing>
          <wp:inline distT="0" distB="0" distL="0" distR="0" wp14:anchorId="61A75909" wp14:editId="7546652E">
            <wp:extent cx="5760720" cy="4096767"/>
            <wp:effectExtent l="0" t="0" r="0" b="0"/>
            <wp:docPr id="43" name="Afbeelding 43" descr="https://maken.wikiwijs.nl/userfiles/e5169f9f630b1a1fb41f15d8f063b518591cb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maken.wikiwijs.nl/userfiles/e5169f9f630b1a1fb41f15d8f063b518591cb26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06AF3D2" w14:textId="02189F20" w:rsidR="004546A9" w:rsidRDefault="004546A9" w:rsidP="006432A4">
      <w:pPr>
        <w:pStyle w:val="Geenafstand"/>
      </w:pPr>
    </w:p>
    <w:p w14:paraId="059D4E51" w14:textId="77777777" w:rsidR="004546A9" w:rsidRPr="006432A4" w:rsidRDefault="004546A9" w:rsidP="006432A4">
      <w:pPr>
        <w:pStyle w:val="Geenafstand"/>
      </w:pPr>
    </w:p>
    <w:p w14:paraId="0BC27E72" w14:textId="004FE144" w:rsidR="004546A9" w:rsidRDefault="004546A9">
      <w:pPr>
        <w:spacing w:after="160" w:line="259" w:lineRule="auto"/>
        <w:rPr>
          <w:rFonts w:eastAsia="Cambria" w:cs="Cambria"/>
          <w:szCs w:val="24"/>
          <w:lang w:val="nl-NL" w:eastAsia="nl-NL"/>
        </w:rPr>
      </w:pPr>
      <w:r>
        <w:br w:type="page"/>
      </w:r>
    </w:p>
    <w:p w14:paraId="1381986A" w14:textId="77777777" w:rsidR="000D722E" w:rsidRPr="006432A4" w:rsidRDefault="000D722E" w:rsidP="006432A4">
      <w:pPr>
        <w:pStyle w:val="Geenafstand"/>
      </w:pPr>
    </w:p>
    <w:p w14:paraId="34DEB8D7" w14:textId="5F65CD3F" w:rsidR="000D722E" w:rsidRPr="006432A4" w:rsidRDefault="000D722E" w:rsidP="006432A4">
      <w:pPr>
        <w:pStyle w:val="Geenafstand"/>
      </w:pPr>
    </w:p>
    <w:p w14:paraId="004674F2" w14:textId="528166A8" w:rsidR="000D722E" w:rsidRPr="006432A4" w:rsidRDefault="000D722E" w:rsidP="000D722E">
      <w:pPr>
        <w:pStyle w:val="Titel"/>
        <w:pBdr>
          <w:bottom w:val="single" w:sz="4" w:space="1" w:color="auto"/>
        </w:pBdr>
        <w:rPr>
          <w:rStyle w:val="normaltextrun"/>
          <w:rFonts w:ascii="Arial" w:hAnsi="Arial" w:cs="Arial"/>
          <w:lang w:val="nl-NL"/>
        </w:rPr>
      </w:pPr>
      <w:r w:rsidRPr="006432A4">
        <w:rPr>
          <w:rStyle w:val="normaltextrun"/>
          <w:rFonts w:ascii="Arial" w:hAnsi="Arial" w:cs="Arial"/>
          <w:lang w:val="nl-NL"/>
        </w:rPr>
        <w:t>H</w:t>
      </w:r>
      <w:r w:rsidR="00F215BC" w:rsidRPr="006432A4">
        <w:rPr>
          <w:rStyle w:val="normaltextrun"/>
          <w:rFonts w:ascii="Arial" w:hAnsi="Arial" w:cs="Arial"/>
          <w:lang w:val="nl-NL"/>
        </w:rPr>
        <w:t>4</w:t>
      </w:r>
      <w:r w:rsidRPr="006432A4">
        <w:rPr>
          <w:rStyle w:val="normaltextrun"/>
          <w:rFonts w:ascii="Arial" w:hAnsi="Arial" w:cs="Arial"/>
          <w:lang w:val="nl-NL"/>
        </w:rPr>
        <w:t>.</w:t>
      </w:r>
      <w:r w:rsidR="004546A9">
        <w:rPr>
          <w:rStyle w:val="normaltextrun"/>
          <w:rFonts w:ascii="Arial" w:hAnsi="Arial" w:cs="Arial"/>
          <w:lang w:val="nl-NL"/>
        </w:rPr>
        <w:t>6</w:t>
      </w:r>
      <w:r w:rsidRPr="006432A4">
        <w:rPr>
          <w:rStyle w:val="normaltextrun"/>
          <w:rFonts w:ascii="Arial" w:hAnsi="Arial" w:cs="Arial"/>
          <w:lang w:val="nl-NL"/>
        </w:rPr>
        <w:t xml:space="preserve"> </w:t>
      </w:r>
      <w:r w:rsidR="004546A9">
        <w:rPr>
          <w:rStyle w:val="normaltextrun"/>
          <w:rFonts w:ascii="Arial" w:hAnsi="Arial" w:cs="Arial"/>
          <w:lang w:val="nl-NL"/>
        </w:rPr>
        <w:t>Gemengde opgaven</w:t>
      </w:r>
    </w:p>
    <w:p w14:paraId="0D39DFAC" w14:textId="77777777" w:rsidR="000D722E" w:rsidRPr="006432A4" w:rsidRDefault="000D722E" w:rsidP="000D722E">
      <w:pPr>
        <w:spacing w:after="160" w:line="259" w:lineRule="auto"/>
        <w:rPr>
          <w:sz w:val="22"/>
          <w:lang w:val="nl-NL"/>
        </w:rPr>
      </w:pPr>
    </w:p>
    <w:p w14:paraId="38D840F6" w14:textId="0581CF6E" w:rsidR="000D722E" w:rsidRPr="006432A4" w:rsidRDefault="000D722E" w:rsidP="000D722E">
      <w:pPr>
        <w:spacing w:line="240" w:lineRule="auto"/>
        <w:rPr>
          <w:sz w:val="22"/>
          <w:lang w:val="nl-NL"/>
        </w:rPr>
      </w:pPr>
      <w:r w:rsidRPr="006432A4"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 xml:space="preserve"> H</w:t>
      </w:r>
      <w:r w:rsidR="00F215BC" w:rsidRPr="006432A4"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>4</w:t>
      </w:r>
      <w:r w:rsidRPr="006432A4"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>.</w:t>
      </w:r>
      <w:r w:rsidR="004546A9"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>6</w:t>
      </w:r>
      <w:r w:rsidRPr="006432A4"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 xml:space="preserve"> opgave 4.</w:t>
      </w:r>
    </w:p>
    <w:p w14:paraId="5B40DD6E" w14:textId="77777777" w:rsidR="000D722E" w:rsidRPr="006432A4" w:rsidRDefault="000D722E" w:rsidP="000D722E">
      <w:pPr>
        <w:spacing w:line="240" w:lineRule="auto"/>
        <w:rPr>
          <w:sz w:val="22"/>
          <w:lang w:val="nl-NL"/>
        </w:rPr>
      </w:pPr>
    </w:p>
    <w:p w14:paraId="627BAA69" w14:textId="002E91A4" w:rsidR="000D722E" w:rsidRPr="006432A4" w:rsidRDefault="004546A9" w:rsidP="000D722E">
      <w:pPr>
        <w:spacing w:line="240" w:lineRule="auto"/>
        <w:rPr>
          <w:sz w:val="22"/>
          <w:lang w:val="nl-NL"/>
        </w:rPr>
      </w:pPr>
      <w:r>
        <w:rPr>
          <w:noProof/>
        </w:rPr>
        <w:drawing>
          <wp:inline distT="0" distB="0" distL="0" distR="0" wp14:anchorId="609CDF5D" wp14:editId="372ACEE4">
            <wp:extent cx="5760720" cy="1652581"/>
            <wp:effectExtent l="0" t="0" r="0" b="5080"/>
            <wp:docPr id="44" name="Afbeelding 44" descr="https://maken.wikiwijs.nl/userfiles/6e3b5109445840e26167ec6f161bb65096745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maken.wikiwijs.nl/userfiles/6e3b5109445840e26167ec6f161bb6509674516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5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57C19" w14:textId="03669974" w:rsidR="000D722E" w:rsidRDefault="000D722E" w:rsidP="000D722E">
      <w:pPr>
        <w:spacing w:line="240" w:lineRule="auto"/>
        <w:rPr>
          <w:sz w:val="22"/>
          <w:lang w:val="nl-NL"/>
        </w:rPr>
      </w:pPr>
    </w:p>
    <w:p w14:paraId="12199E08" w14:textId="7BD056CB" w:rsidR="004546A9" w:rsidRDefault="004546A9" w:rsidP="000D722E">
      <w:pPr>
        <w:spacing w:line="240" w:lineRule="auto"/>
        <w:rPr>
          <w:sz w:val="22"/>
          <w:lang w:val="nl-NL"/>
        </w:rPr>
      </w:pPr>
    </w:p>
    <w:p w14:paraId="029EAB4D" w14:textId="77777777" w:rsidR="004546A9" w:rsidRPr="006432A4" w:rsidRDefault="004546A9" w:rsidP="000D722E">
      <w:pPr>
        <w:spacing w:line="240" w:lineRule="auto"/>
        <w:rPr>
          <w:sz w:val="22"/>
          <w:lang w:val="nl-NL"/>
        </w:rPr>
      </w:pPr>
    </w:p>
    <w:p w14:paraId="736BA35A" w14:textId="77777777" w:rsidR="004546A9" w:rsidRPr="006432A4" w:rsidRDefault="004546A9" w:rsidP="004546A9">
      <w:pPr>
        <w:spacing w:line="240" w:lineRule="auto"/>
        <w:rPr>
          <w:sz w:val="22"/>
          <w:lang w:val="nl-NL"/>
        </w:rPr>
      </w:pPr>
      <w:r w:rsidRPr="006432A4"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>H4.</w:t>
      </w:r>
      <w:r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>6</w:t>
      </w:r>
      <w:r w:rsidRPr="006432A4"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 xml:space="preserve"> opgave 4.</w:t>
      </w:r>
    </w:p>
    <w:p w14:paraId="51A2134F" w14:textId="77777777" w:rsidR="000D722E" w:rsidRPr="006432A4" w:rsidRDefault="000D722E" w:rsidP="000D722E">
      <w:pPr>
        <w:pStyle w:val="Geenafstand"/>
        <w:rPr>
          <w:rFonts w:cs="Arial"/>
        </w:rPr>
      </w:pPr>
    </w:p>
    <w:p w14:paraId="5423B592" w14:textId="77777777" w:rsidR="004546A9" w:rsidRDefault="004546A9">
      <w:pPr>
        <w:spacing w:after="160" w:line="259" w:lineRule="auto"/>
      </w:pPr>
      <w:r>
        <w:rPr>
          <w:noProof/>
        </w:rPr>
        <w:drawing>
          <wp:inline distT="0" distB="0" distL="0" distR="0" wp14:anchorId="5663AD42" wp14:editId="3AE34584">
            <wp:extent cx="4667250" cy="2733675"/>
            <wp:effectExtent l="0" t="0" r="0" b="9525"/>
            <wp:docPr id="45" name="Afbeelding 45" descr="https://maken.wikiwijs.nl/userfiles/e7d23c1a9b250f30c79bec5393e152c855e895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maken.wikiwijs.nl/userfiles/e7d23c1a9b250f30c79bec5393e152c855e8950e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BC03B" w14:textId="77777777" w:rsidR="004546A9" w:rsidRDefault="004546A9">
      <w:pPr>
        <w:spacing w:after="160" w:line="259" w:lineRule="auto"/>
      </w:pPr>
      <w:r>
        <w:br w:type="page"/>
      </w:r>
    </w:p>
    <w:p w14:paraId="428ECF68" w14:textId="4C2EDEBB" w:rsidR="004546A9" w:rsidRPr="006432A4" w:rsidRDefault="004546A9" w:rsidP="004546A9">
      <w:pPr>
        <w:spacing w:line="240" w:lineRule="auto"/>
        <w:rPr>
          <w:sz w:val="22"/>
          <w:lang w:val="nl-NL"/>
        </w:rPr>
      </w:pPr>
      <w:r w:rsidRPr="006432A4"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lastRenderedPageBreak/>
        <w:t>H4.</w:t>
      </w:r>
      <w:r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>6</w:t>
      </w:r>
      <w:r w:rsidRPr="006432A4"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 xml:space="preserve"> opgave </w:t>
      </w:r>
      <w:r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>6</w:t>
      </w:r>
      <w:r w:rsidRPr="006432A4"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>.</w:t>
      </w:r>
    </w:p>
    <w:p w14:paraId="2B08E4C9" w14:textId="77777777" w:rsidR="004546A9" w:rsidRDefault="004546A9" w:rsidP="004546A9">
      <w:pPr>
        <w:pStyle w:val="Geenafstand"/>
      </w:pPr>
    </w:p>
    <w:p w14:paraId="4D3A1003" w14:textId="6CC5EBA9" w:rsidR="004546A9" w:rsidRDefault="004546A9" w:rsidP="004546A9">
      <w:pPr>
        <w:pStyle w:val="Geenafstand"/>
      </w:pPr>
      <w:r>
        <w:rPr>
          <w:noProof/>
        </w:rPr>
        <w:drawing>
          <wp:inline distT="0" distB="0" distL="0" distR="0" wp14:anchorId="4E37CD18" wp14:editId="2129C81D">
            <wp:extent cx="5760720" cy="2853015"/>
            <wp:effectExtent l="0" t="0" r="0" b="5080"/>
            <wp:docPr id="46" name="Afbeelding 46" descr="https://maken.wikiwijs.nl/userfiles/b110b3899ea63ab92bf0aa6b84e419f0392db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maken.wikiwijs.nl/userfiles/b110b3899ea63ab92bf0aa6b84e419f0392db04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8CFA4" w14:textId="770C79C4" w:rsidR="004546A9" w:rsidRDefault="004546A9" w:rsidP="004546A9">
      <w:pPr>
        <w:pStyle w:val="Geenafstand"/>
      </w:pPr>
    </w:p>
    <w:p w14:paraId="34A84A37" w14:textId="77777777" w:rsidR="004546A9" w:rsidRDefault="004546A9" w:rsidP="004546A9">
      <w:pPr>
        <w:pStyle w:val="Geenafstand"/>
      </w:pPr>
    </w:p>
    <w:p w14:paraId="6C7D717C" w14:textId="3D761B92" w:rsidR="004546A9" w:rsidRPr="006432A4" w:rsidRDefault="004546A9" w:rsidP="004546A9">
      <w:pPr>
        <w:spacing w:line="240" w:lineRule="auto"/>
        <w:rPr>
          <w:sz w:val="22"/>
          <w:lang w:val="nl-NL"/>
        </w:rPr>
      </w:pPr>
      <w:r w:rsidRPr="006432A4"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>H4.</w:t>
      </w:r>
      <w:r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>6</w:t>
      </w:r>
      <w:r w:rsidRPr="006432A4"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 xml:space="preserve"> opgave </w:t>
      </w:r>
      <w:r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>7</w:t>
      </w:r>
      <w:r w:rsidRPr="006432A4"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>.</w:t>
      </w:r>
    </w:p>
    <w:p w14:paraId="383106D9" w14:textId="5F7889CE" w:rsidR="004546A9" w:rsidRDefault="004546A9" w:rsidP="004546A9">
      <w:pPr>
        <w:pStyle w:val="Geenafstand"/>
      </w:pPr>
    </w:p>
    <w:p w14:paraId="7CDE1E0E" w14:textId="31AAFC20" w:rsidR="004546A9" w:rsidRDefault="004546A9" w:rsidP="004546A9">
      <w:pPr>
        <w:pStyle w:val="Geenafstand"/>
      </w:pPr>
    </w:p>
    <w:p w14:paraId="14A4D957" w14:textId="2366F70D" w:rsidR="004546A9" w:rsidRDefault="004546A9" w:rsidP="004546A9">
      <w:pPr>
        <w:pStyle w:val="Geenafstand"/>
      </w:pPr>
    </w:p>
    <w:p w14:paraId="60823945" w14:textId="2E4B8A6B" w:rsidR="004546A9" w:rsidRDefault="004546A9">
      <w:pPr>
        <w:spacing w:after="160" w:line="259" w:lineRule="auto"/>
        <w:rPr>
          <w:rFonts w:eastAsia="Cambria" w:cs="Cambria"/>
          <w:szCs w:val="24"/>
          <w:lang w:val="nl-NL" w:eastAsia="nl-NL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448C0879" wp14:editId="3C44CA3C">
            <wp:simplePos x="0" y="0"/>
            <wp:positionH relativeFrom="margin">
              <wp:align>center</wp:align>
            </wp:positionH>
            <wp:positionV relativeFrom="paragraph">
              <wp:posOffset>478790</wp:posOffset>
            </wp:positionV>
            <wp:extent cx="6962776" cy="3057525"/>
            <wp:effectExtent l="0" t="0" r="9525" b="9525"/>
            <wp:wrapNone/>
            <wp:docPr id="47" name="Afbeelding 47" descr="https://maken.wikiwijs.nl/userfiles/60aa71d441529e4c90aed87e4bd1e8cc374173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maken.wikiwijs.nl/userfiles/60aa71d441529e4c90aed87e4bd1e8cc3741738c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6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C0A3FD1" w14:textId="77777777" w:rsidR="004546A9" w:rsidRDefault="004546A9" w:rsidP="004546A9">
      <w:pPr>
        <w:pStyle w:val="Geenafstand"/>
      </w:pPr>
    </w:p>
    <w:p w14:paraId="5F511A3A" w14:textId="45681CAE" w:rsidR="004546A9" w:rsidRDefault="004546A9" w:rsidP="004546A9">
      <w:pPr>
        <w:pStyle w:val="Geenafstand"/>
      </w:pPr>
    </w:p>
    <w:p w14:paraId="05003C61" w14:textId="5BE34C7D" w:rsidR="004546A9" w:rsidRPr="006432A4" w:rsidRDefault="004546A9" w:rsidP="004546A9">
      <w:pPr>
        <w:spacing w:line="240" w:lineRule="auto"/>
        <w:rPr>
          <w:sz w:val="22"/>
          <w:lang w:val="nl-NL"/>
        </w:rPr>
      </w:pPr>
      <w:r w:rsidRPr="006432A4"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>H4.</w:t>
      </w:r>
      <w:r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>6</w:t>
      </w:r>
      <w:r w:rsidRPr="006432A4"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 xml:space="preserve"> opgave </w:t>
      </w:r>
      <w:r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>8</w:t>
      </w:r>
      <w:r w:rsidRPr="006432A4">
        <w:rPr>
          <w:b/>
          <w:bCs/>
          <w:color w:val="FFFFFF" w:themeColor="background1"/>
          <w:szCs w:val="24"/>
          <w:shd w:val="clear" w:color="auto" w:fill="000000" w:themeFill="text1"/>
          <w:lang w:val="nl-NL"/>
        </w:rPr>
        <w:t>.</w:t>
      </w:r>
    </w:p>
    <w:p w14:paraId="5690F59F" w14:textId="77777777" w:rsidR="004546A9" w:rsidRDefault="004546A9" w:rsidP="004546A9">
      <w:pPr>
        <w:pStyle w:val="Geenafstand"/>
      </w:pPr>
    </w:p>
    <w:p w14:paraId="4FB5E51C" w14:textId="77777777" w:rsidR="004546A9" w:rsidRDefault="004546A9" w:rsidP="004546A9">
      <w:pPr>
        <w:pStyle w:val="Geenafstand"/>
      </w:pPr>
      <w:r>
        <w:rPr>
          <w:noProof/>
        </w:rPr>
        <w:drawing>
          <wp:inline distT="0" distB="0" distL="0" distR="0" wp14:anchorId="069A6465" wp14:editId="487AB9F5">
            <wp:extent cx="5760720" cy="1313325"/>
            <wp:effectExtent l="0" t="0" r="0" b="1270"/>
            <wp:docPr id="48" name="Afbeelding 48" descr="https://maken.wikiwijs.nl/userfiles/111ea0dde96185079785bb615dcd287c8e33ce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maken.wikiwijs.nl/userfiles/111ea0dde96185079785bb615dcd287c8e33ce9e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1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AEC36" w14:textId="303F2D0A" w:rsidR="004546A9" w:rsidRDefault="004546A9">
      <w:pPr>
        <w:spacing w:after="160" w:line="259" w:lineRule="auto"/>
        <w:rPr>
          <w:rFonts w:eastAsia="Cambria" w:cs="Cambria"/>
          <w:szCs w:val="24"/>
          <w:lang w:val="nl-NL" w:eastAsia="nl-NL"/>
        </w:rPr>
      </w:pPr>
    </w:p>
    <w:p w14:paraId="74E61833" w14:textId="77777777" w:rsidR="004546A9" w:rsidRDefault="004546A9" w:rsidP="004546A9">
      <w:pPr>
        <w:pStyle w:val="Geenafstand"/>
      </w:pPr>
    </w:p>
    <w:p w14:paraId="10C1E669" w14:textId="77777777" w:rsidR="004546A9" w:rsidRDefault="004546A9" w:rsidP="004546A9">
      <w:pPr>
        <w:pStyle w:val="Geenafstand"/>
      </w:pPr>
    </w:p>
    <w:p w14:paraId="14BF7CCB" w14:textId="77777777" w:rsidR="004546A9" w:rsidRDefault="004546A9" w:rsidP="004546A9">
      <w:pPr>
        <w:pStyle w:val="Geenafstand"/>
      </w:pPr>
    </w:p>
    <w:p w14:paraId="0CBF8113" w14:textId="7C6982FE" w:rsidR="004546A9" w:rsidRDefault="004546A9" w:rsidP="004546A9">
      <w:pPr>
        <w:pStyle w:val="Geenafstand"/>
      </w:pPr>
      <w:r w:rsidRPr="006432A4">
        <w:rPr>
          <w:b/>
          <w:bCs/>
          <w:color w:val="FFFFFF" w:themeColor="background1"/>
          <w:shd w:val="clear" w:color="auto" w:fill="000000" w:themeFill="text1"/>
        </w:rPr>
        <w:t>H4.</w:t>
      </w:r>
      <w:r>
        <w:rPr>
          <w:b/>
          <w:bCs/>
          <w:color w:val="FFFFFF" w:themeColor="background1"/>
          <w:shd w:val="clear" w:color="auto" w:fill="000000" w:themeFill="text1"/>
        </w:rPr>
        <w:t>6</w:t>
      </w:r>
      <w:r w:rsidRPr="006432A4">
        <w:rPr>
          <w:b/>
          <w:bCs/>
          <w:color w:val="FFFFFF" w:themeColor="background1"/>
          <w:shd w:val="clear" w:color="auto" w:fill="000000" w:themeFill="text1"/>
        </w:rPr>
        <w:t xml:space="preserve"> opgave </w:t>
      </w:r>
      <w:r>
        <w:rPr>
          <w:b/>
          <w:bCs/>
          <w:color w:val="FFFFFF" w:themeColor="background1"/>
          <w:shd w:val="clear" w:color="auto" w:fill="000000" w:themeFill="text1"/>
        </w:rPr>
        <w:t>9</w:t>
      </w:r>
      <w:r w:rsidRPr="006432A4">
        <w:rPr>
          <w:b/>
          <w:bCs/>
          <w:color w:val="FFFFFF" w:themeColor="background1"/>
          <w:shd w:val="clear" w:color="auto" w:fill="000000" w:themeFill="text1"/>
        </w:rPr>
        <w:t>.</w:t>
      </w:r>
    </w:p>
    <w:p w14:paraId="51CB954A" w14:textId="246C8A2B" w:rsidR="000D722E" w:rsidRPr="006432A4" w:rsidRDefault="004546A9" w:rsidP="004546A9">
      <w:pPr>
        <w:pStyle w:val="Geenafstand"/>
      </w:pPr>
      <w:r>
        <w:rPr>
          <w:noProof/>
        </w:rPr>
        <w:drawing>
          <wp:inline distT="0" distB="0" distL="0" distR="0" wp14:anchorId="071470E4" wp14:editId="1880E5DE">
            <wp:extent cx="5760720" cy="1935602"/>
            <wp:effectExtent l="0" t="0" r="0" b="7620"/>
            <wp:docPr id="49" name="Afbeelding 49" descr="https://maken.wikiwijs.nl/userfiles/c3f7803ef0ebae723a239a0acc99b5c7ed4f2a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maken.wikiwijs.nl/userfiles/c3f7803ef0ebae723a239a0acc99b5c7ed4f2ac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3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722E" w:rsidRPr="006432A4" w:rsidSect="00E15AF1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0CDC0E" w14:textId="77777777" w:rsidR="006432A4" w:rsidRDefault="006432A4" w:rsidP="00AB4C35">
      <w:pPr>
        <w:spacing w:line="240" w:lineRule="auto"/>
      </w:pPr>
      <w:r>
        <w:separator/>
      </w:r>
    </w:p>
  </w:endnote>
  <w:endnote w:type="continuationSeparator" w:id="0">
    <w:p w14:paraId="0E736BD0" w14:textId="77777777" w:rsidR="006432A4" w:rsidRDefault="006432A4" w:rsidP="00AB4C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3A59EB" w14:textId="77777777" w:rsidR="006432A4" w:rsidRDefault="006432A4" w:rsidP="00AB4C35">
      <w:pPr>
        <w:spacing w:line="240" w:lineRule="auto"/>
      </w:pPr>
      <w:r>
        <w:separator/>
      </w:r>
    </w:p>
  </w:footnote>
  <w:footnote w:type="continuationSeparator" w:id="0">
    <w:p w14:paraId="27C7009A" w14:textId="77777777" w:rsidR="006432A4" w:rsidRDefault="006432A4" w:rsidP="00AB4C3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C35"/>
    <w:rsid w:val="000844E0"/>
    <w:rsid w:val="000D722E"/>
    <w:rsid w:val="00256F25"/>
    <w:rsid w:val="004546A9"/>
    <w:rsid w:val="004F40A9"/>
    <w:rsid w:val="006432A4"/>
    <w:rsid w:val="00653D1B"/>
    <w:rsid w:val="007079E0"/>
    <w:rsid w:val="008322C0"/>
    <w:rsid w:val="00AB4C35"/>
    <w:rsid w:val="00C1726B"/>
    <w:rsid w:val="00D3010A"/>
    <w:rsid w:val="00E06884"/>
    <w:rsid w:val="00E15AF1"/>
    <w:rsid w:val="00E242AE"/>
    <w:rsid w:val="00F21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6C276C7"/>
  <w15:chartTrackingRefBased/>
  <w15:docId w15:val="{2D426638-4FAC-4DA0-BC28-F6AA9DFEF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4F40A9"/>
    <w:pPr>
      <w:spacing w:after="0" w:line="276" w:lineRule="auto"/>
    </w:pPr>
    <w:rPr>
      <w:rFonts w:ascii="Arial" w:hAnsi="Arial" w:cs="Arial"/>
      <w:sz w:val="24"/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8322C0"/>
    <w:pPr>
      <w:spacing w:after="0" w:line="240" w:lineRule="auto"/>
    </w:pPr>
    <w:rPr>
      <w:rFonts w:ascii="Arial" w:eastAsia="Cambria" w:hAnsi="Arial" w:cs="Cambria"/>
      <w:sz w:val="24"/>
      <w:szCs w:val="24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AB4C35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B4C35"/>
    <w:rPr>
      <w:rFonts w:ascii="Arial" w:hAnsi="Arial" w:cs="Arial"/>
      <w:sz w:val="24"/>
      <w:lang w:val="en-US"/>
    </w:rPr>
  </w:style>
  <w:style w:type="paragraph" w:styleId="Voettekst">
    <w:name w:val="footer"/>
    <w:basedOn w:val="Standaard"/>
    <w:link w:val="VoettekstChar"/>
    <w:uiPriority w:val="99"/>
    <w:unhideWhenUsed/>
    <w:rsid w:val="00AB4C35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B4C35"/>
    <w:rPr>
      <w:rFonts w:ascii="Arial" w:hAnsi="Arial" w:cs="Arial"/>
      <w:sz w:val="24"/>
      <w:lang w:val="en-US"/>
    </w:rPr>
  </w:style>
  <w:style w:type="character" w:customStyle="1" w:styleId="normaltextrun">
    <w:name w:val="normaltextrun"/>
    <w:basedOn w:val="Standaardalinea-lettertype"/>
    <w:rsid w:val="00AB4C35"/>
  </w:style>
  <w:style w:type="character" w:customStyle="1" w:styleId="eop">
    <w:name w:val="eop"/>
    <w:basedOn w:val="Standaardalinea-lettertype"/>
    <w:rsid w:val="00AB4C35"/>
  </w:style>
  <w:style w:type="paragraph" w:styleId="Titel">
    <w:name w:val="Title"/>
    <w:basedOn w:val="Standaard"/>
    <w:next w:val="Standaard"/>
    <w:link w:val="TitelChar"/>
    <w:uiPriority w:val="10"/>
    <w:qFormat/>
    <w:rsid w:val="00AB4C35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AB4C35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653D1B"/>
    <w:rPr>
      <w:rFonts w:ascii="Arial" w:eastAsia="Cambria" w:hAnsi="Arial" w:cs="Cambria"/>
      <w:sz w:val="24"/>
      <w:szCs w:val="24"/>
      <w:lang w:eastAsia="nl-NL"/>
    </w:rPr>
  </w:style>
  <w:style w:type="paragraph" w:styleId="Normaalweb">
    <w:name w:val="Normal (Web)"/>
    <w:basedOn w:val="Standaard"/>
    <w:uiPriority w:val="99"/>
    <w:semiHidden/>
    <w:unhideWhenUsed/>
    <w:rsid w:val="00E15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nl-NL" w:eastAsia="nl-NL"/>
    </w:rPr>
  </w:style>
  <w:style w:type="table" w:styleId="Tabelraster">
    <w:name w:val="Table Grid"/>
    <w:basedOn w:val="Standaardtabel"/>
    <w:uiPriority w:val="39"/>
    <w:rsid w:val="00E15A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083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Klas: ______________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17CDD25-2523-4339-857B-7D2ED487F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400BC83.dotm</Template>
  <TotalTime>0</TotalTime>
  <Pages>14</Pages>
  <Words>114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Werkboek</vt:lpstr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Werkboek</dc:title>
  <dc:subject>wiskunde</dc:subject>
  <dc:creator>naam:   _________________________</dc:creator>
  <cp:keywords/>
  <dc:description/>
  <cp:lastModifiedBy>Giessen, Dwight van der</cp:lastModifiedBy>
  <cp:revision>2</cp:revision>
  <dcterms:created xsi:type="dcterms:W3CDTF">2021-06-22T09:33:00Z</dcterms:created>
  <dcterms:modified xsi:type="dcterms:W3CDTF">2021-06-22T09:33:00Z</dcterms:modified>
</cp:coreProperties>
</file>