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1D3" w:rsidRDefault="00BD67D6"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-194945</wp:posOffset>
            </wp:positionH>
            <wp:positionV relativeFrom="paragraph">
              <wp:posOffset>0</wp:posOffset>
            </wp:positionV>
            <wp:extent cx="6343650" cy="7505700"/>
            <wp:effectExtent l="0" t="0" r="0" b="0"/>
            <wp:wrapTight wrapText="bothSides">
              <wp:wrapPolygon edited="0">
                <wp:start x="21600" y="21600"/>
                <wp:lineTo x="21600" y="55"/>
                <wp:lineTo x="65" y="55"/>
                <wp:lineTo x="65" y="21600"/>
                <wp:lineTo x="21600" y="21600"/>
              </wp:wrapPolygon>
            </wp:wrapTight>
            <wp:docPr id="1" name="Afbeelding 1" descr="C:\Users\wsg.GROEVENBEEK.009\AppData\Local\Microsoft\Windows\INetCache\Content.Word\IMG_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g.GROEVENBEEK.009\AppData\Local\Microsoft\Windows\INetCache\Content.Word\IMG_8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4" t="20194" r="34557" b="8157"/>
                    <a:stretch/>
                  </pic:blipFill>
                  <pic:spPr bwMode="auto">
                    <a:xfrm rot="10800000">
                      <a:off x="0" y="0"/>
                      <a:ext cx="63436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21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7D6"/>
    <w:rsid w:val="003321D3"/>
    <w:rsid w:val="00BD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24B713-1218-4651-8D47-266D43F47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7909587F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Christelijk College Groevenbeek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Wessels G.</dc:creator>
  <cp:keywords/>
  <dc:description/>
  <cp:lastModifiedBy>Wessels G.</cp:lastModifiedBy>
  <cp:revision>1</cp:revision>
  <dcterms:created xsi:type="dcterms:W3CDTF">2019-07-08T07:16:00Z</dcterms:created>
  <dcterms:modified xsi:type="dcterms:W3CDTF">2019-07-08T07:19:00Z</dcterms:modified>
</cp:coreProperties>
</file>