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86C" w:rsidRDefault="0048286C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7663180</wp:posOffset>
            </wp:positionV>
            <wp:extent cx="5761355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498" y="21419"/>
                <wp:lineTo x="21498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5"/>
                    <a:stretch/>
                  </pic:blipFill>
                  <pic:spPr bwMode="auto">
                    <a:xfrm>
                      <a:off x="0" y="0"/>
                      <a:ext cx="576135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43575" cy="7600950"/>
            <wp:effectExtent l="0" t="0" r="952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"/>
                    <a:stretch/>
                  </pic:blipFill>
                  <pic:spPr bwMode="auto">
                    <a:xfrm>
                      <a:off x="0" y="0"/>
                      <a:ext cx="5743575" cy="760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8286C" w:rsidRDefault="00541D59"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6310630</wp:posOffset>
            </wp:positionV>
            <wp:extent cx="570547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64" y="21506"/>
                <wp:lineTo x="21564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4"/>
                    <a:stretch/>
                  </pic:blipFill>
                  <pic:spPr bwMode="auto">
                    <a:xfrm>
                      <a:off x="0" y="0"/>
                      <a:ext cx="570547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281305</wp:posOffset>
            </wp:positionV>
            <wp:extent cx="5760720" cy="6000750"/>
            <wp:effectExtent l="0" t="0" r="0" b="0"/>
            <wp:wrapTight wrapText="bothSides">
              <wp:wrapPolygon edited="0">
                <wp:start x="0" y="0"/>
                <wp:lineTo x="0" y="21531"/>
                <wp:lineTo x="21500" y="21531"/>
                <wp:lineTo x="21500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6" b="6882"/>
                    <a:stretch/>
                  </pic:blipFill>
                  <pic:spPr bwMode="auto">
                    <a:xfrm>
                      <a:off x="0" y="0"/>
                      <a:ext cx="5760720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41D59" w:rsidRDefault="00541D59"/>
    <w:p w:rsidR="00541D59" w:rsidRDefault="00541D59"/>
    <w:p w:rsidR="0048286C" w:rsidRDefault="00541D59"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5396230</wp:posOffset>
            </wp:positionV>
            <wp:extent cx="5646420" cy="3347085"/>
            <wp:effectExtent l="0" t="0" r="0" b="5715"/>
            <wp:wrapTight wrapText="bothSides">
              <wp:wrapPolygon edited="0">
                <wp:start x="0" y="0"/>
                <wp:lineTo x="0" y="21514"/>
                <wp:lineTo x="21498" y="21514"/>
                <wp:lineTo x="21498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nl-NL"/>
        </w:rPr>
        <w:drawing>
          <wp:inline distT="0" distB="0" distL="0" distR="0" wp14:anchorId="1103B3E6" wp14:editId="56193FF7">
            <wp:extent cx="5760720" cy="536257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1"/>
                    <a:stretch/>
                  </pic:blipFill>
                  <pic:spPr bwMode="auto">
                    <a:xfrm>
                      <a:off x="0" y="0"/>
                      <a:ext cx="576072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286C">
        <w:br w:type="page"/>
      </w:r>
    </w:p>
    <w:p w:rsidR="00541D59" w:rsidRDefault="00541D59">
      <w:r>
        <w:rPr>
          <w:noProof/>
          <w:lang w:eastAsia="nl-NL"/>
        </w:rPr>
        <w:lastRenderedPageBreak/>
        <w:drawing>
          <wp:inline distT="0" distB="0" distL="0" distR="0" wp14:anchorId="30A39F1D" wp14:editId="2EBA8DC2">
            <wp:extent cx="5760720" cy="2208530"/>
            <wp:effectExtent l="0" t="0" r="0" b="127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9875"/>
                    <a:stretch/>
                  </pic:blipFill>
                  <pic:spPr bwMode="auto">
                    <a:xfrm>
                      <a:off x="0" y="0"/>
                      <a:ext cx="5760720" cy="220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F2F" w:rsidRDefault="00051F2F"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2023745</wp:posOffset>
            </wp:positionV>
            <wp:extent cx="5724525" cy="4229100"/>
            <wp:effectExtent l="0" t="0" r="9525" b="0"/>
            <wp:wrapTight wrapText="bothSides">
              <wp:wrapPolygon edited="0">
                <wp:start x="0" y="0"/>
                <wp:lineTo x="0" y="21503"/>
                <wp:lineTo x="21564" y="21503"/>
                <wp:lineTo x="21564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D59">
        <w:rPr>
          <w:noProof/>
          <w:lang w:eastAsia="nl-NL"/>
        </w:rPr>
        <w:drawing>
          <wp:inline distT="0" distB="0" distL="0" distR="0" wp14:anchorId="4151E296" wp14:editId="6AF0E174">
            <wp:extent cx="5760720" cy="1996440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86C" w:rsidRDefault="0048286C">
      <w:bookmarkStart w:id="0" w:name="_GoBack"/>
      <w:bookmarkEnd w:id="0"/>
    </w:p>
    <w:sectPr w:rsidR="0048286C" w:rsidSect="0048286C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86C"/>
    <w:rsid w:val="00051F2F"/>
    <w:rsid w:val="003321D3"/>
    <w:rsid w:val="0048286C"/>
    <w:rsid w:val="0054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CBAE6D3"/>
  <w15:chartTrackingRefBased/>
  <w15:docId w15:val="{BCF378E4-9EE2-42EC-A391-6E2226674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FDFC159C</Template>
  <TotalTime>103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Christelijk College Groevenbeek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Wessels G.</dc:creator>
  <cp:keywords/>
  <dc:description/>
  <cp:lastModifiedBy>Wessels G.</cp:lastModifiedBy>
  <cp:revision>1</cp:revision>
  <dcterms:created xsi:type="dcterms:W3CDTF">2019-06-27T10:04:00Z</dcterms:created>
  <dcterms:modified xsi:type="dcterms:W3CDTF">2019-06-27T11:47:00Z</dcterms:modified>
</cp:coreProperties>
</file>