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4F7D9CD" w14:textId="77777777" w:rsidR="00203180" w:rsidRDefault="00EE6750">
      <w:pPr>
        <w:spacing w:after="0" w:line="259" w:lineRule="auto"/>
        <w:ind w:left="-2247" w:right="-302" w:firstLine="0"/>
      </w:pPr>
      <w:r>
        <w:rPr>
          <w:noProof/>
          <w:color w:val="000000"/>
          <w:sz w:val="22"/>
        </w:rPr>
        <mc:AlternateContent>
          <mc:Choice Requires="wpg">
            <w:drawing>
              <wp:inline distT="0" distB="0" distL="0" distR="0" wp14:anchorId="34F7DEE5" wp14:editId="34F7DEE6">
                <wp:extent cx="5905119" cy="9252839"/>
                <wp:effectExtent l="0" t="0" r="0" b="0"/>
                <wp:docPr id="52008" name="Group 52008"/>
                <wp:cNvGraphicFramePr/>
                <a:graphic xmlns:a="http://schemas.openxmlformats.org/drawingml/2006/main">
                  <a:graphicData uri="http://schemas.microsoft.com/office/word/2010/wordprocessingGroup">
                    <wpg:wgp>
                      <wpg:cNvGrpSpPr/>
                      <wpg:grpSpPr>
                        <a:xfrm>
                          <a:off x="0" y="0"/>
                          <a:ext cx="5905119" cy="9252839"/>
                          <a:chOff x="0" y="0"/>
                          <a:chExt cx="5905119" cy="9252839"/>
                        </a:xfrm>
                      </wpg:grpSpPr>
                      <wps:wsp>
                        <wps:cNvPr id="18377" name="Shape 18377"/>
                        <wps:cNvSpPr/>
                        <wps:spPr>
                          <a:xfrm>
                            <a:off x="4486275" y="164973"/>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18378" name="Shape 18378"/>
                        <wps:cNvSpPr/>
                        <wps:spPr>
                          <a:xfrm>
                            <a:off x="1605915" y="169545"/>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18379" name="Shape 18379"/>
                        <wps:cNvSpPr/>
                        <wps:spPr>
                          <a:xfrm>
                            <a:off x="3039999" y="169545"/>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18380" name="Shape 18380"/>
                        <wps:cNvSpPr/>
                        <wps:spPr>
                          <a:xfrm>
                            <a:off x="162687" y="169545"/>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73108" name="Shape 73108"/>
                        <wps:cNvSpPr/>
                        <wps:spPr>
                          <a:xfrm>
                            <a:off x="0" y="0"/>
                            <a:ext cx="5905119" cy="9252839"/>
                          </a:xfrm>
                          <a:custGeom>
                            <a:avLst/>
                            <a:gdLst/>
                            <a:ahLst/>
                            <a:cxnLst/>
                            <a:rect l="0" t="0" r="0" b="0"/>
                            <a:pathLst>
                              <a:path w="5905119" h="9252839">
                                <a:moveTo>
                                  <a:pt x="0" y="0"/>
                                </a:moveTo>
                                <a:lnTo>
                                  <a:pt x="5905119" y="0"/>
                                </a:lnTo>
                                <a:lnTo>
                                  <a:pt x="5905119" y="9252839"/>
                                </a:lnTo>
                                <a:lnTo>
                                  <a:pt x="0" y="9252839"/>
                                </a:lnTo>
                                <a:lnTo>
                                  <a:pt x="0" y="0"/>
                                </a:lnTo>
                              </a:path>
                            </a:pathLst>
                          </a:custGeom>
                          <a:ln w="6096" cap="flat">
                            <a:miter lim="12700000"/>
                          </a:ln>
                        </wps:spPr>
                        <wps:style>
                          <a:lnRef idx="1">
                            <a:srgbClr val="FFFFFF"/>
                          </a:lnRef>
                          <a:fillRef idx="1">
                            <a:srgbClr val="FFFFFF"/>
                          </a:fillRef>
                          <a:effectRef idx="0">
                            <a:scrgbClr r="0" g="0" b="0"/>
                          </a:effectRef>
                          <a:fontRef idx="none"/>
                        </wps:style>
                        <wps:bodyPr/>
                      </wps:wsp>
                      <wps:wsp>
                        <wps:cNvPr id="18392" name="Rectangle 18392"/>
                        <wps:cNvSpPr/>
                        <wps:spPr>
                          <a:xfrm>
                            <a:off x="1605916" y="1749930"/>
                            <a:ext cx="2683643" cy="268094"/>
                          </a:xfrm>
                          <a:prstGeom prst="rect">
                            <a:avLst/>
                          </a:prstGeom>
                          <a:ln>
                            <a:noFill/>
                          </a:ln>
                        </wps:spPr>
                        <wps:txbx>
                          <w:txbxContent>
                            <w:p w14:paraId="34F7DFC3" w14:textId="77777777" w:rsidR="00203180" w:rsidRDefault="00EE6750">
                              <w:pPr>
                                <w:spacing w:after="160" w:line="259" w:lineRule="auto"/>
                                <w:ind w:left="0" w:firstLine="0"/>
                              </w:pPr>
                              <w:r>
                                <w:rPr>
                                  <w:b/>
                                  <w:spacing w:val="-3"/>
                                  <w:w w:val="108"/>
                                  <w:sz w:val="32"/>
                                </w:rPr>
                                <w:t>Opleiden</w:t>
                              </w:r>
                              <w:r>
                                <w:rPr>
                                  <w:b/>
                                  <w:spacing w:val="20"/>
                                  <w:w w:val="108"/>
                                  <w:sz w:val="32"/>
                                </w:rPr>
                                <w:t xml:space="preserve"> </w:t>
                              </w:r>
                              <w:r>
                                <w:rPr>
                                  <w:b/>
                                  <w:spacing w:val="-3"/>
                                  <w:w w:val="108"/>
                                  <w:sz w:val="32"/>
                                </w:rPr>
                                <w:t>in</w:t>
                              </w:r>
                              <w:r>
                                <w:rPr>
                                  <w:b/>
                                  <w:spacing w:val="20"/>
                                  <w:w w:val="108"/>
                                  <w:sz w:val="32"/>
                                </w:rPr>
                                <w:t xml:space="preserve"> </w:t>
                              </w:r>
                              <w:r>
                                <w:rPr>
                                  <w:b/>
                                  <w:spacing w:val="-3"/>
                                  <w:w w:val="108"/>
                                  <w:sz w:val="32"/>
                                </w:rPr>
                                <w:t>de</w:t>
                              </w:r>
                              <w:r>
                                <w:rPr>
                                  <w:b/>
                                  <w:spacing w:val="20"/>
                                  <w:w w:val="108"/>
                                  <w:sz w:val="32"/>
                                </w:rPr>
                                <w:t xml:space="preserve"> </w:t>
                              </w:r>
                              <w:r>
                                <w:rPr>
                                  <w:b/>
                                  <w:spacing w:val="-3"/>
                                  <w:w w:val="108"/>
                                  <w:sz w:val="32"/>
                                </w:rPr>
                                <w:t>praktijk</w:t>
                              </w:r>
                            </w:p>
                          </w:txbxContent>
                        </wps:txbx>
                        <wps:bodyPr horzOverflow="overflow" vert="horz" lIns="0" tIns="0" rIns="0" bIns="0" rtlCol="0">
                          <a:noAutofit/>
                        </wps:bodyPr>
                      </wps:wsp>
                      <wps:wsp>
                        <wps:cNvPr id="18393" name="Rectangle 18393"/>
                        <wps:cNvSpPr/>
                        <wps:spPr>
                          <a:xfrm>
                            <a:off x="1605916" y="2237611"/>
                            <a:ext cx="3570893" cy="268094"/>
                          </a:xfrm>
                          <a:prstGeom prst="rect">
                            <a:avLst/>
                          </a:prstGeom>
                          <a:ln>
                            <a:noFill/>
                          </a:ln>
                        </wps:spPr>
                        <wps:txbx>
                          <w:txbxContent>
                            <w:p w14:paraId="34F7DFC4" w14:textId="77777777" w:rsidR="00203180" w:rsidRDefault="00EE6750">
                              <w:pPr>
                                <w:spacing w:after="160" w:line="259" w:lineRule="auto"/>
                                <w:ind w:left="0" w:firstLine="0"/>
                              </w:pPr>
                              <w:r>
                                <w:rPr>
                                  <w:b/>
                                  <w:spacing w:val="-3"/>
                                  <w:w w:val="106"/>
                                  <w:sz w:val="32"/>
                                </w:rPr>
                                <w:t>Reader</w:t>
                              </w:r>
                              <w:r>
                                <w:rPr>
                                  <w:b/>
                                  <w:spacing w:val="23"/>
                                  <w:w w:val="106"/>
                                  <w:sz w:val="32"/>
                                </w:rPr>
                                <w:t xml:space="preserve"> </w:t>
                              </w:r>
                              <w:r>
                                <w:rPr>
                                  <w:b/>
                                  <w:spacing w:val="-3"/>
                                  <w:w w:val="106"/>
                                  <w:sz w:val="32"/>
                                </w:rPr>
                                <w:t>Cursus</w:t>
                              </w:r>
                              <w:r>
                                <w:rPr>
                                  <w:b/>
                                  <w:spacing w:val="23"/>
                                  <w:w w:val="106"/>
                                  <w:sz w:val="32"/>
                                </w:rPr>
                                <w:t xml:space="preserve"> </w:t>
                              </w:r>
                              <w:r>
                                <w:rPr>
                                  <w:b/>
                                  <w:spacing w:val="-3"/>
                                  <w:w w:val="106"/>
                                  <w:sz w:val="32"/>
                                </w:rPr>
                                <w:t>Praktijkopleider</w:t>
                              </w:r>
                            </w:p>
                          </w:txbxContent>
                        </wps:txbx>
                        <wps:bodyPr horzOverflow="overflow" vert="horz" lIns="0" tIns="0" rIns="0" bIns="0" rtlCol="0">
                          <a:noAutofit/>
                        </wps:bodyPr>
                      </wps:wsp>
                    </wpg:wgp>
                  </a:graphicData>
                </a:graphic>
              </wp:inline>
            </w:drawing>
          </mc:Choice>
          <mc:Fallback>
            <w:pict>
              <v:group w14:anchorId="34F7DEE5" id="Group 52008" o:spid="_x0000_s1026" style="width:464.95pt;height:728.55pt;mso-position-horizontal-relative:char;mso-position-vertical-relative:line" coordsize="59051,9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">
                <v:shape id="Shape 18377" o:spid="_x0000_s1027" style="position:absolute;left:44862;top:1649;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WKqsQA&#10;AADeAAAADwAAAGRycy9kb3ducmV2LnhtbERPS4vCMBC+C/6HMMLeNPXBWrtGkQXRgyjqsuxxaMa2&#10;2kxKE7X+eyMseJuP7znTeWNKcaPaFZYV9HsRCOLU6oIzBT/HZTcG4TyyxtIyKXiQg/ms3Zpiou2d&#10;93Q7+EyEEHYJKsi9rxIpXZqTQdezFXHgTrY26AOsM6lrvIdwU8pBFH1KgwWHhhwr+s4pvRyuRgFd&#10;Jgu5Wg5/m2x33sYP/zehzUipj06z+ALhqfFv8b97rcP8eDgew+udcIO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iqrEAAAA3gAAAA8AAAAAAAAAAAAAAAAAmAIAAGRycy9k&#10;b3ducmV2LnhtbFBLBQYAAAAABAAEAPUAAACJAwAAAAA=&#10;" path="m,l1260348,e" filled="f" strokecolor="#181717" strokeweight=".48pt">
                  <v:stroke miterlimit="83231f" joinstyle="miter"/>
                  <v:path arrowok="t" textboxrect="0,0,1260348,0"/>
                </v:shape>
                <v:shape id="Shape 18378" o:spid="_x0000_s1028" style="position:absolute;left:16059;top:169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e2McA&#10;AADeAAAADwAAAGRycy9kb3ducmV2LnhtbESPQWvCQBCF74X+h2UEb3VjLRqjq4gg7UEUtRSPQ3aa&#10;pGZnQ3ar8d87h0JvM7w3730zX3auVldqQ+XZwHCQgCLOva24MPB52rykoEJEtlh7JgN3CrBcPD/N&#10;MbP+xge6HmOhJIRDhgbKGJtM65CX5DAMfEMs2rdvHUZZ20LbFm8S7mr9miRj7bBiaSixoXVJ+eX4&#10;6wzQZbrS75vRV1fsf3bpPZ6ntH0zpt/rVjNQkbr4b/67/rCCn44mwivvyAx6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6HtjHAAAA3gAAAA8AAAAAAAAAAAAAAAAAmAIAAGRy&#10;cy9kb3ducmV2LnhtbFBLBQYAAAAABAAEAPUAAACMAwAAAAA=&#10;" path="m,l1260348,e" filled="f" strokecolor="#181717" strokeweight=".48pt">
                  <v:stroke miterlimit="83231f" joinstyle="miter"/>
                  <v:path arrowok="t" textboxrect="0,0,1260348,0"/>
                </v:shape>
                <v:shape id="Shape 18379" o:spid="_x0000_s1029" style="position:absolute;left:30399;top:169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7Q8UA&#10;AADeAAAADwAAAGRycy9kb3ducmV2LnhtbERPS2vCQBC+F/oflin0phsftEl0FRGkPYjSKOJxyI5J&#10;NDsbsluN/94tCL3Nx/ec6bwztbhS6yrLCgb9CARxbnXFhYL9btWLQTiPrLG2TAru5GA+e32ZYqrt&#10;jX/omvlChBB2KSoovW9SKV1ekkHXtw1x4E62NegDbAupW7yFcFPLYRR9SIMVh4YSG1qWlF+yX6OA&#10;LslCfq1Gh67Ynjfx3R8TWo+Ven/rFhMQnjr/L366v3WYH48+E/h7J9w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rtDxQAAAN4AAAAPAAAAAAAAAAAAAAAAAJgCAABkcnMv&#10;ZG93bnJldi54bWxQSwUGAAAAAAQABAD1AAAAigMAAAAA&#10;" path="m,l1260348,e" filled="f" strokecolor="#181717" strokeweight=".48pt">
                  <v:stroke miterlimit="83231f" joinstyle="miter"/>
                  <v:path arrowok="t" textboxrect="0,0,1260348,0"/>
                </v:shape>
                <v:shape id="Shape 18380" o:spid="_x0000_s1030" style="position:absolute;left:1626;top:169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i+ccA&#10;AADeAAAADwAAAGRycy9kb3ducmV2LnhtbESPQWvCQBCF74L/YRnBm26spcToKiJIeygttSIeh+yY&#10;RLOzIbtq/PedQ8HbDPPmvfctVp2r1Y3aUHk2MBknoIhzbysuDOx/t6MUVIjIFmvPZOBBAVbLfm+B&#10;mfV3/qHbLhZKTDhkaKCMscm0DnlJDsPYN8RyO/nWYZS1LbRt8S7mrtYvSfKmHVYsCSU2tCkpv+yu&#10;zgBdZmv9vp0euuL7/JU+4nFGn6/GDAfdeg4qUhef4v/vDyv102kqAIIj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ZYvnHAAAA3gAAAA8AAAAAAAAAAAAAAAAAmAIAAGRy&#10;cy9kb3ducmV2LnhtbFBLBQYAAAAABAAEAPUAAACMAwAAAAA=&#10;" path="m,l1260348,e" filled="f" strokecolor="#181717" strokeweight=".48pt">
                  <v:stroke miterlimit="83231f" joinstyle="miter"/>
                  <v:path arrowok="t" textboxrect="0,0,1260348,0"/>
                </v:shape>
                <v:shape id="Shape 73108" o:spid="_x0000_s1031" style="position:absolute;width:59051;height:92528;visibility:visible;mso-wrap-style:square;v-text-anchor:top" coordsize="5905119,9252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KS8QA&#10;AADeAAAADwAAAGRycy9kb3ducmV2LnhtbERPTU8CMRC9m/gfmjHxJl00iFkoxGwi8aARkAPcJu24&#10;Xd1ON9sCy793DiYeX973fDmEVp2oT01kA+NRAYrYRtdwbWD3+XL3BCplZIdtZDJwoQTLxfXVHEsX&#10;z7yh0zbXSkI4lWjA59yVWifrKWAaxY5YuK/YB8wC+1q7Hs8SHlp9XxSPOmDD0uCxo8qT/dkeg5Tk&#10;qCu7el/H7+lhUq2Ob/sPb425vRmeZ6AyDflf/Od+dQamD+NC9soduQ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hCkvEAAAA3gAAAA8AAAAAAAAAAAAAAAAAmAIAAGRycy9k&#10;b3ducmV2LnhtbFBLBQYAAAAABAAEAPUAAACJAwAAAAA=&#10;" path="m,l5905119,r,9252839l,9252839,,e" strokecolor="white" strokeweight=".48pt">
                  <v:stroke miterlimit="127" joinstyle="miter"/>
                  <v:path arrowok="t" textboxrect="0,0,5905119,9252839"/>
                </v:shape>
                <v:rect id="Rectangle 18392" o:spid="_x0000_s1032" style="position:absolute;left:16059;top:17499;width:26836;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9cUA&#10;AADeAAAADwAAAGRycy9kb3ducmV2LnhtbERPS2vCQBC+F/oflil4q5takCRmI9IHeqymoN6G7JiE&#10;ZmdDdmuiv74rCL3Nx/ecbDmaVpypd41lBS/TCARxaXXDlYLv4vM5BuE8ssbWMim4kINl/viQYart&#10;wFs673wlQgi7FBXU3neplK6syaCb2o44cCfbG/QB9pXUPQ4h3LRyFkVzabDh0FBjR281lT+7X6Ng&#10;HXerw8Zeh6r9OK73X/vkvUi8UpOncbUA4Wn0/+K7e6PD/Pg1mc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71xQAAAN4AAAAPAAAAAAAAAAAAAAAAAJgCAABkcnMv&#10;ZG93bnJldi54bWxQSwUGAAAAAAQABAD1AAAAigMAAAAA&#10;" filled="f" stroked="f">
                  <v:textbox inset="0,0,0,0">
                    <w:txbxContent>
                      <w:p w14:paraId="34F7DFC3" w14:textId="77777777" w:rsidR="00203180" w:rsidRDefault="00EE6750">
                        <w:pPr>
                          <w:spacing w:after="160" w:line="259" w:lineRule="auto"/>
                          <w:ind w:left="0" w:firstLine="0"/>
                        </w:pPr>
                        <w:r>
                          <w:rPr>
                            <w:b/>
                            <w:spacing w:val="-3"/>
                            <w:w w:val="108"/>
                            <w:sz w:val="32"/>
                          </w:rPr>
                          <w:t>Opleiden</w:t>
                        </w:r>
                        <w:r>
                          <w:rPr>
                            <w:b/>
                            <w:spacing w:val="20"/>
                            <w:w w:val="108"/>
                            <w:sz w:val="32"/>
                          </w:rPr>
                          <w:t xml:space="preserve"> </w:t>
                        </w:r>
                        <w:r>
                          <w:rPr>
                            <w:b/>
                            <w:spacing w:val="-3"/>
                            <w:w w:val="108"/>
                            <w:sz w:val="32"/>
                          </w:rPr>
                          <w:t>in</w:t>
                        </w:r>
                        <w:r>
                          <w:rPr>
                            <w:b/>
                            <w:spacing w:val="20"/>
                            <w:w w:val="108"/>
                            <w:sz w:val="32"/>
                          </w:rPr>
                          <w:t xml:space="preserve"> </w:t>
                        </w:r>
                        <w:r>
                          <w:rPr>
                            <w:b/>
                            <w:spacing w:val="-3"/>
                            <w:w w:val="108"/>
                            <w:sz w:val="32"/>
                          </w:rPr>
                          <w:t>de</w:t>
                        </w:r>
                        <w:r>
                          <w:rPr>
                            <w:b/>
                            <w:spacing w:val="20"/>
                            <w:w w:val="108"/>
                            <w:sz w:val="32"/>
                          </w:rPr>
                          <w:t xml:space="preserve"> </w:t>
                        </w:r>
                        <w:r>
                          <w:rPr>
                            <w:b/>
                            <w:spacing w:val="-3"/>
                            <w:w w:val="108"/>
                            <w:sz w:val="32"/>
                          </w:rPr>
                          <w:t>praktijk</w:t>
                        </w:r>
                      </w:p>
                    </w:txbxContent>
                  </v:textbox>
                </v:rect>
                <v:rect id="Rectangle 18393" o:spid="_x0000_s1033" style="position:absolute;left:16059;top:22376;width:35709;height:2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bbsUA&#10;AADeAAAADwAAAGRycy9kb3ducmV2LnhtbERPTWvCQBC9F/oflil4q5sqlCRmI9Ja9FhNQb0N2TEJ&#10;zc6G7NbE/vquIPQ2j/c52XI0rbhQ7xrLCl6mEQji0uqGKwVfxcdzDMJ5ZI2tZVJwJQfL/PEhw1Tb&#10;gXd02ftKhBB2KSqove9SKV1Zk0E3tR1x4M62N+gD7CupexxCuGnlLIpepcGGQ0ONHb3VVH7vf4yC&#10;Tdytjlv7O1Tt+rQ5fB6S9yLxSk2extUChKfR/4vv7q0O8+N5Mo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FtuxQAAAN4AAAAPAAAAAAAAAAAAAAAAAJgCAABkcnMv&#10;ZG93bnJldi54bWxQSwUGAAAAAAQABAD1AAAAigMAAAAA&#10;" filled="f" stroked="f">
                  <v:textbox inset="0,0,0,0">
                    <w:txbxContent>
                      <w:p w14:paraId="34F7DFC4" w14:textId="77777777" w:rsidR="00203180" w:rsidRDefault="00EE6750">
                        <w:pPr>
                          <w:spacing w:after="160" w:line="259" w:lineRule="auto"/>
                          <w:ind w:left="0" w:firstLine="0"/>
                        </w:pPr>
                        <w:r>
                          <w:rPr>
                            <w:b/>
                            <w:spacing w:val="-3"/>
                            <w:w w:val="106"/>
                            <w:sz w:val="32"/>
                          </w:rPr>
                          <w:t>Reader</w:t>
                        </w:r>
                        <w:r>
                          <w:rPr>
                            <w:b/>
                            <w:spacing w:val="23"/>
                            <w:w w:val="106"/>
                            <w:sz w:val="32"/>
                          </w:rPr>
                          <w:t xml:space="preserve"> </w:t>
                        </w:r>
                        <w:r>
                          <w:rPr>
                            <w:b/>
                            <w:spacing w:val="-3"/>
                            <w:w w:val="106"/>
                            <w:sz w:val="32"/>
                          </w:rPr>
                          <w:t>Cursus</w:t>
                        </w:r>
                        <w:r>
                          <w:rPr>
                            <w:b/>
                            <w:spacing w:val="23"/>
                            <w:w w:val="106"/>
                            <w:sz w:val="32"/>
                          </w:rPr>
                          <w:t xml:space="preserve"> </w:t>
                        </w:r>
                        <w:r>
                          <w:rPr>
                            <w:b/>
                            <w:spacing w:val="-3"/>
                            <w:w w:val="106"/>
                            <w:sz w:val="32"/>
                          </w:rPr>
                          <w:t>Praktijkopleider</w:t>
                        </w:r>
                      </w:p>
                    </w:txbxContent>
                  </v:textbox>
                </v:rect>
                <w10:anchorlock/>
              </v:group>
            </w:pict>
          </mc:Fallback>
        </mc:AlternateContent>
      </w:r>
    </w:p>
    <w:p w14:paraId="34F7D9CE" w14:textId="77777777" w:rsidR="00203180" w:rsidRDefault="00EE6750">
      <w:pPr>
        <w:spacing w:after="0" w:line="259" w:lineRule="auto"/>
        <w:ind w:left="-2576" w:right="-160" w:firstLine="0"/>
      </w:pPr>
      <w:r>
        <w:rPr>
          <w:noProof/>
          <w:color w:val="000000"/>
          <w:sz w:val="22"/>
        </w:rPr>
        <w:lastRenderedPageBreak/>
        <mc:AlternateContent>
          <mc:Choice Requires="wpg">
            <w:drawing>
              <wp:inline distT="0" distB="0" distL="0" distR="0" wp14:anchorId="34F7DEE7" wp14:editId="34F7DEE8">
                <wp:extent cx="6023865" cy="9318244"/>
                <wp:effectExtent l="0" t="0" r="0" b="0"/>
                <wp:docPr id="52111" name="Group 52111"/>
                <wp:cNvGraphicFramePr/>
                <a:graphic xmlns:a="http://schemas.openxmlformats.org/drawingml/2006/main">
                  <a:graphicData uri="http://schemas.microsoft.com/office/word/2010/wordprocessingGroup">
                    <wpg:wgp>
                      <wpg:cNvGrpSpPr/>
                      <wpg:grpSpPr>
                        <a:xfrm>
                          <a:off x="0" y="0"/>
                          <a:ext cx="6023865" cy="9318244"/>
                          <a:chOff x="0" y="0"/>
                          <a:chExt cx="6023865" cy="9318244"/>
                        </a:xfrm>
                      </wpg:grpSpPr>
                      <wps:wsp>
                        <wps:cNvPr id="18401" name="Shape 18401"/>
                        <wps:cNvSpPr/>
                        <wps:spPr>
                          <a:xfrm>
                            <a:off x="4518914" y="133224"/>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18402" name="Shape 18402"/>
                        <wps:cNvSpPr/>
                        <wps:spPr>
                          <a:xfrm>
                            <a:off x="1638554" y="137795"/>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18403" name="Shape 18403"/>
                        <wps:cNvSpPr/>
                        <wps:spPr>
                          <a:xfrm>
                            <a:off x="3072638" y="137795"/>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18404" name="Shape 18404"/>
                        <wps:cNvSpPr/>
                        <wps:spPr>
                          <a:xfrm>
                            <a:off x="195326" y="137795"/>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18406" name="Shape 18406"/>
                        <wps:cNvSpPr/>
                        <wps:spPr>
                          <a:xfrm>
                            <a:off x="4595876" y="9086597"/>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73123" name="Shape 73123"/>
                        <wps:cNvSpPr/>
                        <wps:spPr>
                          <a:xfrm>
                            <a:off x="0" y="0"/>
                            <a:ext cx="6023865" cy="9318244"/>
                          </a:xfrm>
                          <a:custGeom>
                            <a:avLst/>
                            <a:gdLst/>
                            <a:ahLst/>
                            <a:cxnLst/>
                            <a:rect l="0" t="0" r="0" b="0"/>
                            <a:pathLst>
                              <a:path w="6023865" h="9318244">
                                <a:moveTo>
                                  <a:pt x="0" y="0"/>
                                </a:moveTo>
                                <a:lnTo>
                                  <a:pt x="6023865" y="0"/>
                                </a:lnTo>
                                <a:lnTo>
                                  <a:pt x="6023865" y="9318244"/>
                                </a:lnTo>
                                <a:lnTo>
                                  <a:pt x="0" y="9318244"/>
                                </a:lnTo>
                                <a:lnTo>
                                  <a:pt x="0" y="0"/>
                                </a:lnTo>
                              </a:path>
                            </a:pathLst>
                          </a:custGeom>
                          <a:ln w="6096" cap="flat">
                            <a:miter lim="12700000"/>
                          </a:ln>
                        </wps:spPr>
                        <wps:style>
                          <a:lnRef idx="1">
                            <a:srgbClr val="FFFFFF"/>
                          </a:lnRef>
                          <a:fillRef idx="1">
                            <a:srgbClr val="FFFFFF"/>
                          </a:fillRef>
                          <a:effectRef idx="0">
                            <a:scrgbClr r="0" g="0" b="0"/>
                          </a:effectRef>
                          <a:fontRef idx="none"/>
                        </wps:style>
                        <wps:bodyPr/>
                      </wps:wsp>
                    </wpg:wgp>
                  </a:graphicData>
                </a:graphic>
              </wp:inline>
            </w:drawing>
          </mc:Choice>
          <mc:Fallback>
            <w:pict>
              <v:group w14:anchorId="6C129B4D" id="Group 52111" o:spid="_x0000_s1026" style="width:474.3pt;height:733.7pt;mso-position-horizontal-relative:char;mso-position-vertical-relative:line" coordsize="60238,9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">
                <v:shape id="Shape 18401" o:spid="_x0000_s1027" style="position:absolute;left:45189;top:1332;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wJXcMA&#10;AADeAAAADwAAAGRycy9kb3ducmV2LnhtbERPS4vCMBC+L+x/CLPgbU1dRWo1iiyIHkTxgXgcmrGt&#10;NpPSRK3/3giCt/n4njOaNKYUN6pdYVlBpx2BIE6tLjhTsN/NfmMQziNrLC2Tggc5mIy/v0aYaHvn&#10;Dd22PhMhhF2CCnLvq0RKl+Zk0LVtRRy4k60N+gDrTOoa7yHclPIvivrSYMGhIceK/nNKL9urUUCX&#10;wVTOZ91Dk63Pq/jhjwNa9pRq/TTTIQhPjf+I3+6FDvPjXtSB1zvhB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wJXcMAAADeAAAADwAAAAAAAAAAAAAAAACYAgAAZHJzL2Rv&#10;d25yZXYueG1sUEsFBgAAAAAEAAQA9QAAAIgDAAAAAA==&#10;" path="m,l1260348,e" filled="f" strokecolor="#181717" strokeweight=".48pt">
                  <v:stroke miterlimit="83231f" joinstyle="miter"/>
                  <v:path arrowok="t" textboxrect="0,0,1260348,0"/>
                </v:shape>
                <v:shape id="Shape 18402" o:spid="_x0000_s1028" style="position:absolute;left:16385;top:1377;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6XKsUA&#10;AADeAAAADwAAAGRycy9kb3ducmV2LnhtbERPTWvCQBC9F/oflhG81Y02lJi6ihRCPYhSW0qPQ3ZM&#10;otnZkF2T+O9doeBtHu9zFqvB1KKj1lWWFUwnEQji3OqKCwU/39lLAsJ5ZI21ZVJwJQer5fPTAlNt&#10;e/6i7uALEULYpaig9L5JpXR5SQbdxDbEgTva1qAPsC2kbrEP4aaWsyh6kwYrDg0lNvRRUn4+XIwC&#10;Os/X8jN7/R2K/WmXXP3fnLaxUuPRsH4H4WnwD/G/e6PD/CSOZnB/J9w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pcqxQAAAN4AAAAPAAAAAAAAAAAAAAAAAJgCAABkcnMv&#10;ZG93bnJldi54bWxQSwUGAAAAAAQABAD1AAAAigMAAAAA&#10;" path="m,l1260348,e" filled="f" strokecolor="#181717" strokeweight=".48pt">
                  <v:stroke miterlimit="83231f" joinstyle="miter"/>
                  <v:path arrowok="t" textboxrect="0,0,1260348,0"/>
                </v:shape>
                <v:shape id="Shape 18403" o:spid="_x0000_s1029" style="position:absolute;left:30726;top:1377;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yscUA&#10;AADeAAAADwAAAGRycy9kb3ducmV2LnhtbERPTWvCQBC9C/6HZQq96aZNKDF1FRGkPZSKsZQeh+yY&#10;RLOzIbtN4r/vCgVv83ifs1yPphE9da62rOBpHoEgLqyuuVTwddzNUhDOI2tsLJOCKzlYr6aTJWba&#10;DnygPvelCCHsMlRQed9mUrqiIoNublviwJ1sZ9AH2JVSdziEcNPI5yh6kQZrDg0VtrStqLjkv0YB&#10;XRYb+baLv8dyf/5Mr/5nQR+JUo8P4+YVhKfR38X/7ncd5qdJFMP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jKxxQAAAN4AAAAPAAAAAAAAAAAAAAAAAJgCAABkcnMv&#10;ZG93bnJldi54bWxQSwUGAAAAAAQABAD1AAAAigMAAAAA&#10;" path="m,l1260348,e" filled="f" strokecolor="#181717" strokeweight=".48pt">
                  <v:stroke miterlimit="83231f" joinstyle="miter"/>
                  <v:path arrowok="t" textboxrect="0,0,1260348,0"/>
                </v:shape>
                <v:shape id="Shape 18404" o:spid="_x0000_s1030" style="position:absolute;left:1953;top:1377;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qxcUA&#10;AADeAAAADwAAAGRycy9kb3ducmV2LnhtbERPTWvCQBC9C/6HZYTedFMNElNXCYLYQ6nUltLjkJ0m&#10;abKzIbs1yb/vCkJv83ifs90PphFX6lxlWcHjIgJBnFtdcaHg4/04T0A4j6yxsUwKRnKw300nW0y1&#10;7fmNrhdfiBDCLkUFpfdtKqXLSzLoFrYlDty37Qz6ALtC6g77EG4auYyitTRYcWgosaVDSXl9+TUK&#10;qN5k8nRcfQ7F+ec1Gf3Xhl5ipR5mQ/YEwtPg/8V397MO85M4iuH2TrhB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6rFxQAAAN4AAAAPAAAAAAAAAAAAAAAAAJgCAABkcnMv&#10;ZG93bnJldi54bWxQSwUGAAAAAAQABAD1AAAAigMAAAAA&#10;" path="m,l1260348,e" filled="f" strokecolor="#181717" strokeweight=".48pt">
                  <v:stroke miterlimit="83231f" joinstyle="miter"/>
                  <v:path arrowok="t" textboxrect="0,0,1260348,0"/>
                </v:shape>
                <v:shape id="Shape 18406" o:spid="_x0000_s1031" style="position:absolute;left:45958;top:90865;width:510;height:510;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9qYMQA&#10;AADeAAAADwAAAGRycy9kb3ducmV2LnhtbERPS2sCMRC+F/ofwhR6q1lbsbI1il0Q9FDw0UOPw2a6&#10;G7qZhCSu6783QsHbfHzPmS8H24meQjSOFYxHBQji2mnDjYLv4/plBiImZI2dY1JwoQjLxePDHEvt&#10;zryn/pAakUM4lqigTcmXUsa6JYtx5Dxx5n5dsJgyDI3UAc853HbytSim0qLh3NCip6ql+u9wsgrC&#10;anf8NL7fVJWkt/efsfny24tSz0/D6gNEoiHdxf/ujc7zZ5NiCrd38g1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amDEAAAA3gAAAA8AAAAAAAAAAAAAAAAAmAIAAGRycy9k&#10;b3ducmV2LnhtbFBLBQYAAAAABAAEAPUAAACJAwAAAAA=&#10;" path="m,50927r50927,l50927,,,,,50927xe" filled="f" strokecolor="#181717" strokeweight=".24pt">
                  <v:stroke miterlimit="127" joinstyle="miter"/>
                  <v:path arrowok="t" textboxrect="0,0,50927,50927"/>
                </v:shape>
                <v:shape id="Shape 73123" o:spid="_x0000_s1032" style="position:absolute;width:60238;height:93182;visibility:visible;mso-wrap-style:square;v-text-anchor:top" coordsize="6023865,9318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G28UA&#10;AADeAAAADwAAAGRycy9kb3ducmV2LnhtbESPQYvCMBSE74L/ITxhb5qqoFKN4i4u7EEQdff+aJ5N&#10;sXkpTWzr/nojCB6HmfmGWW06W4qGal84VjAeJSCIM6cLzhX8nr+HCxA+IGssHZOCO3nYrPu9Faba&#10;tXyk5hRyESHsU1RgQqhSKX1myKIfuYo4ehdXWwxR1rnUNbYRbks5SZKZtFhwXDBY0Zeh7Hq6WQXy&#10;/3C3u3Z+3f3ZfeE+bxeTN41SH4NuuwQRqAvv8Kv9oxXMp+PJFJ534hW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MbbxQAAAN4AAAAPAAAAAAAAAAAAAAAAAJgCAABkcnMv&#10;ZG93bnJldi54bWxQSwUGAAAAAAQABAD1AAAAigMAAAAA&#10;" path="m,l6023865,r,9318244l,9318244,,e" strokecolor="white" strokeweight=".48pt">
                  <v:stroke miterlimit="127" joinstyle="miter"/>
                  <v:path arrowok="t" textboxrect="0,0,6023865,9318244"/>
                </v:shape>
                <w10:anchorlock/>
              </v:group>
            </w:pict>
          </mc:Fallback>
        </mc:AlternateContent>
      </w:r>
    </w:p>
    <w:p w14:paraId="34F7D9CF" w14:textId="77777777" w:rsidR="00203180" w:rsidRDefault="00EE6750">
      <w:pPr>
        <w:spacing w:after="157" w:line="259" w:lineRule="auto"/>
        <w:ind w:left="282" w:firstLine="0"/>
      </w:pPr>
      <w:r>
        <w:rPr>
          <w:b/>
          <w:sz w:val="56"/>
        </w:rPr>
        <w:lastRenderedPageBreak/>
        <w:t>Opleiden in de praktijk</w:t>
      </w:r>
    </w:p>
    <w:p w14:paraId="34F7D9D0" w14:textId="77777777" w:rsidR="00203180" w:rsidRDefault="00EE6750">
      <w:pPr>
        <w:pStyle w:val="Kop1"/>
        <w:spacing w:after="7808"/>
        <w:ind w:left="277"/>
      </w:pPr>
      <w:r>
        <w:t>Reader Cursus Praktijkopleider</w:t>
      </w:r>
    </w:p>
    <w:p w14:paraId="34F7D9D1" w14:textId="77777777" w:rsidR="00203180" w:rsidRDefault="00EE6750">
      <w:pPr>
        <w:spacing w:after="0" w:line="259" w:lineRule="auto"/>
        <w:ind w:left="-1091" w:firstLine="0"/>
      </w:pPr>
      <w:r>
        <w:rPr>
          <w:noProof/>
          <w:color w:val="000000"/>
          <w:sz w:val="22"/>
        </w:rPr>
        <mc:AlternateContent>
          <mc:Choice Requires="wpg">
            <w:drawing>
              <wp:inline distT="0" distB="0" distL="0" distR="0" wp14:anchorId="34F7DEE9" wp14:editId="34F7DEEA">
                <wp:extent cx="2761425" cy="768884"/>
                <wp:effectExtent l="0" t="0" r="0" b="0"/>
                <wp:docPr id="52075" name="Group 52075"/>
                <wp:cNvGraphicFramePr/>
                <a:graphic xmlns:a="http://schemas.openxmlformats.org/drawingml/2006/main">
                  <a:graphicData uri="http://schemas.microsoft.com/office/word/2010/wordprocessingGroup">
                    <wpg:wgp>
                      <wpg:cNvGrpSpPr/>
                      <wpg:grpSpPr>
                        <a:xfrm>
                          <a:off x="0" y="0"/>
                          <a:ext cx="2761425" cy="768884"/>
                          <a:chOff x="0" y="0"/>
                          <a:chExt cx="2761425" cy="768884"/>
                        </a:xfrm>
                      </wpg:grpSpPr>
                      <wps:wsp>
                        <wps:cNvPr id="18429" name="Shape 18429"/>
                        <wps:cNvSpPr/>
                        <wps:spPr>
                          <a:xfrm>
                            <a:off x="901433" y="549111"/>
                            <a:ext cx="37122" cy="54597"/>
                          </a:xfrm>
                          <a:custGeom>
                            <a:avLst/>
                            <a:gdLst/>
                            <a:ahLst/>
                            <a:cxnLst/>
                            <a:rect l="0" t="0" r="0" b="0"/>
                            <a:pathLst>
                              <a:path w="37122" h="54597">
                                <a:moveTo>
                                  <a:pt x="0" y="0"/>
                                </a:moveTo>
                                <a:lnTo>
                                  <a:pt x="36030" y="0"/>
                                </a:lnTo>
                                <a:lnTo>
                                  <a:pt x="36030" y="8915"/>
                                </a:lnTo>
                                <a:lnTo>
                                  <a:pt x="11786" y="8915"/>
                                </a:lnTo>
                                <a:lnTo>
                                  <a:pt x="11786" y="21754"/>
                                </a:lnTo>
                                <a:lnTo>
                                  <a:pt x="34633" y="21754"/>
                                </a:lnTo>
                                <a:lnTo>
                                  <a:pt x="34633" y="30670"/>
                                </a:lnTo>
                                <a:lnTo>
                                  <a:pt x="11786" y="30670"/>
                                </a:lnTo>
                                <a:lnTo>
                                  <a:pt x="11786" y="45288"/>
                                </a:lnTo>
                                <a:lnTo>
                                  <a:pt x="37122" y="45288"/>
                                </a:lnTo>
                                <a:lnTo>
                                  <a:pt x="37122" y="54597"/>
                                </a:lnTo>
                                <a:lnTo>
                                  <a:pt x="0" y="54597"/>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30" name="Shape 18430"/>
                        <wps:cNvSpPr/>
                        <wps:spPr>
                          <a:xfrm>
                            <a:off x="966407" y="564820"/>
                            <a:ext cx="19082" cy="39587"/>
                          </a:xfrm>
                          <a:custGeom>
                            <a:avLst/>
                            <a:gdLst/>
                            <a:ahLst/>
                            <a:cxnLst/>
                            <a:rect l="0" t="0" r="0" b="0"/>
                            <a:pathLst>
                              <a:path w="19082" h="39587">
                                <a:moveTo>
                                  <a:pt x="15316" y="0"/>
                                </a:moveTo>
                                <a:lnTo>
                                  <a:pt x="19082" y="1990"/>
                                </a:lnTo>
                                <a:lnTo>
                                  <a:pt x="19082" y="7589"/>
                                </a:lnTo>
                                <a:lnTo>
                                  <a:pt x="18885" y="7481"/>
                                </a:lnTo>
                                <a:cubicBezTo>
                                  <a:pt x="14275" y="7481"/>
                                  <a:pt x="11049" y="11735"/>
                                  <a:pt x="11049" y="19965"/>
                                </a:cubicBezTo>
                                <a:cubicBezTo>
                                  <a:pt x="11049" y="27788"/>
                                  <a:pt x="14275" y="32106"/>
                                  <a:pt x="18885" y="32106"/>
                                </a:cubicBezTo>
                                <a:lnTo>
                                  <a:pt x="19082" y="32003"/>
                                </a:lnTo>
                                <a:lnTo>
                                  <a:pt x="19082" y="37532"/>
                                </a:lnTo>
                                <a:lnTo>
                                  <a:pt x="15316" y="39587"/>
                                </a:lnTo>
                                <a:cubicBezTo>
                                  <a:pt x="6388" y="39587"/>
                                  <a:pt x="0" y="32106"/>
                                  <a:pt x="0" y="19622"/>
                                </a:cubicBezTo>
                                <a:cubicBezTo>
                                  <a:pt x="0" y="7481"/>
                                  <a:pt x="6388" y="0"/>
                                  <a:pt x="15316"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31" name="Shape 18431"/>
                        <wps:cNvSpPr/>
                        <wps:spPr>
                          <a:xfrm>
                            <a:off x="985488" y="549111"/>
                            <a:ext cx="19082" cy="54597"/>
                          </a:xfrm>
                          <a:custGeom>
                            <a:avLst/>
                            <a:gdLst/>
                            <a:ahLst/>
                            <a:cxnLst/>
                            <a:rect l="0" t="0" r="0" b="0"/>
                            <a:pathLst>
                              <a:path w="19082" h="54597">
                                <a:moveTo>
                                  <a:pt x="7677" y="0"/>
                                </a:moveTo>
                                <a:lnTo>
                                  <a:pt x="18739" y="0"/>
                                </a:lnTo>
                                <a:lnTo>
                                  <a:pt x="18739" y="46723"/>
                                </a:lnTo>
                                <a:cubicBezTo>
                                  <a:pt x="18739" y="49949"/>
                                  <a:pt x="18739" y="52819"/>
                                  <a:pt x="19082" y="54597"/>
                                </a:cubicBezTo>
                                <a:lnTo>
                                  <a:pt x="8376" y="54597"/>
                                </a:lnTo>
                                <a:lnTo>
                                  <a:pt x="8033" y="48857"/>
                                </a:lnTo>
                                <a:lnTo>
                                  <a:pt x="0" y="53241"/>
                                </a:lnTo>
                                <a:lnTo>
                                  <a:pt x="0" y="47712"/>
                                </a:lnTo>
                                <a:lnTo>
                                  <a:pt x="5794" y="44678"/>
                                </a:lnTo>
                                <a:cubicBezTo>
                                  <a:pt x="7226" y="42621"/>
                                  <a:pt x="8033" y="39585"/>
                                  <a:pt x="8033" y="35674"/>
                                </a:cubicBezTo>
                                <a:cubicBezTo>
                                  <a:pt x="8033" y="31756"/>
                                  <a:pt x="7226" y="28635"/>
                                  <a:pt x="5794" y="26494"/>
                                </a:cubicBezTo>
                                <a:lnTo>
                                  <a:pt x="0" y="23299"/>
                                </a:lnTo>
                                <a:lnTo>
                                  <a:pt x="0" y="17699"/>
                                </a:lnTo>
                                <a:lnTo>
                                  <a:pt x="7677" y="21754"/>
                                </a:lnTo>
                                <a:lnTo>
                                  <a:pt x="7677"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32" name="Shape 18432"/>
                        <wps:cNvSpPr/>
                        <wps:spPr>
                          <a:xfrm>
                            <a:off x="1035596" y="565506"/>
                            <a:ext cx="35687" cy="38901"/>
                          </a:xfrm>
                          <a:custGeom>
                            <a:avLst/>
                            <a:gdLst/>
                            <a:ahLst/>
                            <a:cxnLst/>
                            <a:rect l="0" t="0" r="0" b="0"/>
                            <a:pathLst>
                              <a:path w="35687" h="38901">
                                <a:moveTo>
                                  <a:pt x="0" y="0"/>
                                </a:moveTo>
                                <a:lnTo>
                                  <a:pt x="11100" y="0"/>
                                </a:lnTo>
                                <a:lnTo>
                                  <a:pt x="11100" y="22847"/>
                                </a:lnTo>
                                <a:cubicBezTo>
                                  <a:pt x="11100" y="28194"/>
                                  <a:pt x="12890" y="31077"/>
                                  <a:pt x="17501" y="31077"/>
                                </a:cubicBezTo>
                                <a:cubicBezTo>
                                  <a:pt x="21412" y="31077"/>
                                  <a:pt x="24282" y="28194"/>
                                  <a:pt x="24282" y="23546"/>
                                </a:cubicBezTo>
                                <a:lnTo>
                                  <a:pt x="24282" y="0"/>
                                </a:lnTo>
                                <a:lnTo>
                                  <a:pt x="35344" y="0"/>
                                </a:lnTo>
                                <a:lnTo>
                                  <a:pt x="35344" y="30671"/>
                                </a:lnTo>
                                <a:cubicBezTo>
                                  <a:pt x="35344" y="33198"/>
                                  <a:pt x="35344" y="35675"/>
                                  <a:pt x="35687" y="38202"/>
                                </a:cubicBezTo>
                                <a:lnTo>
                                  <a:pt x="25375" y="38202"/>
                                </a:lnTo>
                                <a:lnTo>
                                  <a:pt x="24981" y="32462"/>
                                </a:lnTo>
                                <a:cubicBezTo>
                                  <a:pt x="22161" y="37123"/>
                                  <a:pt x="18237" y="38901"/>
                                  <a:pt x="12497" y="38901"/>
                                </a:cubicBezTo>
                                <a:cubicBezTo>
                                  <a:pt x="3962" y="38901"/>
                                  <a:pt x="0" y="34239"/>
                                  <a:pt x="0" y="24626"/>
                                </a:cubicBez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33" name="Shape 18433"/>
                        <wps:cNvSpPr/>
                        <wps:spPr>
                          <a:xfrm>
                            <a:off x="1100582" y="564820"/>
                            <a:ext cx="32461" cy="39587"/>
                          </a:xfrm>
                          <a:custGeom>
                            <a:avLst/>
                            <a:gdLst/>
                            <a:ahLst/>
                            <a:cxnLst/>
                            <a:rect l="0" t="0" r="0" b="0"/>
                            <a:pathLst>
                              <a:path w="32461" h="39587">
                                <a:moveTo>
                                  <a:pt x="17831" y="0"/>
                                </a:moveTo>
                                <a:cubicBezTo>
                                  <a:pt x="26759" y="0"/>
                                  <a:pt x="32461" y="5004"/>
                                  <a:pt x="32461" y="13526"/>
                                </a:cubicBezTo>
                                <a:lnTo>
                                  <a:pt x="22098" y="13526"/>
                                </a:lnTo>
                                <a:cubicBezTo>
                                  <a:pt x="21755" y="8916"/>
                                  <a:pt x="19964" y="6783"/>
                                  <a:pt x="16751" y="6783"/>
                                </a:cubicBezTo>
                                <a:cubicBezTo>
                                  <a:pt x="13183" y="6783"/>
                                  <a:pt x="11392" y="11050"/>
                                  <a:pt x="11392" y="18872"/>
                                </a:cubicBezTo>
                                <a:cubicBezTo>
                                  <a:pt x="11392" y="27788"/>
                                  <a:pt x="12827" y="31763"/>
                                  <a:pt x="17094" y="31763"/>
                                </a:cubicBezTo>
                                <a:cubicBezTo>
                                  <a:pt x="20320" y="31763"/>
                                  <a:pt x="21755" y="29235"/>
                                  <a:pt x="22098" y="24232"/>
                                </a:cubicBezTo>
                                <a:lnTo>
                                  <a:pt x="32461" y="24232"/>
                                </a:lnTo>
                                <a:cubicBezTo>
                                  <a:pt x="32461" y="34240"/>
                                  <a:pt x="26759" y="39587"/>
                                  <a:pt x="17094" y="39587"/>
                                </a:cubicBezTo>
                                <a:cubicBezTo>
                                  <a:pt x="6782" y="39587"/>
                                  <a:pt x="0" y="32106"/>
                                  <a:pt x="0" y="19266"/>
                                </a:cubicBezTo>
                                <a:cubicBezTo>
                                  <a:pt x="0" y="7125"/>
                                  <a:pt x="6782" y="0"/>
                                  <a:pt x="17831"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34" name="Shape 18434"/>
                        <wps:cNvSpPr/>
                        <wps:spPr>
                          <a:xfrm>
                            <a:off x="1160158" y="579952"/>
                            <a:ext cx="16948" cy="24797"/>
                          </a:xfrm>
                          <a:custGeom>
                            <a:avLst/>
                            <a:gdLst/>
                            <a:ahLst/>
                            <a:cxnLst/>
                            <a:rect l="0" t="0" r="0" b="0"/>
                            <a:pathLst>
                              <a:path w="16948" h="24797">
                                <a:moveTo>
                                  <a:pt x="16948" y="0"/>
                                </a:moveTo>
                                <a:lnTo>
                                  <a:pt x="16948" y="6558"/>
                                </a:lnTo>
                                <a:lnTo>
                                  <a:pt x="13554" y="7283"/>
                                </a:lnTo>
                                <a:cubicBezTo>
                                  <a:pt x="11684" y="8404"/>
                                  <a:pt x="10706" y="10014"/>
                                  <a:pt x="10706" y="11970"/>
                                </a:cubicBezTo>
                                <a:cubicBezTo>
                                  <a:pt x="10706" y="15183"/>
                                  <a:pt x="12827" y="16973"/>
                                  <a:pt x="16053" y="16973"/>
                                </a:cubicBezTo>
                                <a:lnTo>
                                  <a:pt x="16948" y="16556"/>
                                </a:lnTo>
                                <a:lnTo>
                                  <a:pt x="16948" y="22268"/>
                                </a:lnTo>
                                <a:lnTo>
                                  <a:pt x="12141" y="24797"/>
                                </a:lnTo>
                                <a:cubicBezTo>
                                  <a:pt x="5004" y="24797"/>
                                  <a:pt x="0" y="19793"/>
                                  <a:pt x="0" y="12656"/>
                                </a:cubicBezTo>
                                <a:cubicBezTo>
                                  <a:pt x="0" y="8395"/>
                                  <a:pt x="1784" y="5014"/>
                                  <a:pt x="5266" y="2698"/>
                                </a:cubicBezTo>
                                <a:lnTo>
                                  <a:pt x="16948"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35" name="Shape 18435"/>
                        <wps:cNvSpPr/>
                        <wps:spPr>
                          <a:xfrm>
                            <a:off x="1161593" y="564682"/>
                            <a:ext cx="15513" cy="11530"/>
                          </a:xfrm>
                          <a:custGeom>
                            <a:avLst/>
                            <a:gdLst/>
                            <a:ahLst/>
                            <a:cxnLst/>
                            <a:rect l="0" t="0" r="0" b="0"/>
                            <a:pathLst>
                              <a:path w="15513" h="11530">
                                <a:moveTo>
                                  <a:pt x="15513" y="0"/>
                                </a:moveTo>
                                <a:lnTo>
                                  <a:pt x="15513" y="7076"/>
                                </a:lnTo>
                                <a:lnTo>
                                  <a:pt x="11049" y="11530"/>
                                </a:lnTo>
                                <a:lnTo>
                                  <a:pt x="0" y="11530"/>
                                </a:lnTo>
                                <a:cubicBezTo>
                                  <a:pt x="172" y="7612"/>
                                  <a:pt x="1597" y="4676"/>
                                  <a:pt x="4318" y="2718"/>
                                </a:cubicBezTo>
                                <a:lnTo>
                                  <a:pt x="15513"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36" name="Shape 18436"/>
                        <wps:cNvSpPr/>
                        <wps:spPr>
                          <a:xfrm>
                            <a:off x="1177106" y="564465"/>
                            <a:ext cx="17291" cy="39243"/>
                          </a:xfrm>
                          <a:custGeom>
                            <a:avLst/>
                            <a:gdLst/>
                            <a:ahLst/>
                            <a:cxnLst/>
                            <a:rect l="0" t="0" r="0" b="0"/>
                            <a:pathLst>
                              <a:path w="17291" h="39243">
                                <a:moveTo>
                                  <a:pt x="895" y="0"/>
                                </a:moveTo>
                                <a:cubicBezTo>
                                  <a:pt x="6242" y="0"/>
                                  <a:pt x="10547" y="1791"/>
                                  <a:pt x="13379" y="4267"/>
                                </a:cubicBezTo>
                                <a:cubicBezTo>
                                  <a:pt x="16605" y="7138"/>
                                  <a:pt x="16605" y="10706"/>
                                  <a:pt x="16605" y="16053"/>
                                </a:cubicBezTo>
                                <a:lnTo>
                                  <a:pt x="16605" y="27457"/>
                                </a:lnTo>
                                <a:cubicBezTo>
                                  <a:pt x="16605" y="29590"/>
                                  <a:pt x="16948" y="33503"/>
                                  <a:pt x="17291" y="39243"/>
                                </a:cubicBezTo>
                                <a:lnTo>
                                  <a:pt x="7677" y="39243"/>
                                </a:lnTo>
                                <a:cubicBezTo>
                                  <a:pt x="7677" y="37808"/>
                                  <a:pt x="7334" y="36030"/>
                                  <a:pt x="7334" y="33896"/>
                                </a:cubicBezTo>
                                <a:lnTo>
                                  <a:pt x="0" y="37755"/>
                                </a:lnTo>
                                <a:lnTo>
                                  <a:pt x="0" y="32044"/>
                                </a:lnTo>
                                <a:lnTo>
                                  <a:pt x="4293" y="30043"/>
                                </a:lnTo>
                                <a:cubicBezTo>
                                  <a:pt x="5537" y="28432"/>
                                  <a:pt x="6242" y="26015"/>
                                  <a:pt x="6242" y="22796"/>
                                </a:cubicBezTo>
                                <a:cubicBezTo>
                                  <a:pt x="6242" y="22454"/>
                                  <a:pt x="6242" y="21755"/>
                                  <a:pt x="5899" y="21018"/>
                                </a:cubicBezTo>
                                <a:cubicBezTo>
                                  <a:pt x="5543" y="21018"/>
                                  <a:pt x="5201" y="21018"/>
                                  <a:pt x="4807" y="21018"/>
                                </a:cubicBezTo>
                                <a:lnTo>
                                  <a:pt x="0" y="22045"/>
                                </a:lnTo>
                                <a:lnTo>
                                  <a:pt x="0" y="15487"/>
                                </a:lnTo>
                                <a:lnTo>
                                  <a:pt x="3765" y="14618"/>
                                </a:lnTo>
                                <a:cubicBezTo>
                                  <a:pt x="4451" y="14618"/>
                                  <a:pt x="5201" y="14618"/>
                                  <a:pt x="6242" y="14618"/>
                                </a:cubicBezTo>
                                <a:cubicBezTo>
                                  <a:pt x="6242" y="14274"/>
                                  <a:pt x="6242" y="13526"/>
                                  <a:pt x="6242" y="13182"/>
                                </a:cubicBezTo>
                                <a:cubicBezTo>
                                  <a:pt x="6242" y="8522"/>
                                  <a:pt x="4451" y="6400"/>
                                  <a:pt x="895" y="6400"/>
                                </a:cubicBezTo>
                                <a:lnTo>
                                  <a:pt x="0" y="7293"/>
                                </a:lnTo>
                                <a:lnTo>
                                  <a:pt x="0" y="217"/>
                                </a:lnTo>
                                <a:lnTo>
                                  <a:pt x="895"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37" name="Shape 18437"/>
                        <wps:cNvSpPr/>
                        <wps:spPr>
                          <a:xfrm>
                            <a:off x="1220470" y="554114"/>
                            <a:ext cx="27114" cy="50292"/>
                          </a:xfrm>
                          <a:custGeom>
                            <a:avLst/>
                            <a:gdLst/>
                            <a:ahLst/>
                            <a:cxnLst/>
                            <a:rect l="0" t="0" r="0" b="0"/>
                            <a:pathLst>
                              <a:path w="27114" h="50292">
                                <a:moveTo>
                                  <a:pt x="18186" y="0"/>
                                </a:moveTo>
                                <a:lnTo>
                                  <a:pt x="18186" y="11392"/>
                                </a:lnTo>
                                <a:lnTo>
                                  <a:pt x="27114" y="11392"/>
                                </a:lnTo>
                                <a:lnTo>
                                  <a:pt x="27114" y="18872"/>
                                </a:lnTo>
                                <a:lnTo>
                                  <a:pt x="18186" y="18872"/>
                                </a:lnTo>
                                <a:lnTo>
                                  <a:pt x="18186" y="37465"/>
                                </a:lnTo>
                                <a:cubicBezTo>
                                  <a:pt x="18186" y="40284"/>
                                  <a:pt x="19634" y="41719"/>
                                  <a:pt x="22504" y="41719"/>
                                </a:cubicBezTo>
                                <a:cubicBezTo>
                                  <a:pt x="23546" y="41719"/>
                                  <a:pt x="24981" y="41719"/>
                                  <a:pt x="27114" y="41377"/>
                                </a:cubicBezTo>
                                <a:lnTo>
                                  <a:pt x="27114" y="49199"/>
                                </a:lnTo>
                                <a:cubicBezTo>
                                  <a:pt x="23546" y="49949"/>
                                  <a:pt x="20320" y="50292"/>
                                  <a:pt x="17145" y="50292"/>
                                </a:cubicBezTo>
                                <a:cubicBezTo>
                                  <a:pt x="10020" y="50292"/>
                                  <a:pt x="7137" y="46724"/>
                                  <a:pt x="7137" y="39586"/>
                                </a:cubicBezTo>
                                <a:lnTo>
                                  <a:pt x="7137" y="18872"/>
                                </a:lnTo>
                                <a:lnTo>
                                  <a:pt x="0" y="18872"/>
                                </a:lnTo>
                                <a:lnTo>
                                  <a:pt x="0" y="11392"/>
                                </a:lnTo>
                                <a:lnTo>
                                  <a:pt x="7137" y="11392"/>
                                </a:lnTo>
                                <a:lnTo>
                                  <a:pt x="7137" y="3911"/>
                                </a:lnTo>
                                <a:lnTo>
                                  <a:pt x="18186"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24" name="Shape 73124"/>
                        <wps:cNvSpPr/>
                        <wps:spPr>
                          <a:xfrm>
                            <a:off x="1276134" y="565506"/>
                            <a:ext cx="11049" cy="38202"/>
                          </a:xfrm>
                          <a:custGeom>
                            <a:avLst/>
                            <a:gdLst/>
                            <a:ahLst/>
                            <a:cxnLst/>
                            <a:rect l="0" t="0" r="0" b="0"/>
                            <a:pathLst>
                              <a:path w="11049" h="38202">
                                <a:moveTo>
                                  <a:pt x="0" y="0"/>
                                </a:moveTo>
                                <a:lnTo>
                                  <a:pt x="11049" y="0"/>
                                </a:lnTo>
                                <a:lnTo>
                                  <a:pt x="11049" y="38202"/>
                                </a:lnTo>
                                <a:lnTo>
                                  <a:pt x="0" y="38202"/>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25" name="Shape 73125"/>
                        <wps:cNvSpPr/>
                        <wps:spPr>
                          <a:xfrm>
                            <a:off x="1276134" y="549111"/>
                            <a:ext cx="11049" cy="9613"/>
                          </a:xfrm>
                          <a:custGeom>
                            <a:avLst/>
                            <a:gdLst/>
                            <a:ahLst/>
                            <a:cxnLst/>
                            <a:rect l="0" t="0" r="0" b="0"/>
                            <a:pathLst>
                              <a:path w="11049" h="9613">
                                <a:moveTo>
                                  <a:pt x="0" y="0"/>
                                </a:moveTo>
                                <a:lnTo>
                                  <a:pt x="11049" y="0"/>
                                </a:lnTo>
                                <a:lnTo>
                                  <a:pt x="11049" y="9613"/>
                                </a:lnTo>
                                <a:lnTo>
                                  <a:pt x="0" y="9613"/>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40" name="Shape 18440"/>
                        <wps:cNvSpPr/>
                        <wps:spPr>
                          <a:xfrm>
                            <a:off x="1316825" y="565097"/>
                            <a:ext cx="17469" cy="39162"/>
                          </a:xfrm>
                          <a:custGeom>
                            <a:avLst/>
                            <a:gdLst/>
                            <a:ahLst/>
                            <a:cxnLst/>
                            <a:rect l="0" t="0" r="0" b="0"/>
                            <a:pathLst>
                              <a:path w="17469" h="39162">
                                <a:moveTo>
                                  <a:pt x="17469" y="0"/>
                                </a:moveTo>
                                <a:lnTo>
                                  <a:pt x="17469" y="6545"/>
                                </a:lnTo>
                                <a:lnTo>
                                  <a:pt x="11049" y="14684"/>
                                </a:lnTo>
                                <a:lnTo>
                                  <a:pt x="17469" y="14684"/>
                                </a:lnTo>
                                <a:lnTo>
                                  <a:pt x="17469" y="21821"/>
                                </a:lnTo>
                                <a:lnTo>
                                  <a:pt x="10706" y="21821"/>
                                </a:lnTo>
                                <a:cubicBezTo>
                                  <a:pt x="10706" y="25212"/>
                                  <a:pt x="11325" y="27714"/>
                                  <a:pt x="12527" y="29368"/>
                                </a:cubicBezTo>
                                <a:lnTo>
                                  <a:pt x="17469" y="31655"/>
                                </a:lnTo>
                                <a:lnTo>
                                  <a:pt x="17469" y="39162"/>
                                </a:lnTo>
                                <a:lnTo>
                                  <a:pt x="4778" y="34180"/>
                                </a:lnTo>
                                <a:cubicBezTo>
                                  <a:pt x="1699" y="30835"/>
                                  <a:pt x="0" y="25929"/>
                                  <a:pt x="0" y="19687"/>
                                </a:cubicBezTo>
                                <a:cubicBezTo>
                                  <a:pt x="0" y="13267"/>
                                  <a:pt x="1699" y="8276"/>
                                  <a:pt x="4821" y="4890"/>
                                </a:cubicBezTo>
                                <a:lnTo>
                                  <a:pt x="17469"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41" name="Shape 18441"/>
                        <wps:cNvSpPr/>
                        <wps:spPr>
                          <a:xfrm>
                            <a:off x="1334294" y="591579"/>
                            <a:ext cx="16783" cy="12827"/>
                          </a:xfrm>
                          <a:custGeom>
                            <a:avLst/>
                            <a:gdLst/>
                            <a:ahLst/>
                            <a:cxnLst/>
                            <a:rect l="0" t="0" r="0" b="0"/>
                            <a:pathLst>
                              <a:path w="16783" h="12827">
                                <a:moveTo>
                                  <a:pt x="6814" y="0"/>
                                </a:moveTo>
                                <a:lnTo>
                                  <a:pt x="16783" y="0"/>
                                </a:lnTo>
                                <a:cubicBezTo>
                                  <a:pt x="16084" y="8165"/>
                                  <a:pt x="9989" y="12827"/>
                                  <a:pt x="375" y="12827"/>
                                </a:cubicBezTo>
                                <a:lnTo>
                                  <a:pt x="0" y="12680"/>
                                </a:lnTo>
                                <a:lnTo>
                                  <a:pt x="0" y="5173"/>
                                </a:lnTo>
                                <a:lnTo>
                                  <a:pt x="375" y="5346"/>
                                </a:lnTo>
                                <a:cubicBezTo>
                                  <a:pt x="3943" y="5346"/>
                                  <a:pt x="6077" y="3911"/>
                                  <a:pt x="6814"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42" name="Shape 18442"/>
                        <wps:cNvSpPr/>
                        <wps:spPr>
                          <a:xfrm>
                            <a:off x="1334294" y="564820"/>
                            <a:ext cx="17875" cy="22099"/>
                          </a:xfrm>
                          <a:custGeom>
                            <a:avLst/>
                            <a:gdLst/>
                            <a:ahLst/>
                            <a:cxnLst/>
                            <a:rect l="0" t="0" r="0" b="0"/>
                            <a:pathLst>
                              <a:path w="17875" h="22099">
                                <a:moveTo>
                                  <a:pt x="718" y="0"/>
                                </a:moveTo>
                                <a:cubicBezTo>
                                  <a:pt x="11767" y="0"/>
                                  <a:pt x="17875" y="6783"/>
                                  <a:pt x="17875" y="19622"/>
                                </a:cubicBezTo>
                                <a:cubicBezTo>
                                  <a:pt x="17875" y="20308"/>
                                  <a:pt x="17875" y="21400"/>
                                  <a:pt x="17875" y="22099"/>
                                </a:cubicBezTo>
                                <a:lnTo>
                                  <a:pt x="0" y="22099"/>
                                </a:lnTo>
                                <a:lnTo>
                                  <a:pt x="0" y="14961"/>
                                </a:lnTo>
                                <a:lnTo>
                                  <a:pt x="6420" y="14961"/>
                                </a:lnTo>
                                <a:cubicBezTo>
                                  <a:pt x="6420" y="9602"/>
                                  <a:pt x="4286" y="6783"/>
                                  <a:pt x="32" y="6783"/>
                                </a:cubicBezTo>
                                <a:lnTo>
                                  <a:pt x="0" y="6823"/>
                                </a:lnTo>
                                <a:lnTo>
                                  <a:pt x="0" y="278"/>
                                </a:lnTo>
                                <a:lnTo>
                                  <a:pt x="718"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43" name="Shape 18443"/>
                        <wps:cNvSpPr/>
                        <wps:spPr>
                          <a:xfrm>
                            <a:off x="1377137" y="565506"/>
                            <a:ext cx="39611" cy="38202"/>
                          </a:xfrm>
                          <a:custGeom>
                            <a:avLst/>
                            <a:gdLst/>
                            <a:ahLst/>
                            <a:cxnLst/>
                            <a:rect l="0" t="0" r="0" b="0"/>
                            <a:pathLst>
                              <a:path w="39611" h="38202">
                                <a:moveTo>
                                  <a:pt x="0" y="0"/>
                                </a:moveTo>
                                <a:lnTo>
                                  <a:pt x="11405" y="0"/>
                                </a:lnTo>
                                <a:lnTo>
                                  <a:pt x="19977" y="26074"/>
                                </a:lnTo>
                                <a:lnTo>
                                  <a:pt x="29248" y="0"/>
                                </a:lnTo>
                                <a:lnTo>
                                  <a:pt x="39611" y="0"/>
                                </a:lnTo>
                                <a:lnTo>
                                  <a:pt x="26022" y="38202"/>
                                </a:lnTo>
                                <a:lnTo>
                                  <a:pt x="13538" y="38202"/>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44" name="Shape 18444"/>
                        <wps:cNvSpPr/>
                        <wps:spPr>
                          <a:xfrm>
                            <a:off x="1443164" y="565163"/>
                            <a:ext cx="17298" cy="39163"/>
                          </a:xfrm>
                          <a:custGeom>
                            <a:avLst/>
                            <a:gdLst/>
                            <a:ahLst/>
                            <a:cxnLst/>
                            <a:rect l="0" t="0" r="0" b="0"/>
                            <a:pathLst>
                              <a:path w="17298" h="39163">
                                <a:moveTo>
                                  <a:pt x="17298" y="0"/>
                                </a:moveTo>
                                <a:lnTo>
                                  <a:pt x="17298" y="6683"/>
                                </a:lnTo>
                                <a:lnTo>
                                  <a:pt x="10706" y="14618"/>
                                </a:lnTo>
                                <a:lnTo>
                                  <a:pt x="17298" y="14618"/>
                                </a:lnTo>
                                <a:lnTo>
                                  <a:pt x="17298" y="21755"/>
                                </a:lnTo>
                                <a:lnTo>
                                  <a:pt x="10706" y="21755"/>
                                </a:lnTo>
                                <a:cubicBezTo>
                                  <a:pt x="10706" y="25147"/>
                                  <a:pt x="11239" y="27648"/>
                                  <a:pt x="12356" y="29302"/>
                                </a:cubicBezTo>
                                <a:lnTo>
                                  <a:pt x="17298" y="31666"/>
                                </a:lnTo>
                                <a:lnTo>
                                  <a:pt x="17298" y="39163"/>
                                </a:lnTo>
                                <a:lnTo>
                                  <a:pt x="4583" y="34114"/>
                                </a:lnTo>
                                <a:cubicBezTo>
                                  <a:pt x="1597" y="30769"/>
                                  <a:pt x="0" y="25864"/>
                                  <a:pt x="0" y="19621"/>
                                </a:cubicBezTo>
                                <a:cubicBezTo>
                                  <a:pt x="0" y="13202"/>
                                  <a:pt x="1699" y="8210"/>
                                  <a:pt x="4821" y="4824"/>
                                </a:cubicBezTo>
                                <a:lnTo>
                                  <a:pt x="17298"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45" name="Shape 18445"/>
                        <wps:cNvSpPr/>
                        <wps:spPr>
                          <a:xfrm>
                            <a:off x="1460462" y="591579"/>
                            <a:ext cx="16599" cy="12827"/>
                          </a:xfrm>
                          <a:custGeom>
                            <a:avLst/>
                            <a:gdLst/>
                            <a:ahLst/>
                            <a:cxnLst/>
                            <a:rect l="0" t="0" r="0" b="0"/>
                            <a:pathLst>
                              <a:path w="16599" h="12827">
                                <a:moveTo>
                                  <a:pt x="6934" y="0"/>
                                </a:moveTo>
                                <a:lnTo>
                                  <a:pt x="16599" y="0"/>
                                </a:lnTo>
                                <a:cubicBezTo>
                                  <a:pt x="15862" y="8165"/>
                                  <a:pt x="10160" y="12827"/>
                                  <a:pt x="203" y="12827"/>
                                </a:cubicBezTo>
                                <a:lnTo>
                                  <a:pt x="0" y="12747"/>
                                </a:lnTo>
                                <a:lnTo>
                                  <a:pt x="0" y="5249"/>
                                </a:lnTo>
                                <a:lnTo>
                                  <a:pt x="203" y="5346"/>
                                </a:lnTo>
                                <a:cubicBezTo>
                                  <a:pt x="3772" y="5346"/>
                                  <a:pt x="5893" y="3911"/>
                                  <a:pt x="6934"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46" name="Shape 18446"/>
                        <wps:cNvSpPr/>
                        <wps:spPr>
                          <a:xfrm>
                            <a:off x="1460462" y="564820"/>
                            <a:ext cx="18047" cy="22099"/>
                          </a:xfrm>
                          <a:custGeom>
                            <a:avLst/>
                            <a:gdLst/>
                            <a:ahLst/>
                            <a:cxnLst/>
                            <a:rect l="0" t="0" r="0" b="0"/>
                            <a:pathLst>
                              <a:path w="18047" h="22099">
                                <a:moveTo>
                                  <a:pt x="889" y="0"/>
                                </a:moveTo>
                                <a:cubicBezTo>
                                  <a:pt x="11595" y="0"/>
                                  <a:pt x="18047" y="6783"/>
                                  <a:pt x="18047" y="19622"/>
                                </a:cubicBezTo>
                                <a:cubicBezTo>
                                  <a:pt x="18047" y="20308"/>
                                  <a:pt x="18047" y="21400"/>
                                  <a:pt x="17640" y="22099"/>
                                </a:cubicBezTo>
                                <a:lnTo>
                                  <a:pt x="0" y="22099"/>
                                </a:lnTo>
                                <a:lnTo>
                                  <a:pt x="0" y="14961"/>
                                </a:lnTo>
                                <a:lnTo>
                                  <a:pt x="6591" y="14961"/>
                                </a:lnTo>
                                <a:cubicBezTo>
                                  <a:pt x="6591" y="9602"/>
                                  <a:pt x="4457" y="6783"/>
                                  <a:pt x="203" y="6783"/>
                                </a:cubicBezTo>
                                <a:lnTo>
                                  <a:pt x="0" y="7027"/>
                                </a:lnTo>
                                <a:lnTo>
                                  <a:pt x="0" y="343"/>
                                </a:lnTo>
                                <a:lnTo>
                                  <a:pt x="889"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47" name="Shape 18447"/>
                        <wps:cNvSpPr/>
                        <wps:spPr>
                          <a:xfrm>
                            <a:off x="1550568" y="565506"/>
                            <a:ext cx="35344" cy="38901"/>
                          </a:xfrm>
                          <a:custGeom>
                            <a:avLst/>
                            <a:gdLst/>
                            <a:ahLst/>
                            <a:cxnLst/>
                            <a:rect l="0" t="0" r="0" b="0"/>
                            <a:pathLst>
                              <a:path w="35344" h="38901">
                                <a:moveTo>
                                  <a:pt x="0" y="0"/>
                                </a:moveTo>
                                <a:lnTo>
                                  <a:pt x="11049" y="0"/>
                                </a:lnTo>
                                <a:lnTo>
                                  <a:pt x="11049" y="22847"/>
                                </a:lnTo>
                                <a:cubicBezTo>
                                  <a:pt x="11049" y="28194"/>
                                  <a:pt x="12484" y="31077"/>
                                  <a:pt x="17145" y="31077"/>
                                </a:cubicBezTo>
                                <a:cubicBezTo>
                                  <a:pt x="21412" y="31077"/>
                                  <a:pt x="24282" y="28194"/>
                                  <a:pt x="24282" y="23546"/>
                                </a:cubicBezTo>
                                <a:lnTo>
                                  <a:pt x="24282" y="0"/>
                                </a:lnTo>
                                <a:lnTo>
                                  <a:pt x="35344" y="0"/>
                                </a:lnTo>
                                <a:lnTo>
                                  <a:pt x="35344" y="30671"/>
                                </a:lnTo>
                                <a:cubicBezTo>
                                  <a:pt x="35344" y="33198"/>
                                  <a:pt x="35344" y="35675"/>
                                  <a:pt x="35344" y="38202"/>
                                </a:cubicBezTo>
                                <a:lnTo>
                                  <a:pt x="24981" y="38202"/>
                                </a:lnTo>
                                <a:lnTo>
                                  <a:pt x="24638" y="32462"/>
                                </a:lnTo>
                                <a:cubicBezTo>
                                  <a:pt x="21755" y="37123"/>
                                  <a:pt x="18186" y="38901"/>
                                  <a:pt x="12484" y="38901"/>
                                </a:cubicBezTo>
                                <a:cubicBezTo>
                                  <a:pt x="3912" y="38901"/>
                                  <a:pt x="0" y="34239"/>
                                  <a:pt x="0" y="24626"/>
                                </a:cubicBez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26" name="Shape 73126"/>
                        <wps:cNvSpPr/>
                        <wps:spPr>
                          <a:xfrm>
                            <a:off x="1617282" y="565506"/>
                            <a:ext cx="11100" cy="38202"/>
                          </a:xfrm>
                          <a:custGeom>
                            <a:avLst/>
                            <a:gdLst/>
                            <a:ahLst/>
                            <a:cxnLst/>
                            <a:rect l="0" t="0" r="0" b="0"/>
                            <a:pathLst>
                              <a:path w="11100" h="38202">
                                <a:moveTo>
                                  <a:pt x="0" y="0"/>
                                </a:moveTo>
                                <a:lnTo>
                                  <a:pt x="11100" y="0"/>
                                </a:lnTo>
                                <a:lnTo>
                                  <a:pt x="11100" y="38202"/>
                                </a:lnTo>
                                <a:lnTo>
                                  <a:pt x="0" y="38202"/>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27" name="Shape 73127"/>
                        <wps:cNvSpPr/>
                        <wps:spPr>
                          <a:xfrm>
                            <a:off x="1617282" y="549111"/>
                            <a:ext cx="11100" cy="9613"/>
                          </a:xfrm>
                          <a:custGeom>
                            <a:avLst/>
                            <a:gdLst/>
                            <a:ahLst/>
                            <a:cxnLst/>
                            <a:rect l="0" t="0" r="0" b="0"/>
                            <a:pathLst>
                              <a:path w="11100" h="9613">
                                <a:moveTo>
                                  <a:pt x="0" y="0"/>
                                </a:moveTo>
                                <a:lnTo>
                                  <a:pt x="11100" y="0"/>
                                </a:lnTo>
                                <a:lnTo>
                                  <a:pt x="11100" y="9613"/>
                                </a:lnTo>
                                <a:lnTo>
                                  <a:pt x="0" y="9613"/>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50" name="Shape 18450"/>
                        <wps:cNvSpPr/>
                        <wps:spPr>
                          <a:xfrm>
                            <a:off x="1655153" y="554114"/>
                            <a:ext cx="27102" cy="50292"/>
                          </a:xfrm>
                          <a:custGeom>
                            <a:avLst/>
                            <a:gdLst/>
                            <a:ahLst/>
                            <a:cxnLst/>
                            <a:rect l="0" t="0" r="0" b="0"/>
                            <a:pathLst>
                              <a:path w="27102" h="50292">
                                <a:moveTo>
                                  <a:pt x="18186" y="0"/>
                                </a:moveTo>
                                <a:lnTo>
                                  <a:pt x="18186" y="11392"/>
                                </a:lnTo>
                                <a:lnTo>
                                  <a:pt x="27102" y="11392"/>
                                </a:lnTo>
                                <a:lnTo>
                                  <a:pt x="27102" y="18872"/>
                                </a:lnTo>
                                <a:lnTo>
                                  <a:pt x="18186" y="18872"/>
                                </a:lnTo>
                                <a:lnTo>
                                  <a:pt x="18186" y="37465"/>
                                </a:lnTo>
                                <a:cubicBezTo>
                                  <a:pt x="18186" y="40284"/>
                                  <a:pt x="19622" y="41719"/>
                                  <a:pt x="22454" y="41719"/>
                                </a:cubicBezTo>
                                <a:cubicBezTo>
                                  <a:pt x="23533" y="41719"/>
                                  <a:pt x="25324" y="41719"/>
                                  <a:pt x="27102" y="41377"/>
                                </a:cubicBezTo>
                                <a:lnTo>
                                  <a:pt x="27102" y="49199"/>
                                </a:lnTo>
                                <a:cubicBezTo>
                                  <a:pt x="23533" y="49949"/>
                                  <a:pt x="20320" y="50292"/>
                                  <a:pt x="17094" y="50292"/>
                                </a:cubicBezTo>
                                <a:cubicBezTo>
                                  <a:pt x="9957" y="50292"/>
                                  <a:pt x="7138" y="46724"/>
                                  <a:pt x="7138" y="39586"/>
                                </a:cubicBezTo>
                                <a:lnTo>
                                  <a:pt x="7138" y="18872"/>
                                </a:lnTo>
                                <a:lnTo>
                                  <a:pt x="0" y="18872"/>
                                </a:lnTo>
                                <a:lnTo>
                                  <a:pt x="0" y="11392"/>
                                </a:lnTo>
                                <a:lnTo>
                                  <a:pt x="7138" y="11392"/>
                                </a:lnTo>
                                <a:lnTo>
                                  <a:pt x="7138" y="3911"/>
                                </a:lnTo>
                                <a:lnTo>
                                  <a:pt x="18186"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51" name="Shape 18451"/>
                        <wps:cNvSpPr/>
                        <wps:spPr>
                          <a:xfrm>
                            <a:off x="1710462" y="606197"/>
                            <a:ext cx="17297" cy="12484"/>
                          </a:xfrm>
                          <a:custGeom>
                            <a:avLst/>
                            <a:gdLst/>
                            <a:ahLst/>
                            <a:cxnLst/>
                            <a:rect l="0" t="0" r="0" b="0"/>
                            <a:pathLst>
                              <a:path w="17297" h="12484">
                                <a:moveTo>
                                  <a:pt x="0" y="0"/>
                                </a:moveTo>
                                <a:lnTo>
                                  <a:pt x="10706" y="0"/>
                                </a:lnTo>
                                <a:cubicBezTo>
                                  <a:pt x="10706" y="3213"/>
                                  <a:pt x="13183" y="5004"/>
                                  <a:pt x="16751" y="5004"/>
                                </a:cubicBezTo>
                                <a:lnTo>
                                  <a:pt x="17297" y="4814"/>
                                </a:lnTo>
                                <a:lnTo>
                                  <a:pt x="17297" y="12325"/>
                                </a:lnTo>
                                <a:lnTo>
                                  <a:pt x="16751" y="12484"/>
                                </a:lnTo>
                                <a:cubicBezTo>
                                  <a:pt x="5702" y="12484"/>
                                  <a:pt x="0" y="7823"/>
                                  <a:pt x="0"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52" name="Shape 18452"/>
                        <wps:cNvSpPr/>
                        <wps:spPr>
                          <a:xfrm>
                            <a:off x="1709026" y="564820"/>
                            <a:ext cx="18732" cy="37809"/>
                          </a:xfrm>
                          <a:custGeom>
                            <a:avLst/>
                            <a:gdLst/>
                            <a:ahLst/>
                            <a:cxnLst/>
                            <a:rect l="0" t="0" r="0" b="0"/>
                            <a:pathLst>
                              <a:path w="18732" h="37809">
                                <a:moveTo>
                                  <a:pt x="14961" y="0"/>
                                </a:moveTo>
                                <a:lnTo>
                                  <a:pt x="18732" y="2061"/>
                                </a:lnTo>
                                <a:lnTo>
                                  <a:pt x="18732" y="7925"/>
                                </a:lnTo>
                                <a:lnTo>
                                  <a:pt x="18529" y="7824"/>
                                </a:lnTo>
                                <a:cubicBezTo>
                                  <a:pt x="13919" y="7824"/>
                                  <a:pt x="11049" y="11735"/>
                                  <a:pt x="11049" y="18872"/>
                                </a:cubicBezTo>
                                <a:cubicBezTo>
                                  <a:pt x="11049" y="26010"/>
                                  <a:pt x="13919" y="29973"/>
                                  <a:pt x="18529" y="29973"/>
                                </a:cubicBezTo>
                                <a:lnTo>
                                  <a:pt x="18732" y="29870"/>
                                </a:lnTo>
                                <a:lnTo>
                                  <a:pt x="18732" y="35982"/>
                                </a:lnTo>
                                <a:lnTo>
                                  <a:pt x="14961" y="37809"/>
                                </a:lnTo>
                                <a:cubicBezTo>
                                  <a:pt x="6045" y="37809"/>
                                  <a:pt x="0" y="30671"/>
                                  <a:pt x="0" y="18872"/>
                                </a:cubicBezTo>
                                <a:cubicBezTo>
                                  <a:pt x="0" y="7125"/>
                                  <a:pt x="6388" y="0"/>
                                  <a:pt x="14961"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53" name="Shape 18453"/>
                        <wps:cNvSpPr/>
                        <wps:spPr>
                          <a:xfrm>
                            <a:off x="1727759" y="565506"/>
                            <a:ext cx="18733" cy="53016"/>
                          </a:xfrm>
                          <a:custGeom>
                            <a:avLst/>
                            <a:gdLst/>
                            <a:ahLst/>
                            <a:cxnLst/>
                            <a:rect l="0" t="0" r="0" b="0"/>
                            <a:pathLst>
                              <a:path w="18733" h="53016">
                                <a:moveTo>
                                  <a:pt x="7684" y="0"/>
                                </a:moveTo>
                                <a:lnTo>
                                  <a:pt x="18733" y="0"/>
                                </a:lnTo>
                                <a:cubicBezTo>
                                  <a:pt x="18390" y="1791"/>
                                  <a:pt x="18390" y="3569"/>
                                  <a:pt x="18390" y="6097"/>
                                </a:cubicBezTo>
                                <a:lnTo>
                                  <a:pt x="18390" y="35675"/>
                                </a:lnTo>
                                <a:cubicBezTo>
                                  <a:pt x="18390" y="41746"/>
                                  <a:pt x="16952" y="46120"/>
                                  <a:pt x="13865" y="48978"/>
                                </a:cubicBezTo>
                                <a:lnTo>
                                  <a:pt x="0" y="53016"/>
                                </a:lnTo>
                                <a:lnTo>
                                  <a:pt x="0" y="45505"/>
                                </a:lnTo>
                                <a:lnTo>
                                  <a:pt x="5511" y="43588"/>
                                </a:lnTo>
                                <a:cubicBezTo>
                                  <a:pt x="6757" y="42113"/>
                                  <a:pt x="7290" y="39795"/>
                                  <a:pt x="7290" y="36424"/>
                                </a:cubicBezTo>
                                <a:lnTo>
                                  <a:pt x="7290" y="31763"/>
                                </a:lnTo>
                                <a:lnTo>
                                  <a:pt x="0" y="35296"/>
                                </a:lnTo>
                                <a:lnTo>
                                  <a:pt x="0" y="29184"/>
                                </a:lnTo>
                                <a:lnTo>
                                  <a:pt x="5488" y="26413"/>
                                </a:lnTo>
                                <a:cubicBezTo>
                                  <a:pt x="6877" y="24530"/>
                                  <a:pt x="7684" y="21755"/>
                                  <a:pt x="7684" y="18186"/>
                                </a:cubicBezTo>
                                <a:cubicBezTo>
                                  <a:pt x="7684" y="14618"/>
                                  <a:pt x="6877" y="11856"/>
                                  <a:pt x="5488" y="9985"/>
                                </a:cubicBezTo>
                                <a:lnTo>
                                  <a:pt x="0" y="7239"/>
                                </a:lnTo>
                                <a:lnTo>
                                  <a:pt x="0" y="1375"/>
                                </a:lnTo>
                                <a:lnTo>
                                  <a:pt x="7290" y="5359"/>
                                </a:lnTo>
                                <a:lnTo>
                                  <a:pt x="7684"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54" name="Shape 18454"/>
                        <wps:cNvSpPr/>
                        <wps:spPr>
                          <a:xfrm>
                            <a:off x="1775739" y="579913"/>
                            <a:ext cx="17120" cy="24836"/>
                          </a:xfrm>
                          <a:custGeom>
                            <a:avLst/>
                            <a:gdLst/>
                            <a:ahLst/>
                            <a:cxnLst/>
                            <a:rect l="0" t="0" r="0" b="0"/>
                            <a:pathLst>
                              <a:path w="17120" h="24836">
                                <a:moveTo>
                                  <a:pt x="17120" y="0"/>
                                </a:moveTo>
                                <a:lnTo>
                                  <a:pt x="17120" y="6582"/>
                                </a:lnTo>
                                <a:lnTo>
                                  <a:pt x="13726" y="7323"/>
                                </a:lnTo>
                                <a:cubicBezTo>
                                  <a:pt x="11941" y="8444"/>
                                  <a:pt x="11049" y="10054"/>
                                  <a:pt x="11049" y="12009"/>
                                </a:cubicBezTo>
                                <a:cubicBezTo>
                                  <a:pt x="11049" y="15222"/>
                                  <a:pt x="13234" y="17013"/>
                                  <a:pt x="16053" y="17013"/>
                                </a:cubicBezTo>
                                <a:lnTo>
                                  <a:pt x="17120" y="16528"/>
                                </a:lnTo>
                                <a:lnTo>
                                  <a:pt x="17120" y="22217"/>
                                </a:lnTo>
                                <a:lnTo>
                                  <a:pt x="12141" y="24836"/>
                                </a:lnTo>
                                <a:cubicBezTo>
                                  <a:pt x="5004" y="24836"/>
                                  <a:pt x="0" y="19832"/>
                                  <a:pt x="0" y="12695"/>
                                </a:cubicBezTo>
                                <a:cubicBezTo>
                                  <a:pt x="0" y="8434"/>
                                  <a:pt x="1784" y="5053"/>
                                  <a:pt x="5266" y="2737"/>
                                </a:cubicBezTo>
                                <a:lnTo>
                                  <a:pt x="1712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55" name="Shape 18455"/>
                        <wps:cNvSpPr/>
                        <wps:spPr>
                          <a:xfrm>
                            <a:off x="1777518" y="564641"/>
                            <a:ext cx="15342" cy="11571"/>
                          </a:xfrm>
                          <a:custGeom>
                            <a:avLst/>
                            <a:gdLst/>
                            <a:ahLst/>
                            <a:cxnLst/>
                            <a:rect l="0" t="0" r="0" b="0"/>
                            <a:pathLst>
                              <a:path w="15342" h="11571">
                                <a:moveTo>
                                  <a:pt x="15342" y="0"/>
                                </a:moveTo>
                                <a:lnTo>
                                  <a:pt x="15342" y="6998"/>
                                </a:lnTo>
                                <a:lnTo>
                                  <a:pt x="11062" y="11571"/>
                                </a:lnTo>
                                <a:lnTo>
                                  <a:pt x="0" y="11571"/>
                                </a:lnTo>
                                <a:cubicBezTo>
                                  <a:pt x="0" y="7653"/>
                                  <a:pt x="1340" y="4717"/>
                                  <a:pt x="4018" y="2760"/>
                                </a:cubicBezTo>
                                <a:lnTo>
                                  <a:pt x="15342"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56" name="Shape 18456"/>
                        <wps:cNvSpPr/>
                        <wps:spPr>
                          <a:xfrm>
                            <a:off x="1792859" y="564465"/>
                            <a:ext cx="17132" cy="39243"/>
                          </a:xfrm>
                          <a:custGeom>
                            <a:avLst/>
                            <a:gdLst/>
                            <a:ahLst/>
                            <a:cxnLst/>
                            <a:rect l="0" t="0" r="0" b="0"/>
                            <a:pathLst>
                              <a:path w="17132" h="39243">
                                <a:moveTo>
                                  <a:pt x="724" y="0"/>
                                </a:moveTo>
                                <a:cubicBezTo>
                                  <a:pt x="6426" y="0"/>
                                  <a:pt x="10731" y="1791"/>
                                  <a:pt x="13208" y="4267"/>
                                </a:cubicBezTo>
                                <a:cubicBezTo>
                                  <a:pt x="16433" y="7138"/>
                                  <a:pt x="16433" y="10706"/>
                                  <a:pt x="16433" y="16053"/>
                                </a:cubicBezTo>
                                <a:lnTo>
                                  <a:pt x="16433" y="27457"/>
                                </a:lnTo>
                                <a:cubicBezTo>
                                  <a:pt x="16433" y="29590"/>
                                  <a:pt x="16776" y="33503"/>
                                  <a:pt x="17132" y="39243"/>
                                </a:cubicBezTo>
                                <a:lnTo>
                                  <a:pt x="7518" y="39243"/>
                                </a:lnTo>
                                <a:cubicBezTo>
                                  <a:pt x="7518" y="37808"/>
                                  <a:pt x="7163" y="36030"/>
                                  <a:pt x="7163" y="33896"/>
                                </a:cubicBezTo>
                                <a:lnTo>
                                  <a:pt x="0" y="37665"/>
                                </a:lnTo>
                                <a:lnTo>
                                  <a:pt x="0" y="31976"/>
                                </a:lnTo>
                                <a:lnTo>
                                  <a:pt x="4250" y="30043"/>
                                </a:lnTo>
                                <a:cubicBezTo>
                                  <a:pt x="5452" y="28432"/>
                                  <a:pt x="6071" y="26015"/>
                                  <a:pt x="6071" y="22796"/>
                                </a:cubicBezTo>
                                <a:cubicBezTo>
                                  <a:pt x="6071" y="22454"/>
                                  <a:pt x="6071" y="21755"/>
                                  <a:pt x="6071" y="21018"/>
                                </a:cubicBezTo>
                                <a:cubicBezTo>
                                  <a:pt x="5385" y="21018"/>
                                  <a:pt x="5029" y="21018"/>
                                  <a:pt x="4635" y="21018"/>
                                </a:cubicBezTo>
                                <a:lnTo>
                                  <a:pt x="0" y="22030"/>
                                </a:lnTo>
                                <a:lnTo>
                                  <a:pt x="0" y="15448"/>
                                </a:lnTo>
                                <a:lnTo>
                                  <a:pt x="3594" y="14618"/>
                                </a:lnTo>
                                <a:cubicBezTo>
                                  <a:pt x="4292" y="14618"/>
                                  <a:pt x="5385" y="14618"/>
                                  <a:pt x="6071" y="14618"/>
                                </a:cubicBezTo>
                                <a:cubicBezTo>
                                  <a:pt x="6071" y="14274"/>
                                  <a:pt x="6071" y="13526"/>
                                  <a:pt x="6071" y="13182"/>
                                </a:cubicBezTo>
                                <a:cubicBezTo>
                                  <a:pt x="6071" y="8522"/>
                                  <a:pt x="4635" y="6400"/>
                                  <a:pt x="724" y="6400"/>
                                </a:cubicBezTo>
                                <a:lnTo>
                                  <a:pt x="0" y="7174"/>
                                </a:lnTo>
                                <a:lnTo>
                                  <a:pt x="0" y="176"/>
                                </a:lnTo>
                                <a:lnTo>
                                  <a:pt x="724"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57" name="Shape 18457"/>
                        <wps:cNvSpPr/>
                        <wps:spPr>
                          <a:xfrm>
                            <a:off x="1836407" y="565506"/>
                            <a:ext cx="39992" cy="38202"/>
                          </a:xfrm>
                          <a:custGeom>
                            <a:avLst/>
                            <a:gdLst/>
                            <a:ahLst/>
                            <a:cxnLst/>
                            <a:rect l="0" t="0" r="0" b="0"/>
                            <a:pathLst>
                              <a:path w="39992" h="38202">
                                <a:moveTo>
                                  <a:pt x="0" y="0"/>
                                </a:moveTo>
                                <a:lnTo>
                                  <a:pt x="11443" y="0"/>
                                </a:lnTo>
                                <a:lnTo>
                                  <a:pt x="20371" y="26074"/>
                                </a:lnTo>
                                <a:lnTo>
                                  <a:pt x="29642" y="0"/>
                                </a:lnTo>
                                <a:lnTo>
                                  <a:pt x="39992" y="0"/>
                                </a:lnTo>
                                <a:lnTo>
                                  <a:pt x="26416" y="38202"/>
                                </a:lnTo>
                                <a:lnTo>
                                  <a:pt x="13919" y="38202"/>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58" name="Shape 18458"/>
                        <wps:cNvSpPr/>
                        <wps:spPr>
                          <a:xfrm>
                            <a:off x="1902765" y="565173"/>
                            <a:ext cx="17323" cy="39163"/>
                          </a:xfrm>
                          <a:custGeom>
                            <a:avLst/>
                            <a:gdLst/>
                            <a:ahLst/>
                            <a:cxnLst/>
                            <a:rect l="0" t="0" r="0" b="0"/>
                            <a:pathLst>
                              <a:path w="17323" h="39163">
                                <a:moveTo>
                                  <a:pt x="17323" y="0"/>
                                </a:moveTo>
                                <a:lnTo>
                                  <a:pt x="17323" y="6643"/>
                                </a:lnTo>
                                <a:lnTo>
                                  <a:pt x="10706" y="14608"/>
                                </a:lnTo>
                                <a:lnTo>
                                  <a:pt x="17323" y="14608"/>
                                </a:lnTo>
                                <a:lnTo>
                                  <a:pt x="17323" y="21745"/>
                                </a:lnTo>
                                <a:lnTo>
                                  <a:pt x="10363" y="21745"/>
                                </a:lnTo>
                                <a:cubicBezTo>
                                  <a:pt x="10534" y="25136"/>
                                  <a:pt x="11166" y="27638"/>
                                  <a:pt x="12331" y="29292"/>
                                </a:cubicBezTo>
                                <a:lnTo>
                                  <a:pt x="17323" y="31668"/>
                                </a:lnTo>
                                <a:lnTo>
                                  <a:pt x="17323" y="39163"/>
                                </a:lnTo>
                                <a:lnTo>
                                  <a:pt x="4607" y="34104"/>
                                </a:lnTo>
                                <a:cubicBezTo>
                                  <a:pt x="1613" y="30759"/>
                                  <a:pt x="0" y="25853"/>
                                  <a:pt x="0" y="19611"/>
                                </a:cubicBezTo>
                                <a:cubicBezTo>
                                  <a:pt x="0" y="13191"/>
                                  <a:pt x="1613" y="8200"/>
                                  <a:pt x="4700" y="4814"/>
                                </a:cubicBezTo>
                                <a:lnTo>
                                  <a:pt x="17323"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59" name="Shape 18459"/>
                        <wps:cNvSpPr/>
                        <wps:spPr>
                          <a:xfrm>
                            <a:off x="1920088" y="591579"/>
                            <a:ext cx="16586" cy="12827"/>
                          </a:xfrm>
                          <a:custGeom>
                            <a:avLst/>
                            <a:gdLst/>
                            <a:ahLst/>
                            <a:cxnLst/>
                            <a:rect l="0" t="0" r="0" b="0"/>
                            <a:pathLst>
                              <a:path w="16586" h="12827">
                                <a:moveTo>
                                  <a:pt x="6972" y="0"/>
                                </a:moveTo>
                                <a:lnTo>
                                  <a:pt x="16586" y="0"/>
                                </a:lnTo>
                                <a:cubicBezTo>
                                  <a:pt x="15888" y="8165"/>
                                  <a:pt x="10185" y="12827"/>
                                  <a:pt x="178" y="12827"/>
                                </a:cubicBezTo>
                                <a:lnTo>
                                  <a:pt x="0" y="12757"/>
                                </a:lnTo>
                                <a:lnTo>
                                  <a:pt x="0" y="5262"/>
                                </a:lnTo>
                                <a:lnTo>
                                  <a:pt x="178" y="5346"/>
                                </a:lnTo>
                                <a:cubicBezTo>
                                  <a:pt x="3747" y="5346"/>
                                  <a:pt x="5880" y="3911"/>
                                  <a:pt x="6972"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60" name="Shape 18460"/>
                        <wps:cNvSpPr/>
                        <wps:spPr>
                          <a:xfrm>
                            <a:off x="1920088" y="564820"/>
                            <a:ext cx="17678" cy="22099"/>
                          </a:xfrm>
                          <a:custGeom>
                            <a:avLst/>
                            <a:gdLst/>
                            <a:ahLst/>
                            <a:cxnLst/>
                            <a:rect l="0" t="0" r="0" b="0"/>
                            <a:pathLst>
                              <a:path w="17678" h="22099">
                                <a:moveTo>
                                  <a:pt x="927" y="0"/>
                                </a:moveTo>
                                <a:cubicBezTo>
                                  <a:pt x="11633" y="0"/>
                                  <a:pt x="17678" y="6783"/>
                                  <a:pt x="17678" y="19622"/>
                                </a:cubicBezTo>
                                <a:cubicBezTo>
                                  <a:pt x="17678" y="20308"/>
                                  <a:pt x="17678" y="21400"/>
                                  <a:pt x="17678" y="22099"/>
                                </a:cubicBezTo>
                                <a:lnTo>
                                  <a:pt x="0" y="22099"/>
                                </a:lnTo>
                                <a:lnTo>
                                  <a:pt x="0" y="14961"/>
                                </a:lnTo>
                                <a:lnTo>
                                  <a:pt x="6617" y="14961"/>
                                </a:lnTo>
                                <a:cubicBezTo>
                                  <a:pt x="6617" y="9602"/>
                                  <a:pt x="4496" y="6783"/>
                                  <a:pt x="178" y="6783"/>
                                </a:cubicBezTo>
                                <a:lnTo>
                                  <a:pt x="0" y="6996"/>
                                </a:lnTo>
                                <a:lnTo>
                                  <a:pt x="0" y="353"/>
                                </a:lnTo>
                                <a:lnTo>
                                  <a:pt x="927"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61" name="Shape 18461"/>
                        <wps:cNvSpPr/>
                        <wps:spPr>
                          <a:xfrm>
                            <a:off x="1967408" y="564820"/>
                            <a:ext cx="35280" cy="38888"/>
                          </a:xfrm>
                          <a:custGeom>
                            <a:avLst/>
                            <a:gdLst/>
                            <a:ahLst/>
                            <a:cxnLst/>
                            <a:rect l="0" t="0" r="0" b="0"/>
                            <a:pathLst>
                              <a:path w="35280" h="38888">
                                <a:moveTo>
                                  <a:pt x="22796" y="0"/>
                                </a:moveTo>
                                <a:cubicBezTo>
                                  <a:pt x="31369" y="0"/>
                                  <a:pt x="35280" y="4598"/>
                                  <a:pt x="35280" y="14263"/>
                                </a:cubicBezTo>
                                <a:lnTo>
                                  <a:pt x="35280" y="38888"/>
                                </a:lnTo>
                                <a:lnTo>
                                  <a:pt x="24574" y="38888"/>
                                </a:lnTo>
                                <a:lnTo>
                                  <a:pt x="24574" y="15697"/>
                                </a:lnTo>
                                <a:cubicBezTo>
                                  <a:pt x="24574" y="10351"/>
                                  <a:pt x="22796" y="7824"/>
                                  <a:pt x="18186" y="7824"/>
                                </a:cubicBezTo>
                                <a:cubicBezTo>
                                  <a:pt x="14275" y="7824"/>
                                  <a:pt x="11049" y="10694"/>
                                  <a:pt x="11049" y="15304"/>
                                </a:cubicBezTo>
                                <a:lnTo>
                                  <a:pt x="11049" y="38888"/>
                                </a:lnTo>
                                <a:lnTo>
                                  <a:pt x="343" y="38888"/>
                                </a:lnTo>
                                <a:lnTo>
                                  <a:pt x="343" y="7824"/>
                                </a:lnTo>
                                <a:cubicBezTo>
                                  <a:pt x="343" y="5690"/>
                                  <a:pt x="0" y="3214"/>
                                  <a:pt x="0" y="686"/>
                                </a:cubicBezTo>
                                <a:lnTo>
                                  <a:pt x="10300" y="686"/>
                                </a:lnTo>
                                <a:lnTo>
                                  <a:pt x="10694" y="6389"/>
                                </a:lnTo>
                                <a:cubicBezTo>
                                  <a:pt x="13526" y="1778"/>
                                  <a:pt x="17437" y="0"/>
                                  <a:pt x="22796"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62" name="Shape 18462"/>
                        <wps:cNvSpPr/>
                        <wps:spPr>
                          <a:xfrm>
                            <a:off x="900735" y="670578"/>
                            <a:ext cx="16948" cy="24811"/>
                          </a:xfrm>
                          <a:custGeom>
                            <a:avLst/>
                            <a:gdLst/>
                            <a:ahLst/>
                            <a:cxnLst/>
                            <a:rect l="0" t="0" r="0" b="0"/>
                            <a:pathLst>
                              <a:path w="16948" h="24811">
                                <a:moveTo>
                                  <a:pt x="16948" y="0"/>
                                </a:moveTo>
                                <a:lnTo>
                                  <a:pt x="16948" y="6231"/>
                                </a:lnTo>
                                <a:lnTo>
                                  <a:pt x="13554" y="6966"/>
                                </a:lnTo>
                                <a:cubicBezTo>
                                  <a:pt x="11684" y="8124"/>
                                  <a:pt x="10706" y="9819"/>
                                  <a:pt x="10706" y="11971"/>
                                </a:cubicBezTo>
                                <a:cubicBezTo>
                                  <a:pt x="10706" y="14804"/>
                                  <a:pt x="12840" y="16976"/>
                                  <a:pt x="16053" y="16976"/>
                                </a:cubicBezTo>
                                <a:lnTo>
                                  <a:pt x="16948" y="16558"/>
                                </a:lnTo>
                                <a:lnTo>
                                  <a:pt x="16948" y="22251"/>
                                </a:lnTo>
                                <a:lnTo>
                                  <a:pt x="12141" y="24811"/>
                                </a:lnTo>
                                <a:cubicBezTo>
                                  <a:pt x="5004" y="24811"/>
                                  <a:pt x="0" y="19807"/>
                                  <a:pt x="0" y="12670"/>
                                </a:cubicBezTo>
                                <a:cubicBezTo>
                                  <a:pt x="0" y="8384"/>
                                  <a:pt x="1784" y="5002"/>
                                  <a:pt x="5259" y="2692"/>
                                </a:cubicBezTo>
                                <a:lnTo>
                                  <a:pt x="16948"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63" name="Shape 18463"/>
                        <wps:cNvSpPr/>
                        <wps:spPr>
                          <a:xfrm>
                            <a:off x="902513" y="655274"/>
                            <a:ext cx="15170" cy="11565"/>
                          </a:xfrm>
                          <a:custGeom>
                            <a:avLst/>
                            <a:gdLst/>
                            <a:ahLst/>
                            <a:cxnLst/>
                            <a:rect l="0" t="0" r="0" b="0"/>
                            <a:pathLst>
                              <a:path w="15170" h="11565">
                                <a:moveTo>
                                  <a:pt x="15170" y="0"/>
                                </a:moveTo>
                                <a:lnTo>
                                  <a:pt x="15170" y="7112"/>
                                </a:lnTo>
                                <a:lnTo>
                                  <a:pt x="10706" y="11565"/>
                                </a:lnTo>
                                <a:lnTo>
                                  <a:pt x="0" y="11565"/>
                                </a:lnTo>
                                <a:cubicBezTo>
                                  <a:pt x="0" y="7654"/>
                                  <a:pt x="1340" y="4707"/>
                                  <a:pt x="4018" y="2739"/>
                                </a:cubicBezTo>
                                <a:lnTo>
                                  <a:pt x="1517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64" name="Shape 18464"/>
                        <wps:cNvSpPr/>
                        <wps:spPr>
                          <a:xfrm>
                            <a:off x="917683" y="655054"/>
                            <a:ext cx="17304" cy="39243"/>
                          </a:xfrm>
                          <a:custGeom>
                            <a:avLst/>
                            <a:gdLst/>
                            <a:ahLst/>
                            <a:cxnLst/>
                            <a:rect l="0" t="0" r="0" b="0"/>
                            <a:pathLst>
                              <a:path w="17304" h="39243">
                                <a:moveTo>
                                  <a:pt x="895" y="0"/>
                                </a:moveTo>
                                <a:cubicBezTo>
                                  <a:pt x="6598" y="0"/>
                                  <a:pt x="10509" y="1435"/>
                                  <a:pt x="13379" y="3963"/>
                                </a:cubicBezTo>
                                <a:cubicBezTo>
                                  <a:pt x="16605" y="7138"/>
                                  <a:pt x="16605" y="10706"/>
                                  <a:pt x="16605" y="16053"/>
                                </a:cubicBezTo>
                                <a:lnTo>
                                  <a:pt x="16605" y="27495"/>
                                </a:lnTo>
                                <a:cubicBezTo>
                                  <a:pt x="16605" y="29629"/>
                                  <a:pt x="16948" y="33541"/>
                                  <a:pt x="17304" y="39243"/>
                                </a:cubicBezTo>
                                <a:lnTo>
                                  <a:pt x="7690" y="39243"/>
                                </a:lnTo>
                                <a:cubicBezTo>
                                  <a:pt x="7690" y="37859"/>
                                  <a:pt x="7283" y="36068"/>
                                  <a:pt x="7283" y="33896"/>
                                </a:cubicBezTo>
                                <a:lnTo>
                                  <a:pt x="0" y="37775"/>
                                </a:lnTo>
                                <a:lnTo>
                                  <a:pt x="0" y="32082"/>
                                </a:lnTo>
                                <a:lnTo>
                                  <a:pt x="4274" y="30088"/>
                                </a:lnTo>
                                <a:cubicBezTo>
                                  <a:pt x="5524" y="28480"/>
                                  <a:pt x="6242" y="26067"/>
                                  <a:pt x="6242" y="22847"/>
                                </a:cubicBezTo>
                                <a:cubicBezTo>
                                  <a:pt x="6242" y="22149"/>
                                  <a:pt x="6242" y="21399"/>
                                  <a:pt x="5899" y="20713"/>
                                </a:cubicBezTo>
                                <a:cubicBezTo>
                                  <a:pt x="5505" y="20713"/>
                                  <a:pt x="5162" y="20713"/>
                                  <a:pt x="4807" y="20713"/>
                                </a:cubicBezTo>
                                <a:lnTo>
                                  <a:pt x="0" y="21754"/>
                                </a:lnTo>
                                <a:lnTo>
                                  <a:pt x="0" y="15524"/>
                                </a:lnTo>
                                <a:lnTo>
                                  <a:pt x="3715" y="14668"/>
                                </a:lnTo>
                                <a:cubicBezTo>
                                  <a:pt x="4464" y="14668"/>
                                  <a:pt x="5162" y="14668"/>
                                  <a:pt x="6242" y="14668"/>
                                </a:cubicBezTo>
                                <a:cubicBezTo>
                                  <a:pt x="6242" y="14274"/>
                                  <a:pt x="6242" y="13576"/>
                                  <a:pt x="6242" y="13233"/>
                                </a:cubicBezTo>
                                <a:cubicBezTo>
                                  <a:pt x="6242" y="8572"/>
                                  <a:pt x="4464" y="6439"/>
                                  <a:pt x="895" y="6439"/>
                                </a:cubicBezTo>
                                <a:lnTo>
                                  <a:pt x="0" y="7332"/>
                                </a:lnTo>
                                <a:lnTo>
                                  <a:pt x="0" y="220"/>
                                </a:lnTo>
                                <a:lnTo>
                                  <a:pt x="895"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65" name="Shape 18465"/>
                        <wps:cNvSpPr/>
                        <wps:spPr>
                          <a:xfrm>
                            <a:off x="974928" y="696824"/>
                            <a:ext cx="17323" cy="12484"/>
                          </a:xfrm>
                          <a:custGeom>
                            <a:avLst/>
                            <a:gdLst/>
                            <a:ahLst/>
                            <a:cxnLst/>
                            <a:rect l="0" t="0" r="0" b="0"/>
                            <a:pathLst>
                              <a:path w="17323" h="12484">
                                <a:moveTo>
                                  <a:pt x="0" y="0"/>
                                </a:moveTo>
                                <a:lnTo>
                                  <a:pt x="10706" y="0"/>
                                </a:lnTo>
                                <a:cubicBezTo>
                                  <a:pt x="11100" y="3225"/>
                                  <a:pt x="13233" y="5004"/>
                                  <a:pt x="16802" y="5004"/>
                                </a:cubicBezTo>
                                <a:lnTo>
                                  <a:pt x="17323" y="4818"/>
                                </a:lnTo>
                                <a:lnTo>
                                  <a:pt x="17323" y="12332"/>
                                </a:lnTo>
                                <a:lnTo>
                                  <a:pt x="16802" y="12484"/>
                                </a:lnTo>
                                <a:cubicBezTo>
                                  <a:pt x="5753" y="12484"/>
                                  <a:pt x="0" y="7836"/>
                                  <a:pt x="0"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66" name="Shape 18466"/>
                        <wps:cNvSpPr/>
                        <wps:spPr>
                          <a:xfrm>
                            <a:off x="973544" y="655448"/>
                            <a:ext cx="18707" cy="37808"/>
                          </a:xfrm>
                          <a:custGeom>
                            <a:avLst/>
                            <a:gdLst/>
                            <a:ahLst/>
                            <a:cxnLst/>
                            <a:rect l="0" t="0" r="0" b="0"/>
                            <a:pathLst>
                              <a:path w="18707" h="37808">
                                <a:moveTo>
                                  <a:pt x="15316" y="0"/>
                                </a:moveTo>
                                <a:lnTo>
                                  <a:pt x="18707" y="1750"/>
                                </a:lnTo>
                                <a:lnTo>
                                  <a:pt x="18707" y="7569"/>
                                </a:lnTo>
                                <a:lnTo>
                                  <a:pt x="18542" y="7480"/>
                                </a:lnTo>
                                <a:cubicBezTo>
                                  <a:pt x="13881" y="7480"/>
                                  <a:pt x="11049" y="11392"/>
                                  <a:pt x="11049" y="18885"/>
                                </a:cubicBezTo>
                                <a:cubicBezTo>
                                  <a:pt x="11049" y="26022"/>
                                  <a:pt x="13881" y="29934"/>
                                  <a:pt x="18542" y="29934"/>
                                </a:cubicBezTo>
                                <a:lnTo>
                                  <a:pt x="18707" y="29851"/>
                                </a:lnTo>
                                <a:lnTo>
                                  <a:pt x="18707" y="36001"/>
                                </a:lnTo>
                                <a:lnTo>
                                  <a:pt x="14973" y="37808"/>
                                </a:lnTo>
                                <a:cubicBezTo>
                                  <a:pt x="6388" y="37808"/>
                                  <a:pt x="0" y="30670"/>
                                  <a:pt x="0" y="18885"/>
                                </a:cubicBezTo>
                                <a:cubicBezTo>
                                  <a:pt x="0" y="7138"/>
                                  <a:pt x="6388" y="0"/>
                                  <a:pt x="15316"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67" name="Shape 18467"/>
                        <wps:cNvSpPr/>
                        <wps:spPr>
                          <a:xfrm>
                            <a:off x="992251" y="656146"/>
                            <a:ext cx="18758" cy="53010"/>
                          </a:xfrm>
                          <a:custGeom>
                            <a:avLst/>
                            <a:gdLst/>
                            <a:ahLst/>
                            <a:cxnLst/>
                            <a:rect l="0" t="0" r="0" b="0"/>
                            <a:pathLst>
                              <a:path w="18758" h="53010">
                                <a:moveTo>
                                  <a:pt x="8052" y="0"/>
                                </a:moveTo>
                                <a:lnTo>
                                  <a:pt x="18758" y="0"/>
                                </a:lnTo>
                                <a:cubicBezTo>
                                  <a:pt x="18364" y="1778"/>
                                  <a:pt x="18364" y="3569"/>
                                  <a:pt x="18364" y="6045"/>
                                </a:cubicBezTo>
                                <a:lnTo>
                                  <a:pt x="18364" y="35674"/>
                                </a:lnTo>
                                <a:cubicBezTo>
                                  <a:pt x="18364" y="41745"/>
                                  <a:pt x="16939" y="46117"/>
                                  <a:pt x="13865" y="48971"/>
                                </a:cubicBezTo>
                                <a:lnTo>
                                  <a:pt x="0" y="53010"/>
                                </a:lnTo>
                                <a:lnTo>
                                  <a:pt x="0" y="45496"/>
                                </a:lnTo>
                                <a:lnTo>
                                  <a:pt x="5536" y="43526"/>
                                </a:lnTo>
                                <a:cubicBezTo>
                                  <a:pt x="6782" y="42002"/>
                                  <a:pt x="7315" y="39586"/>
                                  <a:pt x="7315" y="36017"/>
                                </a:cubicBezTo>
                                <a:lnTo>
                                  <a:pt x="7315" y="31762"/>
                                </a:lnTo>
                                <a:lnTo>
                                  <a:pt x="0" y="35302"/>
                                </a:lnTo>
                                <a:lnTo>
                                  <a:pt x="0" y="29152"/>
                                </a:lnTo>
                                <a:lnTo>
                                  <a:pt x="5490" y="26388"/>
                                </a:lnTo>
                                <a:cubicBezTo>
                                  <a:pt x="6864" y="24518"/>
                                  <a:pt x="7658" y="21755"/>
                                  <a:pt x="7658" y="18186"/>
                                </a:cubicBezTo>
                                <a:cubicBezTo>
                                  <a:pt x="7658" y="14618"/>
                                  <a:pt x="6864" y="11767"/>
                                  <a:pt x="5490" y="9807"/>
                                </a:cubicBezTo>
                                <a:lnTo>
                                  <a:pt x="0" y="6870"/>
                                </a:lnTo>
                                <a:lnTo>
                                  <a:pt x="0" y="1052"/>
                                </a:lnTo>
                                <a:lnTo>
                                  <a:pt x="7658" y="5004"/>
                                </a:lnTo>
                                <a:lnTo>
                                  <a:pt x="8052"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68" name="Shape 18468"/>
                        <wps:cNvSpPr/>
                        <wps:spPr>
                          <a:xfrm>
                            <a:off x="1051306" y="655790"/>
                            <a:ext cx="23203" cy="38507"/>
                          </a:xfrm>
                          <a:custGeom>
                            <a:avLst/>
                            <a:gdLst/>
                            <a:ahLst/>
                            <a:cxnLst/>
                            <a:rect l="0" t="0" r="0" b="0"/>
                            <a:pathLst>
                              <a:path w="23203" h="38507">
                                <a:moveTo>
                                  <a:pt x="22847" y="0"/>
                                </a:moveTo>
                                <a:lnTo>
                                  <a:pt x="23203" y="0"/>
                                </a:lnTo>
                                <a:lnTo>
                                  <a:pt x="23203" y="9970"/>
                                </a:lnTo>
                                <a:cubicBezTo>
                                  <a:pt x="22504" y="9970"/>
                                  <a:pt x="21412" y="9970"/>
                                  <a:pt x="20726" y="9970"/>
                                </a:cubicBezTo>
                                <a:cubicBezTo>
                                  <a:pt x="15024" y="9970"/>
                                  <a:pt x="11456" y="12840"/>
                                  <a:pt x="11456" y="17844"/>
                                </a:cubicBezTo>
                                <a:lnTo>
                                  <a:pt x="11456" y="38507"/>
                                </a:lnTo>
                                <a:lnTo>
                                  <a:pt x="356" y="38507"/>
                                </a:lnTo>
                                <a:lnTo>
                                  <a:pt x="356" y="12141"/>
                                </a:lnTo>
                                <a:cubicBezTo>
                                  <a:pt x="356" y="7836"/>
                                  <a:pt x="0" y="3925"/>
                                  <a:pt x="0" y="356"/>
                                </a:cubicBezTo>
                                <a:lnTo>
                                  <a:pt x="10020" y="356"/>
                                </a:lnTo>
                                <a:lnTo>
                                  <a:pt x="10363" y="7138"/>
                                </a:lnTo>
                                <a:cubicBezTo>
                                  <a:pt x="12497" y="2477"/>
                                  <a:pt x="16802" y="0"/>
                                  <a:pt x="22847"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69" name="Shape 18469"/>
                        <wps:cNvSpPr/>
                        <wps:spPr>
                          <a:xfrm>
                            <a:off x="1110196" y="670587"/>
                            <a:ext cx="16948" cy="24802"/>
                          </a:xfrm>
                          <a:custGeom>
                            <a:avLst/>
                            <a:gdLst/>
                            <a:ahLst/>
                            <a:cxnLst/>
                            <a:rect l="0" t="0" r="0" b="0"/>
                            <a:pathLst>
                              <a:path w="16948" h="24802">
                                <a:moveTo>
                                  <a:pt x="16948" y="0"/>
                                </a:moveTo>
                                <a:lnTo>
                                  <a:pt x="16948" y="6221"/>
                                </a:lnTo>
                                <a:lnTo>
                                  <a:pt x="13554" y="6957"/>
                                </a:lnTo>
                                <a:cubicBezTo>
                                  <a:pt x="11684" y="8114"/>
                                  <a:pt x="10706" y="9809"/>
                                  <a:pt x="10706" y="11962"/>
                                </a:cubicBezTo>
                                <a:cubicBezTo>
                                  <a:pt x="10706" y="14794"/>
                                  <a:pt x="12827" y="16966"/>
                                  <a:pt x="16053" y="16966"/>
                                </a:cubicBezTo>
                                <a:lnTo>
                                  <a:pt x="16948" y="16550"/>
                                </a:lnTo>
                                <a:lnTo>
                                  <a:pt x="16948" y="22253"/>
                                </a:lnTo>
                                <a:lnTo>
                                  <a:pt x="12141" y="24802"/>
                                </a:lnTo>
                                <a:cubicBezTo>
                                  <a:pt x="5004" y="24802"/>
                                  <a:pt x="0" y="19798"/>
                                  <a:pt x="0" y="12660"/>
                                </a:cubicBezTo>
                                <a:cubicBezTo>
                                  <a:pt x="0" y="8375"/>
                                  <a:pt x="1784" y="4993"/>
                                  <a:pt x="5266" y="2683"/>
                                </a:cubicBezTo>
                                <a:lnTo>
                                  <a:pt x="16948"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70" name="Shape 18470"/>
                        <wps:cNvSpPr/>
                        <wps:spPr>
                          <a:xfrm>
                            <a:off x="1111974" y="655274"/>
                            <a:ext cx="15170" cy="11565"/>
                          </a:xfrm>
                          <a:custGeom>
                            <a:avLst/>
                            <a:gdLst/>
                            <a:ahLst/>
                            <a:cxnLst/>
                            <a:rect l="0" t="0" r="0" b="0"/>
                            <a:pathLst>
                              <a:path w="15170" h="11565">
                                <a:moveTo>
                                  <a:pt x="15170" y="0"/>
                                </a:moveTo>
                                <a:lnTo>
                                  <a:pt x="15170" y="7112"/>
                                </a:lnTo>
                                <a:lnTo>
                                  <a:pt x="10706" y="11565"/>
                                </a:lnTo>
                                <a:lnTo>
                                  <a:pt x="0" y="11565"/>
                                </a:lnTo>
                                <a:cubicBezTo>
                                  <a:pt x="0" y="7654"/>
                                  <a:pt x="1340" y="4707"/>
                                  <a:pt x="4018" y="2739"/>
                                </a:cubicBezTo>
                                <a:lnTo>
                                  <a:pt x="1517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71" name="Shape 18471"/>
                        <wps:cNvSpPr/>
                        <wps:spPr>
                          <a:xfrm>
                            <a:off x="1127144" y="655054"/>
                            <a:ext cx="17291" cy="39243"/>
                          </a:xfrm>
                          <a:custGeom>
                            <a:avLst/>
                            <a:gdLst/>
                            <a:ahLst/>
                            <a:cxnLst/>
                            <a:rect l="0" t="0" r="0" b="0"/>
                            <a:pathLst>
                              <a:path w="17291" h="39243">
                                <a:moveTo>
                                  <a:pt x="895" y="0"/>
                                </a:moveTo>
                                <a:cubicBezTo>
                                  <a:pt x="6585" y="0"/>
                                  <a:pt x="10560" y="1435"/>
                                  <a:pt x="13379" y="3963"/>
                                </a:cubicBezTo>
                                <a:cubicBezTo>
                                  <a:pt x="16605" y="7138"/>
                                  <a:pt x="16605" y="10706"/>
                                  <a:pt x="16605" y="16053"/>
                                </a:cubicBezTo>
                                <a:lnTo>
                                  <a:pt x="16605" y="27495"/>
                                </a:lnTo>
                                <a:cubicBezTo>
                                  <a:pt x="16605" y="29629"/>
                                  <a:pt x="16948" y="33541"/>
                                  <a:pt x="17291" y="39243"/>
                                </a:cubicBezTo>
                                <a:lnTo>
                                  <a:pt x="7677" y="39243"/>
                                </a:lnTo>
                                <a:cubicBezTo>
                                  <a:pt x="7677" y="37859"/>
                                  <a:pt x="7334" y="36068"/>
                                  <a:pt x="7334" y="33896"/>
                                </a:cubicBezTo>
                                <a:lnTo>
                                  <a:pt x="0" y="37786"/>
                                </a:lnTo>
                                <a:lnTo>
                                  <a:pt x="0" y="32083"/>
                                </a:lnTo>
                                <a:lnTo>
                                  <a:pt x="4293" y="30088"/>
                                </a:lnTo>
                                <a:cubicBezTo>
                                  <a:pt x="5537" y="28480"/>
                                  <a:pt x="6242" y="26067"/>
                                  <a:pt x="6242" y="22847"/>
                                </a:cubicBezTo>
                                <a:cubicBezTo>
                                  <a:pt x="6242" y="22149"/>
                                  <a:pt x="6242" y="21399"/>
                                  <a:pt x="5899" y="20713"/>
                                </a:cubicBezTo>
                                <a:cubicBezTo>
                                  <a:pt x="5556" y="20713"/>
                                  <a:pt x="5201" y="20713"/>
                                  <a:pt x="4807" y="20713"/>
                                </a:cubicBezTo>
                                <a:lnTo>
                                  <a:pt x="0" y="21754"/>
                                </a:lnTo>
                                <a:lnTo>
                                  <a:pt x="0" y="15533"/>
                                </a:lnTo>
                                <a:lnTo>
                                  <a:pt x="3766" y="14668"/>
                                </a:lnTo>
                                <a:cubicBezTo>
                                  <a:pt x="4464" y="14668"/>
                                  <a:pt x="5201" y="14668"/>
                                  <a:pt x="6242" y="14668"/>
                                </a:cubicBezTo>
                                <a:cubicBezTo>
                                  <a:pt x="6242" y="14274"/>
                                  <a:pt x="6242" y="13576"/>
                                  <a:pt x="6242" y="13233"/>
                                </a:cubicBezTo>
                                <a:cubicBezTo>
                                  <a:pt x="6242" y="8572"/>
                                  <a:pt x="4464" y="6439"/>
                                  <a:pt x="895" y="6439"/>
                                </a:cubicBezTo>
                                <a:lnTo>
                                  <a:pt x="0" y="7332"/>
                                </a:lnTo>
                                <a:lnTo>
                                  <a:pt x="0" y="220"/>
                                </a:lnTo>
                                <a:lnTo>
                                  <a:pt x="895"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72" name="Shape 18472"/>
                        <wps:cNvSpPr/>
                        <wps:spPr>
                          <a:xfrm>
                            <a:off x="1184440" y="655790"/>
                            <a:ext cx="23190" cy="38507"/>
                          </a:xfrm>
                          <a:custGeom>
                            <a:avLst/>
                            <a:gdLst/>
                            <a:ahLst/>
                            <a:cxnLst/>
                            <a:rect l="0" t="0" r="0" b="0"/>
                            <a:pathLst>
                              <a:path w="23190" h="38507">
                                <a:moveTo>
                                  <a:pt x="22847" y="0"/>
                                </a:moveTo>
                                <a:lnTo>
                                  <a:pt x="23190" y="0"/>
                                </a:lnTo>
                                <a:lnTo>
                                  <a:pt x="23190" y="9970"/>
                                </a:lnTo>
                                <a:cubicBezTo>
                                  <a:pt x="22454" y="9970"/>
                                  <a:pt x="21412" y="9970"/>
                                  <a:pt x="20663" y="9970"/>
                                </a:cubicBezTo>
                                <a:cubicBezTo>
                                  <a:pt x="14973" y="9970"/>
                                  <a:pt x="11392" y="12840"/>
                                  <a:pt x="11392" y="17844"/>
                                </a:cubicBezTo>
                                <a:lnTo>
                                  <a:pt x="11392" y="38507"/>
                                </a:lnTo>
                                <a:lnTo>
                                  <a:pt x="343" y="38507"/>
                                </a:lnTo>
                                <a:lnTo>
                                  <a:pt x="343" y="12141"/>
                                </a:lnTo>
                                <a:cubicBezTo>
                                  <a:pt x="343" y="7836"/>
                                  <a:pt x="0" y="3925"/>
                                  <a:pt x="0" y="356"/>
                                </a:cubicBezTo>
                                <a:lnTo>
                                  <a:pt x="9957" y="356"/>
                                </a:lnTo>
                                <a:lnTo>
                                  <a:pt x="10363" y="7138"/>
                                </a:lnTo>
                                <a:cubicBezTo>
                                  <a:pt x="12484" y="2477"/>
                                  <a:pt x="16751" y="0"/>
                                  <a:pt x="22847"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28" name="Shape 73128"/>
                        <wps:cNvSpPr/>
                        <wps:spPr>
                          <a:xfrm>
                            <a:off x="1245108" y="656146"/>
                            <a:ext cx="11049" cy="38150"/>
                          </a:xfrm>
                          <a:custGeom>
                            <a:avLst/>
                            <a:gdLst/>
                            <a:ahLst/>
                            <a:cxnLst/>
                            <a:rect l="0" t="0" r="0" b="0"/>
                            <a:pathLst>
                              <a:path w="11049" h="38150">
                                <a:moveTo>
                                  <a:pt x="0" y="0"/>
                                </a:moveTo>
                                <a:lnTo>
                                  <a:pt x="11049" y="0"/>
                                </a:lnTo>
                                <a:lnTo>
                                  <a:pt x="11049" y="38150"/>
                                </a:lnTo>
                                <a:lnTo>
                                  <a:pt x="0" y="38150"/>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29" name="Shape 73129"/>
                        <wps:cNvSpPr/>
                        <wps:spPr>
                          <a:xfrm>
                            <a:off x="1245108" y="639738"/>
                            <a:ext cx="11049" cy="9614"/>
                          </a:xfrm>
                          <a:custGeom>
                            <a:avLst/>
                            <a:gdLst/>
                            <a:ahLst/>
                            <a:cxnLst/>
                            <a:rect l="0" t="0" r="0" b="0"/>
                            <a:pathLst>
                              <a:path w="11049" h="9614">
                                <a:moveTo>
                                  <a:pt x="0" y="0"/>
                                </a:moveTo>
                                <a:lnTo>
                                  <a:pt x="11049" y="0"/>
                                </a:lnTo>
                                <a:lnTo>
                                  <a:pt x="11049" y="9614"/>
                                </a:lnTo>
                                <a:lnTo>
                                  <a:pt x="0" y="9614"/>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75" name="Shape 18475"/>
                        <wps:cNvSpPr/>
                        <wps:spPr>
                          <a:xfrm>
                            <a:off x="1294320" y="655054"/>
                            <a:ext cx="32868" cy="39992"/>
                          </a:xfrm>
                          <a:custGeom>
                            <a:avLst/>
                            <a:gdLst/>
                            <a:ahLst/>
                            <a:cxnLst/>
                            <a:rect l="0" t="0" r="0" b="0"/>
                            <a:pathLst>
                              <a:path w="32868" h="39992">
                                <a:moveTo>
                                  <a:pt x="17145" y="0"/>
                                </a:moveTo>
                                <a:cubicBezTo>
                                  <a:pt x="25730" y="0"/>
                                  <a:pt x="31077" y="4305"/>
                                  <a:pt x="31077" y="10706"/>
                                </a:cubicBezTo>
                                <a:cubicBezTo>
                                  <a:pt x="31077" y="11099"/>
                                  <a:pt x="31077" y="11099"/>
                                  <a:pt x="31077" y="11099"/>
                                </a:cubicBezTo>
                                <a:lnTo>
                                  <a:pt x="21412" y="11099"/>
                                </a:lnTo>
                                <a:cubicBezTo>
                                  <a:pt x="21069" y="8230"/>
                                  <a:pt x="19279" y="6782"/>
                                  <a:pt x="16065" y="6782"/>
                                </a:cubicBezTo>
                                <a:cubicBezTo>
                                  <a:pt x="12890" y="6782"/>
                                  <a:pt x="10706" y="8230"/>
                                  <a:pt x="10706" y="10351"/>
                                </a:cubicBezTo>
                                <a:cubicBezTo>
                                  <a:pt x="10706" y="13576"/>
                                  <a:pt x="14275" y="13919"/>
                                  <a:pt x="20726" y="15354"/>
                                </a:cubicBezTo>
                                <a:cubicBezTo>
                                  <a:pt x="28943" y="17488"/>
                                  <a:pt x="32868" y="20713"/>
                                  <a:pt x="32868" y="26759"/>
                                </a:cubicBezTo>
                                <a:cubicBezTo>
                                  <a:pt x="32868" y="33896"/>
                                  <a:pt x="26073" y="39992"/>
                                  <a:pt x="16065" y="39992"/>
                                </a:cubicBezTo>
                                <a:cubicBezTo>
                                  <a:pt x="5753" y="39992"/>
                                  <a:pt x="394" y="35675"/>
                                  <a:pt x="0" y="27495"/>
                                </a:cubicBezTo>
                                <a:lnTo>
                                  <a:pt x="10363" y="27495"/>
                                </a:lnTo>
                                <a:cubicBezTo>
                                  <a:pt x="10363" y="31064"/>
                                  <a:pt x="12497" y="32855"/>
                                  <a:pt x="16459" y="32855"/>
                                </a:cubicBezTo>
                                <a:cubicBezTo>
                                  <a:pt x="20028" y="32855"/>
                                  <a:pt x="22162" y="31064"/>
                                  <a:pt x="22162" y="28194"/>
                                </a:cubicBezTo>
                                <a:cubicBezTo>
                                  <a:pt x="22162" y="24626"/>
                                  <a:pt x="18593" y="24282"/>
                                  <a:pt x="12497" y="22847"/>
                                </a:cubicBezTo>
                                <a:cubicBezTo>
                                  <a:pt x="4318" y="20713"/>
                                  <a:pt x="749" y="17488"/>
                                  <a:pt x="749" y="11785"/>
                                </a:cubicBezTo>
                                <a:cubicBezTo>
                                  <a:pt x="749" y="5346"/>
                                  <a:pt x="6795" y="0"/>
                                  <a:pt x="17145"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76" name="Shape 18476"/>
                        <wps:cNvSpPr/>
                        <wps:spPr>
                          <a:xfrm>
                            <a:off x="1363561" y="655054"/>
                            <a:ext cx="32461" cy="39992"/>
                          </a:xfrm>
                          <a:custGeom>
                            <a:avLst/>
                            <a:gdLst/>
                            <a:ahLst/>
                            <a:cxnLst/>
                            <a:rect l="0" t="0" r="0" b="0"/>
                            <a:pathLst>
                              <a:path w="32461" h="39992">
                                <a:moveTo>
                                  <a:pt x="17500" y="0"/>
                                </a:moveTo>
                                <a:cubicBezTo>
                                  <a:pt x="26416" y="0"/>
                                  <a:pt x="32118" y="5346"/>
                                  <a:pt x="32461" y="13919"/>
                                </a:cubicBezTo>
                                <a:lnTo>
                                  <a:pt x="21755" y="13919"/>
                                </a:lnTo>
                                <a:cubicBezTo>
                                  <a:pt x="21412" y="9309"/>
                                  <a:pt x="19977" y="7138"/>
                                  <a:pt x="16802" y="7138"/>
                                </a:cubicBezTo>
                                <a:cubicBezTo>
                                  <a:pt x="13233" y="7138"/>
                                  <a:pt x="11455" y="11099"/>
                                  <a:pt x="11455" y="19279"/>
                                </a:cubicBezTo>
                                <a:cubicBezTo>
                                  <a:pt x="11455" y="28194"/>
                                  <a:pt x="12840" y="32106"/>
                                  <a:pt x="17158" y="32106"/>
                                </a:cubicBezTo>
                                <a:cubicBezTo>
                                  <a:pt x="19977" y="32106"/>
                                  <a:pt x="21755" y="29629"/>
                                  <a:pt x="22161" y="24626"/>
                                </a:cubicBezTo>
                                <a:lnTo>
                                  <a:pt x="32461" y="24626"/>
                                </a:lnTo>
                                <a:cubicBezTo>
                                  <a:pt x="32461" y="34290"/>
                                  <a:pt x="26772" y="39992"/>
                                  <a:pt x="16802" y="39992"/>
                                </a:cubicBezTo>
                                <a:cubicBezTo>
                                  <a:pt x="6794" y="39992"/>
                                  <a:pt x="0" y="32500"/>
                                  <a:pt x="0" y="19621"/>
                                </a:cubicBezTo>
                                <a:cubicBezTo>
                                  <a:pt x="0" y="7531"/>
                                  <a:pt x="6794" y="0"/>
                                  <a:pt x="17500"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77" name="Shape 18477"/>
                        <wps:cNvSpPr/>
                        <wps:spPr>
                          <a:xfrm>
                            <a:off x="1434237" y="639738"/>
                            <a:ext cx="35344" cy="54559"/>
                          </a:xfrm>
                          <a:custGeom>
                            <a:avLst/>
                            <a:gdLst/>
                            <a:ahLst/>
                            <a:cxnLst/>
                            <a:rect l="0" t="0" r="0" b="0"/>
                            <a:pathLst>
                              <a:path w="35344" h="54559">
                                <a:moveTo>
                                  <a:pt x="0" y="0"/>
                                </a:moveTo>
                                <a:lnTo>
                                  <a:pt x="11062" y="0"/>
                                </a:lnTo>
                                <a:lnTo>
                                  <a:pt x="11062" y="21412"/>
                                </a:lnTo>
                                <a:cubicBezTo>
                                  <a:pt x="13932" y="17094"/>
                                  <a:pt x="17500" y="15316"/>
                                  <a:pt x="22860" y="15316"/>
                                </a:cubicBezTo>
                                <a:cubicBezTo>
                                  <a:pt x="31382" y="15316"/>
                                  <a:pt x="35344" y="20320"/>
                                  <a:pt x="35344" y="29984"/>
                                </a:cubicBezTo>
                                <a:lnTo>
                                  <a:pt x="35344" y="54559"/>
                                </a:lnTo>
                                <a:lnTo>
                                  <a:pt x="24244" y="54559"/>
                                </a:lnTo>
                                <a:lnTo>
                                  <a:pt x="24244" y="31369"/>
                                </a:lnTo>
                                <a:cubicBezTo>
                                  <a:pt x="24244" y="26022"/>
                                  <a:pt x="22453" y="23546"/>
                                  <a:pt x="17843" y="23546"/>
                                </a:cubicBezTo>
                                <a:cubicBezTo>
                                  <a:pt x="13932" y="23546"/>
                                  <a:pt x="11062" y="26415"/>
                                  <a:pt x="11062" y="31026"/>
                                </a:cubicBezTo>
                                <a:lnTo>
                                  <a:pt x="11062" y="54559"/>
                                </a:lnTo>
                                <a:lnTo>
                                  <a:pt x="0" y="54559"/>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78" name="Shape 18478"/>
                        <wps:cNvSpPr/>
                        <wps:spPr>
                          <a:xfrm>
                            <a:off x="1508442" y="655402"/>
                            <a:ext cx="17691" cy="39584"/>
                          </a:xfrm>
                          <a:custGeom>
                            <a:avLst/>
                            <a:gdLst/>
                            <a:ahLst/>
                            <a:cxnLst/>
                            <a:rect l="0" t="0" r="0" b="0"/>
                            <a:pathLst>
                              <a:path w="17691" h="39584">
                                <a:moveTo>
                                  <a:pt x="17691" y="0"/>
                                </a:moveTo>
                                <a:lnTo>
                                  <a:pt x="17691" y="6975"/>
                                </a:lnTo>
                                <a:lnTo>
                                  <a:pt x="11100" y="15006"/>
                                </a:lnTo>
                                <a:lnTo>
                                  <a:pt x="17691" y="15006"/>
                                </a:lnTo>
                                <a:lnTo>
                                  <a:pt x="17691" y="22144"/>
                                </a:lnTo>
                                <a:lnTo>
                                  <a:pt x="10706" y="22144"/>
                                </a:lnTo>
                                <a:cubicBezTo>
                                  <a:pt x="10706" y="25541"/>
                                  <a:pt x="11338" y="28042"/>
                                  <a:pt x="12546" y="29695"/>
                                </a:cubicBezTo>
                                <a:lnTo>
                                  <a:pt x="17691" y="32081"/>
                                </a:lnTo>
                                <a:lnTo>
                                  <a:pt x="17691" y="39584"/>
                                </a:lnTo>
                                <a:lnTo>
                                  <a:pt x="4774" y="34513"/>
                                </a:lnTo>
                                <a:cubicBezTo>
                                  <a:pt x="1695" y="31167"/>
                                  <a:pt x="0" y="26258"/>
                                  <a:pt x="0" y="20010"/>
                                </a:cubicBezTo>
                                <a:cubicBezTo>
                                  <a:pt x="0" y="13596"/>
                                  <a:pt x="1695" y="8507"/>
                                  <a:pt x="4866" y="5021"/>
                                </a:cubicBezTo>
                                <a:lnTo>
                                  <a:pt x="17691"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79" name="Shape 18479"/>
                        <wps:cNvSpPr/>
                        <wps:spPr>
                          <a:xfrm>
                            <a:off x="1526134" y="682206"/>
                            <a:ext cx="16599" cy="12840"/>
                          </a:xfrm>
                          <a:custGeom>
                            <a:avLst/>
                            <a:gdLst/>
                            <a:ahLst/>
                            <a:cxnLst/>
                            <a:rect l="0" t="0" r="0" b="0"/>
                            <a:pathLst>
                              <a:path w="16599" h="12840">
                                <a:moveTo>
                                  <a:pt x="6591" y="0"/>
                                </a:moveTo>
                                <a:lnTo>
                                  <a:pt x="16599" y="0"/>
                                </a:lnTo>
                                <a:cubicBezTo>
                                  <a:pt x="15862" y="8179"/>
                                  <a:pt x="9817" y="12840"/>
                                  <a:pt x="152" y="12840"/>
                                </a:cubicBezTo>
                                <a:lnTo>
                                  <a:pt x="0" y="12780"/>
                                </a:lnTo>
                                <a:lnTo>
                                  <a:pt x="0" y="5276"/>
                                </a:lnTo>
                                <a:lnTo>
                                  <a:pt x="152" y="5347"/>
                                </a:lnTo>
                                <a:cubicBezTo>
                                  <a:pt x="3721" y="5347"/>
                                  <a:pt x="5893" y="3569"/>
                                  <a:pt x="6591"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80" name="Shape 18480"/>
                        <wps:cNvSpPr/>
                        <wps:spPr>
                          <a:xfrm>
                            <a:off x="1526134" y="655054"/>
                            <a:ext cx="17640" cy="22492"/>
                          </a:xfrm>
                          <a:custGeom>
                            <a:avLst/>
                            <a:gdLst/>
                            <a:ahLst/>
                            <a:cxnLst/>
                            <a:rect l="0" t="0" r="0" b="0"/>
                            <a:pathLst>
                              <a:path w="17640" h="22492">
                                <a:moveTo>
                                  <a:pt x="889" y="0"/>
                                </a:moveTo>
                                <a:cubicBezTo>
                                  <a:pt x="11595" y="0"/>
                                  <a:pt x="17640" y="7138"/>
                                  <a:pt x="17640" y="20015"/>
                                </a:cubicBezTo>
                                <a:cubicBezTo>
                                  <a:pt x="17640" y="20713"/>
                                  <a:pt x="17640" y="21399"/>
                                  <a:pt x="17640" y="22492"/>
                                </a:cubicBezTo>
                                <a:lnTo>
                                  <a:pt x="0" y="22492"/>
                                </a:lnTo>
                                <a:lnTo>
                                  <a:pt x="0" y="15354"/>
                                </a:lnTo>
                                <a:lnTo>
                                  <a:pt x="6591" y="15354"/>
                                </a:lnTo>
                                <a:cubicBezTo>
                                  <a:pt x="6248" y="10008"/>
                                  <a:pt x="4115" y="7138"/>
                                  <a:pt x="152" y="7138"/>
                                </a:cubicBezTo>
                                <a:lnTo>
                                  <a:pt x="0" y="7323"/>
                                </a:lnTo>
                                <a:lnTo>
                                  <a:pt x="0" y="348"/>
                                </a:lnTo>
                                <a:lnTo>
                                  <a:pt x="889"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81" name="Shape 18481"/>
                        <wps:cNvSpPr/>
                        <wps:spPr>
                          <a:xfrm>
                            <a:off x="1632293" y="655054"/>
                            <a:ext cx="32817" cy="39992"/>
                          </a:xfrm>
                          <a:custGeom>
                            <a:avLst/>
                            <a:gdLst/>
                            <a:ahLst/>
                            <a:cxnLst/>
                            <a:rect l="0" t="0" r="0" b="0"/>
                            <a:pathLst>
                              <a:path w="32817" h="39992">
                                <a:moveTo>
                                  <a:pt x="16764" y="0"/>
                                </a:moveTo>
                                <a:cubicBezTo>
                                  <a:pt x="25679" y="0"/>
                                  <a:pt x="31039" y="4305"/>
                                  <a:pt x="31039" y="10706"/>
                                </a:cubicBezTo>
                                <a:cubicBezTo>
                                  <a:pt x="31039" y="11099"/>
                                  <a:pt x="31039" y="11099"/>
                                  <a:pt x="31039" y="11099"/>
                                </a:cubicBezTo>
                                <a:lnTo>
                                  <a:pt x="21412" y="11099"/>
                                </a:lnTo>
                                <a:cubicBezTo>
                                  <a:pt x="21069" y="8230"/>
                                  <a:pt x="19291" y="6782"/>
                                  <a:pt x="16065" y="6782"/>
                                </a:cubicBezTo>
                                <a:cubicBezTo>
                                  <a:pt x="12497" y="6782"/>
                                  <a:pt x="10719" y="8230"/>
                                  <a:pt x="10719" y="10351"/>
                                </a:cubicBezTo>
                                <a:cubicBezTo>
                                  <a:pt x="10719" y="13576"/>
                                  <a:pt x="14275" y="13919"/>
                                  <a:pt x="20675" y="15354"/>
                                </a:cubicBezTo>
                                <a:cubicBezTo>
                                  <a:pt x="28905" y="17488"/>
                                  <a:pt x="32817" y="20713"/>
                                  <a:pt x="32817" y="26759"/>
                                </a:cubicBezTo>
                                <a:cubicBezTo>
                                  <a:pt x="32817" y="33896"/>
                                  <a:pt x="26022" y="39992"/>
                                  <a:pt x="16065" y="39992"/>
                                </a:cubicBezTo>
                                <a:cubicBezTo>
                                  <a:pt x="5702" y="39992"/>
                                  <a:pt x="0" y="35675"/>
                                  <a:pt x="0" y="27495"/>
                                </a:cubicBezTo>
                                <a:lnTo>
                                  <a:pt x="10363" y="27495"/>
                                </a:lnTo>
                                <a:cubicBezTo>
                                  <a:pt x="10363" y="31064"/>
                                  <a:pt x="12497" y="32855"/>
                                  <a:pt x="16408" y="32855"/>
                                </a:cubicBezTo>
                                <a:cubicBezTo>
                                  <a:pt x="19977" y="32855"/>
                                  <a:pt x="22111" y="31064"/>
                                  <a:pt x="22111" y="28194"/>
                                </a:cubicBezTo>
                                <a:cubicBezTo>
                                  <a:pt x="22111" y="24626"/>
                                  <a:pt x="18542" y="24282"/>
                                  <a:pt x="12497" y="22847"/>
                                </a:cubicBezTo>
                                <a:cubicBezTo>
                                  <a:pt x="4267" y="20713"/>
                                  <a:pt x="698" y="17488"/>
                                  <a:pt x="698" y="11785"/>
                                </a:cubicBezTo>
                                <a:cubicBezTo>
                                  <a:pt x="698" y="5346"/>
                                  <a:pt x="6795" y="0"/>
                                  <a:pt x="16764"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82" name="Shape 18482"/>
                        <wps:cNvSpPr/>
                        <wps:spPr>
                          <a:xfrm>
                            <a:off x="1701889" y="655411"/>
                            <a:ext cx="17297" cy="39554"/>
                          </a:xfrm>
                          <a:custGeom>
                            <a:avLst/>
                            <a:gdLst/>
                            <a:ahLst/>
                            <a:cxnLst/>
                            <a:rect l="0" t="0" r="0" b="0"/>
                            <a:pathLst>
                              <a:path w="17297" h="39554">
                                <a:moveTo>
                                  <a:pt x="17297" y="0"/>
                                </a:moveTo>
                                <a:lnTo>
                                  <a:pt x="17297" y="7026"/>
                                </a:lnTo>
                                <a:lnTo>
                                  <a:pt x="10706" y="14997"/>
                                </a:lnTo>
                                <a:lnTo>
                                  <a:pt x="17297" y="14997"/>
                                </a:lnTo>
                                <a:lnTo>
                                  <a:pt x="17297" y="22134"/>
                                </a:lnTo>
                                <a:lnTo>
                                  <a:pt x="10363" y="22134"/>
                                </a:lnTo>
                                <a:cubicBezTo>
                                  <a:pt x="10535" y="25532"/>
                                  <a:pt x="11154" y="28033"/>
                                  <a:pt x="12313" y="29686"/>
                                </a:cubicBezTo>
                                <a:lnTo>
                                  <a:pt x="17297" y="32046"/>
                                </a:lnTo>
                                <a:lnTo>
                                  <a:pt x="17297" y="39554"/>
                                </a:lnTo>
                                <a:lnTo>
                                  <a:pt x="4583" y="34504"/>
                                </a:lnTo>
                                <a:cubicBezTo>
                                  <a:pt x="1597" y="31158"/>
                                  <a:pt x="0" y="26249"/>
                                  <a:pt x="0" y="20000"/>
                                </a:cubicBezTo>
                                <a:cubicBezTo>
                                  <a:pt x="0" y="13587"/>
                                  <a:pt x="1699" y="8498"/>
                                  <a:pt x="4821" y="5011"/>
                                </a:cubicBezTo>
                                <a:lnTo>
                                  <a:pt x="17297"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83" name="Shape 18483"/>
                        <wps:cNvSpPr/>
                        <wps:spPr>
                          <a:xfrm>
                            <a:off x="1719186" y="682206"/>
                            <a:ext cx="16599" cy="12840"/>
                          </a:xfrm>
                          <a:custGeom>
                            <a:avLst/>
                            <a:gdLst/>
                            <a:ahLst/>
                            <a:cxnLst/>
                            <a:rect l="0" t="0" r="0" b="0"/>
                            <a:pathLst>
                              <a:path w="16599" h="12840">
                                <a:moveTo>
                                  <a:pt x="6934" y="0"/>
                                </a:moveTo>
                                <a:lnTo>
                                  <a:pt x="16599" y="0"/>
                                </a:lnTo>
                                <a:cubicBezTo>
                                  <a:pt x="15863" y="8179"/>
                                  <a:pt x="10160" y="12840"/>
                                  <a:pt x="203" y="12840"/>
                                </a:cubicBezTo>
                                <a:lnTo>
                                  <a:pt x="0" y="12759"/>
                                </a:lnTo>
                                <a:lnTo>
                                  <a:pt x="0" y="5251"/>
                                </a:lnTo>
                                <a:lnTo>
                                  <a:pt x="203" y="5347"/>
                                </a:lnTo>
                                <a:cubicBezTo>
                                  <a:pt x="3759" y="5347"/>
                                  <a:pt x="5893" y="3569"/>
                                  <a:pt x="6934"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84" name="Shape 18484"/>
                        <wps:cNvSpPr/>
                        <wps:spPr>
                          <a:xfrm>
                            <a:off x="1719186" y="655054"/>
                            <a:ext cx="18034" cy="22492"/>
                          </a:xfrm>
                          <a:custGeom>
                            <a:avLst/>
                            <a:gdLst/>
                            <a:ahLst/>
                            <a:cxnLst/>
                            <a:rect l="0" t="0" r="0" b="0"/>
                            <a:pathLst>
                              <a:path w="18034" h="22492">
                                <a:moveTo>
                                  <a:pt x="889" y="0"/>
                                </a:moveTo>
                                <a:cubicBezTo>
                                  <a:pt x="11595" y="0"/>
                                  <a:pt x="18034" y="7138"/>
                                  <a:pt x="18034" y="20015"/>
                                </a:cubicBezTo>
                                <a:cubicBezTo>
                                  <a:pt x="18034" y="20713"/>
                                  <a:pt x="18034" y="21399"/>
                                  <a:pt x="17640" y="22492"/>
                                </a:cubicBezTo>
                                <a:lnTo>
                                  <a:pt x="0" y="22492"/>
                                </a:lnTo>
                                <a:lnTo>
                                  <a:pt x="0" y="15354"/>
                                </a:lnTo>
                                <a:lnTo>
                                  <a:pt x="6591" y="15354"/>
                                </a:lnTo>
                                <a:cubicBezTo>
                                  <a:pt x="6591" y="10008"/>
                                  <a:pt x="4458" y="7138"/>
                                  <a:pt x="203" y="7138"/>
                                </a:cubicBezTo>
                                <a:lnTo>
                                  <a:pt x="0" y="7383"/>
                                </a:lnTo>
                                <a:lnTo>
                                  <a:pt x="0" y="357"/>
                                </a:lnTo>
                                <a:lnTo>
                                  <a:pt x="889"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85" name="Shape 18485"/>
                        <wps:cNvSpPr/>
                        <wps:spPr>
                          <a:xfrm>
                            <a:off x="1773949" y="655054"/>
                            <a:ext cx="32868" cy="39992"/>
                          </a:xfrm>
                          <a:custGeom>
                            <a:avLst/>
                            <a:gdLst/>
                            <a:ahLst/>
                            <a:cxnLst/>
                            <a:rect l="0" t="0" r="0" b="0"/>
                            <a:pathLst>
                              <a:path w="32868" h="39992">
                                <a:moveTo>
                                  <a:pt x="17843" y="0"/>
                                </a:moveTo>
                                <a:cubicBezTo>
                                  <a:pt x="26772" y="0"/>
                                  <a:pt x="32474" y="5346"/>
                                  <a:pt x="32868" y="13919"/>
                                </a:cubicBezTo>
                                <a:lnTo>
                                  <a:pt x="22161" y="13919"/>
                                </a:lnTo>
                                <a:cubicBezTo>
                                  <a:pt x="21768" y="9309"/>
                                  <a:pt x="20371" y="7138"/>
                                  <a:pt x="17158" y="7138"/>
                                </a:cubicBezTo>
                                <a:cubicBezTo>
                                  <a:pt x="13233" y="7138"/>
                                  <a:pt x="11798" y="11099"/>
                                  <a:pt x="11798" y="19279"/>
                                </a:cubicBezTo>
                                <a:cubicBezTo>
                                  <a:pt x="11798" y="28194"/>
                                  <a:pt x="13233" y="32106"/>
                                  <a:pt x="17500" y="32106"/>
                                </a:cubicBezTo>
                                <a:cubicBezTo>
                                  <a:pt x="20371" y="32106"/>
                                  <a:pt x="22161" y="29629"/>
                                  <a:pt x="22504" y="24626"/>
                                </a:cubicBezTo>
                                <a:lnTo>
                                  <a:pt x="32868" y="24626"/>
                                </a:lnTo>
                                <a:cubicBezTo>
                                  <a:pt x="32868" y="34290"/>
                                  <a:pt x="27115" y="39992"/>
                                  <a:pt x="17158" y="39992"/>
                                </a:cubicBezTo>
                                <a:cubicBezTo>
                                  <a:pt x="6795" y="39992"/>
                                  <a:pt x="0" y="32500"/>
                                  <a:pt x="0" y="19621"/>
                                </a:cubicBezTo>
                                <a:cubicBezTo>
                                  <a:pt x="0" y="7531"/>
                                  <a:pt x="6795" y="0"/>
                                  <a:pt x="17843"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86" name="Shape 18486"/>
                        <wps:cNvSpPr/>
                        <wps:spPr>
                          <a:xfrm>
                            <a:off x="1840319" y="644741"/>
                            <a:ext cx="26771" cy="50305"/>
                          </a:xfrm>
                          <a:custGeom>
                            <a:avLst/>
                            <a:gdLst/>
                            <a:ahLst/>
                            <a:cxnLst/>
                            <a:rect l="0" t="0" r="0" b="0"/>
                            <a:pathLst>
                              <a:path w="26771" h="50305">
                                <a:moveTo>
                                  <a:pt x="18237" y="0"/>
                                </a:moveTo>
                                <a:lnTo>
                                  <a:pt x="18237" y="11405"/>
                                </a:lnTo>
                                <a:lnTo>
                                  <a:pt x="26771" y="11405"/>
                                </a:lnTo>
                                <a:lnTo>
                                  <a:pt x="26771" y="18885"/>
                                </a:lnTo>
                                <a:lnTo>
                                  <a:pt x="17843" y="18885"/>
                                </a:lnTo>
                                <a:lnTo>
                                  <a:pt x="17843" y="37465"/>
                                </a:lnTo>
                                <a:cubicBezTo>
                                  <a:pt x="17843" y="40298"/>
                                  <a:pt x="19634" y="41732"/>
                                  <a:pt x="22161" y="41732"/>
                                </a:cubicBezTo>
                                <a:cubicBezTo>
                                  <a:pt x="23596" y="41732"/>
                                  <a:pt x="24981" y="41732"/>
                                  <a:pt x="26771" y="41377"/>
                                </a:cubicBezTo>
                                <a:lnTo>
                                  <a:pt x="26771" y="49213"/>
                                </a:lnTo>
                                <a:cubicBezTo>
                                  <a:pt x="23596" y="49949"/>
                                  <a:pt x="20370" y="50305"/>
                                  <a:pt x="17145" y="50305"/>
                                </a:cubicBezTo>
                                <a:cubicBezTo>
                                  <a:pt x="10008" y="50305"/>
                                  <a:pt x="7137" y="46736"/>
                                  <a:pt x="7137" y="39598"/>
                                </a:cubicBezTo>
                                <a:lnTo>
                                  <a:pt x="7137" y="18885"/>
                                </a:lnTo>
                                <a:lnTo>
                                  <a:pt x="0" y="18885"/>
                                </a:lnTo>
                                <a:lnTo>
                                  <a:pt x="0" y="11405"/>
                                </a:lnTo>
                                <a:lnTo>
                                  <a:pt x="7137" y="11405"/>
                                </a:lnTo>
                                <a:lnTo>
                                  <a:pt x="7137" y="3911"/>
                                </a:lnTo>
                                <a:lnTo>
                                  <a:pt x="18237"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87" name="Shape 18487"/>
                        <wps:cNvSpPr/>
                        <wps:spPr>
                          <a:xfrm>
                            <a:off x="1903514" y="655129"/>
                            <a:ext cx="19425" cy="39842"/>
                          </a:xfrm>
                          <a:custGeom>
                            <a:avLst/>
                            <a:gdLst/>
                            <a:ahLst/>
                            <a:cxnLst/>
                            <a:rect l="0" t="0" r="0" b="0"/>
                            <a:pathLst>
                              <a:path w="19425" h="39842">
                                <a:moveTo>
                                  <a:pt x="19425" y="0"/>
                                </a:moveTo>
                                <a:lnTo>
                                  <a:pt x="19425" y="7555"/>
                                </a:lnTo>
                                <a:lnTo>
                                  <a:pt x="13330" y="10612"/>
                                </a:lnTo>
                                <a:cubicBezTo>
                                  <a:pt x="11855" y="12704"/>
                                  <a:pt x="11049" y="15825"/>
                                  <a:pt x="11049" y="19940"/>
                                </a:cubicBezTo>
                                <a:cubicBezTo>
                                  <a:pt x="11049" y="24030"/>
                                  <a:pt x="11855" y="27150"/>
                                  <a:pt x="13330" y="29249"/>
                                </a:cubicBezTo>
                                <a:lnTo>
                                  <a:pt x="19425" y="32325"/>
                                </a:lnTo>
                                <a:lnTo>
                                  <a:pt x="19425" y="39842"/>
                                </a:lnTo>
                                <a:lnTo>
                                  <a:pt x="5391" y="34462"/>
                                </a:lnTo>
                                <a:cubicBezTo>
                                  <a:pt x="1959" y="30980"/>
                                  <a:pt x="0" y="25985"/>
                                  <a:pt x="0" y="19940"/>
                                </a:cubicBezTo>
                                <a:cubicBezTo>
                                  <a:pt x="0" y="13869"/>
                                  <a:pt x="1959" y="8865"/>
                                  <a:pt x="5391" y="5380"/>
                                </a:cubicBezTo>
                                <a:lnTo>
                                  <a:pt x="19425"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88" name="Shape 18488"/>
                        <wps:cNvSpPr/>
                        <wps:spPr>
                          <a:xfrm>
                            <a:off x="1922939" y="655054"/>
                            <a:ext cx="19831" cy="39992"/>
                          </a:xfrm>
                          <a:custGeom>
                            <a:avLst/>
                            <a:gdLst/>
                            <a:ahLst/>
                            <a:cxnLst/>
                            <a:rect l="0" t="0" r="0" b="0"/>
                            <a:pathLst>
                              <a:path w="19831" h="39992">
                                <a:moveTo>
                                  <a:pt x="197" y="0"/>
                                </a:moveTo>
                                <a:cubicBezTo>
                                  <a:pt x="11944" y="0"/>
                                  <a:pt x="19831" y="7874"/>
                                  <a:pt x="19831" y="20015"/>
                                </a:cubicBezTo>
                                <a:cubicBezTo>
                                  <a:pt x="19831" y="32106"/>
                                  <a:pt x="11944" y="39992"/>
                                  <a:pt x="197" y="39992"/>
                                </a:cubicBezTo>
                                <a:lnTo>
                                  <a:pt x="0" y="39917"/>
                                </a:lnTo>
                                <a:lnTo>
                                  <a:pt x="0" y="32400"/>
                                </a:lnTo>
                                <a:lnTo>
                                  <a:pt x="197" y="32500"/>
                                </a:lnTo>
                                <a:cubicBezTo>
                                  <a:pt x="5556" y="32500"/>
                                  <a:pt x="8375" y="28194"/>
                                  <a:pt x="8375" y="20015"/>
                                </a:cubicBezTo>
                                <a:cubicBezTo>
                                  <a:pt x="8375" y="11785"/>
                                  <a:pt x="5556" y="7531"/>
                                  <a:pt x="197" y="7531"/>
                                </a:cubicBezTo>
                                <a:lnTo>
                                  <a:pt x="0" y="7630"/>
                                </a:lnTo>
                                <a:lnTo>
                                  <a:pt x="0" y="75"/>
                                </a:lnTo>
                                <a:lnTo>
                                  <a:pt x="197"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89" name="Shape 18489"/>
                        <wps:cNvSpPr/>
                        <wps:spPr>
                          <a:xfrm>
                            <a:off x="1981683" y="655790"/>
                            <a:ext cx="23190" cy="38507"/>
                          </a:xfrm>
                          <a:custGeom>
                            <a:avLst/>
                            <a:gdLst/>
                            <a:ahLst/>
                            <a:cxnLst/>
                            <a:rect l="0" t="0" r="0" b="0"/>
                            <a:pathLst>
                              <a:path w="23190" h="38507">
                                <a:moveTo>
                                  <a:pt x="22797" y="0"/>
                                </a:moveTo>
                                <a:lnTo>
                                  <a:pt x="23190" y="0"/>
                                </a:lnTo>
                                <a:lnTo>
                                  <a:pt x="23190" y="9970"/>
                                </a:lnTo>
                                <a:cubicBezTo>
                                  <a:pt x="22441" y="9970"/>
                                  <a:pt x="21399" y="9970"/>
                                  <a:pt x="20663" y="9970"/>
                                </a:cubicBezTo>
                                <a:cubicBezTo>
                                  <a:pt x="14961" y="9970"/>
                                  <a:pt x="11392" y="12840"/>
                                  <a:pt x="11392" y="17844"/>
                                </a:cubicBezTo>
                                <a:lnTo>
                                  <a:pt x="11392" y="38507"/>
                                </a:lnTo>
                                <a:lnTo>
                                  <a:pt x="343" y="38507"/>
                                </a:lnTo>
                                <a:lnTo>
                                  <a:pt x="343" y="12141"/>
                                </a:lnTo>
                                <a:cubicBezTo>
                                  <a:pt x="343" y="7836"/>
                                  <a:pt x="0" y="3925"/>
                                  <a:pt x="0" y="356"/>
                                </a:cubicBezTo>
                                <a:lnTo>
                                  <a:pt x="9957" y="356"/>
                                </a:lnTo>
                                <a:lnTo>
                                  <a:pt x="10300" y="7138"/>
                                </a:lnTo>
                                <a:cubicBezTo>
                                  <a:pt x="12484" y="2477"/>
                                  <a:pt x="16751" y="0"/>
                                  <a:pt x="22797"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90" name="Shape 18490"/>
                        <wps:cNvSpPr/>
                        <wps:spPr>
                          <a:xfrm>
                            <a:off x="0" y="366052"/>
                            <a:ext cx="774738" cy="360363"/>
                          </a:xfrm>
                          <a:custGeom>
                            <a:avLst/>
                            <a:gdLst/>
                            <a:ahLst/>
                            <a:cxnLst/>
                            <a:rect l="0" t="0" r="0" b="0"/>
                            <a:pathLst>
                              <a:path w="774738" h="360363">
                                <a:moveTo>
                                  <a:pt x="486423" y="0"/>
                                </a:moveTo>
                                <a:lnTo>
                                  <a:pt x="774738" y="109906"/>
                                </a:lnTo>
                                <a:cubicBezTo>
                                  <a:pt x="651967" y="117399"/>
                                  <a:pt x="565633" y="186627"/>
                                  <a:pt x="518897" y="227648"/>
                                </a:cubicBezTo>
                                <a:cubicBezTo>
                                  <a:pt x="436474" y="300101"/>
                                  <a:pt x="361124" y="337910"/>
                                  <a:pt x="275882" y="360363"/>
                                </a:cubicBezTo>
                                <a:lnTo>
                                  <a:pt x="0" y="227648"/>
                                </a:lnTo>
                                <a:cubicBezTo>
                                  <a:pt x="85306" y="205156"/>
                                  <a:pt x="165595" y="202680"/>
                                  <a:pt x="235877" y="134887"/>
                                </a:cubicBezTo>
                                <a:cubicBezTo>
                                  <a:pt x="280492" y="91720"/>
                                  <a:pt x="348640" y="7531"/>
                                  <a:pt x="486423" y="0"/>
                                </a:cubicBezTo>
                                <a:close/>
                              </a:path>
                            </a:pathLst>
                          </a:custGeom>
                          <a:ln w="0" cap="flat">
                            <a:miter lim="12700000"/>
                          </a:ln>
                        </wps:spPr>
                        <wps:style>
                          <a:lnRef idx="0">
                            <a:srgbClr val="000000">
                              <a:alpha val="0"/>
                            </a:srgbClr>
                          </a:lnRef>
                          <a:fillRef idx="1">
                            <a:srgbClr val="ACACAC"/>
                          </a:fillRef>
                          <a:effectRef idx="0">
                            <a:scrgbClr r="0" g="0" b="0"/>
                          </a:effectRef>
                          <a:fontRef idx="none"/>
                        </wps:style>
                        <wps:bodyPr/>
                      </wps:wsp>
                      <wps:wsp>
                        <wps:cNvPr id="18491" name="Shape 18491"/>
                        <wps:cNvSpPr/>
                        <wps:spPr>
                          <a:xfrm>
                            <a:off x="102807" y="173038"/>
                            <a:ext cx="774738" cy="360363"/>
                          </a:xfrm>
                          <a:custGeom>
                            <a:avLst/>
                            <a:gdLst/>
                            <a:ahLst/>
                            <a:cxnLst/>
                            <a:rect l="0" t="0" r="0" b="0"/>
                            <a:pathLst>
                              <a:path w="774738" h="360363">
                                <a:moveTo>
                                  <a:pt x="498856" y="0"/>
                                </a:moveTo>
                                <a:lnTo>
                                  <a:pt x="774738" y="132753"/>
                                </a:lnTo>
                                <a:cubicBezTo>
                                  <a:pt x="689432" y="155208"/>
                                  <a:pt x="609143" y="157735"/>
                                  <a:pt x="539204" y="225527"/>
                                </a:cubicBezTo>
                                <a:cubicBezTo>
                                  <a:pt x="494601" y="267945"/>
                                  <a:pt x="426047" y="352882"/>
                                  <a:pt x="288315" y="360363"/>
                                </a:cubicBezTo>
                                <a:lnTo>
                                  <a:pt x="0" y="250102"/>
                                </a:lnTo>
                                <a:cubicBezTo>
                                  <a:pt x="123114" y="242621"/>
                                  <a:pt x="209448" y="173393"/>
                                  <a:pt x="255842" y="132753"/>
                                </a:cubicBezTo>
                                <a:cubicBezTo>
                                  <a:pt x="338620" y="59958"/>
                                  <a:pt x="413563" y="22505"/>
                                  <a:pt x="498856" y="0"/>
                                </a:cubicBezTo>
                                <a:close/>
                              </a:path>
                            </a:pathLst>
                          </a:custGeom>
                          <a:ln w="0" cap="flat">
                            <a:miter lim="12700000"/>
                          </a:ln>
                        </wps:spPr>
                        <wps:style>
                          <a:lnRef idx="0">
                            <a:srgbClr val="000000">
                              <a:alpha val="0"/>
                            </a:srgbClr>
                          </a:lnRef>
                          <a:fillRef idx="1">
                            <a:srgbClr val="BFBFBF"/>
                          </a:fillRef>
                          <a:effectRef idx="0">
                            <a:scrgbClr r="0" g="0" b="0"/>
                          </a:effectRef>
                          <a:fontRef idx="none"/>
                        </wps:style>
                        <wps:bodyPr/>
                      </wps:wsp>
                      <wps:wsp>
                        <wps:cNvPr id="18492" name="Shape 18492"/>
                        <wps:cNvSpPr/>
                        <wps:spPr>
                          <a:xfrm>
                            <a:off x="363652" y="298248"/>
                            <a:ext cx="7029" cy="5015"/>
                          </a:xfrm>
                          <a:custGeom>
                            <a:avLst/>
                            <a:gdLst/>
                            <a:ahLst/>
                            <a:cxnLst/>
                            <a:rect l="0" t="0" r="0" b="0"/>
                            <a:pathLst>
                              <a:path w="7029" h="5015">
                                <a:moveTo>
                                  <a:pt x="5272" y="1254"/>
                                </a:moveTo>
                                <a:cubicBezTo>
                                  <a:pt x="7029" y="0"/>
                                  <a:pt x="0" y="5015"/>
                                  <a:pt x="0" y="5015"/>
                                </a:cubicBezTo>
                                <a:cubicBezTo>
                                  <a:pt x="3124" y="2786"/>
                                  <a:pt x="4686" y="1672"/>
                                  <a:pt x="5272" y="1254"/>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93" name="Shape 18493"/>
                        <wps:cNvSpPr/>
                        <wps:spPr>
                          <a:xfrm>
                            <a:off x="313347" y="231915"/>
                            <a:ext cx="496392" cy="211239"/>
                          </a:xfrm>
                          <a:custGeom>
                            <a:avLst/>
                            <a:gdLst/>
                            <a:ahLst/>
                            <a:cxnLst/>
                            <a:rect l="0" t="0" r="0" b="0"/>
                            <a:pathLst>
                              <a:path w="496392" h="211239">
                                <a:moveTo>
                                  <a:pt x="409994" y="0"/>
                                </a:moveTo>
                                <a:lnTo>
                                  <a:pt x="496392" y="41377"/>
                                </a:lnTo>
                                <a:cubicBezTo>
                                  <a:pt x="420014" y="47472"/>
                                  <a:pt x="381102" y="69914"/>
                                  <a:pt x="332232" y="97765"/>
                                </a:cubicBezTo>
                                <a:cubicBezTo>
                                  <a:pt x="283312" y="125222"/>
                                  <a:pt x="255854" y="164122"/>
                                  <a:pt x="200546" y="211239"/>
                                </a:cubicBezTo>
                                <a:lnTo>
                                  <a:pt x="0" y="111340"/>
                                </a:lnTo>
                                <a:cubicBezTo>
                                  <a:pt x="8928" y="102768"/>
                                  <a:pt x="37821" y="80276"/>
                                  <a:pt x="50305" y="71348"/>
                                </a:cubicBezTo>
                                <a:lnTo>
                                  <a:pt x="170548" y="128791"/>
                                </a:lnTo>
                                <a:cubicBezTo>
                                  <a:pt x="307251" y="92761"/>
                                  <a:pt x="387541" y="19964"/>
                                  <a:pt x="409994"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94" name="Shape 18494"/>
                        <wps:cNvSpPr/>
                        <wps:spPr>
                          <a:xfrm>
                            <a:off x="208077" y="0"/>
                            <a:ext cx="774738" cy="360706"/>
                          </a:xfrm>
                          <a:custGeom>
                            <a:avLst/>
                            <a:gdLst/>
                            <a:ahLst/>
                            <a:cxnLst/>
                            <a:rect l="0" t="0" r="0" b="0"/>
                            <a:pathLst>
                              <a:path w="774738" h="360706">
                                <a:moveTo>
                                  <a:pt x="486372" y="0"/>
                                </a:moveTo>
                                <a:lnTo>
                                  <a:pt x="774738" y="110249"/>
                                </a:lnTo>
                                <a:cubicBezTo>
                                  <a:pt x="651967" y="117742"/>
                                  <a:pt x="565620" y="187313"/>
                                  <a:pt x="518833" y="227991"/>
                                </a:cubicBezTo>
                                <a:cubicBezTo>
                                  <a:pt x="436410" y="300787"/>
                                  <a:pt x="361124" y="338252"/>
                                  <a:pt x="275819" y="360706"/>
                                </a:cubicBezTo>
                                <a:lnTo>
                                  <a:pt x="0" y="227991"/>
                                </a:lnTo>
                                <a:cubicBezTo>
                                  <a:pt x="85255" y="205499"/>
                                  <a:pt x="165545" y="203022"/>
                                  <a:pt x="235877" y="135231"/>
                                </a:cubicBezTo>
                                <a:cubicBezTo>
                                  <a:pt x="280479" y="92418"/>
                                  <a:pt x="348628" y="7481"/>
                                  <a:pt x="486372" y="0"/>
                                </a:cubicBezTo>
                                <a:close/>
                              </a:path>
                            </a:pathLst>
                          </a:custGeom>
                          <a:ln w="0" cap="flat">
                            <a:miter lim="12700000"/>
                          </a:ln>
                        </wps:spPr>
                        <wps:style>
                          <a:lnRef idx="0">
                            <a:srgbClr val="000000">
                              <a:alpha val="0"/>
                            </a:srgbClr>
                          </a:lnRef>
                          <a:fillRef idx="1">
                            <a:srgbClr val="D3D2D2"/>
                          </a:fillRef>
                          <a:effectRef idx="0">
                            <a:scrgbClr r="0" g="0" b="0"/>
                          </a:effectRef>
                          <a:fontRef idx="none"/>
                        </wps:style>
                        <wps:bodyPr/>
                      </wps:wsp>
                      <wps:wsp>
                        <wps:cNvPr id="18495" name="Shape 18495"/>
                        <wps:cNvSpPr/>
                        <wps:spPr>
                          <a:xfrm>
                            <a:off x="200546" y="418186"/>
                            <a:ext cx="510311" cy="196228"/>
                          </a:xfrm>
                          <a:custGeom>
                            <a:avLst/>
                            <a:gdLst/>
                            <a:ahLst/>
                            <a:cxnLst/>
                            <a:rect l="0" t="0" r="0" b="0"/>
                            <a:pathLst>
                              <a:path w="510311" h="196228">
                                <a:moveTo>
                                  <a:pt x="422529" y="0"/>
                                </a:moveTo>
                                <a:lnTo>
                                  <a:pt x="443941" y="7138"/>
                                </a:lnTo>
                                <a:lnTo>
                                  <a:pt x="510311" y="32461"/>
                                </a:lnTo>
                                <a:cubicBezTo>
                                  <a:pt x="387591" y="39941"/>
                                  <a:pt x="332270" y="98120"/>
                                  <a:pt x="285877" y="139141"/>
                                </a:cubicBezTo>
                                <a:cubicBezTo>
                                  <a:pt x="268033" y="154801"/>
                                  <a:pt x="234480" y="179083"/>
                                  <a:pt x="200241" y="196228"/>
                                </a:cubicBezTo>
                                <a:lnTo>
                                  <a:pt x="0" y="110210"/>
                                </a:lnTo>
                                <a:cubicBezTo>
                                  <a:pt x="20015" y="99161"/>
                                  <a:pt x="41427" y="76314"/>
                                  <a:pt x="55308" y="63817"/>
                                </a:cubicBezTo>
                                <a:lnTo>
                                  <a:pt x="190576" y="115214"/>
                                </a:lnTo>
                                <a:cubicBezTo>
                                  <a:pt x="307289" y="114173"/>
                                  <a:pt x="397548" y="27457"/>
                                  <a:pt x="422529"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96" name="Shape 18496"/>
                        <wps:cNvSpPr/>
                        <wps:spPr>
                          <a:xfrm>
                            <a:off x="901433" y="237261"/>
                            <a:ext cx="62643" cy="231217"/>
                          </a:xfrm>
                          <a:custGeom>
                            <a:avLst/>
                            <a:gdLst/>
                            <a:ahLst/>
                            <a:cxnLst/>
                            <a:rect l="0" t="0" r="0" b="0"/>
                            <a:pathLst>
                              <a:path w="62643" h="231217">
                                <a:moveTo>
                                  <a:pt x="62446" y="0"/>
                                </a:moveTo>
                                <a:lnTo>
                                  <a:pt x="62643" y="27"/>
                                </a:lnTo>
                                <a:lnTo>
                                  <a:pt x="62643" y="34679"/>
                                </a:lnTo>
                                <a:lnTo>
                                  <a:pt x="62446" y="34634"/>
                                </a:lnTo>
                                <a:cubicBezTo>
                                  <a:pt x="47828" y="34634"/>
                                  <a:pt x="46038" y="45339"/>
                                  <a:pt x="46038" y="69228"/>
                                </a:cubicBezTo>
                                <a:lnTo>
                                  <a:pt x="46038" y="161989"/>
                                </a:lnTo>
                                <a:cubicBezTo>
                                  <a:pt x="46038" y="185179"/>
                                  <a:pt x="47472" y="196241"/>
                                  <a:pt x="62446" y="196241"/>
                                </a:cubicBezTo>
                                <a:lnTo>
                                  <a:pt x="62643" y="196121"/>
                                </a:lnTo>
                                <a:lnTo>
                                  <a:pt x="62643" y="231189"/>
                                </a:lnTo>
                                <a:lnTo>
                                  <a:pt x="62446" y="231217"/>
                                </a:lnTo>
                                <a:cubicBezTo>
                                  <a:pt x="12827" y="231217"/>
                                  <a:pt x="0" y="209462"/>
                                  <a:pt x="0" y="151639"/>
                                </a:cubicBezTo>
                                <a:lnTo>
                                  <a:pt x="0" y="79235"/>
                                </a:lnTo>
                                <a:cubicBezTo>
                                  <a:pt x="0" y="21413"/>
                                  <a:pt x="13233" y="0"/>
                                  <a:pt x="62446"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97" name="Shape 18497"/>
                        <wps:cNvSpPr/>
                        <wps:spPr>
                          <a:xfrm>
                            <a:off x="964076" y="237289"/>
                            <a:ext cx="62605" cy="231162"/>
                          </a:xfrm>
                          <a:custGeom>
                            <a:avLst/>
                            <a:gdLst/>
                            <a:ahLst/>
                            <a:cxnLst/>
                            <a:rect l="0" t="0" r="0" b="0"/>
                            <a:pathLst>
                              <a:path w="62605" h="231162">
                                <a:moveTo>
                                  <a:pt x="0" y="0"/>
                                </a:moveTo>
                                <a:lnTo>
                                  <a:pt x="30399" y="4222"/>
                                </a:lnTo>
                                <a:cubicBezTo>
                                  <a:pt x="54989" y="12955"/>
                                  <a:pt x="62605" y="35841"/>
                                  <a:pt x="62605" y="79208"/>
                                </a:cubicBezTo>
                                <a:lnTo>
                                  <a:pt x="62605" y="151612"/>
                                </a:lnTo>
                                <a:cubicBezTo>
                                  <a:pt x="62605" y="194979"/>
                                  <a:pt x="54989" y="218058"/>
                                  <a:pt x="30399" y="226887"/>
                                </a:cubicBezTo>
                                <a:lnTo>
                                  <a:pt x="0" y="231162"/>
                                </a:lnTo>
                                <a:lnTo>
                                  <a:pt x="0" y="196094"/>
                                </a:lnTo>
                                <a:lnTo>
                                  <a:pt x="13686" y="187784"/>
                                </a:lnTo>
                                <a:cubicBezTo>
                                  <a:pt x="16059" y="182120"/>
                                  <a:pt x="16605" y="173557"/>
                                  <a:pt x="16605" y="161961"/>
                                </a:cubicBezTo>
                                <a:lnTo>
                                  <a:pt x="16605" y="69201"/>
                                </a:lnTo>
                                <a:cubicBezTo>
                                  <a:pt x="16605" y="51284"/>
                                  <a:pt x="15598" y="40783"/>
                                  <a:pt x="8761" y="36653"/>
                                </a:cubicBezTo>
                                <a:lnTo>
                                  <a:pt x="0" y="34651"/>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98" name="Shape 18498"/>
                        <wps:cNvSpPr/>
                        <wps:spPr>
                          <a:xfrm>
                            <a:off x="1048830" y="304712"/>
                            <a:ext cx="107404" cy="159855"/>
                          </a:xfrm>
                          <a:custGeom>
                            <a:avLst/>
                            <a:gdLst/>
                            <a:ahLst/>
                            <a:cxnLst/>
                            <a:rect l="0" t="0" r="0" b="0"/>
                            <a:pathLst>
                              <a:path w="107404" h="159855">
                                <a:moveTo>
                                  <a:pt x="77419" y="0"/>
                                </a:moveTo>
                                <a:cubicBezTo>
                                  <a:pt x="102057" y="0"/>
                                  <a:pt x="107404" y="14618"/>
                                  <a:pt x="107404" y="46025"/>
                                </a:cubicBezTo>
                                <a:lnTo>
                                  <a:pt x="107404" y="159855"/>
                                </a:lnTo>
                                <a:lnTo>
                                  <a:pt x="63144" y="159855"/>
                                </a:lnTo>
                                <a:lnTo>
                                  <a:pt x="63144" y="51029"/>
                                </a:lnTo>
                                <a:cubicBezTo>
                                  <a:pt x="63144" y="38544"/>
                                  <a:pt x="61709" y="31762"/>
                                  <a:pt x="53873" y="31762"/>
                                </a:cubicBezTo>
                                <a:cubicBezTo>
                                  <a:pt x="46393" y="31762"/>
                                  <a:pt x="43866" y="37808"/>
                                  <a:pt x="43866" y="51029"/>
                                </a:cubicBezTo>
                                <a:lnTo>
                                  <a:pt x="43866" y="159855"/>
                                </a:lnTo>
                                <a:lnTo>
                                  <a:pt x="0" y="159855"/>
                                </a:lnTo>
                                <a:lnTo>
                                  <a:pt x="0" y="3911"/>
                                </a:lnTo>
                                <a:lnTo>
                                  <a:pt x="42824" y="3911"/>
                                </a:lnTo>
                                <a:lnTo>
                                  <a:pt x="43866" y="21742"/>
                                </a:lnTo>
                                <a:cubicBezTo>
                                  <a:pt x="53873" y="7124"/>
                                  <a:pt x="64579" y="0"/>
                                  <a:pt x="77419"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499" name="Shape 18499"/>
                        <wps:cNvSpPr/>
                        <wps:spPr>
                          <a:xfrm>
                            <a:off x="1176960" y="268339"/>
                            <a:ext cx="83464" cy="200140"/>
                          </a:xfrm>
                          <a:custGeom>
                            <a:avLst/>
                            <a:gdLst/>
                            <a:ahLst/>
                            <a:cxnLst/>
                            <a:rect l="0" t="0" r="0" b="0"/>
                            <a:pathLst>
                              <a:path w="83464" h="200140">
                                <a:moveTo>
                                  <a:pt x="60655" y="0"/>
                                </a:moveTo>
                                <a:lnTo>
                                  <a:pt x="60655" y="40284"/>
                                </a:lnTo>
                                <a:lnTo>
                                  <a:pt x="80988" y="40284"/>
                                </a:lnTo>
                                <a:lnTo>
                                  <a:pt x="80988" y="66687"/>
                                </a:lnTo>
                                <a:lnTo>
                                  <a:pt x="60655" y="66687"/>
                                </a:lnTo>
                                <a:lnTo>
                                  <a:pt x="60655" y="145885"/>
                                </a:lnTo>
                                <a:cubicBezTo>
                                  <a:pt x="60655" y="160553"/>
                                  <a:pt x="61697" y="167284"/>
                                  <a:pt x="71717" y="167284"/>
                                </a:cubicBezTo>
                                <a:cubicBezTo>
                                  <a:pt x="75629" y="167284"/>
                                  <a:pt x="79197" y="166599"/>
                                  <a:pt x="83464" y="165900"/>
                                </a:cubicBezTo>
                                <a:lnTo>
                                  <a:pt x="83464" y="196571"/>
                                </a:lnTo>
                                <a:cubicBezTo>
                                  <a:pt x="72060" y="198704"/>
                                  <a:pt x="62789" y="200140"/>
                                  <a:pt x="56007" y="200140"/>
                                </a:cubicBezTo>
                                <a:cubicBezTo>
                                  <a:pt x="21412" y="200140"/>
                                  <a:pt x="16751" y="185522"/>
                                  <a:pt x="16751" y="148755"/>
                                </a:cubicBezTo>
                                <a:lnTo>
                                  <a:pt x="16751" y="66687"/>
                                </a:lnTo>
                                <a:lnTo>
                                  <a:pt x="0" y="66687"/>
                                </a:lnTo>
                                <a:lnTo>
                                  <a:pt x="0" y="40284"/>
                                </a:lnTo>
                                <a:lnTo>
                                  <a:pt x="16751" y="40284"/>
                                </a:lnTo>
                                <a:lnTo>
                                  <a:pt x="16751" y="17094"/>
                                </a:lnTo>
                                <a:lnTo>
                                  <a:pt x="60655"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00" name="Shape 18500"/>
                        <wps:cNvSpPr/>
                        <wps:spPr>
                          <a:xfrm>
                            <a:off x="1272565" y="308623"/>
                            <a:ext cx="187693" cy="155943"/>
                          </a:xfrm>
                          <a:custGeom>
                            <a:avLst/>
                            <a:gdLst/>
                            <a:ahLst/>
                            <a:cxnLst/>
                            <a:rect l="0" t="0" r="0" b="0"/>
                            <a:pathLst>
                              <a:path w="187693" h="155943">
                                <a:moveTo>
                                  <a:pt x="0" y="0"/>
                                </a:moveTo>
                                <a:lnTo>
                                  <a:pt x="41034" y="0"/>
                                </a:lnTo>
                                <a:lnTo>
                                  <a:pt x="52489" y="106337"/>
                                </a:lnTo>
                                <a:lnTo>
                                  <a:pt x="54623" y="106337"/>
                                </a:lnTo>
                                <a:lnTo>
                                  <a:pt x="72809" y="0"/>
                                </a:lnTo>
                                <a:lnTo>
                                  <a:pt x="118110" y="0"/>
                                </a:lnTo>
                                <a:lnTo>
                                  <a:pt x="134912" y="106337"/>
                                </a:lnTo>
                                <a:lnTo>
                                  <a:pt x="137046" y="106337"/>
                                </a:lnTo>
                                <a:lnTo>
                                  <a:pt x="150228" y="0"/>
                                </a:lnTo>
                                <a:lnTo>
                                  <a:pt x="187693" y="0"/>
                                </a:lnTo>
                                <a:lnTo>
                                  <a:pt x="159550" y="155943"/>
                                </a:lnTo>
                                <a:lnTo>
                                  <a:pt x="112408" y="155943"/>
                                </a:lnTo>
                                <a:lnTo>
                                  <a:pt x="94907" y="44945"/>
                                </a:lnTo>
                                <a:lnTo>
                                  <a:pt x="92088" y="44945"/>
                                </a:lnTo>
                                <a:lnTo>
                                  <a:pt x="72111" y="155943"/>
                                </a:lnTo>
                                <a:lnTo>
                                  <a:pt x="28194" y="155943"/>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30" name="Shape 73130"/>
                        <wps:cNvSpPr/>
                        <wps:spPr>
                          <a:xfrm>
                            <a:off x="1482077" y="308623"/>
                            <a:ext cx="43866" cy="155944"/>
                          </a:xfrm>
                          <a:custGeom>
                            <a:avLst/>
                            <a:gdLst/>
                            <a:ahLst/>
                            <a:cxnLst/>
                            <a:rect l="0" t="0" r="0" b="0"/>
                            <a:pathLst>
                              <a:path w="43866" h="155944">
                                <a:moveTo>
                                  <a:pt x="0" y="0"/>
                                </a:moveTo>
                                <a:lnTo>
                                  <a:pt x="43866" y="0"/>
                                </a:lnTo>
                                <a:lnTo>
                                  <a:pt x="43866" y="155944"/>
                                </a:lnTo>
                                <a:lnTo>
                                  <a:pt x="0" y="155944"/>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31" name="Shape 73131"/>
                        <wps:cNvSpPr/>
                        <wps:spPr>
                          <a:xfrm>
                            <a:off x="1482077" y="240488"/>
                            <a:ext cx="43866" cy="36373"/>
                          </a:xfrm>
                          <a:custGeom>
                            <a:avLst/>
                            <a:gdLst/>
                            <a:ahLst/>
                            <a:cxnLst/>
                            <a:rect l="0" t="0" r="0" b="0"/>
                            <a:pathLst>
                              <a:path w="43866" h="36373">
                                <a:moveTo>
                                  <a:pt x="0" y="0"/>
                                </a:moveTo>
                                <a:lnTo>
                                  <a:pt x="43866" y="0"/>
                                </a:lnTo>
                                <a:lnTo>
                                  <a:pt x="43866" y="36373"/>
                                </a:lnTo>
                                <a:lnTo>
                                  <a:pt x="0" y="36373"/>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03" name="Shape 18503"/>
                        <wps:cNvSpPr/>
                        <wps:spPr>
                          <a:xfrm>
                            <a:off x="1558049" y="240488"/>
                            <a:ext cx="113512" cy="224079"/>
                          </a:xfrm>
                          <a:custGeom>
                            <a:avLst/>
                            <a:gdLst/>
                            <a:ahLst/>
                            <a:cxnLst/>
                            <a:rect l="0" t="0" r="0" b="0"/>
                            <a:pathLst>
                              <a:path w="113512" h="224079">
                                <a:moveTo>
                                  <a:pt x="0" y="0"/>
                                </a:moveTo>
                                <a:lnTo>
                                  <a:pt x="42482" y="0"/>
                                </a:lnTo>
                                <a:lnTo>
                                  <a:pt x="42482" y="134886"/>
                                </a:lnTo>
                                <a:lnTo>
                                  <a:pt x="71730" y="68135"/>
                                </a:lnTo>
                                <a:lnTo>
                                  <a:pt x="110973" y="68135"/>
                                </a:lnTo>
                                <a:lnTo>
                                  <a:pt x="81039" y="137706"/>
                                </a:lnTo>
                                <a:lnTo>
                                  <a:pt x="113512" y="224079"/>
                                </a:lnTo>
                                <a:lnTo>
                                  <a:pt x="71730" y="224079"/>
                                </a:lnTo>
                                <a:lnTo>
                                  <a:pt x="42482" y="143802"/>
                                </a:lnTo>
                                <a:lnTo>
                                  <a:pt x="42482" y="224079"/>
                                </a:lnTo>
                                <a:lnTo>
                                  <a:pt x="0" y="224079"/>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04" name="Shape 18504"/>
                        <wps:cNvSpPr/>
                        <wps:spPr>
                          <a:xfrm>
                            <a:off x="1691526" y="240488"/>
                            <a:ext cx="113106" cy="224079"/>
                          </a:xfrm>
                          <a:custGeom>
                            <a:avLst/>
                            <a:gdLst/>
                            <a:ahLst/>
                            <a:cxnLst/>
                            <a:rect l="0" t="0" r="0" b="0"/>
                            <a:pathLst>
                              <a:path w="113106" h="224079">
                                <a:moveTo>
                                  <a:pt x="0" y="0"/>
                                </a:moveTo>
                                <a:lnTo>
                                  <a:pt x="42139" y="0"/>
                                </a:lnTo>
                                <a:lnTo>
                                  <a:pt x="42139" y="134886"/>
                                </a:lnTo>
                                <a:lnTo>
                                  <a:pt x="71717" y="68135"/>
                                </a:lnTo>
                                <a:lnTo>
                                  <a:pt x="110630" y="68135"/>
                                </a:lnTo>
                                <a:lnTo>
                                  <a:pt x="80645" y="137706"/>
                                </a:lnTo>
                                <a:lnTo>
                                  <a:pt x="113106" y="224079"/>
                                </a:lnTo>
                                <a:lnTo>
                                  <a:pt x="71374" y="224079"/>
                                </a:lnTo>
                                <a:lnTo>
                                  <a:pt x="42139" y="143802"/>
                                </a:lnTo>
                                <a:lnTo>
                                  <a:pt x="42139" y="224079"/>
                                </a:lnTo>
                                <a:lnTo>
                                  <a:pt x="0" y="224079"/>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05" name="Shape 18505"/>
                        <wps:cNvSpPr/>
                        <wps:spPr>
                          <a:xfrm>
                            <a:off x="1817865" y="304712"/>
                            <a:ext cx="55664" cy="163719"/>
                          </a:xfrm>
                          <a:custGeom>
                            <a:avLst/>
                            <a:gdLst/>
                            <a:ahLst/>
                            <a:cxnLst/>
                            <a:rect l="0" t="0" r="0" b="0"/>
                            <a:pathLst>
                              <a:path w="55664" h="163719">
                                <a:moveTo>
                                  <a:pt x="54572" y="0"/>
                                </a:moveTo>
                                <a:lnTo>
                                  <a:pt x="55664" y="149"/>
                                </a:lnTo>
                                <a:lnTo>
                                  <a:pt x="55664" y="24968"/>
                                </a:lnTo>
                                <a:cubicBezTo>
                                  <a:pt x="46050" y="24968"/>
                                  <a:pt x="43866" y="32448"/>
                                  <a:pt x="43866" y="48158"/>
                                </a:cubicBezTo>
                                <a:lnTo>
                                  <a:pt x="43866" y="63868"/>
                                </a:lnTo>
                                <a:lnTo>
                                  <a:pt x="55664" y="63868"/>
                                </a:lnTo>
                                <a:lnTo>
                                  <a:pt x="55664" y="88849"/>
                                </a:lnTo>
                                <a:lnTo>
                                  <a:pt x="43866" y="88849"/>
                                </a:lnTo>
                                <a:lnTo>
                                  <a:pt x="43866" y="114859"/>
                                </a:lnTo>
                                <a:cubicBezTo>
                                  <a:pt x="43866" y="129527"/>
                                  <a:pt x="46050" y="137007"/>
                                  <a:pt x="54966" y="137007"/>
                                </a:cubicBezTo>
                                <a:lnTo>
                                  <a:pt x="55664" y="136617"/>
                                </a:lnTo>
                                <a:lnTo>
                                  <a:pt x="55664" y="163719"/>
                                </a:lnTo>
                                <a:lnTo>
                                  <a:pt x="28584" y="159963"/>
                                </a:lnTo>
                                <a:cubicBezTo>
                                  <a:pt x="6608" y="152167"/>
                                  <a:pt x="0" y="131829"/>
                                  <a:pt x="0" y="93853"/>
                                </a:cubicBezTo>
                                <a:lnTo>
                                  <a:pt x="0" y="70256"/>
                                </a:lnTo>
                                <a:cubicBezTo>
                                  <a:pt x="0" y="19265"/>
                                  <a:pt x="11747" y="0"/>
                                  <a:pt x="54572"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06" name="Shape 18506"/>
                        <wps:cNvSpPr/>
                        <wps:spPr>
                          <a:xfrm>
                            <a:off x="1873530" y="414224"/>
                            <a:ext cx="54216" cy="54255"/>
                          </a:xfrm>
                          <a:custGeom>
                            <a:avLst/>
                            <a:gdLst/>
                            <a:ahLst/>
                            <a:cxnLst/>
                            <a:rect l="0" t="0" r="0" b="0"/>
                            <a:pathLst>
                              <a:path w="54216" h="54255">
                                <a:moveTo>
                                  <a:pt x="11798" y="0"/>
                                </a:moveTo>
                                <a:lnTo>
                                  <a:pt x="54216" y="0"/>
                                </a:lnTo>
                                <a:lnTo>
                                  <a:pt x="54216" y="5347"/>
                                </a:lnTo>
                                <a:cubicBezTo>
                                  <a:pt x="54216" y="39637"/>
                                  <a:pt x="38557" y="54255"/>
                                  <a:pt x="343" y="54255"/>
                                </a:cubicBezTo>
                                <a:lnTo>
                                  <a:pt x="0" y="54208"/>
                                </a:lnTo>
                                <a:lnTo>
                                  <a:pt x="0" y="27105"/>
                                </a:lnTo>
                                <a:lnTo>
                                  <a:pt x="9289" y="21922"/>
                                </a:lnTo>
                                <a:cubicBezTo>
                                  <a:pt x="11166" y="18218"/>
                                  <a:pt x="11798" y="12681"/>
                                  <a:pt x="11798" y="5347"/>
                                </a:cubicBezTo>
                                <a:lnTo>
                                  <a:pt x="11798"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07" name="Shape 18507"/>
                        <wps:cNvSpPr/>
                        <wps:spPr>
                          <a:xfrm>
                            <a:off x="1873530" y="304860"/>
                            <a:ext cx="54216" cy="88700"/>
                          </a:xfrm>
                          <a:custGeom>
                            <a:avLst/>
                            <a:gdLst/>
                            <a:ahLst/>
                            <a:cxnLst/>
                            <a:rect l="0" t="0" r="0" b="0"/>
                            <a:pathLst>
                              <a:path w="54216" h="88700">
                                <a:moveTo>
                                  <a:pt x="0" y="0"/>
                                </a:moveTo>
                                <a:lnTo>
                                  <a:pt x="26077" y="3555"/>
                                </a:lnTo>
                                <a:cubicBezTo>
                                  <a:pt x="47808" y="11191"/>
                                  <a:pt x="54216" y="31312"/>
                                  <a:pt x="54216" y="70107"/>
                                </a:cubicBezTo>
                                <a:lnTo>
                                  <a:pt x="54216" y="88700"/>
                                </a:lnTo>
                                <a:lnTo>
                                  <a:pt x="0" y="88700"/>
                                </a:lnTo>
                                <a:lnTo>
                                  <a:pt x="0" y="63719"/>
                                </a:lnTo>
                                <a:lnTo>
                                  <a:pt x="11798" y="63719"/>
                                </a:lnTo>
                                <a:lnTo>
                                  <a:pt x="11798" y="48009"/>
                                </a:lnTo>
                                <a:cubicBezTo>
                                  <a:pt x="11798" y="32655"/>
                                  <a:pt x="9614" y="24819"/>
                                  <a:pt x="0" y="24819"/>
                                </a:cubicBez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32" name="Shape 73132"/>
                        <wps:cNvSpPr/>
                        <wps:spPr>
                          <a:xfrm>
                            <a:off x="1959521" y="240488"/>
                            <a:ext cx="43917" cy="224079"/>
                          </a:xfrm>
                          <a:custGeom>
                            <a:avLst/>
                            <a:gdLst/>
                            <a:ahLst/>
                            <a:cxnLst/>
                            <a:rect l="0" t="0" r="0" b="0"/>
                            <a:pathLst>
                              <a:path w="43917" h="224079">
                                <a:moveTo>
                                  <a:pt x="0" y="0"/>
                                </a:moveTo>
                                <a:lnTo>
                                  <a:pt x="43917" y="0"/>
                                </a:lnTo>
                                <a:lnTo>
                                  <a:pt x="43917" y="224079"/>
                                </a:lnTo>
                                <a:lnTo>
                                  <a:pt x="0" y="224079"/>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09" name="Shape 18509"/>
                        <wps:cNvSpPr/>
                        <wps:spPr>
                          <a:xfrm>
                            <a:off x="2035899" y="302578"/>
                            <a:ext cx="77813" cy="165557"/>
                          </a:xfrm>
                          <a:custGeom>
                            <a:avLst/>
                            <a:gdLst/>
                            <a:ahLst/>
                            <a:cxnLst/>
                            <a:rect l="0" t="0" r="0" b="0"/>
                            <a:pathLst>
                              <a:path w="77813" h="165557">
                                <a:moveTo>
                                  <a:pt x="39256" y="0"/>
                                </a:moveTo>
                                <a:cubicBezTo>
                                  <a:pt x="65672" y="0"/>
                                  <a:pt x="77813" y="15304"/>
                                  <a:pt x="77813" y="46724"/>
                                </a:cubicBezTo>
                                <a:lnTo>
                                  <a:pt x="77813" y="55994"/>
                                </a:lnTo>
                                <a:lnTo>
                                  <a:pt x="49619" y="55994"/>
                                </a:lnTo>
                                <a:lnTo>
                                  <a:pt x="49619" y="42812"/>
                                </a:lnTo>
                                <a:cubicBezTo>
                                  <a:pt x="49619" y="27445"/>
                                  <a:pt x="47828" y="20320"/>
                                  <a:pt x="38557" y="20320"/>
                                </a:cubicBezTo>
                                <a:cubicBezTo>
                                  <a:pt x="30328" y="20320"/>
                                  <a:pt x="28892" y="27801"/>
                                  <a:pt x="28892" y="43511"/>
                                </a:cubicBezTo>
                                <a:lnTo>
                                  <a:pt x="28892" y="122339"/>
                                </a:lnTo>
                                <a:cubicBezTo>
                                  <a:pt x="28892" y="138050"/>
                                  <a:pt x="30328" y="145936"/>
                                  <a:pt x="39256" y="145936"/>
                                </a:cubicBezTo>
                                <a:cubicBezTo>
                                  <a:pt x="48171" y="145936"/>
                                  <a:pt x="49263" y="137706"/>
                                  <a:pt x="49263" y="122339"/>
                                </a:cubicBezTo>
                                <a:lnTo>
                                  <a:pt x="49263" y="106680"/>
                                </a:lnTo>
                                <a:lnTo>
                                  <a:pt x="77813" y="106680"/>
                                </a:lnTo>
                                <a:lnTo>
                                  <a:pt x="77813" y="119177"/>
                                </a:lnTo>
                                <a:cubicBezTo>
                                  <a:pt x="77813" y="150190"/>
                                  <a:pt x="65329" y="165557"/>
                                  <a:pt x="38913" y="165557"/>
                                </a:cubicBezTo>
                                <a:cubicBezTo>
                                  <a:pt x="7480" y="165557"/>
                                  <a:pt x="0" y="149847"/>
                                  <a:pt x="0" y="111646"/>
                                </a:cubicBezTo>
                                <a:lnTo>
                                  <a:pt x="0" y="54204"/>
                                </a:lnTo>
                                <a:cubicBezTo>
                                  <a:pt x="0" y="16053"/>
                                  <a:pt x="7836" y="0"/>
                                  <a:pt x="39256"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10" name="Shape 18510"/>
                        <wps:cNvSpPr/>
                        <wps:spPr>
                          <a:xfrm>
                            <a:off x="2143303" y="302604"/>
                            <a:ext cx="40868" cy="165531"/>
                          </a:xfrm>
                          <a:custGeom>
                            <a:avLst/>
                            <a:gdLst/>
                            <a:ahLst/>
                            <a:cxnLst/>
                            <a:rect l="0" t="0" r="0" b="0"/>
                            <a:pathLst>
                              <a:path w="40868" h="165531">
                                <a:moveTo>
                                  <a:pt x="40868" y="0"/>
                                </a:moveTo>
                                <a:lnTo>
                                  <a:pt x="40868" y="19355"/>
                                </a:lnTo>
                                <a:lnTo>
                                  <a:pt x="31059" y="25042"/>
                                </a:lnTo>
                                <a:cubicBezTo>
                                  <a:pt x="29181" y="28962"/>
                                  <a:pt x="28549" y="34930"/>
                                  <a:pt x="28549" y="43128"/>
                                </a:cubicBezTo>
                                <a:lnTo>
                                  <a:pt x="28549" y="72021"/>
                                </a:lnTo>
                                <a:lnTo>
                                  <a:pt x="40868" y="72021"/>
                                </a:lnTo>
                                <a:lnTo>
                                  <a:pt x="40868" y="91300"/>
                                </a:lnTo>
                                <a:lnTo>
                                  <a:pt x="28549" y="91300"/>
                                </a:lnTo>
                                <a:lnTo>
                                  <a:pt x="28549" y="122313"/>
                                </a:lnTo>
                                <a:cubicBezTo>
                                  <a:pt x="28549" y="130346"/>
                                  <a:pt x="29083" y="136245"/>
                                  <a:pt x="30912" y="140136"/>
                                </a:cubicBezTo>
                                <a:lnTo>
                                  <a:pt x="40868" y="145808"/>
                                </a:lnTo>
                                <a:lnTo>
                                  <a:pt x="40868" y="165504"/>
                                </a:lnTo>
                                <a:lnTo>
                                  <a:pt x="40691" y="165531"/>
                                </a:lnTo>
                                <a:cubicBezTo>
                                  <a:pt x="8229" y="165531"/>
                                  <a:pt x="0" y="150164"/>
                                  <a:pt x="0" y="111620"/>
                                </a:cubicBezTo>
                                <a:lnTo>
                                  <a:pt x="0" y="54177"/>
                                </a:lnTo>
                                <a:cubicBezTo>
                                  <a:pt x="0" y="25002"/>
                                  <a:pt x="4629" y="9100"/>
                                  <a:pt x="20788" y="2973"/>
                                </a:cubicBezTo>
                                <a:lnTo>
                                  <a:pt x="40868"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11" name="Shape 18511"/>
                        <wps:cNvSpPr/>
                        <wps:spPr>
                          <a:xfrm>
                            <a:off x="2184171" y="411392"/>
                            <a:ext cx="40170" cy="56716"/>
                          </a:xfrm>
                          <a:custGeom>
                            <a:avLst/>
                            <a:gdLst/>
                            <a:ahLst/>
                            <a:cxnLst/>
                            <a:rect l="0" t="0" r="0" b="0"/>
                            <a:pathLst>
                              <a:path w="40170" h="56716">
                                <a:moveTo>
                                  <a:pt x="12319" y="0"/>
                                </a:moveTo>
                                <a:lnTo>
                                  <a:pt x="40170" y="0"/>
                                </a:lnTo>
                                <a:lnTo>
                                  <a:pt x="40170" y="10363"/>
                                </a:lnTo>
                                <a:cubicBezTo>
                                  <a:pt x="40170" y="34147"/>
                                  <a:pt x="33534" y="48344"/>
                                  <a:pt x="18171" y="53956"/>
                                </a:cubicBezTo>
                                <a:lnTo>
                                  <a:pt x="0" y="56716"/>
                                </a:lnTo>
                                <a:lnTo>
                                  <a:pt x="0" y="37020"/>
                                </a:lnTo>
                                <a:lnTo>
                                  <a:pt x="178" y="37122"/>
                                </a:lnTo>
                                <a:cubicBezTo>
                                  <a:pt x="9842" y="37122"/>
                                  <a:pt x="12319" y="29590"/>
                                  <a:pt x="12319" y="13525"/>
                                </a:cubicBezTo>
                                <a:lnTo>
                                  <a:pt x="12319"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12" name="Shape 18512"/>
                        <wps:cNvSpPr/>
                        <wps:spPr>
                          <a:xfrm>
                            <a:off x="2184171" y="302578"/>
                            <a:ext cx="40170" cy="91326"/>
                          </a:xfrm>
                          <a:custGeom>
                            <a:avLst/>
                            <a:gdLst/>
                            <a:ahLst/>
                            <a:cxnLst/>
                            <a:rect l="0" t="0" r="0" b="0"/>
                            <a:pathLst>
                              <a:path w="40170" h="91326">
                                <a:moveTo>
                                  <a:pt x="178" y="0"/>
                                </a:moveTo>
                                <a:cubicBezTo>
                                  <a:pt x="31941" y="0"/>
                                  <a:pt x="40170" y="16053"/>
                                  <a:pt x="40170" y="54204"/>
                                </a:cubicBezTo>
                                <a:lnTo>
                                  <a:pt x="40170" y="91326"/>
                                </a:lnTo>
                                <a:lnTo>
                                  <a:pt x="0" y="91326"/>
                                </a:lnTo>
                                <a:lnTo>
                                  <a:pt x="0" y="72048"/>
                                </a:lnTo>
                                <a:lnTo>
                                  <a:pt x="12319" y="72048"/>
                                </a:lnTo>
                                <a:lnTo>
                                  <a:pt x="12319" y="43155"/>
                                </a:lnTo>
                                <a:cubicBezTo>
                                  <a:pt x="12319" y="26759"/>
                                  <a:pt x="9842" y="19279"/>
                                  <a:pt x="178" y="19279"/>
                                </a:cubicBezTo>
                                <a:lnTo>
                                  <a:pt x="0" y="19382"/>
                                </a:lnTo>
                                <a:lnTo>
                                  <a:pt x="0" y="26"/>
                                </a:lnTo>
                                <a:lnTo>
                                  <a:pt x="178"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13" name="Shape 18513"/>
                        <wps:cNvSpPr/>
                        <wps:spPr>
                          <a:xfrm>
                            <a:off x="2258251" y="302578"/>
                            <a:ext cx="79896" cy="161989"/>
                          </a:xfrm>
                          <a:custGeom>
                            <a:avLst/>
                            <a:gdLst/>
                            <a:ahLst/>
                            <a:cxnLst/>
                            <a:rect l="0" t="0" r="0" b="0"/>
                            <a:pathLst>
                              <a:path w="79896" h="161989">
                                <a:moveTo>
                                  <a:pt x="54559" y="0"/>
                                </a:moveTo>
                                <a:cubicBezTo>
                                  <a:pt x="74930" y="0"/>
                                  <a:pt x="79896" y="12485"/>
                                  <a:pt x="79896" y="40285"/>
                                </a:cubicBezTo>
                                <a:lnTo>
                                  <a:pt x="79896" y="161989"/>
                                </a:lnTo>
                                <a:lnTo>
                                  <a:pt x="51740" y="161989"/>
                                </a:lnTo>
                                <a:lnTo>
                                  <a:pt x="51740" y="44247"/>
                                </a:lnTo>
                                <a:cubicBezTo>
                                  <a:pt x="51740" y="29235"/>
                                  <a:pt x="49556" y="21755"/>
                                  <a:pt x="39941" y="21755"/>
                                </a:cubicBezTo>
                                <a:cubicBezTo>
                                  <a:pt x="30671" y="21755"/>
                                  <a:pt x="27800" y="28893"/>
                                  <a:pt x="27800" y="44247"/>
                                </a:cubicBezTo>
                                <a:lnTo>
                                  <a:pt x="27800" y="161989"/>
                                </a:lnTo>
                                <a:lnTo>
                                  <a:pt x="0" y="161989"/>
                                </a:lnTo>
                                <a:lnTo>
                                  <a:pt x="0" y="3912"/>
                                </a:lnTo>
                                <a:lnTo>
                                  <a:pt x="26759" y="3912"/>
                                </a:lnTo>
                                <a:lnTo>
                                  <a:pt x="27800" y="16396"/>
                                </a:lnTo>
                                <a:cubicBezTo>
                                  <a:pt x="34938" y="5347"/>
                                  <a:pt x="43853" y="0"/>
                                  <a:pt x="54559"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14" name="Shape 18514"/>
                        <wps:cNvSpPr/>
                        <wps:spPr>
                          <a:xfrm>
                            <a:off x="2362429" y="264364"/>
                            <a:ext cx="58534" cy="204115"/>
                          </a:xfrm>
                          <a:custGeom>
                            <a:avLst/>
                            <a:gdLst/>
                            <a:ahLst/>
                            <a:cxnLst/>
                            <a:rect l="0" t="0" r="0" b="0"/>
                            <a:pathLst>
                              <a:path w="58534" h="204115">
                                <a:moveTo>
                                  <a:pt x="40691" y="0"/>
                                </a:moveTo>
                                <a:lnTo>
                                  <a:pt x="40691" y="42126"/>
                                </a:lnTo>
                                <a:lnTo>
                                  <a:pt x="57099" y="42126"/>
                                </a:lnTo>
                                <a:lnTo>
                                  <a:pt x="57099" y="61747"/>
                                </a:lnTo>
                                <a:lnTo>
                                  <a:pt x="40691" y="61747"/>
                                </a:lnTo>
                                <a:lnTo>
                                  <a:pt x="40691" y="166306"/>
                                </a:lnTo>
                                <a:cubicBezTo>
                                  <a:pt x="40691" y="177355"/>
                                  <a:pt x="43167" y="181623"/>
                                  <a:pt x="52095" y="181623"/>
                                </a:cubicBezTo>
                                <a:cubicBezTo>
                                  <a:pt x="53873" y="181623"/>
                                  <a:pt x="56400" y="181280"/>
                                  <a:pt x="58534" y="180924"/>
                                </a:cubicBezTo>
                                <a:lnTo>
                                  <a:pt x="58534" y="202679"/>
                                </a:lnTo>
                                <a:cubicBezTo>
                                  <a:pt x="52438" y="203378"/>
                                  <a:pt x="47079" y="204115"/>
                                  <a:pt x="42824" y="204115"/>
                                </a:cubicBezTo>
                                <a:cubicBezTo>
                                  <a:pt x="17843" y="204115"/>
                                  <a:pt x="12484" y="191630"/>
                                  <a:pt x="12484" y="160960"/>
                                </a:cubicBezTo>
                                <a:lnTo>
                                  <a:pt x="12484" y="61747"/>
                                </a:lnTo>
                                <a:lnTo>
                                  <a:pt x="0" y="61747"/>
                                </a:lnTo>
                                <a:lnTo>
                                  <a:pt x="0" y="42126"/>
                                </a:lnTo>
                                <a:lnTo>
                                  <a:pt x="12484" y="42126"/>
                                </a:lnTo>
                                <a:lnTo>
                                  <a:pt x="12484" y="11100"/>
                                </a:lnTo>
                                <a:lnTo>
                                  <a:pt x="40691"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15" name="Shape 18515"/>
                        <wps:cNvSpPr/>
                        <wps:spPr>
                          <a:xfrm>
                            <a:off x="2444852" y="304013"/>
                            <a:ext cx="55664" cy="160553"/>
                          </a:xfrm>
                          <a:custGeom>
                            <a:avLst/>
                            <a:gdLst/>
                            <a:ahLst/>
                            <a:cxnLst/>
                            <a:rect l="0" t="0" r="0" b="0"/>
                            <a:pathLst>
                              <a:path w="55664" h="160553">
                                <a:moveTo>
                                  <a:pt x="52095" y="0"/>
                                </a:moveTo>
                                <a:cubicBezTo>
                                  <a:pt x="53530" y="0"/>
                                  <a:pt x="54280" y="343"/>
                                  <a:pt x="55664" y="343"/>
                                </a:cubicBezTo>
                                <a:lnTo>
                                  <a:pt x="55664" y="24574"/>
                                </a:lnTo>
                                <a:cubicBezTo>
                                  <a:pt x="55309" y="24574"/>
                                  <a:pt x="54623" y="24574"/>
                                  <a:pt x="54280" y="24574"/>
                                </a:cubicBezTo>
                                <a:cubicBezTo>
                                  <a:pt x="34252" y="24574"/>
                                  <a:pt x="27851" y="32461"/>
                                  <a:pt x="27851" y="53860"/>
                                </a:cubicBezTo>
                                <a:lnTo>
                                  <a:pt x="27851" y="160553"/>
                                </a:lnTo>
                                <a:lnTo>
                                  <a:pt x="0" y="160553"/>
                                </a:lnTo>
                                <a:lnTo>
                                  <a:pt x="0" y="2477"/>
                                </a:lnTo>
                                <a:lnTo>
                                  <a:pt x="26416" y="2477"/>
                                </a:lnTo>
                                <a:lnTo>
                                  <a:pt x="27851" y="15316"/>
                                </a:lnTo>
                                <a:cubicBezTo>
                                  <a:pt x="34646" y="5346"/>
                                  <a:pt x="42482" y="0"/>
                                  <a:pt x="52095"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16" name="Shape 18516"/>
                        <wps:cNvSpPr/>
                        <wps:spPr>
                          <a:xfrm>
                            <a:off x="2520137" y="306490"/>
                            <a:ext cx="80302" cy="161645"/>
                          </a:xfrm>
                          <a:custGeom>
                            <a:avLst/>
                            <a:gdLst/>
                            <a:ahLst/>
                            <a:cxnLst/>
                            <a:rect l="0" t="0" r="0" b="0"/>
                            <a:pathLst>
                              <a:path w="80302" h="161645">
                                <a:moveTo>
                                  <a:pt x="0" y="0"/>
                                </a:moveTo>
                                <a:lnTo>
                                  <a:pt x="28207" y="0"/>
                                </a:lnTo>
                                <a:lnTo>
                                  <a:pt x="28207" y="117386"/>
                                </a:lnTo>
                                <a:cubicBezTo>
                                  <a:pt x="28207" y="132702"/>
                                  <a:pt x="30340" y="140233"/>
                                  <a:pt x="40005" y="140233"/>
                                </a:cubicBezTo>
                                <a:cubicBezTo>
                                  <a:pt x="49263" y="140233"/>
                                  <a:pt x="52146" y="132702"/>
                                  <a:pt x="52146" y="117386"/>
                                </a:cubicBezTo>
                                <a:lnTo>
                                  <a:pt x="52146" y="0"/>
                                </a:lnTo>
                                <a:lnTo>
                                  <a:pt x="80302" y="0"/>
                                </a:lnTo>
                                <a:lnTo>
                                  <a:pt x="80302" y="158076"/>
                                </a:lnTo>
                                <a:lnTo>
                                  <a:pt x="53530" y="158076"/>
                                </a:lnTo>
                                <a:lnTo>
                                  <a:pt x="52146" y="145199"/>
                                </a:lnTo>
                                <a:cubicBezTo>
                                  <a:pt x="45351" y="156299"/>
                                  <a:pt x="36081" y="161645"/>
                                  <a:pt x="25730" y="161645"/>
                                </a:cubicBezTo>
                                <a:cubicBezTo>
                                  <a:pt x="5004" y="161645"/>
                                  <a:pt x="0" y="149161"/>
                                  <a:pt x="0" y="121653"/>
                                </a:cubicBez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17" name="Shape 18517"/>
                        <wps:cNvSpPr/>
                        <wps:spPr>
                          <a:xfrm>
                            <a:off x="2635085" y="302578"/>
                            <a:ext cx="126340" cy="161989"/>
                          </a:xfrm>
                          <a:custGeom>
                            <a:avLst/>
                            <a:gdLst/>
                            <a:ahLst/>
                            <a:cxnLst/>
                            <a:rect l="0" t="0" r="0" b="0"/>
                            <a:pathLst>
                              <a:path w="126340" h="161989">
                                <a:moveTo>
                                  <a:pt x="53873" y="0"/>
                                </a:moveTo>
                                <a:cubicBezTo>
                                  <a:pt x="64922" y="0"/>
                                  <a:pt x="73851" y="7481"/>
                                  <a:pt x="75286" y="17831"/>
                                </a:cubicBezTo>
                                <a:cubicBezTo>
                                  <a:pt x="83858" y="5690"/>
                                  <a:pt x="92037" y="0"/>
                                  <a:pt x="102045" y="0"/>
                                </a:cubicBezTo>
                                <a:cubicBezTo>
                                  <a:pt x="122022" y="0"/>
                                  <a:pt x="126340" y="12485"/>
                                  <a:pt x="126340" y="40285"/>
                                </a:cubicBezTo>
                                <a:lnTo>
                                  <a:pt x="126340" y="161989"/>
                                </a:lnTo>
                                <a:lnTo>
                                  <a:pt x="98832" y="161989"/>
                                </a:lnTo>
                                <a:lnTo>
                                  <a:pt x="98832" y="44247"/>
                                </a:lnTo>
                                <a:cubicBezTo>
                                  <a:pt x="98832" y="29235"/>
                                  <a:pt x="96698" y="21755"/>
                                  <a:pt x="88125" y="21755"/>
                                </a:cubicBezTo>
                                <a:cubicBezTo>
                                  <a:pt x="79947" y="21755"/>
                                  <a:pt x="77064" y="28893"/>
                                  <a:pt x="77064" y="44247"/>
                                </a:cubicBezTo>
                                <a:lnTo>
                                  <a:pt x="77064" y="161989"/>
                                </a:lnTo>
                                <a:lnTo>
                                  <a:pt x="49213" y="161989"/>
                                </a:lnTo>
                                <a:lnTo>
                                  <a:pt x="49213" y="44247"/>
                                </a:lnTo>
                                <a:cubicBezTo>
                                  <a:pt x="49213" y="29235"/>
                                  <a:pt x="47422" y="21755"/>
                                  <a:pt x="38900" y="21755"/>
                                </a:cubicBezTo>
                                <a:cubicBezTo>
                                  <a:pt x="30671" y="21755"/>
                                  <a:pt x="27457" y="28893"/>
                                  <a:pt x="27457" y="44247"/>
                                </a:cubicBezTo>
                                <a:lnTo>
                                  <a:pt x="27457" y="161989"/>
                                </a:lnTo>
                                <a:lnTo>
                                  <a:pt x="0" y="161989"/>
                                </a:lnTo>
                                <a:lnTo>
                                  <a:pt x="0" y="3912"/>
                                </a:lnTo>
                                <a:lnTo>
                                  <a:pt x="26416" y="3912"/>
                                </a:lnTo>
                                <a:lnTo>
                                  <a:pt x="27800" y="16396"/>
                                </a:lnTo>
                                <a:cubicBezTo>
                                  <a:pt x="34595" y="5004"/>
                                  <a:pt x="42825" y="0"/>
                                  <a:pt x="53873"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18" name="Shape 18518"/>
                        <wps:cNvSpPr/>
                        <wps:spPr>
                          <a:xfrm>
                            <a:off x="902513" y="768884"/>
                            <a:ext cx="1094474" cy="0"/>
                          </a:xfrm>
                          <a:custGeom>
                            <a:avLst/>
                            <a:gdLst/>
                            <a:ahLst/>
                            <a:cxnLst/>
                            <a:rect l="0" t="0" r="0" b="0"/>
                            <a:pathLst>
                              <a:path w="1094474">
                                <a:moveTo>
                                  <a:pt x="0" y="0"/>
                                </a:moveTo>
                                <a:lnTo>
                                  <a:pt x="1094474" y="0"/>
                                </a:lnTo>
                              </a:path>
                            </a:pathLst>
                          </a:custGeom>
                          <a:ln w="16777" cap="flat">
                            <a:miter lim="14572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17C6BA1" id="Group 52075" o:spid="_x0000_s1026" style="width:217.45pt;height:60.55pt;mso-position-horizontal-relative:char;mso-position-vertical-relative:line" coordsize="27614,7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">
                <v:shape id="Shape 18429" o:spid="_x0000_s1027" style="position:absolute;left:9014;top:5491;width:371;height:546;visibility:visible;mso-wrap-style:square;v-text-anchor:top" coordsize="37122,54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TVsQA&#10;AADeAAAADwAAAGRycy9kb3ducmV2LnhtbERPS4vCMBC+L/gfwgheZE19LW01ighFvQjqXvY2NGNb&#10;bCaliVr//WZB2Nt8fM9ZrjtTiwe1rrKsYDyKQBDnVldcKPi+ZJ8xCOeRNdaWScGLHKxXvY8lpto+&#10;+USPsy9ECGGXooLS+yaV0uUlGXQj2xAH7mpbgz7AtpC6xWcIN7WcRNGXNFhxaCixoW1J+e18Nwp2&#10;x30yq4fTTWzkz2G6GyZZNvdKDfrdZgHCU+f/xW/3Xof58WySwN874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o01bEAAAA3gAAAA8AAAAAAAAAAAAAAAAAmAIAAGRycy9k&#10;b3ducmV2LnhtbFBLBQYAAAAABAAEAPUAAACJAwAAAAA=&#10;" path="m,l36030,r,8915l11786,8915r,12839l34633,21754r,8916l11786,30670r,14618l37122,45288r,9309l,54597,,xe" fillcolor="#181717" stroked="f" strokeweight="0">
                  <v:stroke miterlimit="127" joinstyle="miter"/>
                  <v:path arrowok="t" textboxrect="0,0,37122,54597"/>
                </v:shape>
                <v:shape id="Shape 18430" o:spid="_x0000_s1028" style="position:absolute;left:9664;top:5648;width:190;height:396;visibility:visible;mso-wrap-style:square;v-text-anchor:top" coordsize="19082,39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Ex+ccA&#10;AADeAAAADwAAAGRycy9kb3ducmV2LnhtbESPQWvCQBCF7wX/wzJCL6Kb1lIkuooIhR4KxdiDxzE7&#10;ZqPZ2ZjdavrvOwfB2wzz5r33LVa9b9SVulgHNvAyyUARl8HWXBn42X2MZ6BiQrbYBCYDfxRhtRw8&#10;LTC34cZbuhapUmLCMUcDLqU21zqWjjzGSWiJ5XYMnccka1dp2+FNzH2jX7PsXXusWRIctrRxVJ6L&#10;X29g1K53dDp8NyPXT93+cvwqthiNeR726zmoRH16iO/fn1bqz96mAiA4MoN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RMfnHAAAA3gAAAA8AAAAAAAAAAAAAAAAAmAIAAGRy&#10;cy9kb3ducmV2LnhtbFBLBQYAAAAABAAEAPUAAACMAwAAAAA=&#10;" path="m15316,r3766,1990l19082,7589r-197,-108c14275,7481,11049,11735,11049,19965v,7823,3226,12141,7836,12141l19082,32003r,5529l15316,39587c6388,39587,,32106,,19622,,7481,6388,,15316,xe" fillcolor="#181717" stroked="f" strokeweight="0">
                  <v:stroke miterlimit="127" joinstyle="miter"/>
                  <v:path arrowok="t" textboxrect="0,0,19082,39587"/>
                </v:shape>
                <v:shape id="Shape 18431" o:spid="_x0000_s1029" style="position:absolute;left:9854;top:5491;width:191;height:546;visibility:visible;mso-wrap-style:square;v-text-anchor:top" coordsize="19082,54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ArckA&#10;AADeAAAADwAAAGRycy9kb3ducmV2LnhtbESPT2vCQBDF74V+h2UKvdWNpopGVxFBag89+Be8Ddkx&#10;Ce7Ohuw2pv303YLgbYb35v3ezBadNaKlxleOFfR7CQji3OmKCwWH/fptDMIHZI3GMSn4IQ+L+fPT&#10;DDPtbryldhcKEUPYZ6igDKHOpPR5SRZ9z9XEUbu4xmKIa1NI3eAthlsjB0kykhYrjoQSa1qVlF93&#10;3zZy08tXdf0suv1mqH8/DpPj6XwySr2+dMspiEBdeJjv1xsd64/f0z78vxNn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syArckAAADeAAAADwAAAAAAAAAAAAAAAACYAgAA&#10;ZHJzL2Rvd25yZXYueG1sUEsFBgAAAAAEAAQA9QAAAI4DAAAAAA==&#10;" path="m7677,l18739,r,46723c18739,49949,18739,52819,19082,54597r-10706,l8033,48857,,53241,,47712,5794,44678c7226,42621,8033,39585,8033,35674v,-3918,-807,-7039,-2239,-9180l,23299,,17699r7677,4055l7677,xe" fillcolor="#181717" stroked="f" strokeweight="0">
                  <v:stroke miterlimit="127" joinstyle="miter"/>
                  <v:path arrowok="t" textboxrect="0,0,19082,54597"/>
                </v:shape>
                <v:shape id="Shape 18432" o:spid="_x0000_s1030" style="position:absolute;left:10355;top:5655;width:357;height:389;visibility:visible;mso-wrap-style:square;v-text-anchor:top" coordsize="35687,38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5F2sMA&#10;AADeAAAADwAAAGRycy9kb3ducmV2LnhtbERPyW7CMBC9V+IfrEHiVhwWVVHAIEBK6ZHtwHGIhzgQ&#10;j6PYhfTv60qVuM3TW2e+7GwtHtT6yrGC0TABQVw4XXGp4HTM31MQPiBrrB2Tgh/ysFz03uaYaffk&#10;PT0OoRQxhH2GCkwITSalLwxZ9EPXEEfu6lqLIcK2lLrFZwy3tRwnyYe0WHFsMNjQxlBxP3xbBZ8X&#10;SVuzPu7N7pYX6SQ/78rRVKlBv1vNQATqwkv87/7ScX46nYzh7514g1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5F2sMAAADeAAAADwAAAAAAAAAAAAAAAACYAgAAZHJzL2Rv&#10;d25yZXYueG1sUEsFBgAAAAAEAAQA9QAAAIgDAAAAAA==&#10;" path="m,l11100,r,22847c11100,28194,12890,31077,17501,31077v3911,,6781,-2883,6781,-7531l24282,,35344,r,30671c35344,33198,35344,35675,35687,38202r-10312,l24981,32462v-2820,4661,-6744,6439,-12484,6439c3962,38901,,34239,,24626l,xe" fillcolor="#181717" stroked="f" strokeweight="0">
                  <v:stroke miterlimit="127" joinstyle="miter"/>
                  <v:path arrowok="t" textboxrect="0,0,35687,38901"/>
                </v:shape>
                <v:shape id="Shape 18433" o:spid="_x0000_s1031" style="position:absolute;left:11005;top:5648;width:325;height:396;visibility:visible;mso-wrap-style:square;v-text-anchor:top" coordsize="32461,39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Aa8QA&#10;AADeAAAADwAAAGRycy9kb3ducmV2LnhtbESPT4vCMBDF7wt+hzCCtzVxFSnVKCIs1Jt/iuehGdti&#10;MylNtnb3028EwdsM7/3evFlvB9uInjpfO9YwmyoQxIUzNZca8sv3ZwLCB2SDjWPS8EsetpvRxxpT&#10;4x58ov4cShFD2KeooQqhTaX0RUUW/dS1xFG7uc5iiGtXStPhI4bbRn4ptZQWa44XKmxpX1FxP//Y&#10;WINnu0RdT9nSNObvmLlc9Ydc68l42K1ABBrC2/yiMxO5ZDGfw/OdOIP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HwGvEAAAA3gAAAA8AAAAAAAAAAAAAAAAAmAIAAGRycy9k&#10;b3ducmV2LnhtbFBLBQYAAAAABAAEAPUAAACJAwAAAAA=&#10;" path="m17831,v8928,,14630,5004,14630,13526l22098,13526c21755,8916,19964,6783,16751,6783v-3568,,-5359,4267,-5359,12089c11392,27788,12827,31763,17094,31763v3226,,4661,-2528,5004,-7531l32461,24232v,10008,-5702,15355,-15367,15355c6782,39587,,32106,,19266,,7125,6782,,17831,xe" fillcolor="#181717" stroked="f" strokeweight="0">
                  <v:stroke miterlimit="127" joinstyle="miter"/>
                  <v:path arrowok="t" textboxrect="0,0,32461,39587"/>
                </v:shape>
                <v:shape id="Shape 18434" o:spid="_x0000_s1032" style="position:absolute;left:11601;top:5799;width:170;height:248;visibility:visible;mso-wrap-style:square;v-text-anchor:top" coordsize="16948,24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asQA&#10;AADeAAAADwAAAGRycy9kb3ducmV2LnhtbERPTWsCMRC9F/wPYYReimbbStHVKFKoSClYV8HrsBk3&#10;i8lkSVLd/vumUOhtHu9zFqveWXGlEFvPCh7HBQji2uuWGwXHw9toCiImZI3WMyn4pgir5eBugaX2&#10;N97TtUqNyCEcS1RgUupKKWNtyGEc+444c2cfHKYMQyN1wFsOd1Y+FcWLdNhybjDY0auh+lJ9OQWf&#10;m9DZ6iHutv7jfbM+WDY8Oyl1P+zXcxCJ+vQv/nNvdZ4/nTxP4Pedf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PjGrEAAAA3gAAAA8AAAAAAAAAAAAAAAAAmAIAAGRycy9k&#10;b3ducmV2LnhtbFBLBQYAAAAABAAEAPUAAACJAwAAAAA=&#10;" path="m16948,r,6558l13554,7283v-1870,1121,-2848,2731,-2848,4687c10706,15183,12827,16973,16053,16973r895,-417l16948,22268r-4807,2529c5004,24797,,19793,,12656,,8395,1784,5014,5266,2698l16948,xe" fillcolor="#181717" stroked="f" strokeweight="0">
                  <v:stroke miterlimit="127" joinstyle="miter"/>
                  <v:path arrowok="t" textboxrect="0,0,16948,24797"/>
                </v:shape>
                <v:shape id="Shape 18435" o:spid="_x0000_s1033" style="position:absolute;left:11615;top:5646;width:156;height:116;visibility:visible;mso-wrap-style:square;v-text-anchor:top" coordsize="15513,1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KVMUA&#10;AADeAAAADwAAAGRycy9kb3ducmV2LnhtbERPTWvCQBC9F/wPywi9iG7UViS6igiKUHpotPU6ZKdJ&#10;aGY2ZLcm/ffdgtDbPN7nrLc91+pGra+cGJhOElAkubOVFAYu58N4CcoHFIu1EzLwQx62m8HDGlPr&#10;OnmjWxYKFUPEp2igDKFJtfZ5SYx+4hqSyH26ljFE2BbattjFcK71LEkWmrGS2FBiQ/uS8q/smw18&#10;zNmdZv6Yvbzv9vX1teGOR0djHof9bgUqUB/+xXf3ycb5y6f5M/y9E2/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kpUxQAAAN4AAAAPAAAAAAAAAAAAAAAAAJgCAABkcnMv&#10;ZG93bnJldi54bWxQSwUGAAAAAAQABAD1AAAAigMAAAAA&#10;" path="m15513,r,7076l11049,11530,,11530c172,7612,1597,4676,4318,2718l15513,xe" fillcolor="#181717" stroked="f" strokeweight="0">
                  <v:stroke miterlimit="127" joinstyle="miter"/>
                  <v:path arrowok="t" textboxrect="0,0,15513,11530"/>
                </v:shape>
                <v:shape id="Shape 18436" o:spid="_x0000_s1034" style="position:absolute;left:11771;top:5644;width:172;height:393;visibility:visible;mso-wrap-style:square;v-text-anchor:top" coordsize="17291,3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McUA&#10;AADeAAAADwAAAGRycy9kb3ducmV2LnhtbERPTU8CMRC9k/gfmiHxQqSrGEJWClGE6BXUg7dhO2wX&#10;t9NNW5bFX09JSLjNy/uc6byztWjJh8qxgsdhBoK4cLriUsH31+phAiJEZI21Y1JwogDz2V1virl2&#10;R15Tu4mlSCEcclRgYmxyKUNhyGIYuoY4cTvnLcYEfSm1x2MKt7V8yrKxtFhxajDY0MJQ8bc5WAWt&#10;2f4uvRyYjx+9X7y/bf/lgfdK3fe71xcQkbp4E1/dnzrNnzyPxnB5J90gZ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5UxxQAAAN4AAAAPAAAAAAAAAAAAAAAAAJgCAABkcnMv&#10;ZG93bnJldi54bWxQSwUGAAAAAAQABAD1AAAAigMAAAAA&#10;" path="m895,v5347,,9652,1791,12484,4267c16605,7138,16605,10706,16605,16053r,11404c16605,29590,16948,33503,17291,39243r-9614,c7677,37808,7334,36030,7334,33896l,37755,,32044,4293,30043c5537,28432,6242,26015,6242,22796v,-342,,-1041,-343,-1778c5543,21018,5201,21018,4807,21018l,22045,,15487r3765,-869c4451,14618,5201,14618,6242,14618v,-344,,-1092,,-1436c6242,8522,4451,6400,895,6400l,7293,,217,895,xe" fillcolor="#181717" stroked="f" strokeweight="0">
                  <v:stroke miterlimit="127" joinstyle="miter"/>
                  <v:path arrowok="t" textboxrect="0,0,17291,39243"/>
                </v:shape>
                <v:shape id="Shape 18437" o:spid="_x0000_s1035" style="position:absolute;left:12204;top:5541;width:271;height:503;visibility:visible;mso-wrap-style:square;v-text-anchor:top" coordsize="27114,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4MYA&#10;AADeAAAADwAAAGRycy9kb3ducmV2LnhtbERP32vCMBB+H+x/CDfYy5ipc1jpjKKDsuGL6MTnW3M2&#10;Zc2lS1Lt/nszGOztPr6fN18OthVn8qFxrGA8ykAQV043XCs4fJSPMxAhImtsHZOCHwqwXNzezLHQ&#10;7sI7Ou9jLVIIhwIVmBi7QspQGbIYRq4jTtzJeYsxQV9L7fGSwm0rn7JsKi02nBoMdvRqqPra91aB&#10;L/O37fF7NSnNZ5/zadyvN+sHpe7vhtULiEhD/Bf/ud91mj97nuTw+066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M4MYAAADeAAAADwAAAAAAAAAAAAAAAACYAgAAZHJz&#10;L2Rvd25yZXYueG1sUEsFBgAAAAAEAAQA9QAAAIsDAAAAAA==&#10;" path="m18186,r,11392l27114,11392r,7480l18186,18872r,18593c18186,40284,19634,41719,22504,41719v1042,,2477,,4610,-342l27114,49199v-3568,750,-6794,1093,-9969,1093c10020,50292,7137,46724,7137,39586r,-20714l,18872,,11392r7137,l7137,3911,18186,xe" fillcolor="#181717" stroked="f" strokeweight="0">
                  <v:stroke miterlimit="127" joinstyle="miter"/>
                  <v:path arrowok="t" textboxrect="0,0,27114,50292"/>
                </v:shape>
                <v:shape id="Shape 73124" o:spid="_x0000_s1036" style="position:absolute;left:12761;top:5655;width:110;height:382;visibility:visible;mso-wrap-style:square;v-text-anchor:top" coordsize="11049,3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XksgA&#10;AADeAAAADwAAAGRycy9kb3ducmV2LnhtbESPT2vCQBTE74LfYXlCb7rxTzWmrlJCC0XwYPSgt0f2&#10;NQlm38bsVtNv3y0IHoeZ+Q2z2nSmFjdqXWVZwXgUgSDOra64UHA8fA5jEM4ja6wtk4JfcrBZ93sr&#10;TLS9855umS9EgLBLUEHpfZNI6fKSDLqRbYiD921bgz7ItpC6xXuAm1pOomguDVYcFkpsKC0pv2Q/&#10;RkEW23wWp247Paev29P1uvxwl51SL4Pu/Q2Ep84/w4/2l1awmI4nM/i/E66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QFeSyAAAAN4AAAAPAAAAAAAAAAAAAAAAAJgCAABk&#10;cnMvZG93bnJldi54bWxQSwUGAAAAAAQABAD1AAAAjQMAAAAA&#10;" path="m,l11049,r,38202l,38202,,e" fillcolor="#181717" stroked="f" strokeweight="0">
                  <v:stroke miterlimit="127" joinstyle="miter"/>
                  <v:path arrowok="t" textboxrect="0,0,11049,38202"/>
                </v:shape>
                <v:shape id="Shape 73125" o:spid="_x0000_s1037" style="position:absolute;left:12761;top:5491;width:110;height:96;visibility:visible;mso-wrap-style:square;v-text-anchor:top" coordsize="11049,9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i3cUA&#10;AADeAAAADwAAAGRycy9kb3ducmV2LnhtbESPQWvCQBSE74X+h+UVetNNbK2SZiO2UhRv2tLzM/vM&#10;hmbfhuyq0V/vCkKPw8w3w+Sz3jbiSJ2vHStIhwkI4tLpmisFP99fgykIH5A1No5JwZk8zIrHhxwz&#10;7U68oeM2VCKWsM9QgQmhzaT0pSGLfuha4ujtXWcxRNlVUnd4iuW2kaMkeZMWa44LBlv6NFT+bQ9W&#10;wYR+P5y/hHJt0tf5YrLj/cUtlXp+6ufvIAL14T98p1c6ci/paAy3O/EKy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mLdxQAAAN4AAAAPAAAAAAAAAAAAAAAAAJgCAABkcnMv&#10;ZG93bnJldi54bWxQSwUGAAAAAAQABAD1AAAAigMAAAAA&#10;" path="m,l11049,r,9613l,9613,,e" fillcolor="#181717" stroked="f" strokeweight="0">
                  <v:stroke miterlimit="127" joinstyle="miter"/>
                  <v:path arrowok="t" textboxrect="0,0,11049,9613"/>
                </v:shape>
                <v:shape id="Shape 18440" o:spid="_x0000_s1038" style="position:absolute;left:13168;top:5650;width:174;height:392;visibility:visible;mso-wrap-style:square;v-text-anchor:top" coordsize="17469,3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FfOsYA&#10;AADeAAAADwAAAGRycy9kb3ducmV2LnhtbESPT0/DMAzF70h8h8hI3FjKVKapWzZNaEBvY38QV6vx&#10;mmqNUzWhK98eHyZxs+Xn995vuR59qwbqYxPYwPMkA0VcBdtwbeB0fHuag4oJ2WIbmAz8UoT16v5u&#10;iYUNV97TcEi1EhOOBRpwKXWF1rFy5DFOQkcst3PoPSZZ+1rbHq9i7ls9zbKZ9tiwJDjs6NVRdTn8&#10;eAPHzzIbvsaPHebpe1a+v7gtNXtjHh/GzQJUojH9i2/fpZX68zwXAMGRG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FfOsYAAADeAAAADwAAAAAAAAAAAAAAAACYAgAAZHJz&#10;L2Rvd25yZXYueG1sUEsFBgAAAAAEAAQA9QAAAIsDAAAAAA==&#10;" path="m17469,r,6545l11049,14684r6420,l17469,21821r-6763,c10706,25212,11325,27714,12527,29368r4942,2287l17469,39162,4778,34180c1699,30835,,25929,,19687,,13267,1699,8276,4821,4890l17469,xe" fillcolor="#181717" stroked="f" strokeweight="0">
                  <v:stroke miterlimit="127" joinstyle="miter"/>
                  <v:path arrowok="t" textboxrect="0,0,17469,39162"/>
                </v:shape>
                <v:shape id="Shape 18441" o:spid="_x0000_s1039" style="position:absolute;left:13342;top:5915;width:168;height:129;visibility:visible;mso-wrap-style:square;v-text-anchor:top" coordsize="16783,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Do8EA&#10;AADeAAAADwAAAGRycy9kb3ducmV2LnhtbERPS4vCMBC+C/sfwix407RapFRj2RVE9yDi6z40Y1ts&#10;JqWJWv/9RljY23x8z1nkvWnEgzpXW1YQjyMQxIXVNZcKzqf1KAXhPLLGxjIpeJGDfPkxWGCm7ZMP&#10;9Dj6UoQQdhkqqLxvMyldUZFBN7YtceCutjPoA+xKqTt8hnDTyEkUzaTBmkNDhS2tKipux7tRMOHp&#10;z2tPxSXdcbJpUonf0xqVGn72X3MQnnr/L/5zb3WYnyZJDO93wg1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Jg6PBAAAA3gAAAA8AAAAAAAAAAAAAAAAAmAIAAGRycy9kb3du&#10;cmV2LnhtbFBLBQYAAAAABAAEAPUAAACGAwAAAAA=&#10;" path="m6814,r9969,c16084,8165,9989,12827,375,12827l,12680,,5173r375,173c3943,5346,6077,3911,6814,xe" fillcolor="#181717" stroked="f" strokeweight="0">
                  <v:stroke miterlimit="127" joinstyle="miter"/>
                  <v:path arrowok="t" textboxrect="0,0,16783,12827"/>
                </v:shape>
                <v:shape id="Shape 18442" o:spid="_x0000_s1040" style="position:absolute;left:13342;top:5648;width:179;height:221;visibility:visible;mso-wrap-style:square;v-text-anchor:top" coordsize="17875,22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nMQA&#10;AADeAAAADwAAAGRycy9kb3ducmV2LnhtbERP22oCMRB9L/gPYQTfalaRdl2NIoWlUmix1g8YNuNm&#10;MZlsk1S3f98UCn2bw7nOejs4K64UYudZwWxagCBuvO64VXD6qO9LEDEha7SeScE3RdhuRndrrLS/&#10;8Ttdj6kVOYRjhQpMSn0lZWwMOYxT3xNn7uyDw5RhaKUOeMvhzsp5UTxIhx3nBoM9PRlqLscvp8A+&#10;18t6eXhrCzKf9jF0zWv5EpWajIfdCkSiIf2L/9x7neeXi8Ucft/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71ZzEAAAA3gAAAA8AAAAAAAAAAAAAAAAAmAIAAGRycy9k&#10;b3ducmV2LnhtbFBLBQYAAAAABAAEAPUAAACJAwAAAAA=&#10;" path="m718,c11767,,17875,6783,17875,19622v,686,,1778,,2477l,22099,,14961r6420,c6420,9602,4286,6783,32,6783l,6823,,278,718,xe" fillcolor="#181717" stroked="f" strokeweight="0">
                  <v:stroke miterlimit="127" joinstyle="miter"/>
                  <v:path arrowok="t" textboxrect="0,0,17875,22099"/>
                </v:shape>
                <v:shape id="Shape 18443" o:spid="_x0000_s1041" style="position:absolute;left:13771;top:5655;width:396;height:382;visibility:visible;mso-wrap-style:square;v-text-anchor:top" coordsize="39611,3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l8QA&#10;AADeAAAADwAAAGRycy9kb3ducmV2LnhtbERP22rCQBB9F/oPyxR8q5taLRJdRbSCEtri7X3Ijklq&#10;djZkVxP/3hUKvs3hXGcya00prlS7wrKC914Egji1uuBMwWG/ehuBcB5ZY2mZFNzIwWz60plgrG3D&#10;W7rufCZCCLsYFeTeV7GULs3JoOvZijhwJ1sb9AHWmdQ1NiHclLIfRZ/SYMGhIceKFjml593FKEia&#10;RP4MT4vzXn5/9Zf677hJfldKdV/b+RiEp9Y/xf/utQ7zR4PBBzzeCT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kpfEAAAA3gAAAA8AAAAAAAAAAAAAAAAAmAIAAGRycy9k&#10;b3ducmV2LnhtbFBLBQYAAAAABAAEAPUAAACJAwAAAAA=&#10;" path="m,l11405,r8572,26074l29248,,39611,,26022,38202r-12484,l,xe" fillcolor="#181717" stroked="f" strokeweight="0">
                  <v:stroke miterlimit="127" joinstyle="miter"/>
                  <v:path arrowok="t" textboxrect="0,0,39611,38202"/>
                </v:shape>
                <v:shape id="Shape 18444" o:spid="_x0000_s1042" style="position:absolute;left:14431;top:5651;width:173;height:392;visibility:visible;mso-wrap-style:square;v-text-anchor:top" coordsize="17298,3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rFMIA&#10;AADeAAAADwAAAGRycy9kb3ducmV2LnhtbERPTYvCMBC9L/gfwgje1lTprlKNIoKoeNoqeB2bsS02&#10;k9pE7f57Iwje5vE+ZzpvTSXu1LjSsoJBPwJBnFldcq7gsF99j0E4j6yxskwK/snBfNb5mmKi7YP/&#10;6J76XIQQdgkqKLyvEyldVpBB17c1ceDOtjHoA2xyqRt8hHBTyWEU/UqDJYeGAmtaFpRd0ptRcNqn&#10;t+Nuo1dbN7Kpvq63ebT8UarXbRcTEJ5a/xG/3Rsd5o/jOIbXO+EG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5msUwgAAAN4AAAAPAAAAAAAAAAAAAAAAAJgCAABkcnMvZG93&#10;bnJldi54bWxQSwUGAAAAAAQABAD1AAAAhwMAAAAA&#10;" path="m17298,r,6683l10706,14618r6592,l17298,21755r-6592,c10706,25147,11239,27648,12356,29302r4942,2364l17298,39163,4583,34114c1597,30769,,25864,,19621,,13202,1699,8210,4821,4824l17298,xe" fillcolor="#181717" stroked="f" strokeweight="0">
                  <v:stroke miterlimit="127" joinstyle="miter"/>
                  <v:path arrowok="t" textboxrect="0,0,17298,39163"/>
                </v:shape>
                <v:shape id="Shape 18445" o:spid="_x0000_s1043" style="position:absolute;left:14604;top:5915;width:166;height:129;visibility:visible;mso-wrap-style:square;v-text-anchor:top" coordsize="16599,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o8cUA&#10;AADeAAAADwAAAGRycy9kb3ducmV2LnhtbERPTWvCQBC9F/oflin0UnRj0RpSV6lCaU+CMajHITvN&#10;hmZnQ3ar0V/vCkJv83ifM1v0thFH6nztWMFomIAgLp2uuVJQbD8HKQgfkDU2jknBmTws5o8PM8y0&#10;O/GGjnmoRAxhn6ECE0KbSelLQxb90LXEkftxncUQYVdJ3eEphttGvibJm7RYc2ww2NLKUPmb/1kF&#10;7sXsLocUV+fLpimWvP7CfLpX6vmp/3gHEagP/+K7+1vH+el4PIHbO/EG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KjxxQAAAN4AAAAPAAAAAAAAAAAAAAAAAJgCAABkcnMv&#10;ZG93bnJldi54bWxQSwUGAAAAAAQABAD1AAAAigMAAAAA&#10;" path="m6934,r9665,c15862,8165,10160,12827,203,12827l,12747,,5249r203,97c3772,5346,5893,3911,6934,xe" fillcolor="#181717" stroked="f" strokeweight="0">
                  <v:stroke miterlimit="127" joinstyle="miter"/>
                  <v:path arrowok="t" textboxrect="0,0,16599,12827"/>
                </v:shape>
                <v:shape id="Shape 18446" o:spid="_x0000_s1044" style="position:absolute;left:14604;top:5648;width:181;height:221;visibility:visible;mso-wrap-style:square;v-text-anchor:top" coordsize="18047,22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Q7gcEA&#10;AADeAAAADwAAAGRycy9kb3ducmV2LnhtbERP3WrCMBS+F/YO4Qi709QiTqpRnDDZ3Zj2AY7Nsak2&#10;JyWJtb79Mhjs7nx8v2e9HWwrevKhcaxgNs1AEFdON1wrKE8fkyWIEJE1to5JwZMCbDcvozUW2j34&#10;m/pjrEUK4VCgAhNjV0gZKkMWw9R1xIm7OG8xJuhrqT0+UrhtZZ5lC2mx4dRgsKO9oep2vFsF5/I9&#10;9l95i8bgm8fyesib50Gp1/GwW4GINMR/8Z/7U6f5y/l8Ab/vpB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EO4HBAAAA3gAAAA8AAAAAAAAAAAAAAAAAmAIAAGRycy9kb3du&#10;cmV2LnhtbFBLBQYAAAAABAAEAPUAAACGAwAAAAA=&#10;" path="m889,c11595,,18047,6783,18047,19622v,686,,1778,-407,2477l,22099,,14961r6591,c6591,9602,4457,6783,203,6783l,7027,,343,889,xe" fillcolor="#181717" stroked="f" strokeweight="0">
                  <v:stroke miterlimit="127" joinstyle="miter"/>
                  <v:path arrowok="t" textboxrect="0,0,18047,22099"/>
                </v:shape>
                <v:shape id="Shape 18447" o:spid="_x0000_s1045" style="position:absolute;left:15505;top:5655;width:354;height:389;visibility:visible;mso-wrap-style:square;v-text-anchor:top" coordsize="35344,38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RF8MA&#10;AADeAAAADwAAAGRycy9kb3ducmV2LnhtbERPyWrDMBC9F/IPYgq9NbIbkxg3SigGQw65ZPmAiTW1&#10;Ta2RY6le/j4qFHKbx1tnu59MKwbqXWNZQbyMQBCXVjdcKbheivcUhPPIGlvLpGAmB/vd4mWLmbYj&#10;n2g4+0qEEHYZKqi97zIpXVmTQbe0HXHgvm1v0AfYV1L3OIZw08qPKFpLgw2Hhho7ymsqf86/RkEV&#10;33POu9V4G44XKvxpNR9SVurtdfr6BOFp8k/xv/ugw/w0STbw9064Qe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TRF8MAAADeAAAADwAAAAAAAAAAAAAAAACYAgAAZHJzL2Rv&#10;d25yZXYueG1sUEsFBgAAAAAEAAQA9QAAAIgDAAAAAA==&#10;" path="m,l11049,r,22847c11049,28194,12484,31077,17145,31077v4267,,7137,-2883,7137,-7531l24282,,35344,r,30671c35344,33198,35344,35675,35344,38202r-10363,l24638,32462v-2883,4661,-6452,6439,-12154,6439c3912,38901,,34239,,24626l,xe" fillcolor="#181717" stroked="f" strokeweight="0">
                  <v:stroke miterlimit="127" joinstyle="miter"/>
                  <v:path arrowok="t" textboxrect="0,0,35344,38901"/>
                </v:shape>
                <v:shape id="Shape 73126" o:spid="_x0000_s1046" style="position:absolute;left:16172;top:5655;width:111;height:382;visibility:visible;mso-wrap-style:square;v-text-anchor:top" coordsize="11100,3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3/wMgA&#10;AADeAAAADwAAAGRycy9kb3ducmV2LnhtbESPQWvCQBSE70L/w/IK3uomCtGmbkKpCkoPWi2F3l6z&#10;r0kw+zZkV43/3i0UPA4z8w0zz3vTiDN1rrasIB5FIIgLq2suFXweVk8zEM4ja2wsk4IrOcizh8Ec&#10;U20v/EHnvS9FgLBLUUHlfZtK6YqKDLqRbYmD92s7gz7IrpS6w0uAm0aOoyiRBmsOCxW29FZRcdyf&#10;jILdNLHfSWRW8c/xq90s14fn7ftCqeFj//oCwlPv7+H/9lormE7icQJ/d8IVk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f/AyAAAAN4AAAAPAAAAAAAAAAAAAAAAAJgCAABk&#10;cnMvZG93bnJldi54bWxQSwUGAAAAAAQABAD1AAAAjQMAAAAA&#10;" path="m,l11100,r,38202l,38202,,e" fillcolor="#181717" stroked="f" strokeweight="0">
                  <v:stroke miterlimit="127" joinstyle="miter"/>
                  <v:path arrowok="t" textboxrect="0,0,11100,38202"/>
                </v:shape>
                <v:shape id="Shape 73127" o:spid="_x0000_s1047" style="position:absolute;left:16172;top:5491;width:111;height:96;visibility:visible;mso-wrap-style:square;v-text-anchor:top" coordsize="11100,9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9Q9cYA&#10;AADeAAAADwAAAGRycy9kb3ducmV2LnhtbESPwWrDMBBE74X+g9hCb42cFOLgWg5pSSA55NDEH7Cx&#10;traotTKS6jh/HxUKPQ4z84Yp15PtxUg+GMcK5rMMBHHjtOFWQX3evaxAhIissXdMCm4UYF09PpRY&#10;aHflTxpPsRUJwqFABV2MQyFlaDqyGGZuIE7el/MWY5K+ldrjNcFtLxdZtpQWDaeFDgf66Kj5Pv1Y&#10;BfvLYdyM77VfHms+mOP2Yuw5V+r5adq8gYg0xf/wX3uvFeSv80UOv3fSFZD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9Q9cYAAADeAAAADwAAAAAAAAAAAAAAAACYAgAAZHJz&#10;L2Rvd25yZXYueG1sUEsFBgAAAAAEAAQA9QAAAIsDAAAAAA==&#10;" path="m,l11100,r,9613l,9613,,e" fillcolor="#181717" stroked="f" strokeweight="0">
                  <v:stroke miterlimit="127" joinstyle="miter"/>
                  <v:path arrowok="t" textboxrect="0,0,11100,9613"/>
                </v:shape>
                <v:shape id="Shape 18450" o:spid="_x0000_s1048" style="position:absolute;left:16551;top:5541;width:271;height:503;visibility:visible;mso-wrap-style:square;v-text-anchor:top" coordsize="2710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KlMgA&#10;AADeAAAADwAAAGRycy9kb3ducmV2LnhtbESPS2vDQAyE74X+h0WBXkqydklM6mYTSh+QSyjN4y68&#10;qu3Gq3W9W9v599Gh0JuERjPzrTaja1RPXag9G0hnCSjiwtuaSwPHw/t0CSpEZIuNZzJwoQCb9e3N&#10;CnPrB/6kfh9LJSYccjRQxdjmWoeiIodh5ltiuX35zmGUtSu17XAQc9fohyTJtMOaJaHCll4qKs77&#10;X2fghx5fh/4jHZO3xXeaZbvTnO9TY+4m4/MTqEhj/Bf/fW+t1F/OFwIgODKDXl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eoqUyAAAAN4AAAAPAAAAAAAAAAAAAAAAAJgCAABk&#10;cnMvZG93bnJldi54bWxQSwUGAAAAAAQABAD1AAAAjQMAAAAA&#10;" path="m18186,r,11392l27102,11392r,7480l18186,18872r,18593c18186,40284,19622,41719,22454,41719v1079,,2870,,4648,-342l27102,49199v-3569,750,-6782,1093,-10008,1093c9957,50292,7138,46724,7138,39586r,-20714l,18872,,11392r7138,l7138,3911,18186,xe" fillcolor="#181717" stroked="f" strokeweight="0">
                  <v:stroke miterlimit="127" joinstyle="miter"/>
                  <v:path arrowok="t" textboxrect="0,0,27102,50292"/>
                </v:shape>
                <v:shape id="Shape 18451" o:spid="_x0000_s1049" style="position:absolute;left:17104;top:6061;width:173;height:125;visibility:visible;mso-wrap-style:square;v-text-anchor:top" coordsize="17297,1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mZsMA&#10;AADeAAAADwAAAGRycy9kb3ducmV2LnhtbERPTWsCMRC9F/wPYQRvNatVka1RRBGFXqorPQ/JuJt2&#10;M1k2qa7/vhGE3ubxPmex6lwtrtQG61nBaJiBINbeWC4VnIvd6xxEiMgGa8+k4E4BVsveywJz4298&#10;pOspliKFcMhRQRVjk0sZdEUOw9A3xIm7+NZhTLAtpWnxlsJdLcdZNpMOLaeGChvaVKR/Tr9Ogf20&#10;cq+/P3in12/Tiy3G20PxpdSg363fQUTq4r/46T6YNH8+mY7g8U6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smZsMAAADeAAAADwAAAAAAAAAAAAAAAACYAgAAZHJzL2Rv&#10;d25yZXYueG1sUEsFBgAAAAAEAAQA9QAAAIgDAAAAAA==&#10;" path="m,l10706,v,3213,2477,5004,6045,5004l17297,4814r,7511l16751,12484c5702,12484,,7823,,xe" fillcolor="#181717" stroked="f" strokeweight="0">
                  <v:stroke miterlimit="127" joinstyle="miter"/>
                  <v:path arrowok="t" textboxrect="0,0,17297,12484"/>
                </v:shape>
                <v:shape id="Shape 18452" o:spid="_x0000_s1050" style="position:absolute;left:17090;top:5648;width:187;height:378;visibility:visible;mso-wrap-style:square;v-text-anchor:top" coordsize="18732,37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iQsQA&#10;AADeAAAADwAAAGRycy9kb3ducmV2LnhtbERPTWvCQBC9F/oflhF6qxuliqSuUisW0ZPRQ49jdkxC&#10;d2dDdk3Sf+8Kgrd5vM+ZL3trREuNrxwrGA0TEMS50xUXCk7HzfsMhA/IGo1jUvBPHpaL15c5ptp1&#10;fKA2C4WIIexTVFCGUKdS+rwki37oauLIXVxjMUTYFFI32MVwa+Q4SabSYsWxocSavkvK/7KrVbDZ&#10;/5z5uO12q3a91/lvZ1YyM0q9DfqvTxCB+vAUP9xbHefPPiZjuL8Tb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zokLEAAAA3gAAAA8AAAAAAAAAAAAAAAAAmAIAAGRycy9k&#10;b3ducmV2LnhtbFBLBQYAAAAABAAEAPUAAACJAwAAAAA=&#10;" path="m14961,r3771,2061l18732,7925r-203,-101c13919,7824,11049,11735,11049,18872v,7138,2870,11101,7480,11101l18732,29870r,6112l14961,37809c6045,37809,,30671,,18872,,7125,6388,,14961,xe" fillcolor="#181717" stroked="f" strokeweight="0">
                  <v:stroke miterlimit="127" joinstyle="miter"/>
                  <v:path arrowok="t" textboxrect="0,0,18732,37809"/>
                </v:shape>
                <v:shape id="Shape 18453" o:spid="_x0000_s1051" style="position:absolute;left:17277;top:5655;width:187;height:530;visibility:visible;mso-wrap-style:square;v-text-anchor:top" coordsize="18733,53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DIMQA&#10;AADeAAAADwAAAGRycy9kb3ducmV2LnhtbERPS2sCMRC+F/wPYYTeatbWyrJuFCm0WC/F6MXbsJl9&#10;6Gay3aS6/femUPA2H99z8tVgW3Gh3jeOFUwnCQjiwpmGKwWH/ftTCsIHZIOtY1LwSx5Wy9FDjplx&#10;V97RRYdKxBD2GSqoQ+gyKX1Rk0U/cR1x5ErXWwwR9pU0PV5juG3lc5LMpcWGY0ONHb3VVJz1j1Wg&#10;5x/JZsBvvWf5eTrqqky3sy+lHsfDegEi0BDu4n/3xsT56ez1Bf7eiT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GAyDEAAAA3gAAAA8AAAAAAAAAAAAAAAAAmAIAAGRycy9k&#10;b3ducmV2LnhtbFBLBQYAAAAABAAEAPUAAACJAwAAAAA=&#10;" path="m7684,l18733,v-343,1791,-343,3569,-343,6097l18390,35675v,6071,-1438,10445,-4525,13303l,53016,,45505,5511,43588c6757,42113,7290,39795,7290,36424r,-4661l,35296,,29184,5488,26413c6877,24530,7684,21755,7684,18186v,-3568,-807,-6330,-2196,-8201l,7239,,1375,7290,5359,7684,xe" fillcolor="#181717" stroked="f" strokeweight="0">
                  <v:stroke miterlimit="127" joinstyle="miter"/>
                  <v:path arrowok="t" textboxrect="0,0,18733,53016"/>
                </v:shape>
                <v:shape id="Shape 18454" o:spid="_x0000_s1052" style="position:absolute;left:17757;top:5799;width:171;height:248;visibility:visible;mso-wrap-style:square;v-text-anchor:top" coordsize="17120,24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3Y8IA&#10;AADeAAAADwAAAGRycy9kb3ducmV2LnhtbERPTYvCMBC9C/sfwgjeNK10W61GkYUFr1bB69iMbbGZ&#10;dJuo9d+bhYW9zeN9zno7mFY8qHeNZQXxLAJBXFrdcKXgdPyeLkA4j6yxtUwKXuRgu/kYrTHX9skH&#10;ehS+EiGEXY4Kau+7XEpX1mTQzWxHHLir7Q36APtK6h6fIdy0ch5FqTTYcGiosaOvmspbcTcK5Ply&#10;a442Tebl8pr97NM4c0Ws1GQ87FYgPA3+X/zn3uswf5F8JvD7TrhBb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1TdjwgAAAN4AAAAPAAAAAAAAAAAAAAAAAJgCAABkcnMvZG93&#10;bnJldi54bWxQSwUGAAAAAAQABAD1AAAAhwMAAAAA&#10;" path="m17120,r,6582l13726,7323v-1785,1121,-2677,2731,-2677,4686c11049,15222,13234,17013,16053,17013r1067,-485l17120,22217r-4979,2619c5004,24836,,19832,,12695,,8434,1784,5053,5266,2737l17120,xe" fillcolor="#181717" stroked="f" strokeweight="0">
                  <v:stroke miterlimit="127" joinstyle="miter"/>
                  <v:path arrowok="t" textboxrect="0,0,17120,24836"/>
                </v:shape>
                <v:shape id="Shape 18455" o:spid="_x0000_s1053" style="position:absolute;left:17775;top:5646;width:153;height:116;visibility:visible;mso-wrap-style:square;v-text-anchor:top" coordsize="15342,11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7UksYA&#10;AADeAAAADwAAAGRycy9kb3ducmV2LnhtbERPS2vCQBC+F/wPywje6sZaRaKrWEFoSxF8XLwN2TGb&#10;mJ2N2a1J++u7hUJv8/E9Z7HqbCXu1PjCsYLRMAFBnDldcK7gdNw+zkD4gKyxckwKvsjDatl7WGCq&#10;Xct7uh9CLmII+xQVmBDqVEqfGbLoh64mjtzFNRZDhE0udYNtDLeVfEqSqbRYcGwwWNPGUHY9fFoF&#10;N/Pefp925fga8vL2di4/XmydKTXod+s5iEBd+Bf/uV91nD97nkzg9514g1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7UksYAAADeAAAADwAAAAAAAAAAAAAAAACYAgAAZHJz&#10;L2Rvd25yZXYueG1sUEsFBgAAAAAEAAQA9QAAAIsDAAAAAA==&#10;" path="m15342,r,6998l11062,11571,,11571c,7653,1340,4717,4018,2760l15342,xe" fillcolor="#181717" stroked="f" strokeweight="0">
                  <v:stroke miterlimit="127" joinstyle="miter"/>
                  <v:path arrowok="t" textboxrect="0,0,15342,11571"/>
                </v:shape>
                <v:shape id="Shape 18456" o:spid="_x0000_s1054" style="position:absolute;left:17928;top:5644;width:171;height:393;visibility:visible;mso-wrap-style:square;v-text-anchor:top" coordsize="17132,3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sfMAA&#10;AADeAAAADwAAAGRycy9kb3ducmV2LnhtbERPy6rCMBDdX/Afwgh3d00VX1SjiCBed75wPTZjW2wm&#10;tYm1/r0RBHdzOM+ZzhtTiJoql1tW0O1EIIgTq3NOFRwPq78xCOeRNRaWScGTHMxnrZ8pxto+eEf1&#10;3qcihLCLUUHmfRlL6ZKMDLqOLYkDd7GVQR9glUpd4SOEm0L2omgoDeYcGjIsaZlRct3fjYK6IbwR&#10;8mg9MJtky7vRbXU6K/XbbhYTEJ4a/xV/3P86zB/3B0N4vxNuk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fsfMAAAADeAAAADwAAAAAAAAAAAAAAAACYAgAAZHJzL2Rvd25y&#10;ZXYueG1sUEsFBgAAAAAEAAQA9QAAAIUDAAAAAA==&#10;" path="m724,c6426,,10731,1791,13208,4267v3225,2871,3225,6439,3225,11786l16433,27457v,2133,343,6046,699,11786l7518,39243v,-1435,-355,-3213,-355,-5347l,37665,,31976,4250,30043c5452,28432,6071,26015,6071,22796v,-342,,-1041,,-1778c5385,21018,5029,21018,4635,21018l,22030,,15448r3594,-830c4292,14618,5385,14618,6071,14618v,-344,,-1092,,-1436c6071,8522,4635,6400,724,6400l,7174,,176,724,xe" fillcolor="#181717" stroked="f" strokeweight="0">
                  <v:stroke miterlimit="127" joinstyle="miter"/>
                  <v:path arrowok="t" textboxrect="0,0,17132,39243"/>
                </v:shape>
                <v:shape id="Shape 18457" o:spid="_x0000_s1055" style="position:absolute;left:18364;top:5655;width:399;height:382;visibility:visible;mso-wrap-style:square;v-text-anchor:top" coordsize="39992,3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DosQA&#10;AADeAAAADwAAAGRycy9kb3ducmV2LnhtbERP32vCMBB+H/g/hBvsbaZzm0o1FikOBoOBVdjrrTmb&#10;anMpTVbrf28Ggm/38f28ZTbYRvTU+dqxgpdxAoK4dLrmSsF+9/E8B+EDssbGMSm4kIdsNXpYYqrd&#10;mbfUF6ESMYR9igpMCG0qpS8NWfRj1xJH7uA6iyHCrpK6w3MMt42cJMlUWqw5NhhsKTdUnoo/q4A3&#10;+xnmpfzOf92RftpX87ULW6WeHof1AkSgIdzFN/enjvPnb+8z+H8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mg6LEAAAA3gAAAA8AAAAAAAAAAAAAAAAAmAIAAGRycy9k&#10;b3ducmV2LnhtbFBLBQYAAAAABAAEAPUAAACJAwAAAAA=&#10;" path="m,l11443,r8928,26074l29642,,39992,,26416,38202r-12497,l,xe" fillcolor="#181717" stroked="f" strokeweight="0">
                  <v:stroke miterlimit="127" joinstyle="miter"/>
                  <v:path arrowok="t" textboxrect="0,0,39992,38202"/>
                </v:shape>
                <v:shape id="Shape 18458" o:spid="_x0000_s1056" style="position:absolute;left:19027;top:5651;width:173;height:392;visibility:visible;mso-wrap-style:square;v-text-anchor:top" coordsize="17323,3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81eMYA&#10;AADeAAAADwAAAGRycy9kb3ducmV2LnhtbESPTWsCMRCG7wX/Qxiht5q1tEW3RhGhXyeplZbexs24&#10;WXYzWZJUt/++cyh4m2Hej2cWq8F36kQxNYENTCcFKOIq2IZrA/uPp5sZqJSRLXaBycAvJVgtR1cL&#10;LG048zuddrlWEsKpRAMu577UOlWOPKZJ6InldgzRY5Y11tpGPEu47/RtUTxojw1Lg8OeNo6qdvfj&#10;pbd18/i5/dLPW9+23/XmEN9eojHX42H9CCrTkC/if/erFfzZ3b3wyjsyg1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81eMYAAADeAAAADwAAAAAAAAAAAAAAAACYAgAAZHJz&#10;L2Rvd25yZXYueG1sUEsFBgAAAAAEAAQA9QAAAIsDAAAAAA==&#10;" path="m17323,r,6643l10706,14608r6617,l17323,21745r-6960,c10534,25136,11166,27638,12331,29292r4992,2376l17323,39163,4607,34104c1613,30759,,25853,,19611,,13191,1613,8200,4700,4814l17323,xe" fillcolor="#181717" stroked="f" strokeweight="0">
                  <v:stroke miterlimit="127" joinstyle="miter"/>
                  <v:path arrowok="t" textboxrect="0,0,17323,39163"/>
                </v:shape>
                <v:shape id="Shape 18459" o:spid="_x0000_s1057" style="position:absolute;left:19200;top:5915;width:166;height:129;visibility:visible;mso-wrap-style:square;v-text-anchor:top" coordsize="16586,1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LjcEA&#10;AADeAAAADwAAAGRycy9kb3ducmV2LnhtbERPy6rCMBDdC/5DGMGdpor3otUoogiuBF/gcmzGttpM&#10;ShO13q83FwR3czjPmcxqU4gHVS63rKDXjUAQJ1bnnCo47FedIQjnkTUWlknBixzMps3GBGNtn7yl&#10;x86nIoSwi1FB5n0ZS+mSjAy6ri2JA3exlUEfYJVKXeEzhJtC9qPoVxrMOTRkWNIio+S2uxsF9/XV&#10;3M4m3xSnxfKPpbRHrU9KtVv1fAzCU+2/4o97rcP84eBnBP/vhBvk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Sy43BAAAA3gAAAA8AAAAAAAAAAAAAAAAAmAIAAGRycy9kb3du&#10;cmV2LnhtbFBLBQYAAAAABAAEAPUAAACGAwAAAAA=&#10;" path="m6972,r9614,c15888,8165,10185,12827,178,12827l,12757,,5262r178,84c3747,5346,5880,3911,6972,xe" fillcolor="#181717" stroked="f" strokeweight="0">
                  <v:stroke miterlimit="127" joinstyle="miter"/>
                  <v:path arrowok="t" textboxrect="0,0,16586,12827"/>
                </v:shape>
                <v:shape id="Shape 18460" o:spid="_x0000_s1058" style="position:absolute;left:19200;top:5648;width:177;height:221;visibility:visible;mso-wrap-style:square;v-text-anchor:top" coordsize="17678,22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ZBcUA&#10;AADeAAAADwAAAGRycy9kb3ducmV2LnhtbESPQUvDQBCF74L/YRnBm900lBhit6UIgl7UVr0P2WkS&#10;mp0Nu2Mb/71zELzNMG/ee996O4fRnCnlIbKD5aIAQ9xGP3Dn4PPj6a4GkwXZ4xiZHPxQhu3m+mqN&#10;jY8X3tP5IJ1RE84NOuhFpsba3PYUMC/iRKy3Y0wBRdfUWZ/wouZhtGVRVDbgwJrQ40SPPbWnw3dw&#10;0BZ7XJZfq3pOUr68V69vQe6Pzt3ezLsHMEKz/Iv/vp+91q9XlQIojs5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FkFxQAAAN4AAAAPAAAAAAAAAAAAAAAAAJgCAABkcnMv&#10;ZG93bnJldi54bWxQSwUGAAAAAAQABAD1AAAAigMAAAAA&#10;" path="m927,c11633,,17678,6783,17678,19622v,686,,1778,,2477l,22099,,14961r6617,c6617,9602,4496,6783,178,6783l,6996,,353,927,xe" fillcolor="#181717" stroked="f" strokeweight="0">
                  <v:stroke miterlimit="127" joinstyle="miter"/>
                  <v:path arrowok="t" textboxrect="0,0,17678,22099"/>
                </v:shape>
                <v:shape id="Shape 18461" o:spid="_x0000_s1059" style="position:absolute;left:19674;top:5648;width:352;height:389;visibility:visible;mso-wrap-style:square;v-text-anchor:top" coordsize="35280,38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JXMYA&#10;AADeAAAADwAAAGRycy9kb3ducmV2LnhtbESPQWvCQBCF7wX/wzKCt7qxtCLRVUQq5iJYFfQ4Zsds&#10;MDsbslsT/31XKHib4b3vzZvZorOVuFPjS8cKRsMEBHHudMmFguNh/T4B4QOyxsoxKXiQh8W89zbD&#10;VLuWf+i+D4WIIexTVGBCqFMpfW7Ioh+6mjhqV9dYDHFtCqkbbGO4reRHkoylxZLjBYM1rQzlt/2v&#10;jTW+N1n2WF62xeVr3d42J7c7m0ypQb9bTkEE6sLL/E9nOnKTz/EInu/EG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eJXMYAAADeAAAADwAAAAAAAAAAAAAAAACYAgAAZHJz&#10;L2Rvd25yZXYueG1sUEsFBgAAAAAEAAQA9QAAAIsDAAAAAA==&#10;" path="m22796,v8573,,12484,4598,12484,14263l35280,38888r-10706,l24574,15697v,-5346,-1778,-7873,-6388,-7873c14275,7824,11049,10694,11049,15304r,23584l343,38888r,-31064c343,5690,,3214,,686r10300,l10694,6389c13526,1778,17437,,22796,xe" fillcolor="#181717" stroked="f" strokeweight="0">
                  <v:stroke miterlimit="127" joinstyle="miter"/>
                  <v:path arrowok="t" textboxrect="0,0,35280,38888"/>
                </v:shape>
                <v:shape id="Shape 18462" o:spid="_x0000_s1060" style="position:absolute;left:9007;top:6705;width:169;height:248;visibility:visible;mso-wrap-style:square;v-text-anchor:top" coordsize="16948,2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NWnsQA&#10;AADeAAAADwAAAGRycy9kb3ducmV2LnhtbERPTYvCMBC9C/sfwgh709SuSLcaZRGEhfWiLvU6NmNb&#10;bCaliVr99UYQvM3jfc5s0ZlaXKh1lWUFo2EEgji3uuJCwf9uNUhAOI+ssbZMCm7kYDH/6M0w1fbK&#10;G7psfSFCCLsUFZTeN6mULi/JoBvahjhwR9sa9AG2hdQtXkO4qWUcRRNpsOLQUGJDy5Ly0/ZsFFTJ&#10;+ise7bPl9/3wt28Ou8zXeabUZ7/7mYLw1Pm3+OX+1WF+Mp7E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jVp7EAAAA3gAAAA8AAAAAAAAAAAAAAAAAmAIAAGRycy9k&#10;b3ducmV2LnhtbFBLBQYAAAAABAAEAPUAAACJAwAAAAA=&#10;" path="m16948,r,6231l13554,6966v-1870,1158,-2848,2853,-2848,5005c10706,14804,12840,16976,16053,16976r895,-418l16948,22251r-4807,2560c5004,24811,,19807,,12670,,8384,1784,5002,5259,2692l16948,xe" fillcolor="#181717" stroked="f" strokeweight="0">
                  <v:stroke miterlimit="127" joinstyle="miter"/>
                  <v:path arrowok="t" textboxrect="0,0,16948,24811"/>
                </v:shape>
                <v:shape id="Shape 18463" o:spid="_x0000_s1061" style="position:absolute;left:9025;top:6552;width:151;height:116;visibility:visible;mso-wrap-style:square;v-text-anchor:top" coordsize="15170,1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6rIMYA&#10;AADeAAAADwAAAGRycy9kb3ducmV2LnhtbERPS2vCQBC+F/wPyxR6KbrRikh0FfEBLb1oFLwO2TEJ&#10;zc7G3a1J++u7BcHbfHzPmS87U4sbOV9ZVjAcJCCIc6srLhScjrv+FIQPyBpry6TghzwsF72nOaba&#10;tnygWxYKEUPYp6igDKFJpfR5SQb9wDbEkbtYZzBE6AqpHbYx3NRylCQTabDi2FBiQ+uS8q/s2yjY&#10;drtR81F/nrfDfXJtf836deMypV6eu9UMRKAuPMR397uO86fjyRv8vxNv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6rIMYAAADeAAAADwAAAAAAAAAAAAAAAACYAgAAZHJz&#10;L2Rvd25yZXYueG1sUEsFBgAAAAAEAAQA9QAAAIsDAAAAAA==&#10;" path="m15170,r,7112l10706,11565,,11565c,7654,1340,4707,4018,2739l15170,xe" fillcolor="#181717" stroked="f" strokeweight="0">
                  <v:stroke miterlimit="127" joinstyle="miter"/>
                  <v:path arrowok="t" textboxrect="0,0,15170,11565"/>
                </v:shape>
                <v:shape id="Shape 18464" o:spid="_x0000_s1062" style="position:absolute;left:9176;top:6550;width:173;height:392;visibility:visible;mso-wrap-style:square;v-text-anchor:top" coordsize="17304,3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iscA&#10;AADeAAAADwAAAGRycy9kb3ducmV2LnhtbERP32vCMBB+H+x/CDfYi2iqFJHOKLKhyGDgVBTfbs2t&#10;6dZcuiba+t8vA2Fv9/H9vOm8s5W4UONLxwqGgwQEce50yYWC/W7Zn4DwAVlj5ZgUXMnDfHZ/N8VM&#10;u5bf6bINhYgh7DNUYEKoMyl9bsiiH7iaOHKfrrEYImwKqRtsY7it5ChJxtJiybHBYE3PhvLv7dkq&#10;wNf8xZzan49F2tucel9vy8PqOFTq8aFbPIEI1IV/8c291nH+JB2n8PdOvEH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KEorHAAAA3gAAAA8AAAAAAAAAAAAAAAAAmAIAAGRy&#10;cy9kb3ducmV2LnhtbFBLBQYAAAAABAAEAPUAAACMAwAAAAA=&#10;" path="m895,v5703,,9614,1435,12484,3963c16605,7138,16605,10706,16605,16053r,11442c16605,29629,16948,33541,17304,39243r-9614,c7690,37859,7283,36068,7283,33896l,37775,,32082,4274,30088c5524,28480,6242,26067,6242,22847v,-698,,-1448,-343,-2134c5505,20713,5162,20713,4807,20713l,21754,,15524r3715,-856c4464,14668,5162,14668,6242,14668v,-394,,-1092,,-1435c6242,8572,4464,6439,895,6439l,7332,,220,895,xe" fillcolor="#181717" stroked="f" strokeweight="0">
                  <v:stroke miterlimit="127" joinstyle="miter"/>
                  <v:path arrowok="t" textboxrect="0,0,17304,39243"/>
                </v:shape>
                <v:shape id="Shape 18465" o:spid="_x0000_s1063" style="position:absolute;left:9749;top:6968;width:173;height:125;visibility:visible;mso-wrap-style:square;v-text-anchor:top" coordsize="17323,1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x8cUA&#10;AADeAAAADwAAAGRycy9kb3ducmV2LnhtbERPS2vCQBC+F/wPywi91Y21EYmuItaWFurBB3gds2MS&#10;kp0NuxtN/323UOhtPr7nLFa9acSNnK8sKxiPEhDEudUVFwpOx7enGQgfkDU2lknBN3lYLQcPC8y0&#10;vfOebodQiBjCPkMFZQhtJqXPSzLoR7YljtzVOoMhQldI7fAew00jn5NkKg1WHBtKbGlTUl4fOqMg&#10;3Z4nTS1d1+2qz/T1dAn1+5dW6nHYr+cgAvXhX/zn/tBx/uxlmsLvO/EG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HHxxQAAAN4AAAAPAAAAAAAAAAAAAAAAAJgCAABkcnMv&#10;ZG93bnJldi54bWxQSwUGAAAAAAQABAD1AAAAigMAAAAA&#10;" path="m,l10706,v394,3225,2527,5004,6096,5004l17323,4818r,7514l16802,12484c5753,12484,,7836,,xe" fillcolor="#181717" stroked="f" strokeweight="0">
                  <v:stroke miterlimit="127" joinstyle="miter"/>
                  <v:path arrowok="t" textboxrect="0,0,17323,12484"/>
                </v:shape>
                <v:shape id="Shape 18466" o:spid="_x0000_s1064" style="position:absolute;left:9735;top:6554;width:187;height:378;visibility:visible;mso-wrap-style:square;v-text-anchor:top" coordsize="18707,37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2WXMQA&#10;AADeAAAADwAAAGRycy9kb3ducmV2LnhtbERPTWvCQBC9F/wPywje6sYSgkZXEdtCe+ihKupxyI7Z&#10;aHY2ZNeY/vtuoeBtHu9zFqve1qKj1leOFUzGCQjiwumKSwX73fvzFIQPyBprx6TghzysloOnBeba&#10;3fmbum0oRQxhn6MCE0KTS+kLQxb92DXEkTu71mKIsC2lbvEew20tX5IkkxYrjg0GG9oYKq7bm1Ww&#10;fn37NIfTxHw5fUxmmLrLoUuVGg379RxEoD48xP/uDx3nT9Msg7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dllzEAAAA3gAAAA8AAAAAAAAAAAAAAAAAmAIAAGRycy9k&#10;b3ducmV2LnhtbFBLBQYAAAAABAAEAPUAAACJAwAAAAA=&#10;" path="m15316,r3391,1750l18707,7569r-165,-89c13881,7480,11049,11392,11049,18885v,7137,2832,11049,7493,11049l18707,29851r,6150l14973,37808c6388,37808,,30670,,18885,,7138,6388,,15316,xe" fillcolor="#181717" stroked="f" strokeweight="0">
                  <v:stroke miterlimit="127" joinstyle="miter"/>
                  <v:path arrowok="t" textboxrect="0,0,18707,37808"/>
                </v:shape>
                <v:shape id="Shape 18467" o:spid="_x0000_s1065" style="position:absolute;left:9922;top:6561;width:188;height:530;visibility:visible;mso-wrap-style:square;v-text-anchor:top" coordsize="18758,5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Dz8MA&#10;AADeAAAADwAAAGRycy9kb3ducmV2LnhtbERPTWvCQBC9F/oflin0UurGIiqpq4ggeDWt6HHMTrLB&#10;7GzIjhr/fbdQ6G0e73MWq8G36kZ9bAIbGI8yUMRlsA3XBr6/tu9zUFGQLbaBycCDIqyWz08LzG24&#10;855uhdQqhXDM0YAT6XKtY+nIYxyFjjhxVeg9SoJ9rW2P9xTuW/2RZVPtseHU4LCjjaPyUly9gePQ&#10;VZdwPhST9fX0VjkZn2V7MOb1ZVh/ghIa5F/8597ZNH8+mc7g9510g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GDz8MAAADeAAAADwAAAAAAAAAAAAAAAACYAgAAZHJzL2Rv&#10;d25yZXYueG1sUEsFBgAAAAAEAAQA9QAAAIgDAAAAAA==&#10;" path="m8052,l18758,v-394,1778,-394,3569,-394,6045l18364,35674v,6071,-1425,10443,-4499,13297l,53010,,45496,5536,43526c6782,42002,7315,39586,7315,36017r,-4255l,35302,,29152,5490,26388c6864,24518,7658,21755,7658,18186v,-3568,-794,-6419,-2168,-8379l,6870,,1052,7658,5004,8052,xe" fillcolor="#181717" stroked="f" strokeweight="0">
                  <v:stroke miterlimit="127" joinstyle="miter"/>
                  <v:path arrowok="t" textboxrect="0,0,18758,53010"/>
                </v:shape>
                <v:shape id="Shape 18468" o:spid="_x0000_s1066" style="position:absolute;left:10513;top:6557;width:232;height:385;visibility:visible;mso-wrap-style:square;v-text-anchor:top" coordsize="23203,38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FPNscA&#10;AADeAAAADwAAAGRycy9kb3ducmV2LnhtbESPQWvCQBCF7wX/wzKCt7pRi2jqKlJqKSgWYw89Dtkx&#10;Cc3Ohuwa03/vHITeZnhv3vtmteldrTpqQ+XZwGScgCLOva24MPB93j0vQIWIbLH2TAb+KMBmPXha&#10;YWr9jU/UZbFQEsIhRQNljE2qdchLchjGviEW7eJbh1HWttC2xZuEu1pPk2SuHVYsDSU29FZS/ptd&#10;nYH3w/LrsC/2l1nko5tmZ338+OmMGQ377SuoSH38Nz+uP63gL17mwivvyAx6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TzbHAAAA3gAAAA8AAAAAAAAAAAAAAAAAmAIAAGRy&#10;cy9kb3ducmV2LnhtbFBLBQYAAAAABAAEAPUAAACMAwAAAAA=&#10;" path="m22847,r356,l23203,9970v-699,,-1791,,-2477,c15024,9970,11456,12840,11456,17844r,20663l356,38507r,-26366c356,7836,,3925,,356r10020,l10363,7138c12497,2477,16802,,22847,xe" fillcolor="#181717" stroked="f" strokeweight="0">
                  <v:stroke miterlimit="127" joinstyle="miter"/>
                  <v:path arrowok="t" textboxrect="0,0,23203,38507"/>
                </v:shape>
                <v:shape id="Shape 18469" o:spid="_x0000_s1067" style="position:absolute;left:11101;top:6705;width:170;height:248;visibility:visible;mso-wrap-style:square;v-text-anchor:top" coordsize="16948,2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kDtsgA&#10;AADeAAAADwAAAGRycy9kb3ducmV2LnhtbERPTU/CQBC9m/gfNmPixcBWNA1UFmJQExLjwQIHbkN3&#10;7Ba6s6W7heKvd01MvM3L+5zpvLe1OFHrK8cK7ocJCOLC6YpLBevV22AMwgdkjbVjUnAhD/PZ9dUU&#10;M+3O/EmnPJQihrDPUIEJocmk9IUhi37oGuLIfbnWYoiwLaVu8RzDbS1HSZJKixXHBoMNLQwVh7yz&#10;Cl731ebYbe92o/dl/rC+pC/mo/tW6vamf34CEagP/+I/91LH+ePHdAK/78Qb5O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mQO2yAAAAN4AAAAPAAAAAAAAAAAAAAAAAJgCAABk&#10;cnMvZG93bnJldi54bWxQSwUGAAAAAAQABAD1AAAAjQMAAAAA&#10;" path="m16948,r,6221l13554,6957v-1870,1157,-2848,2852,-2848,5005c10706,14794,12827,16966,16053,16966r895,-416l16948,22253r-4807,2549c5004,24802,,19798,,12660,,8375,1784,4993,5266,2683l16948,xe" fillcolor="#181717" stroked="f" strokeweight="0">
                  <v:stroke miterlimit="127" joinstyle="miter"/>
                  <v:path arrowok="t" textboxrect="0,0,16948,24802"/>
                </v:shape>
                <v:shape id="Shape 18470" o:spid="_x0000_s1068" style="position:absolute;left:11119;top:6552;width:152;height:116;visibility:visible;mso-wrap-style:square;v-text-anchor:top" coordsize="15170,1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jiskA&#10;AADeAAAADwAAAGRycy9kb3ducmV2LnhtbESPQWvCQBCF74X+h2UKXkrdKKVKdJViFVp60VTwOmTH&#10;JDQ7m+6uJu2v7xwKvc0wb95733I9uFZdKcTGs4HJOANFXHrbcGXg+LF7mIOKCdli65kMfFOE9er2&#10;Zom59T0f6FqkSokJxxwN1Cl1udaxrMlhHPuOWG5nHxwmWUOlbcBezF2rp1n2pB02LAk1drSpqfws&#10;Ls7AdthNu7f2/bSd7LOv/sdt7l9CYczobnhegEo0pH/x3/erlfrzx5kACI7Mo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GWjiskAAADeAAAADwAAAAAAAAAAAAAAAACYAgAA&#10;ZHJzL2Rvd25yZXYueG1sUEsFBgAAAAAEAAQA9QAAAI4DAAAAAA==&#10;" path="m15170,r,7112l10706,11565,,11565c,7654,1340,4707,4018,2739l15170,xe" fillcolor="#181717" stroked="f" strokeweight="0">
                  <v:stroke miterlimit="127" joinstyle="miter"/>
                  <v:path arrowok="t" textboxrect="0,0,15170,11565"/>
                </v:shape>
                <v:shape id="Shape 18471" o:spid="_x0000_s1069" style="position:absolute;left:11271;top:6550;width:173;height:392;visibility:visible;mso-wrap-style:square;v-text-anchor:top" coordsize="17291,39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y0hcUA&#10;AADeAAAADwAAAGRycy9kb3ducmV2LnhtbERPTU8CMRC9m/AfmjHxYqSLIUBWClGUwBXUg7dhO24X&#10;ttNNW5bFX29JSLjNy/uc6byztWjJh8qxgkE/A0FcOF1xqeDrc/k0AREissbaMSk4U4D5rHc3xVy7&#10;E2+o3cZSpBAOOSowMTa5lKEwZDH0XUOcuF/nLcYEfSm1x1MKt7V8zrKRtFhxajDY0MJQcdgerYLW&#10;7H4+vHw0q2+9X7y/7f7kkfdKPdx3ry8gInXxJr661zrNnwzHA7i8k26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LSFxQAAAN4AAAAPAAAAAAAAAAAAAAAAAJgCAABkcnMv&#10;ZG93bnJldi54bWxQSwUGAAAAAAQABAD1AAAAigMAAAAA&#10;" path="m895,v5690,,9665,1435,12484,3963c16605,7138,16605,10706,16605,16053r,11442c16605,29629,16948,33541,17291,39243r-9614,c7677,37859,7334,36068,7334,33896l,37786,,32083,4293,30088c5537,28480,6242,26067,6242,22847v,-698,,-1448,-343,-2134c5556,20713,5201,20713,4807,20713l,21754,,15533r3766,-865c4464,14668,5201,14668,6242,14668v,-394,,-1092,,-1435c6242,8572,4464,6439,895,6439l,7332,,220,895,xe" fillcolor="#181717" stroked="f" strokeweight="0">
                  <v:stroke miterlimit="127" joinstyle="miter"/>
                  <v:path arrowok="t" textboxrect="0,0,17291,39243"/>
                </v:shape>
                <v:shape id="Shape 18472" o:spid="_x0000_s1070" style="position:absolute;left:11844;top:6557;width:232;height:385;visibility:visible;mso-wrap-style:square;v-text-anchor:top" coordsize="23190,38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S4fsUA&#10;AADeAAAADwAAAGRycy9kb3ducmV2LnhtbERPTWvCQBC9F/oflin0VjeKdGN0FWkReuilKkJuQ3bM&#10;BrOzMbvG9N93C4Xe5vE+Z7UZXSsG6kPjWcN0koEgrrxpuNZwPOxechAhIhtsPZOGbwqwWT8+rLAw&#10;/s5fNOxjLVIIhwI12Bi7QspQWXIYJr4jTtzZ9w5jgn0tTY/3FO5aOcuyV+mw4dRgsaM3S9Vlf3Ma&#10;ytqq422RtaW6XJV6/zwNpnRaPz+N2yWISGP8F/+5P0yan8/VDH7fST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Lh+xQAAAN4AAAAPAAAAAAAAAAAAAAAAAJgCAABkcnMv&#10;ZG93bnJldi54bWxQSwUGAAAAAAQABAD1AAAAigMAAAAA&#10;" path="m22847,r343,l23190,9970v-736,,-1778,,-2527,c14973,9970,11392,12840,11392,17844r,20663l343,38507r,-26366c343,7836,,3925,,356r9957,l10363,7138c12484,2477,16751,,22847,xe" fillcolor="#181717" stroked="f" strokeweight="0">
                  <v:stroke miterlimit="127" joinstyle="miter"/>
                  <v:path arrowok="t" textboxrect="0,0,23190,38507"/>
                </v:shape>
                <v:shape id="Shape 73128" o:spid="_x0000_s1071" style="position:absolute;left:12451;top:6561;width:110;height:381;visibility:visible;mso-wrap-style:square;v-text-anchor:top" coordsize="11049,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vG8QA&#10;AADeAAAADwAAAGRycy9kb3ducmV2LnhtbERPzWqDQBC+F/IOywR6q6sG2sS6hpBQSA+FGvMAU3eq&#10;UnfWuBtj3r57KPT48f3n29n0YqLRdZYVJFEMgri2uuNGwbl6e1qDcB5ZY2+ZFNzJwbZYPOSYaXvj&#10;kqaTb0QIYZehgtb7IZPS1S0ZdJEdiAP3bUeDPsCxkXrEWwg3vUzj+Fka7Dg0tDjQvqX653Q1Cr6q&#10;90uZJs3h4/A5rbtNyf66Wyn1uJx3ryA8zf5f/Oc+agUvqyQNe8OdcAV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gbxvEAAAA3gAAAA8AAAAAAAAAAAAAAAAAmAIAAGRycy9k&#10;b3ducmV2LnhtbFBLBQYAAAAABAAEAPUAAACJAwAAAAA=&#10;" path="m,l11049,r,38150l,38150,,e" fillcolor="#181717" stroked="f" strokeweight="0">
                  <v:stroke miterlimit="127" joinstyle="miter"/>
                  <v:path arrowok="t" textboxrect="0,0,11049,38150"/>
                </v:shape>
                <v:shape id="Shape 73129" o:spid="_x0000_s1072" style="position:absolute;left:12451;top:6397;width:110;height:96;visibility:visible;mso-wrap-style:square;v-text-anchor:top" coordsize="11049,9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17DsQA&#10;AADeAAAADwAAAGRycy9kb3ducmV2LnhtbESPQYvCMBSE74L/ITxhb5pYQddqFFGEPXhZ9bK3Z/Ns&#10;q81LaaLt/vuNsOBxmJlvmOW6s5V4UuNLxxrGIwWCOHOm5FzD+bQffoLwAdlg5Zg0/JKH9arfW2Jq&#10;XMvf9DyGXEQI+xQ1FCHUqZQ+K8iiH7maOHpX11gMUTa5NA22EW4rmSg1lRZLjgsF1rQtKLsfH1aD&#10;w/PPTR1su0tupwQPFzXPK6X1x6DbLEAE6sI7/N/+Mhpmk3Eyh9ede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dew7EAAAA3gAAAA8AAAAAAAAAAAAAAAAAmAIAAGRycy9k&#10;b3ducmV2LnhtbFBLBQYAAAAABAAEAPUAAACJAwAAAAA=&#10;" path="m,l11049,r,9614l,9614,,e" fillcolor="#181717" stroked="f" strokeweight="0">
                  <v:stroke miterlimit="127" joinstyle="miter"/>
                  <v:path arrowok="t" textboxrect="0,0,11049,9614"/>
                </v:shape>
                <v:shape id="Shape 18475" o:spid="_x0000_s1073" style="position:absolute;left:12943;top:6550;width:328;height:400;visibility:visible;mso-wrap-style:square;v-text-anchor:top" coordsize="32868,3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TiMUA&#10;AADeAAAADwAAAGRycy9kb3ducmV2LnhtbERP22rCQBB9F/yHZYS+6abF1pC6ihZLrVDx1vchO90E&#10;s7Mhu5q0X98tFHybw7nOdN7ZSlyp8aVjBfejBARx7nTJRsHp+DpMQfiArLFyTAq+ycN81u9NMdOu&#10;5T1dD8GIGMI+QwVFCHUmpc8LsuhHriaO3JdrLIYIGyN1g20Mt5V8SJInabHk2FBgTS8F5efDxSpY&#10;frjd58T8vLVhay543qSr9Xuu1N2gWzyDCNSFm/jfvdZxfjqePMLfO/EG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dOIxQAAAN4AAAAPAAAAAAAAAAAAAAAAAJgCAABkcnMv&#10;ZG93bnJldi54bWxQSwUGAAAAAAQABAD1AAAAigMAAAAA&#10;" path="m17145,v8585,,13932,4305,13932,10706c31077,11099,31077,11099,31077,11099r-9665,c21069,8230,19279,6782,16065,6782v-3175,,-5359,1448,-5359,3569c10706,13576,14275,13919,20726,15354v8217,2134,12142,5359,12142,11405c32868,33896,26073,39992,16065,39992,5753,39992,394,35675,,27495r10363,c10363,31064,12497,32855,16459,32855v3569,,5703,-1791,5703,-4661c22162,24626,18593,24282,12497,22847,4318,20713,749,17488,749,11785,749,5346,6795,,17145,xe" fillcolor="#181717" stroked="f" strokeweight="0">
                  <v:stroke miterlimit="127" joinstyle="miter"/>
                  <v:path arrowok="t" textboxrect="0,0,32868,39992"/>
                </v:shape>
                <v:shape id="Shape 18476" o:spid="_x0000_s1074" style="position:absolute;left:13635;top:6550;width:325;height:400;visibility:visible;mso-wrap-style:square;v-text-anchor:top" coordsize="32461,3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L8cQA&#10;AADeAAAADwAAAGRycy9kb3ducmV2LnhtbERP32vCMBB+F/Y/hBvsTdMNqdIZRQaCTpjMbu9Hc22K&#10;zaVrYq3//SIIvt3H9/MWq8E2oqfO144VvE4SEMSF0zVXCn7yzXgOwgdkjY1jUnAlD6vl02iBmXYX&#10;/qb+GCoRQ9hnqMCE0GZS+sKQRT9xLXHkStdZDBF2ldQdXmK4beRbkqTSYs2xwWBLH4aK0/FsFXz2&#10;+X7za/7KNMfzLt9/ldurPij18jys30EEGsJDfHdvdZw/n85SuL0Tb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by/HEAAAA3gAAAA8AAAAAAAAAAAAAAAAAmAIAAGRycy9k&#10;b3ducmV2LnhtbFBLBQYAAAAABAAEAPUAAACJAwAAAAA=&#10;" path="m17500,v8916,,14618,5346,14961,13919l21755,13919c21412,9309,19977,7138,16802,7138v-3569,,-5347,3961,-5347,12141c11455,28194,12840,32106,17158,32106v2819,,4597,-2477,5003,-7480l32461,24626v,9664,-5689,15366,-15659,15366c6794,39992,,32500,,19621,,7531,6794,,17500,xe" fillcolor="#181717" stroked="f" strokeweight="0">
                  <v:stroke miterlimit="127" joinstyle="miter"/>
                  <v:path arrowok="t" textboxrect="0,0,32461,39992"/>
                </v:shape>
                <v:shape id="Shape 18477" o:spid="_x0000_s1075" style="position:absolute;left:14342;top:6397;width:353;height:545;visibility:visible;mso-wrap-style:square;v-text-anchor:top" coordsize="35344,54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cIA&#10;AADeAAAADwAAAGRycy9kb3ducmV2LnhtbERP24rCMBB9X/Afwgi+ramLWKlGKV5QFnxY1w8YmrEp&#10;NpPSZDX+vVlY2Lc5nOss19G24k69bxwrmIwzEMSV0w3XCi7f+/c5CB+QNbaOScGTPKxXg7clFto9&#10;+Ivu51CLFMK+QAUmhK6Q0leGLPqx64gTd3W9xZBgX0vd4yOF21Z+ZNlMWmw4NRjsaGOoup1/rILd&#10;p9nm+0PnyuMpenRxE0/lU6nRMJYLEIFi+Bf/uY86zZ9P8xx+30k3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6v7pwgAAAN4AAAAPAAAAAAAAAAAAAAAAAJgCAABkcnMvZG93&#10;bnJldi54bWxQSwUGAAAAAAQABAD1AAAAhwMAAAAA&#10;" path="m,l11062,r,21412c13932,17094,17500,15316,22860,15316v8522,,12484,5004,12484,14668l35344,54559r-11100,l24244,31369v,-5347,-1791,-7823,-6401,-7823c13932,23546,11062,26415,11062,31026r,23533l,54559,,xe" fillcolor="#181717" stroked="f" strokeweight="0">
                  <v:stroke miterlimit="127" joinstyle="miter"/>
                  <v:path arrowok="t" textboxrect="0,0,35344,54559"/>
                </v:shape>
                <v:shape id="Shape 18478" o:spid="_x0000_s1076" style="position:absolute;left:15084;top:6554;width:177;height:395;visibility:visible;mso-wrap-style:square;v-text-anchor:top" coordsize="17691,39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amCsoA&#10;AADeAAAADwAAAGRycy9kb3ducmV2LnhtbESPQU/CQBCF7yb+h82YcJOthAhWFtIYAcMBEImJt7E7&#10;to3d2aa7lPrvnQMJt5m8N+99M1v0rlYdtaHybOBhmIAizr2tuDBw/FjeT0GFiGyx9kwG/ijAYn57&#10;M8PU+jO/U3eIhZIQDikaKGNsUq1DXpLDMPQNsWg/vnUYZW0LbVs8S7ir9ShJHrXDiqWhxIZeSsp/&#10;Dydn4LTbdaunzddnvtqH7Hv9mm2Po70xg7s+ewYVqY9X8+X6zQr+dDwRXnlHZtDz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BWpgrKAAAA3gAAAA8AAAAAAAAAAAAAAAAAmAIA&#10;AGRycy9kb3ducmV2LnhtbFBLBQYAAAAABAAEAPUAAACPAwAAAAA=&#10;" path="m17691,r,6975l11100,15006r6591,l17691,22144r-6985,c10706,25541,11338,28042,12546,29695r5145,2386l17691,39584,4774,34513c1695,31167,,26258,,20010,,13596,1695,8507,4866,5021l17691,xe" fillcolor="#181717" stroked="f" strokeweight="0">
                  <v:stroke miterlimit="127" joinstyle="miter"/>
                  <v:path arrowok="t" textboxrect="0,0,17691,39584"/>
                </v:shape>
                <v:shape id="Shape 18479" o:spid="_x0000_s1077" style="position:absolute;left:15261;top:6822;width:166;height:128;visibility:visible;mso-wrap-style:square;v-text-anchor:top" coordsize="16599,1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hjMQA&#10;AADeAAAADwAAAGRycy9kb3ducmV2LnhtbERPTWvCQBC9C/0PyxR6Kc2mpU1j6ioiKIJ4qJWeh91p&#10;EszOhuwak3/fFQRv83ifM1sMthE9db52rOA1SUEQa2dqLhUcf9YvOQgfkA02jknBSB4W84fJDAvj&#10;LvxN/SGUIoawL1BBFUJbSOl1RRZ94lriyP25zmKIsCul6fASw20j39I0kxZrjg0VtrSqSJ8OZ6vg&#10;46hx7PftDku3yU72eaV/p6NST4/D8gtEoCHcxTf31sT5+fvnFK7vxB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MYYzEAAAA3gAAAA8AAAAAAAAAAAAAAAAAmAIAAGRycy9k&#10;b3ducmV2LnhtbFBLBQYAAAAABAAEAPUAAACJAwAAAAA=&#10;" path="m6591,l16599,c15862,8179,9817,12840,152,12840l,12780,,5276r152,71c3721,5347,5893,3569,6591,xe" fillcolor="#181717" stroked="f" strokeweight="0">
                  <v:stroke miterlimit="127" joinstyle="miter"/>
                  <v:path arrowok="t" textboxrect="0,0,16599,12840"/>
                </v:shape>
                <v:shape id="Shape 18480" o:spid="_x0000_s1078" style="position:absolute;left:15261;top:6550;width:176;height:225;visibility:visible;mso-wrap-style:square;v-text-anchor:top" coordsize="17640,2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8YA&#10;AADeAAAADwAAAGRycy9kb3ducmV2LnhtbESPQWvCQBCF7wX/wzJCb3VjkRKiq0ikaA+lrdb7kB2T&#10;YHY2ZFc3/fedQ6G3GebNe+9bbUbXqTsNofVsYD7LQBFX3rZcG/g+vT7loEJEtth5JgM/FGCznjys&#10;sLA+8Rfdj7FWYsKhQANNjH2hdagachhmvieW28UPDqOsQ63tgEnMXaefs+xFO2xZEhrsqWyouh5v&#10;zkB9SXga0+7t/OFz3L9/lqmsSmMep+N2CSrSGP/Ff98HK/XzRS4AgiMz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58YAAADeAAAADwAAAAAAAAAAAAAAAACYAgAAZHJz&#10;L2Rvd25yZXYueG1sUEsFBgAAAAAEAAQA9QAAAIsDAAAAAA==&#10;" path="m889,c11595,,17640,7138,17640,20015v,698,,1384,,2477l,22492,,15354r6591,c6248,10008,4115,7138,152,7138l,7323,,348,889,xe" fillcolor="#181717" stroked="f" strokeweight="0">
                  <v:stroke miterlimit="127" joinstyle="miter"/>
                  <v:path arrowok="t" textboxrect="0,0,17640,22492"/>
                </v:shape>
                <v:shape id="Shape 18481" o:spid="_x0000_s1079" style="position:absolute;left:16322;top:6550;width:329;height:400;visibility:visible;mso-wrap-style:square;v-text-anchor:top" coordsize="32817,3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QmsMA&#10;AADeAAAADwAAAGRycy9kb3ducmV2LnhtbERPTWvCQBC9C/0PyxR6042lSIiuYi1ppTejB49jdkyC&#10;2dmQnZr033cLhd7m8T5ntRldq+7Uh8azgfksAUVcettwZeB0zKcpqCDIFlvPZOCbAmzWD5MVZtYP&#10;fKB7IZWKIRwyNFCLdJnWoazJYZj5jjhyV987lAj7StsehxjuWv2cJAvtsOHYUGNHu5rKW/HlDLwf&#10;LqUedlWQt/x0/vygVyny0Zinx3G7BCU0yr/4z723cX76ks7h9514g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7QmsMAAADeAAAADwAAAAAAAAAAAAAAAACYAgAAZHJzL2Rv&#10;d25yZXYueG1sUEsFBgAAAAAEAAQA9QAAAIgDAAAAAA==&#10;" path="m16764,v8915,,14275,4305,14275,10706c31039,11099,31039,11099,31039,11099r-9627,c21069,8230,19291,6782,16065,6782v-3568,,-5346,1448,-5346,3569c10719,13576,14275,13919,20675,15354v8230,2134,12142,5359,12142,11405c32817,33896,26022,39992,16065,39992,5702,39992,,35675,,27495r10363,c10363,31064,12497,32855,16408,32855v3569,,5703,-1791,5703,-4661c22111,24626,18542,24282,12497,22847,4267,20713,698,17488,698,11785,698,5346,6795,,16764,xe" fillcolor="#181717" stroked="f" strokeweight="0">
                  <v:stroke miterlimit="127" joinstyle="miter"/>
                  <v:path arrowok="t" textboxrect="0,0,32817,39992"/>
                </v:shape>
                <v:shape id="Shape 18482" o:spid="_x0000_s1080" style="position:absolute;left:17018;top:6554;width:173;height:395;visibility:visible;mso-wrap-style:square;v-text-anchor:top" coordsize="17297,39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GbCMIA&#10;AADeAAAADwAAAGRycy9kb3ducmV2LnhtbERPS2sCMRC+C/6HMEJvmvVRWbZGEUHr0Ueh9DYk42Zx&#10;M1k2Ubf/vhGE3ubje85i1bla3KkNlWcF41EGglh7U3Gp4Ou8HeYgQkQ2WHsmBb8UYLXs9xZYGP/g&#10;I91PsRQphEOBCmyMTSFl0JYchpFviBN38a3DmGBbStPiI4W7Wk6ybC4dVpwaLDa0saSvp5tTgLvb&#10;D9nDezjr/NscGv25uRynSr0NuvUHiEhd/Be/3HuT5uezfALPd9IN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0ZsIwgAAAN4AAAAPAAAAAAAAAAAAAAAAAJgCAABkcnMvZG93&#10;bnJldi54bWxQSwUGAAAAAAQABAD1AAAAhwMAAAAA&#10;" path="m17297,r,7026l10706,14997r6591,l17297,22134r-6934,c10535,25532,11154,28033,12313,29686r4984,2360l17297,39554,4583,34504c1597,31158,,26249,,20000,,13587,1699,8498,4821,5011l17297,xe" fillcolor="#181717" stroked="f" strokeweight="0">
                  <v:stroke miterlimit="127" joinstyle="miter"/>
                  <v:path arrowok="t" textboxrect="0,0,17297,39554"/>
                </v:shape>
                <v:shape id="Shape 18483" o:spid="_x0000_s1081" style="position:absolute;left:17191;top:6822;width:166;height:128;visibility:visible;mso-wrap-style:square;v-text-anchor:top" coordsize="16599,1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mQcQA&#10;AADeAAAADwAAAGRycy9kb3ducmV2LnhtbERPTWvCQBC9C/0PyxR6Ed20Wompq4jQIkgPteJ52B2T&#10;YHY2ZNeY/HtXELzN433OYtXZSrTU+NKxgvdxAoJYO1NyruDw/z1KQfiAbLByTAp68rBavgwWmBl3&#10;5T9q9yEXMYR9hgqKEOpMSq8LsujHriaO3Mk1FkOETS5Ng9cYbiv5kSQzabHk2FBgTZuC9Hl/sQo+&#10;Dxr79rfeYe5+Zmc73OjjvFfq7bVbf4EI1IWn+OHemjg/naYTuL8Tb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xJkHEAAAA3gAAAA8AAAAAAAAAAAAAAAAAmAIAAGRycy9k&#10;b3ducmV2LnhtbFBLBQYAAAAABAAEAPUAAACJAwAAAAA=&#10;" path="m6934,r9665,c15863,8179,10160,12840,203,12840l,12759,,5251r203,96c3759,5347,5893,3569,6934,xe" fillcolor="#181717" stroked="f" strokeweight="0">
                  <v:stroke miterlimit="127" joinstyle="miter"/>
                  <v:path arrowok="t" textboxrect="0,0,16599,12840"/>
                </v:shape>
                <v:shape id="Shape 18484" o:spid="_x0000_s1082" style="position:absolute;left:17191;top:6550;width:181;height:225;visibility:visible;mso-wrap-style:square;v-text-anchor:top" coordsize="18034,2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2ssYA&#10;AADeAAAADwAAAGRycy9kb3ducmV2LnhtbERPTWvCQBC9F/oflil4KXVTiRJTV6lBoQVBqtLzNDsm&#10;odnZkF1N6q93C4K3ebzPmS16U4szta6yrOB1GIEgzq2uuFBw2K9fEhDOI2usLZOCP3KwmD8+zDDV&#10;tuMvOu98IUIIuxQVlN43qZQuL8mgG9qGOHBH2xr0AbaF1C12IdzUchRFE2mw4tBQYkNZSfnv7mQU&#10;TPIue46/7TSZbn8uq2P8mS03Y6UGT/37GwhPvb+Lb+4PHeYncRLD/zvhBj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J2ssYAAADeAAAADwAAAAAAAAAAAAAAAACYAgAAZHJz&#10;L2Rvd25yZXYueG1sUEsFBgAAAAAEAAQA9QAAAIsDAAAAAA==&#10;" path="m889,c11595,,18034,7138,18034,20015v,698,,1384,-394,2477l,22492,,15354r6591,c6591,10008,4458,7138,203,7138l,7383,,357,889,xe" fillcolor="#181717" stroked="f" strokeweight="0">
                  <v:stroke miterlimit="127" joinstyle="miter"/>
                  <v:path arrowok="t" textboxrect="0,0,18034,22492"/>
                </v:shape>
                <v:shape id="Shape 18485" o:spid="_x0000_s1083" style="position:absolute;left:17739;top:6550;width:329;height:400;visibility:visible;mso-wrap-style:square;v-text-anchor:top" coordsize="32868,3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jr8UA&#10;AADeAAAADwAAAGRycy9kb3ducmV2LnhtbERP22rCQBB9F/yHZQp9001LLyG6ihVLraB4fR+y4yaY&#10;nQ3Z1aT9+m6h0Lc5nOuMp52txI0aXzpW8DBMQBDnTpdsFBwP74MUhA/IGivHpOCLPEwn/d4YM+1a&#10;3tFtH4yIIewzVFCEUGdS+rwgi37oauLInV1jMUTYGKkbbGO4reRjkrxIiyXHhgJrmheUX/ZXq+Bt&#10;7banV/P90YaNueJllS6Wn7lS93fdbAQiUBf+xX/upY7z06f0GX7fiTfI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KOvxQAAAN4AAAAPAAAAAAAAAAAAAAAAAJgCAABkcnMv&#10;ZG93bnJldi54bWxQSwUGAAAAAAQABAD1AAAAigMAAAAA&#10;" path="m17843,v8929,,14631,5346,15025,13919l22161,13919c21768,9309,20371,7138,17158,7138v-3925,,-5360,3961,-5360,12141c11798,28194,13233,32106,17500,32106v2871,,4661,-2477,5004,-7480l32868,24626v,9664,-5753,15366,-15710,15366c6795,39992,,32500,,19621,,7531,6795,,17843,xe" fillcolor="#181717" stroked="f" strokeweight="0">
                  <v:stroke miterlimit="127" joinstyle="miter"/>
                  <v:path arrowok="t" textboxrect="0,0,32868,39992"/>
                </v:shape>
                <v:shape id="Shape 18486" o:spid="_x0000_s1084" style="position:absolute;left:18403;top:6447;width:267;height:503;visibility:visible;mso-wrap-style:square;v-text-anchor:top" coordsize="26771,5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nCcQA&#10;AADeAAAADwAAAGRycy9kb3ducmV2LnhtbERP22rCQBB9L/gPywh9KXXTIhKiq2jBC5SKWj9gyI5J&#10;MDsbs2sS/fpuQfBtDuc6k1lnStFQ7QrLCj4GEQji1OqCMwXH3+V7DMJ5ZI2lZVJwIwezae9lgom2&#10;Le+pOfhMhBB2CSrIva8SKV2ak0E3sBVx4E62NugDrDOpa2xDuCnlZxSNpMGCQ0OOFX3llJ4PV6Ng&#10;sV1b2XD7tl354eb7slv93Mko9drv5mMQnjr/FD/cGx3mx8N4BP/vhBv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kJwnEAAAA3gAAAA8AAAAAAAAAAAAAAAAAmAIAAGRycy9k&#10;b3ducmV2LnhtbFBLBQYAAAAABAAEAPUAAACJAwAAAAA=&#10;" path="m18237,r,11405l26771,11405r,7480l17843,18885r,18580c17843,40298,19634,41732,22161,41732v1435,,2820,,4610,-355l26771,49213v-3175,736,-6401,1092,-9626,1092c10008,50305,7137,46736,7137,39598r,-20713l,18885,,11405r7137,l7137,3911,18237,xe" fillcolor="#181717" stroked="f" strokeweight="0">
                  <v:stroke miterlimit="127" joinstyle="miter"/>
                  <v:path arrowok="t" textboxrect="0,0,26771,50305"/>
                </v:shape>
                <v:shape id="Shape 18487" o:spid="_x0000_s1085" style="position:absolute;left:19035;top:6551;width:194;height:398;visibility:visible;mso-wrap-style:square;v-text-anchor:top" coordsize="19425,39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yU8MA&#10;AADeAAAADwAAAGRycy9kb3ducmV2LnhtbERPTWvDMAy9D/YfjAa7hMbuKGtI45a1UJbbSDp2FrGW&#10;hMZyiN02+/f1YLCbHu9TxW62g7jS5HvHGpapAkHcONNzq+HzdFxkIHxANjg4Jg0/5GG3fXwoMDfu&#10;xhVd69CKGMI+Rw1dCGMupW86suhTNxJH7ttNFkOEUyvNhLcYbgf5otSrtNhzbOhwpENHzbm+WA2J&#10;TFpT4uXrnB3L5Yeq1PuelNbPT/PbBkSgOfyL/9ylifOzVbaG33fiD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OyU8MAAADeAAAADwAAAAAAAAAAAAAAAACYAgAAZHJzL2Rv&#10;d25yZXYueG1sUEsFBgAAAAAEAAQA9QAAAIgDAAAAAA==&#10;" path="m19425,r,7555l13330,10612v-1475,2092,-2281,5213,-2281,9328c11049,24030,11855,27150,13330,29249r6095,3076l19425,39842,5391,34462c1959,30980,,25985,,19940,,13869,1959,8865,5391,5380l19425,xe" fillcolor="#181717" stroked="f" strokeweight="0">
                  <v:stroke miterlimit="127" joinstyle="miter"/>
                  <v:path arrowok="t" textboxrect="0,0,19425,39842"/>
                </v:shape>
                <v:shape id="Shape 18488" o:spid="_x0000_s1086" style="position:absolute;left:19229;top:6550;width:198;height:400;visibility:visible;mso-wrap-style:square;v-text-anchor:top" coordsize="19831,3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YsUA&#10;AADeAAAADwAAAGRycy9kb3ducmV2LnhtbESPQWvDMAyF74X9B6PBLmV1NkoJad0ywlp2bVp2FrGa&#10;hMWyF3tNtl8/HQq9Sbyn9z5tdpPr1ZWG2Hk28LLIQBHX3nbcGDif9s85qJiQLfaeycAvRdhtH2Yb&#10;LKwf+UjXKjVKQjgWaKBNKRRax7olh3HhA7FoFz84TLIOjbYDjhLuev2aZSvtsGNpaDFQ2VL9Vf04&#10;A/weD3Tez1ehOh0+R/wr++9QGvP0OL2tQSWa0t18u/6wgp8vc+GVd2QGv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6BixQAAAN4AAAAPAAAAAAAAAAAAAAAAAJgCAABkcnMv&#10;ZG93bnJldi54bWxQSwUGAAAAAAQABAD1AAAAigMAAAAA&#10;" path="m197,c11944,,19831,7874,19831,20015v,12091,-7887,19977,-19634,19977l,39917,,32400r197,100c5556,32500,8375,28194,8375,20015,8375,11785,5556,7531,197,7531l,7630,,75,197,xe" fillcolor="#181717" stroked="f" strokeweight="0">
                  <v:stroke miterlimit="127" joinstyle="miter"/>
                  <v:path arrowok="t" textboxrect="0,0,19831,39992"/>
                </v:shape>
                <v:shape id="Shape 18489" o:spid="_x0000_s1087" style="position:absolute;left:19816;top:6557;width:232;height:385;visibility:visible;mso-wrap-style:square;v-text-anchor:top" coordsize="23190,38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aKMUA&#10;AADeAAAADwAAAGRycy9kb3ducmV2LnhtbERPTWvCQBC9C/0Pywi9mY0iTUyzSlGEHnqplUJuQ3aa&#10;DWZnY3aN6b/vFgq9zeN9TrmbbCdGGnzrWMEySUEQ10633Cg4fxwXOQgfkDV2jknBN3nYbR9mJRba&#10;3fmdxlNoRAxhX6ACE0JfSOlrQxZ94nriyH25wWKIcGikHvAew20nV2n6JC22HBsM9rQ3VF9ON6ug&#10;akx2vm3Srsou1yw7vH2OurJKPc6nl2cQgabwL/5zv+o4P1/nG/h9J94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VooxQAAAN4AAAAPAAAAAAAAAAAAAAAAAJgCAABkcnMv&#10;ZG93bnJldi54bWxQSwUGAAAAAAQABAD1AAAAigMAAAAA&#10;" path="m22797,r393,l23190,9970v-749,,-1791,,-2527,c14961,9970,11392,12840,11392,17844r,20663l343,38507r,-26366c343,7836,,3925,,356r9957,l10300,7138c12484,2477,16751,,22797,xe" fillcolor="#181717" stroked="f" strokeweight="0">
                  <v:stroke miterlimit="127" joinstyle="miter"/>
                  <v:path arrowok="t" textboxrect="0,0,23190,38507"/>
                </v:shape>
                <v:shape id="Shape 18490" o:spid="_x0000_s1088" style="position:absolute;top:3660;width:7747;height:3604;visibility:visible;mso-wrap-style:square;v-text-anchor:top" coordsize="774738,36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jTcgA&#10;AADeAAAADwAAAGRycy9kb3ducmV2LnhtbESPQU/CQBCF7yb+h82YeCGw1RiEwkJQY4CLAfQHDN2x&#10;29idrd21lH/PHEi8zWTee9+8+bL3teqojVVgAw+jDBRxEWzFpYGvz/fhBFRMyBbrwGTgTBGWi9ub&#10;OeY2nHhP3SGVSkI45mjApdTkWsfCkcc4Cg2x3L5D6zHJ2pbatniScF/rxywba48VC8FhQ6+Oip/D&#10;nxfu7/TYjSm9xfXHave83rvtZvBizP1dv5qBStSnf/HVvbHy/uRpKgWkjsy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a2NNyAAAAN4AAAAPAAAAAAAAAAAAAAAAAJgCAABk&#10;cnMvZG93bnJldi54bWxQSwUGAAAAAAQABAD1AAAAjQMAAAAA&#10;" path="m486423,l774738,109906c651967,117399,565633,186627,518897,227648,436474,300101,361124,337910,275882,360363l,227648c85306,205156,165595,202680,235877,134887,280492,91720,348640,7531,486423,xe" fillcolor="#acacac" stroked="f" strokeweight="0">
                  <v:stroke miterlimit="127" joinstyle="miter"/>
                  <v:path arrowok="t" textboxrect="0,0,774738,360363"/>
                </v:shape>
                <v:shape id="Shape 18491" o:spid="_x0000_s1089" style="position:absolute;left:1028;top:1730;width:7747;height:3604;visibility:visible;mso-wrap-style:square;v-text-anchor:top" coordsize="774738,36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6KcMA&#10;AADeAAAADwAAAGRycy9kb3ducmV2LnhtbERP32vCMBB+H/g/hBN8m6mi4jqjDEGmb9oJez2asylt&#10;Ll2Txe6/X4TB3u7j+3mb3WBbEan3tWMFs2kGgrh0uuZKwfXj8LwG4QOyxtYxKfghD7vt6GmDuXZ3&#10;vlAsQiVSCPscFZgQulxKXxqy6KeuI07czfUWQ4J9JXWP9xRuWznPspW0WHNqMNjR3lDZFN9WQVPc&#10;ru9fl1NnssXKx/kyfjbnqNRkPLy9ggg0hH/xn/uo0/z14mUGj3fSD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y6KcMAAADeAAAADwAAAAAAAAAAAAAAAACYAgAAZHJzL2Rv&#10;d25yZXYueG1sUEsFBgAAAAAEAAQA9QAAAIgDAAAAAA==&#10;" path="m498856,l774738,132753v-85306,22455,-165595,24982,-235534,92774c494601,267945,426047,352882,288315,360363l,250102c123114,242621,209448,173393,255842,132753,338620,59958,413563,22505,498856,xe" fillcolor="#bfbfbf" stroked="f" strokeweight="0">
                  <v:stroke miterlimit="127" joinstyle="miter"/>
                  <v:path arrowok="t" textboxrect="0,0,774738,360363"/>
                </v:shape>
                <v:shape id="Shape 18492" o:spid="_x0000_s1090" style="position:absolute;left:3636;top:2982;width:70;height:50;visibility:visible;mso-wrap-style:square;v-text-anchor:top" coordsize="7029,5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LuMQA&#10;AADeAAAADwAAAGRycy9kb3ducmV2LnhtbERPTWvCQBC9F/oflin01mwMRWx0FakKSk+mPfQ4Zsds&#10;MDsbdrcm/nu3UOhtHu9zFqvRduJKPrSOFUyyHARx7XTLjYKvz93LDESIyBo7x6TgRgFWy8eHBZba&#10;DXykaxUbkUI4lKjAxNiXUobakMWQuZ44cWfnLcYEfSO1xyGF204WeT6VFltODQZ7ejdUX6ofq6Da&#10;bjenncmPh8Nw/t4U3JH/mCj1/DSu5yAijfFf/Ofe6zR/9vpWwO876Qa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kS7jEAAAA3gAAAA8AAAAAAAAAAAAAAAAAmAIAAGRycy9k&#10;b3ducmV2LnhtbFBLBQYAAAAABAAEAPUAAACJAwAAAAA=&#10;" path="m5272,1254c7029,,,5015,,5015,3124,2786,4686,1672,5272,1254xe" fillcolor="#181717" stroked="f" strokeweight="0">
                  <v:stroke miterlimit="127" joinstyle="miter"/>
                  <v:path arrowok="t" textboxrect="0,0,7029,5015"/>
                </v:shape>
                <v:shape id="Shape 18493" o:spid="_x0000_s1091" style="position:absolute;left:3133;top:2319;width:4964;height:2112;visibility:visible;mso-wrap-style:square;v-text-anchor:top" coordsize="496392,21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Rs/MUA&#10;AADeAAAADwAAAGRycy9kb3ducmV2LnhtbERP30vDMBB+F/wfwgm+yJaqY2zdsiHCQHxy3Sjs7Whu&#10;bTG51CS2dX/9Igi+3cf389bb0RrRkw+tYwWP0wwEceV0y7WC42E3WYAIEVmjcUwKfijAdnN7s8Zc&#10;u4H31BexFimEQ44Kmhi7XMpQNWQxTF1HnLiz8xZjgr6W2uOQwq2RT1k2lxZbTg0NdvTaUPVZfFsF&#10;ZhfcR3EpfZmdejOEcn54eP9S6v5ufFmBiDTGf/Gf+02n+YvZ8hl+30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Gz8xQAAAN4AAAAPAAAAAAAAAAAAAAAAAJgCAABkcnMv&#10;ZG93bnJldi54bWxQSwUGAAAAAAQABAD1AAAAigMAAAAA&#10;" path="m409994,r86398,41377c420014,47472,381102,69914,332232,97765v-48920,27457,-76378,66357,-131686,113474l,111340c8928,102768,37821,80276,50305,71348r120243,57443c307251,92761,387541,19964,409994,xe" fillcolor="#181717" stroked="f" strokeweight="0">
                  <v:stroke miterlimit="127" joinstyle="miter"/>
                  <v:path arrowok="t" textboxrect="0,0,496392,211239"/>
                </v:shape>
                <v:shape id="Shape 18494" o:spid="_x0000_s1092" style="position:absolute;left:2080;width:7748;height:3607;visibility:visible;mso-wrap-style:square;v-text-anchor:top" coordsize="774738,360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Sy8QA&#10;AADeAAAADwAAAGRycy9kb3ducmV2LnhtbERP32vCMBB+H/g/hBP2NlOHiKtNRQqisA2cCr6ezbUN&#10;NpfSZNr992Yw2Nt9fD8vWw22FTfqvXGsYDpJQBCXThuuFZyOm5cFCB+QNbaOScEPeVjlo6cMU+3u&#10;/EW3Q6hFDGGfooImhC6V0pcNWfQT1xFHrnK9xRBhX0vd4z2G21a+JslcWjQcGxrsqGiovB6+rYKK&#10;ymq/D+bD7C7v21Nx5mL43Cr1PB7WSxCBhvAv/nPvdJy/mL3N4PedeIP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PUsvEAAAA3gAAAA8AAAAAAAAAAAAAAAAAmAIAAGRycy9k&#10;b3ducmV2LnhtbFBLBQYAAAAABAAEAPUAAACJAwAAAAA=&#10;" path="m486372,l774738,110249c651967,117742,565620,187313,518833,227991,436410,300787,361124,338252,275819,360706l,227991c85255,205499,165545,203022,235877,135231,280479,92418,348628,7481,486372,xe" fillcolor="#d3d2d2" stroked="f" strokeweight="0">
                  <v:stroke miterlimit="127" joinstyle="miter"/>
                  <v:path arrowok="t" textboxrect="0,0,774738,360706"/>
                </v:shape>
                <v:shape id="Shape 18495" o:spid="_x0000_s1093" style="position:absolute;left:2005;top:4181;width:5103;height:1963;visibility:visible;mso-wrap-style:square;v-text-anchor:top" coordsize="510311,19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2cUA&#10;AADeAAAADwAAAGRycy9kb3ducmV2LnhtbERP30vDMBB+F/wfwgm+iEsVHbVbNoog+jAYm4L4dmtu&#10;bVlzCUls6n+/CIJv9/H9vOV6MoMYyYfesoK7WQGCuLG651bBx/vLbQkiRGSNg2VS8EMB1qvLiyVW&#10;2ibe0biPrcghHCpU0MXoKilD05HBMLOOOHNH6w3GDH0rtceUw80g74tiLg32nBs6dPTcUXPafxsF&#10;X96ZtK1d0ptD/TmWyd9sX71S11dTvQARaYr/4j/3m87zy4enR/h9J98gV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ZjZxQAAAN4AAAAPAAAAAAAAAAAAAAAAAJgCAABkcnMv&#10;ZG93bnJldi54bWxQSwUGAAAAAAQABAD1AAAAigMAAAAA&#10;" path="m422529,r21412,7138l510311,32461c387591,39941,332270,98120,285877,139141v-17844,15660,-51397,39942,-85636,57087l,110210c20015,99161,41427,76314,55308,63817r135268,51397c307289,114173,397548,27457,422529,xe" fillcolor="#181717" stroked="f" strokeweight="0">
                  <v:stroke miterlimit="127" joinstyle="miter"/>
                  <v:path arrowok="t" textboxrect="0,0,510311,196228"/>
                </v:shape>
                <v:shape id="Shape 18496" o:spid="_x0000_s1094" style="position:absolute;left:9014;top:2372;width:626;height:2312;visibility:visible;mso-wrap-style:square;v-text-anchor:top" coordsize="62643,23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8ld8UA&#10;AADeAAAADwAAAGRycy9kb3ducmV2LnhtbERP0WrCQBB8L/gPxwq+lHpR2qCpZyiWgK8aoa9rbk1C&#10;c3tp7hoTv74nFJynXWZnZmeTDqYRPXWutqxgMY9AEBdW11wqOOXZywqE88gaG8ukYCQH6XbytMFE&#10;2ysfqD/6UgQTdgkqqLxvEyldUZFBN7ctceAutjPow9qVUnd4DeamkcsoiqXBmkNChS3tKiq+j79G&#10;wed4o+z5K6CIJDb5+Sc/v8VKzabDxzsIT4N/HP+r9zq8v3pdx3CvE2a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yV3xQAAAN4AAAAPAAAAAAAAAAAAAAAAAJgCAABkcnMv&#10;ZG93bnJldi54bWxQSwUGAAAAAAQABAD1AAAAigMAAAAA&#10;" path="m62446,r197,27l62643,34679r-197,-45c47828,34634,46038,45339,46038,69228r,92761c46038,185179,47472,196241,62446,196241r197,-120l62643,231189r-197,28c12827,231217,,209462,,151639l,79235c,21413,13233,,62446,xe" fillcolor="#181717" stroked="f" strokeweight="0">
                  <v:stroke miterlimit="127" joinstyle="miter"/>
                  <v:path arrowok="t" textboxrect="0,0,62643,231217"/>
                </v:shape>
                <v:shape id="Shape 18497" o:spid="_x0000_s1095" style="position:absolute;left:9640;top:2372;width:626;height:2312;visibility:visible;mso-wrap-style:square;v-text-anchor:top" coordsize="62605,23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8MMA&#10;AADeAAAADwAAAGRycy9kb3ducmV2LnhtbERPS2sCMRC+F/ofwhR6KZqtiI+tUaRYFDyp633YTDeL&#10;m8mapLr990YQvM3H95zZorONuJAPtWMFn/0MBHHpdM2VguLw05uACBFZY+OYFPxTgMX89WWGuXZX&#10;3tFlHyuRQjjkqMDE2OZShtKQxdB3LXHifp23GBP0ldQeryncNnKQZSNpsebUYLClb0Plaf9nFXh5&#10;+liv3NBs7XZlBvW5KI+7Qqn3t275BSJSF5/ih3uj0/zJcDqG+zvpB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G8MMAAADeAAAADwAAAAAAAAAAAAAAAACYAgAAZHJzL2Rv&#10;d25yZXYueG1sUEsFBgAAAAAEAAQA9QAAAIgDAAAAAA==&#10;" path="m,l30399,4222v24590,8733,32206,31619,32206,74986l62605,151612v,43367,-7616,66446,-32206,75275l,231162,,196094r13686,-8310c16059,182120,16605,173557,16605,161961r,-92760c16605,51284,15598,40783,8761,36653l,34651,,xe" fillcolor="#181717" stroked="f" strokeweight="0">
                  <v:stroke miterlimit="127" joinstyle="miter"/>
                  <v:path arrowok="t" textboxrect="0,0,62605,231162"/>
                </v:shape>
                <v:shape id="Shape 18498" o:spid="_x0000_s1096" style="position:absolute;left:10488;top:3047;width:1074;height:1598;visibility:visible;mso-wrap-style:square;v-text-anchor:top" coordsize="107404,15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zvMgA&#10;AADeAAAADwAAAGRycy9kb3ducmV2LnhtbESPT0vDQBDF7wW/wzJCb+1GKVJjt6UoSmsvTdWityE7&#10;JsHsbMhu/vjtnUPB2wzvzXu/WW1GV6ue2lB5NnAzT0AR595WXBh4f3ueLUGFiGyx9kwGfinAZn01&#10;WWFq/cAZ9adYKAnhkKKBMsYm1TrkJTkMc98Qi/btW4dR1rbQtsVBwl2tb5PkTjusWBpKbOixpPzn&#10;1DkDr/24P3SoP14G/5Vts+789Hk8GzO9HrcPoCKN8d98ud5ZwV8u7oVX3pEZ9P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SPO8yAAAAN4AAAAPAAAAAAAAAAAAAAAAAJgCAABk&#10;cnMvZG93bnJldi54bWxQSwUGAAAAAAQABAD1AAAAjQMAAAAA&#10;" path="m77419,v24638,,29985,14618,29985,46025l107404,159855r-44260,l63144,51029v,-12485,-1435,-19267,-9271,-19267c46393,31762,43866,37808,43866,51029r,108826l,159855,,3911r42824,l43866,21742c53873,7124,64579,,77419,xe" fillcolor="#181717" stroked="f" strokeweight="0">
                  <v:stroke miterlimit="127" joinstyle="miter"/>
                  <v:path arrowok="t" textboxrect="0,0,107404,159855"/>
                </v:shape>
                <v:shape id="Shape 18499" o:spid="_x0000_s1097" style="position:absolute;left:11769;top:2683;width:835;height:2001;visibility:visible;mso-wrap-style:square;v-text-anchor:top" coordsize="83464,20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wc8IA&#10;AADeAAAADwAAAGRycy9kb3ducmV2LnhtbERPTYvCMBC9C/sfwizsTVOXRdquUWRREATRKnsemrGt&#10;NpPSpFr/vREEb/N4nzOd96YWV2pdZVnBeBSBIM6trrhQcDyshjEI55E11pZJwZ0czGcfgymm2t54&#10;T9fMFyKEsEtRQel9k0rp8pIMupFtiAN3sq1BH2BbSN3iLYSbWn5H0UQarDg0lNjQX0n5JeuMgrPd&#10;+OXF6G68nOx4/5910SLeKvX12S9+QXjq/Vv8cq91mB//JAk83wk3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oLBzwgAAAN4AAAAPAAAAAAAAAAAAAAAAAJgCAABkcnMvZG93&#10;bnJldi54bWxQSwUGAAAAAAQABAD1AAAAhwMAAAAA&#10;" path="m60655,r,40284l80988,40284r,26403l60655,66687r,79198c60655,160553,61697,167284,71717,167284v3912,,7480,-685,11747,-1384l83464,196571v-11404,2133,-20675,3569,-27457,3569c21412,200140,16751,185522,16751,148755r,-82068l,66687,,40284r16751,l16751,17094,60655,xe" fillcolor="#181717" stroked="f" strokeweight="0">
                  <v:stroke miterlimit="127" joinstyle="miter"/>
                  <v:path arrowok="t" textboxrect="0,0,83464,200140"/>
                </v:shape>
                <v:shape id="Shape 18500" o:spid="_x0000_s1098" style="position:absolute;left:12725;top:3086;width:1877;height:1559;visibility:visible;mso-wrap-style:square;v-text-anchor:top" coordsize="187693,155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0gxMYA&#10;AADeAAAADwAAAGRycy9kb3ducmV2LnhtbESPQUvDQBCF74L/YZmCN7tpwRJjt6VYBEUasOp9yE6z&#10;0exs2N208d87B8HbDPPmvfett5Pv1Zli6gIbWMwLUMRNsB23Bj7en25LUCkjW+wDk4EfSrDdXF+t&#10;sbLhwm90PuZWiQmnCg24nIdK69Q48pjmYSCW2ylEj1nW2Gob8SLmvtfLolhpjx1LgsOBHh0138fR&#10;G8CyHk+Hz3o8rL72u1q/RDfdvxpzM5t2D6AyTflf/Pf9bKV+eVcIgODID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0gxMYAAADeAAAADwAAAAAAAAAAAAAAAACYAgAAZHJz&#10;L2Rvd25yZXYueG1sUEsFBgAAAAAEAAQA9QAAAIsDAAAAAA==&#10;" path="m,l41034,,52489,106337r2134,l72809,r45301,l134912,106337r2134,l150228,r37465,l159550,155943r-47142,l94907,44945r-2819,l72111,155943r-43917,l,xe" fillcolor="#181717" stroked="f" strokeweight="0">
                  <v:stroke miterlimit="127" joinstyle="miter"/>
                  <v:path arrowok="t" textboxrect="0,0,187693,155943"/>
                </v:shape>
                <v:shape id="Shape 73130" o:spid="_x0000_s1099" style="position:absolute;left:14820;top:3086;width:439;height:1559;visibility:visible;mso-wrap-style:square;v-text-anchor:top" coordsize="43866,155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7GXsQA&#10;AADeAAAADwAAAGRycy9kb3ducmV2LnhtbESPvW7CMBSF90q8g3WRuhUnBEGVYhBQkLoCXbLdxjdx&#10;2vg6ik0Ib18PlToenT996+1oWzFQ7xvHCtJZAoK4dLrhWsHn9fTyCsIHZI2tY1LwIA/bzeRpjbl2&#10;dz7TcAm1iCPsc1RgQuhyKX1pyKKfuY44epXrLYYo+1rqHu9x3LZyniRLabHh+GCwo4Oh8udyswqq&#10;PafvtytnbVEtvr7NURZFOSj1PB13byACjeE//Nf+0ApWWZpFgIgTUU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Oxl7EAAAA3gAAAA8AAAAAAAAAAAAAAAAAmAIAAGRycy9k&#10;b3ducmV2LnhtbFBLBQYAAAAABAAEAPUAAACJAwAAAAA=&#10;" path="m,l43866,r,155944l,155944,,e" fillcolor="#181717" stroked="f" strokeweight="0">
                  <v:stroke miterlimit="127" joinstyle="miter"/>
                  <v:path arrowok="t" textboxrect="0,0,43866,155944"/>
                </v:shape>
                <v:shape id="Shape 73131" o:spid="_x0000_s1100" style="position:absolute;left:14820;top:2404;width:439;height:364;visibility:visible;mso-wrap-style:square;v-text-anchor:top" coordsize="43866,36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ouMcA&#10;AADeAAAADwAAAGRycy9kb3ducmV2LnhtbESPzW7CMBCE75X6DtZW6q3Ygao/KQZVlKKIW0h7X8Xb&#10;JDReR7EJgafHSJV6HM3MN5r5crStGKj3jWMNyUSBIC6dabjS8FV8PryA8AHZYOuYNJzIw3JxezPH&#10;1Lgj5zTsQiUihH2KGuoQulRKX9Zk0U9cRxy9H9dbDFH2lTQ9HiPctnKq1JO02HBcqLGjVU3l7+5g&#10;NWSn9TlX2w0/FnlmXr+H/b5QH1rf343vbyACjeE//NfOjIbnWTJL4HonXg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N6LjHAAAA3gAAAA8AAAAAAAAAAAAAAAAAmAIAAGRy&#10;cy9kb3ducmV2LnhtbFBLBQYAAAAABAAEAPUAAACMAwAAAAA=&#10;" path="m,l43866,r,36373l,36373,,e" fillcolor="#181717" stroked="f" strokeweight="0">
                  <v:stroke miterlimit="127" joinstyle="miter"/>
                  <v:path arrowok="t" textboxrect="0,0,43866,36373"/>
                </v:shape>
                <v:shape id="Shape 18503" o:spid="_x0000_s1101" style="position:absolute;left:15580;top:2404;width:1135;height:2241;visibility:visible;mso-wrap-style:square;v-text-anchor:top" coordsize="113512,22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xScQA&#10;AADeAAAADwAAAGRycy9kb3ducmV2LnhtbERP22oCMRB9L/gPYYS+1USLVVajiNDSKrR4ex82sxfc&#10;TJYk1a1fbwqFvs3hXGe+7GwjLuRD7VjDcKBAEOfO1FxqOB5en6YgQkQ22DgmDT8UYLnoPcwxM+7K&#10;O7rsYylSCIcMNVQxtpmUIa/IYhi4ljhxhfMWY4K+lMbjNYXbRo6UepEWa04NFba0rig/77+thvw0&#10;KtRt/LUJk+Jj6MvP2/Ztc9D6sd+tZiAidfFf/Od+N2n+dKye4feddIN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g8UnEAAAA3gAAAA8AAAAAAAAAAAAAAAAAmAIAAGRycy9k&#10;b3ducmV2LnhtbFBLBQYAAAAABAAEAPUAAACJAwAAAAA=&#10;" path="m,l42482,r,134886l71730,68135r39243,l81039,137706r32473,86373l71730,224079,42482,143802r,80277l,224079,,xe" fillcolor="#181717" stroked="f" strokeweight="0">
                  <v:stroke miterlimit="127" joinstyle="miter"/>
                  <v:path arrowok="t" textboxrect="0,0,113512,224079"/>
                </v:shape>
                <v:shape id="Shape 18504" o:spid="_x0000_s1102" style="position:absolute;left:16915;top:2404;width:1131;height:2241;visibility:visible;mso-wrap-style:square;v-text-anchor:top" coordsize="113106,22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os8YA&#10;AADeAAAADwAAAGRycy9kb3ducmV2LnhtbERPS2vCQBC+C/6HZQQvopv6SCW6SlUK7UXQtp6H7JjE&#10;ZGdDdtX037tCobf5+J6zXLemEjdqXGFZwcsoAkGcWl1wpuD76304B+E8ssbKMin4JQfrVbezxETb&#10;Ox/odvSZCCHsElSQe18nUro0J4NuZGviwJ1tY9AH2GRSN3gP4aaS4yiKpcGCQ0OONW1zSsvj1SgY&#10;lLtT/Pqz3U/KOLts9uPDZzXdKNXvtW8LEJ5a/y/+c3/oMH8+i6bwfCfc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jos8YAAADeAAAADwAAAAAAAAAAAAAAAACYAgAAZHJz&#10;L2Rvd25yZXYueG1sUEsFBgAAAAAEAAQA9QAAAIsDAAAAAA==&#10;" path="m,l42139,r,134886l71717,68135r38913,l80645,137706r32461,86373l71374,224079,42139,143802r,80277l,224079,,xe" fillcolor="#181717" stroked="f" strokeweight="0">
                  <v:stroke miterlimit="127" joinstyle="miter"/>
                  <v:path arrowok="t" textboxrect="0,0,113106,224079"/>
                </v:shape>
                <v:shape id="Shape 18505" o:spid="_x0000_s1103" style="position:absolute;left:18178;top:3047;width:557;height:1637;visibility:visible;mso-wrap-style:square;v-text-anchor:top" coordsize="55664,163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sU8QA&#10;AADeAAAADwAAAGRycy9kb3ducmV2LnhtbERPTWvCQBC9F/oflil4KbppQbExGykFiwd7SGLvY3bM&#10;hmZnQ3aN8d93CwVv83ifk20n24mRBt86VvCySEAQ10633Cg4Vrv5GoQPyBo7x6TgRh62+eNDhql2&#10;Vy5oLEMjYgj7FBWYEPpUSl8bsugXrieO3NkNFkOEQyP1gNcYbjv5miQrabHl2GCwpw9D9U95sQoO&#10;X1SdtD6Mz9+fzhS2KOu39qbU7Gl634AINIW7+N+913H+epks4e+deIP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7FPEAAAA3gAAAA8AAAAAAAAAAAAAAAAAmAIAAGRycy9k&#10;b3ducmV2LnhtbFBLBQYAAAAABAAEAPUAAACJAwAAAAA=&#10;" path="m54572,r1092,149l55664,24968v-9614,,-11798,7480,-11798,23190l43866,63868r11798,l55664,88849r-11798,l43866,114859v,14668,2184,22148,11100,22148l55664,136617r,27102l28584,159963c6608,152167,,131829,,93853l,70256c,19265,11747,,54572,xe" fillcolor="#181717" stroked="f" strokeweight="0">
                  <v:stroke miterlimit="127" joinstyle="miter"/>
                  <v:path arrowok="t" textboxrect="0,0,55664,163719"/>
                </v:shape>
                <v:shape id="Shape 18506" o:spid="_x0000_s1104" style="position:absolute;left:18735;top:4142;width:542;height:542;visibility:visible;mso-wrap-style:square;v-text-anchor:top" coordsize="54216,5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vjMMA&#10;AADeAAAADwAAAGRycy9kb3ducmV2LnhtbERPS2sCMRC+C/6HMEIvUhMFxW6NIoIgiAcfpdfpZrpZ&#10;upmsm6jb/vpGELzNx/ec2aJ1lbhSE0rPGoYDBYI496bkQsPpuH6dgggR2WDlmTT8UoDFvNuZYWb8&#10;jfd0PcRCpBAOGWqwMdaZlCG35DAMfE2cuG/fOIwJNoU0Dd5SuKvkSKmJdFhyarBY08pS/nO4OA0q&#10;st/+fWw/d29nRlt8KeX7SuuXXrt8BxGpjU/xw70xaf50rCZwfyfd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gvjMMAAADeAAAADwAAAAAAAAAAAAAAAACYAgAAZHJzL2Rv&#10;d25yZXYueG1sUEsFBgAAAAAEAAQA9QAAAIgDAAAAAA==&#10;" path="m11798,l54216,r,5347c54216,39637,38557,54255,343,54255l,54208,,27105,9289,21922v1877,-3704,2509,-9241,2509,-16575l11798,xe" fillcolor="#181717" stroked="f" strokeweight="0">
                  <v:stroke miterlimit="127" joinstyle="miter"/>
                  <v:path arrowok="t" textboxrect="0,0,54216,54255"/>
                </v:shape>
                <v:shape id="Shape 18507" o:spid="_x0000_s1105" style="position:absolute;left:18735;top:3048;width:542;height:887;visibility:visible;mso-wrap-style:square;v-text-anchor:top" coordsize="54216,8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A/cYA&#10;AADeAAAADwAAAGRycy9kb3ducmV2LnhtbERPTWsCMRC9F/ofwhS81axiVVajqGDbi4hWW4/jZtws&#10;bibLJq7bf98UCr3N433OdN7aUjRU+8Kxgl43AUGcOV1wruDwsX4eg/ABWWPpmBR8k4f57PFhiql2&#10;d95Rsw+5iCHsU1RgQqhSKX1myKLvuoo4chdXWwwR1rnUNd5juC1lP0mG0mLBscFgRStD2XV/swqa&#10;r08aLDfF0r2dr7fRdtd7PZmjUp2ndjEBEagN/+I/97uO88cvyQh+34k3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WA/cYAAADeAAAADwAAAAAAAAAAAAAAAACYAgAAZHJz&#10;L2Rvd25yZXYueG1sUEsFBgAAAAAEAAQA9QAAAIsDAAAAAA==&#10;" path="m,l26077,3555v21731,7636,28139,27757,28139,66552l54216,88700,,88700,,63719r11798,l11798,48009c11798,32655,9614,24819,,24819l,xe" fillcolor="#181717" stroked="f" strokeweight="0">
                  <v:stroke miterlimit="127" joinstyle="miter"/>
                  <v:path arrowok="t" textboxrect="0,0,54216,88700"/>
                </v:shape>
                <v:shape id="Shape 73132" o:spid="_x0000_s1106" style="position:absolute;left:19595;top:2404;width:439;height:2241;visibility:visible;mso-wrap-style:square;v-text-anchor:top" coordsize="43917,22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YtMgA&#10;AADeAAAADwAAAGRycy9kb3ducmV2LnhtbESPQWvCQBSE7wX/w/KEXkrdJFIjqatIodCAFLR6f80+&#10;k2D2bdzdatpf3y0UPA4z8w2zWA2mExdyvrWsIJ0kIIgrq1uuFew/Xh/nIHxA1thZJgXf5GG1HN0t&#10;sND2ylu67EItIoR9gQqaEPpCSl81ZNBPbE8cvaN1BkOUrpba4TXCTSezJJlJgy3HhQZ7emmoOu2+&#10;jIKfzSF9P6ecbcqyHB5c/vnk9rlS9+Nh/Qwi0BBu4f/2m1aQT9NpBn934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dli0yAAAAN4AAAAPAAAAAAAAAAAAAAAAAJgCAABk&#10;cnMvZG93bnJldi54bWxQSwUGAAAAAAQABAD1AAAAjQMAAAAA&#10;" path="m,l43917,r,224079l,224079,,e" fillcolor="#181717" stroked="f" strokeweight="0">
                  <v:stroke miterlimit="127" joinstyle="miter"/>
                  <v:path arrowok="t" textboxrect="0,0,43917,224079"/>
                </v:shape>
                <v:shape id="Shape 18509" o:spid="_x0000_s1107" style="position:absolute;left:20358;top:3025;width:779;height:1656;visibility:visible;mso-wrap-style:square;v-text-anchor:top" coordsize="77813,165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ghxsQA&#10;AADeAAAADwAAAGRycy9kb3ducmV2LnhtbERPTWvCQBC9C/6HZYRepG4qWGOajUihtD2aVPQ4ZqdJ&#10;MDsbstuY/vuuUPA2j/c56XY0rRiod41lBU+LCARxaXXDlYKv4u0xBuE8ssbWMin4JQfbbDpJMdH2&#10;ynsacl+JEMIuQQW1910ipStrMugWtiMO3LftDfoA+0rqHq8h3LRyGUXP0mDDoaHGjl5rKi/5j1Fw&#10;OB4wt+XKvq/Pp8/lvBhyEw9KPczG3QsIT6O/i//dHzrMj1fRBm7vhB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IIcbEAAAA3gAAAA8AAAAAAAAAAAAAAAAAmAIAAGRycy9k&#10;b3ducmV2LnhtbFBLBQYAAAAABAAEAPUAAACJAwAAAAA=&#10;" path="m39256,c65672,,77813,15304,77813,46724r,9270l49619,55994r,-13182c49619,27445,47828,20320,38557,20320v-8229,,-9665,7481,-9665,23191l28892,122339v,15711,1436,23597,10364,23597c48171,145936,49263,137706,49263,122339r,-15659l77813,106680r,12497c77813,150190,65329,165557,38913,165557,7480,165557,,149847,,111646l,54204c,16053,7836,,39256,xe" fillcolor="#181717" stroked="f" strokeweight="0">
                  <v:stroke miterlimit="127" joinstyle="miter"/>
                  <v:path arrowok="t" textboxrect="0,0,77813,165557"/>
                </v:shape>
                <v:shape id="Shape 18510" o:spid="_x0000_s1108" style="position:absolute;left:21433;top:3026;width:408;height:1655;visibility:visible;mso-wrap-style:square;v-text-anchor:top" coordsize="40868,165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8b8cA&#10;AADeAAAADwAAAGRycy9kb3ducmV2LnhtbESPQU8CMRCF7yT+h2ZMvBDprokGVwpRCIajgAnxNtmO&#10;243b6doWWP+9cyDhNpN58977ZovBd+pEMbWBDZSTAhRxHWzLjYHP/fp+CiplZItdYDLwRwkW85vR&#10;DCsbzryl0y43Skw4VWjA5dxXWqfakcc0CT2x3L5D9JhljY22Ec9i7jv9UBRP2mPLkuCwp6Wj+md3&#10;9AZ0Wn+9c2mfD7+H7hhXW1eMP96MubsdXl9AZRryVXz53lipP30sBUBwZAY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M/G/HAAAA3gAAAA8AAAAAAAAAAAAAAAAAmAIAAGRy&#10;cy9kb3ducmV2LnhtbFBLBQYAAAAABAAEAPUAAACMAwAAAAA=&#10;" path="m40868,r,19355l31059,25042v-1878,3920,-2510,9888,-2510,18086l28549,72021r12319,l40868,91300r-12319,l28549,122313v,8033,534,13932,2363,17823l40868,145808r,19696l40691,165531c8229,165531,,150164,,111620l,54177c,25002,4629,9100,20788,2973l40868,xe" fillcolor="#181717" stroked="f" strokeweight="0">
                  <v:stroke miterlimit="127" joinstyle="miter"/>
                  <v:path arrowok="t" textboxrect="0,0,40868,165531"/>
                </v:shape>
                <v:shape id="Shape 18511" o:spid="_x0000_s1109" style="position:absolute;left:21841;top:4113;width:402;height:568;visibility:visible;mso-wrap-style:square;v-text-anchor:top" coordsize="40170,5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HBcUA&#10;AADeAAAADwAAAGRycy9kb3ducmV2LnhtbERPS2vCQBC+F/wPywi9NZsILZK6ShUEUXrQFpvjkJ08&#10;aHY2ZDcm+feuUOhtPr7nrDajacSNOldbVpBEMQji3OqaSwXfX/uXJQjnkTU2lknBRA4269nTClNt&#10;Bz7T7eJLEULYpaig8r5NpXR5RQZdZFviwBW2M+gD7EqpOxxCuGnkIo7fpMGaQ0OFLe0qyn8vvVFw&#10;7Mef7We/KOrDacqypriWx+1Vqef5+PEOwtPo/8V/7oMO85evSQKPd8IN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AcFxQAAAN4AAAAPAAAAAAAAAAAAAAAAAJgCAABkcnMv&#10;ZG93bnJldi54bWxQSwUGAAAAAAQABAD1AAAAigMAAAAA&#10;" path="m12319,l40170,r,10363c40170,34147,33534,48344,18171,53956l,56716,,37020r178,102c9842,37122,12319,29590,12319,13525l12319,xe" fillcolor="#181717" stroked="f" strokeweight="0">
                  <v:stroke miterlimit="127" joinstyle="miter"/>
                  <v:path arrowok="t" textboxrect="0,0,40170,56716"/>
                </v:shape>
                <v:shape id="Shape 18512" o:spid="_x0000_s1110" style="position:absolute;left:21841;top:3025;width:402;height:914;visibility:visible;mso-wrap-style:square;v-text-anchor:top" coordsize="40170,9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escQA&#10;AADeAAAADwAAAGRycy9kb3ducmV2LnhtbERPTWvDMAy9D/ofjAq9jNVJYKNkdUsoFHppYVkK203E&#10;WhwWyyF2k/Tfz4PBbnq8T233s+3ESINvHStI1wkI4trplhsF1fvxaQPCB2SNnWNScCcP+93iYYu5&#10;dhO/0ViGRsQQ9jkqMCH0uZS+NmTRr11PHLkvN1gMEQ6N1ANOMdx2MkuSF2mx5dhgsKeDofq7vFkF&#10;xzar8GouvX+0n+ajOhd8PU1KrZZz8Qoi0Bz+xX/uk47zN89pBr/vxBv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hXrHEAAAA3gAAAA8AAAAAAAAAAAAAAAAAmAIAAGRycy9k&#10;b3ducmV2LnhtbFBLBQYAAAAABAAEAPUAAACJAwAAAAA=&#10;" path="m178,c31941,,40170,16053,40170,54204r,37122l,91326,,72048r12319,l12319,43155c12319,26759,9842,19279,178,19279l,19382,,26,178,xe" fillcolor="#181717" stroked="f" strokeweight="0">
                  <v:stroke miterlimit="127" joinstyle="miter"/>
                  <v:path arrowok="t" textboxrect="0,0,40170,91326"/>
                </v:shape>
                <v:shape id="Shape 18513" o:spid="_x0000_s1111" style="position:absolute;left:22582;top:3025;width:799;height:1620;visibility:visible;mso-wrap-style:square;v-text-anchor:top" coordsize="79896,16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c0sMUA&#10;AADeAAAADwAAAGRycy9kb3ducmV2LnhtbERPTWsCMRC9C/0PYQpepJu1dsWuG6UUBC89VHvxNmzG&#10;zbabyZKkuvrrG0HobR7vc6r1YDtxIh9axwqmWQ6CuHa65UbB137ztAARIrLGzjEpuFCA9ephVGGp&#10;3Zk/6bSLjUghHEpUYGLsSylDbchiyFxPnLij8xZjgr6R2uM5hdtOPuf5XFpsOTUY7OndUP2z+7UK&#10;/HXzmu+Hw0tz+SgofE8Oxs57pcaPw9sSRKQh/ovv7q1O8xfFdAa3d9IN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zSwxQAAAN4AAAAPAAAAAAAAAAAAAAAAAJgCAABkcnMv&#10;ZG93bnJldi54bWxQSwUGAAAAAAQABAD1AAAAigMAAAAA&#10;" path="m54559,c74930,,79896,12485,79896,40285r,121704l51740,161989r,-117742c51740,29235,49556,21755,39941,21755v-9270,,-12141,7138,-12141,22492l27800,161989,,161989,,3912r26759,l27800,16396c34938,5347,43853,,54559,xe" fillcolor="#181717" stroked="f" strokeweight="0">
                  <v:stroke miterlimit="127" joinstyle="miter"/>
                  <v:path arrowok="t" textboxrect="0,0,79896,161989"/>
                </v:shape>
                <v:shape id="Shape 18514" o:spid="_x0000_s1112" style="position:absolute;left:23624;top:2643;width:585;height:2041;visibility:visible;mso-wrap-style:square;v-text-anchor:top" coordsize="58534,20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peMYA&#10;AADeAAAADwAAAGRycy9kb3ducmV2LnhtbERPS2sCMRC+C/0PYQq9aVaxum6NIoLFQw8+Smlvw2a6&#10;CW4myybVbX+9KQje5uN7znzZuVqcqQ3Ws4LhIANBXHptuVLwftz0cxAhImusPZOCXwqwXDz05lho&#10;f+E9nQ+xEimEQ4EKTIxNIWUoDTkMA98QJ+7btw5jgm0ldYuXFO5qOcqyiXRoOTUYbGhtqDwdfpyC&#10;1+xzdprtvj6smVaj/M3ut3+7Tqmnx271AiJSF+/im3ur0/z8eTiG/3fSDX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4peMYAAADeAAAADwAAAAAAAAAAAAAAAACYAgAAZHJz&#10;L2Rvd25yZXYueG1sUEsFBgAAAAAEAAQA9QAAAIsDAAAAAA==&#10;" path="m40691,r,42126l57099,42126r,19621l40691,61747r,104559c40691,177355,43167,181623,52095,181623v1778,,4305,-343,6439,-699l58534,202679v-6096,699,-11455,1436,-15710,1436c17843,204115,12484,191630,12484,160960r,-99213l,61747,,42126r12484,l12484,11100,40691,xe" fillcolor="#181717" stroked="f" strokeweight="0">
                  <v:stroke miterlimit="127" joinstyle="miter"/>
                  <v:path arrowok="t" textboxrect="0,0,58534,204115"/>
                </v:shape>
                <v:shape id="Shape 18515" o:spid="_x0000_s1113" style="position:absolute;left:24448;top:3040;width:557;height:1605;visibility:visible;mso-wrap-style:square;v-text-anchor:top" coordsize="55664,160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Q68MA&#10;AADeAAAADwAAAGRycy9kb3ducmV2LnhtbERPS4vCMBC+L+x/CLOwl0VTZRXpGkWEBcWTL7wOzdiW&#10;TSYlSW3992ZB8DYf33Pmy94acSMfascKRsMMBHHhdM2lgtPxdzADESKyRuOYFNwpwHLx/jbHXLuO&#10;93Q7xFKkEA45KqhibHIpQ1GRxTB0DXHirs5bjAn6UmqPXQq3Ro6zbCot1pwaKmxoXVHxd2itgusG&#10;v0I33RrfNu34sqPzvvs2Sn1+9KsfEJH6+BI/3Rud5s8mown8v5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CQ68MAAADeAAAADwAAAAAAAAAAAAAAAACYAgAAZHJzL2Rv&#10;d25yZXYueG1sUEsFBgAAAAAEAAQA9QAAAIgDAAAAAA==&#10;" path="m52095,v1435,,2185,343,3569,343l55664,24574v-355,,-1041,,-1384,c34252,24574,27851,32461,27851,53860r,106693l,160553,,2477r26416,l27851,15316c34646,5346,42482,,52095,xe" fillcolor="#181717" stroked="f" strokeweight="0">
                  <v:stroke miterlimit="127" joinstyle="miter"/>
                  <v:path arrowok="t" textboxrect="0,0,55664,160553"/>
                </v:shape>
                <v:shape id="Shape 18516" o:spid="_x0000_s1114" style="position:absolute;left:25201;top:3064;width:803;height:1617;visibility:visible;mso-wrap-style:square;v-text-anchor:top" coordsize="80302,16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3RsMA&#10;AADeAAAADwAAAGRycy9kb3ducmV2LnhtbERPTYvCMBC9L/gfwgje1tSCRatRVBA87WL14m1oxrbY&#10;TEoTbfXXbxYEb/N4n7Nc96YWD2pdZVnBZByBIM6trrhQcD7tv2cgnEfWWFsmBU9ysF4NvpaYatvx&#10;kR6ZL0QIYZeigtL7JpXS5SUZdGPbEAfualuDPsC2kLrFLoSbWsZRlEiDFYeGEhvalZTfsrtREM9/&#10;f7LL0Vxet22z42LbHeJko9Ro2G8WIDz1/iN+uw86zJ9NJwn8vxN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c3RsMAAADeAAAADwAAAAAAAAAAAAAAAACYAgAAZHJzL2Rv&#10;d25yZXYueG1sUEsFBgAAAAAEAAQA9QAAAIgDAAAAAA==&#10;" path="m,l28207,r,117386c28207,132702,30340,140233,40005,140233v9258,,12141,-7531,12141,-22847l52146,,80302,r,158076l53530,158076,52146,145199v-6795,11100,-16065,16446,-26416,16446c5004,161645,,149161,,121653l,xe" fillcolor="#181717" stroked="f" strokeweight="0">
                  <v:stroke miterlimit="127" joinstyle="miter"/>
                  <v:path arrowok="t" textboxrect="0,0,80302,161645"/>
                </v:shape>
                <v:shape id="Shape 18517" o:spid="_x0000_s1115" style="position:absolute;left:26350;top:3025;width:1264;height:1620;visibility:visible;mso-wrap-style:square;v-text-anchor:top" coordsize="126340,161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1MlcMA&#10;AADeAAAADwAAAGRycy9kb3ducmV2LnhtbERPTYvCMBC9C/6HMAt707SCtnSNIoLgwQWtXrwNzWxb&#10;tpmUJrb1328WBG/zeJ+z3o6mET11rrasIJ5HIIgLq2suFdyuh1kKwnlkjY1lUvAkB9vNdLLGTNuB&#10;L9TnvhQhhF2GCirv20xKV1Rk0M1tSxy4H9sZ9AF2pdQdDiHcNHIRRStpsObQUGFL+4qK3/xhFCRx&#10;cj5c79/tivtzftk/d/0pHZT6/Bh3XyA8jf4tfrmPOsxPl3EC/++EG+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1MlcMAAADeAAAADwAAAAAAAAAAAAAAAACYAgAAZHJzL2Rv&#10;d25yZXYueG1sUEsFBgAAAAAEAAQA9QAAAIgDAAAAAA==&#10;" path="m53873,c64922,,73851,7481,75286,17831,83858,5690,92037,,102045,v19977,,24295,12485,24295,40285l126340,161989r-27508,l98832,44247v,-15012,-2134,-22492,-10707,-22492c79947,21755,77064,28893,77064,44247r,117742l49213,161989r,-117742c49213,29235,47422,21755,38900,21755v-8229,,-11443,7138,-11443,22492l27457,161989,,161989,,3912r26416,l27800,16396c34595,5004,42825,,53873,xe" fillcolor="#181717" stroked="f" strokeweight="0">
                  <v:stroke miterlimit="127" joinstyle="miter"/>
                  <v:path arrowok="t" textboxrect="0,0,126340,161989"/>
                </v:shape>
                <v:shape id="Shape 18518" o:spid="_x0000_s1116" style="position:absolute;left:9025;top:7688;width:10944;height:0;visibility:visible;mso-wrap-style:square;v-text-anchor:top" coordsize="1094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I/cUA&#10;AADeAAAADwAAAGRycy9kb3ducmV2LnhtbESPT2sCQQzF7wW/wxChtzq7FUVWRxGLtEddS89hJ/sH&#10;dzLLzKjbfvrmUOgt4b2898tmN7pe3SnEzrOBfJaBIq687bgx8Hk5vqxAxYRssfdMBr4pwm47edpg&#10;Yf2Dz3QvU6MkhGOBBtqUhkLrWLXkMM78QCxa7YPDJGtotA34kHDX69csW2qHHUtDiwMdWqqu5c0Z&#10;KL/Cyc3Tj62v+/zN1f69Pt7mxjxPx/0aVKIx/Zv/rj+s4K8WufDKOzKD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Ij9xQAAAN4AAAAPAAAAAAAAAAAAAAAAAJgCAABkcnMv&#10;ZG93bnJldi54bWxQSwUGAAAAAAQABAD1AAAAigMAAAAA&#10;" path="m,l1094474,e" filled="f" strokecolor="#181717" strokeweight=".46603mm">
                  <v:stroke miterlimit="95499f" joinstyle="miter"/>
                  <v:path arrowok="t" textboxrect="0,0,1094474,0"/>
                </v:shape>
                <w10:anchorlock/>
              </v:group>
            </w:pict>
          </mc:Fallback>
        </mc:AlternateContent>
      </w:r>
    </w:p>
    <w:p w14:paraId="34F7D9D2" w14:textId="77777777" w:rsidR="00203180" w:rsidRDefault="00EE6750">
      <w:pPr>
        <w:spacing w:after="686" w:line="266" w:lineRule="auto"/>
        <w:ind w:left="10"/>
      </w:pPr>
      <w:r>
        <w:rPr>
          <w:noProof/>
          <w:color w:val="000000"/>
          <w:sz w:val="22"/>
        </w:rPr>
        <mc:AlternateContent>
          <mc:Choice Requires="wpg">
            <w:drawing>
              <wp:anchor distT="0" distB="0" distL="114300" distR="114300" simplePos="0" relativeHeight="251658240" behindDoc="0" locked="0" layoutInCell="1" allowOverlap="1" wp14:anchorId="34F7DEEB" wp14:editId="34F7DEEC">
                <wp:simplePos x="0" y="0"/>
                <wp:positionH relativeFrom="page">
                  <wp:posOffset>898144</wp:posOffset>
                </wp:positionH>
                <wp:positionV relativeFrom="page">
                  <wp:posOffset>849694</wp:posOffset>
                </wp:positionV>
                <wp:extent cx="5583936" cy="4572"/>
                <wp:effectExtent l="0" t="0" r="0" b="0"/>
                <wp:wrapTopAndBottom/>
                <wp:docPr id="52119" name="Group 52119"/>
                <wp:cNvGraphicFramePr/>
                <a:graphic xmlns:a="http://schemas.openxmlformats.org/drawingml/2006/main">
                  <a:graphicData uri="http://schemas.microsoft.com/office/word/2010/wordprocessingGroup">
                    <wpg:wgp>
                      <wpg:cNvGrpSpPr/>
                      <wpg:grpSpPr>
                        <a:xfrm>
                          <a:off x="0" y="0"/>
                          <a:ext cx="5583936" cy="4572"/>
                          <a:chOff x="0" y="0"/>
                          <a:chExt cx="5583936" cy="4572"/>
                        </a:xfrm>
                      </wpg:grpSpPr>
                      <wps:wsp>
                        <wps:cNvPr id="18526" name="Shape 18526"/>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18527" name="Shape 18527"/>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18528" name="Shape 18528"/>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18529" name="Shape 18529"/>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E6ADDA0" id="Group 52119" o:spid="_x0000_s1026" style="position:absolute;margin-left:70.7pt;margin-top:66.9pt;width:439.7pt;height:.35pt;z-index:251658240;mso-position-horizontal-relative:page;mso-position-vertical-relative:page" coordsize="558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">
                <v:shape id="Shape 18526" o:spid="_x0000_s1027"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C1MQA&#10;AADeAAAADwAAAGRycy9kb3ducmV2LnhtbERPTYvCMBC9C/6HMMLeNNV1pXaNIoLoQRR1WfY4NGNb&#10;bSaliVr/vREWvM3jfc5k1phS3Kh2hWUF/V4Egji1uuBMwc9x2Y1BOI+ssbRMCh7kYDZttyaYaHvn&#10;Pd0OPhMhhF2CCnLvq0RKl+Zk0PVsRRy4k60N+gDrTOoa7yHclHIQRSNpsODQkGNFi5zSy+FqFNBl&#10;PJer5edvk+3O2/jh/8a0GSr10Wnm3yA8Nf4t/nevdZgffw1G8Hon3C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RwtTEAAAA3gAAAA8AAAAAAAAAAAAAAAAAmAIAAGRycy9k&#10;b3ducmV2LnhtbFBLBQYAAAAABAAEAPUAAACJAwAAAAA=&#10;" path="m,l1260348,e" filled="f" strokecolor="#181717" strokeweight=".48pt">
                  <v:stroke miterlimit="83231f" joinstyle="miter"/>
                  <v:path arrowok="t" textboxrect="0,0,1260348,0"/>
                </v:shape>
                <v:shape id="Shape 18527" o:spid="_x0000_s1028"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1nT8UA&#10;AADeAAAADwAAAGRycy9kb3ducmV2LnhtbERPS2vCQBC+C/6HZQRvZlNtNaauIgVpD6L4QHocstMk&#10;NTsbsluN/94tCN7m43vObNGaSlyocaVlBS9RDII4s7rkXMHxsBokIJxH1lhZJgU3crCYdzszTLW9&#10;8o4ue5+LEMIuRQWF93UqpcsKMugiWxMH7sc2Bn2ATS51g9cQbio5jOOxNFhyaCiwpo+CsvP+zyig&#10;83QpP1ejU5tvfzfJzX9Paf2qVL/XLt9BeGr9U/xwf+kwP3kbTuD/nXCD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WdPxQAAAN4AAAAPAAAAAAAAAAAAAAAAAJgCAABkcnMv&#10;ZG93bnJldi54bWxQSwUGAAAAAAQABAD1AAAAigMAAAAA&#10;" path="m,l1260348,e" filled="f" strokecolor="#181717" strokeweight=".48pt">
                  <v:stroke miterlimit="83231f" joinstyle="miter"/>
                  <v:path arrowok="t" textboxrect="0,0,1260348,0"/>
                </v:shape>
                <v:shape id="Shape 18528" o:spid="_x0000_s1029"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LzPccA&#10;AADeAAAADwAAAGRycy9kb3ducmV2LnhtbESPQWvCQBCF74X+h2UEb3WjVonRVaQg7UEUtRSPQ3aa&#10;pGZnQ3ar8d87h0JvM7w3732zWHWuVldqQ+XZwHCQgCLOva24MPB52rykoEJEtlh7JgN3CrBaPj8t&#10;MLP+xge6HmOhJIRDhgbKGJtM65CX5DAMfEMs2rdvHUZZ20LbFm8S7mo9SpKpdlixNJTY0FtJ+eX4&#10;6wzQZbbW75vxV1fsf3bpPZ5ntH01pt/r1nNQkbr4b/67/rCCn05GwivvyAx6+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C8z3HAAAA3gAAAA8AAAAAAAAAAAAAAAAAmAIAAGRy&#10;cy9kb3ducmV2LnhtbFBLBQYAAAAABAAEAPUAAACMAwAAAAA=&#10;" path="m,l1260348,e" filled="f" strokecolor="#181717" strokeweight=".48pt">
                  <v:stroke miterlimit="83231f" joinstyle="miter"/>
                  <v:path arrowok="t" textboxrect="0,0,1260348,0"/>
                </v:shape>
                <v:shape id="Shape 18529" o:spid="_x0000_s1030"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5WpsUA&#10;AADeAAAADwAAAGRycy9kb3ducmV2LnhtbERPTWvCQBC9C/0PyxR6qxu1liS6ERGkPZRKVcTjkB2T&#10;mOxsyG41/vuuUPA2j/c580VvGnGhzlWWFYyGEQji3OqKCwX73fo1BuE8ssbGMim4kYNF9jSYY6rt&#10;lX/osvWFCCHsUlRQet+mUrq8JINuaFviwJ1sZ9AH2BVSd3gN4aaR4yh6lwYrDg0ltrQqKa+3v0YB&#10;1clSfqwnh77YnL/jmz8m9PWm1Mtzv5yB8NT7h/jf/anD/Hg6TuD+Tr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lamxQAAAN4AAAAPAAAAAAAAAAAAAAAAAJgCAABkcnMv&#10;ZG93bnJldi54bWxQSwUGAAAAAAQABAD1AAAAigMAAAAA&#10;" path="m,l1260348,e" filled="f" strokecolor="#181717" strokeweight=".48pt">
                  <v:stroke miterlimit="83231f" joinstyle="miter"/>
                  <v:path arrowok="t" textboxrect="0,0,1260348,0"/>
                </v:shape>
                <w10:wrap type="topAndBottom" anchorx="page" anchory="page"/>
              </v:group>
            </w:pict>
          </mc:Fallback>
        </mc:AlternateContent>
      </w:r>
      <w:r>
        <w:rPr>
          <w:noProof/>
          <w:color w:val="000000"/>
          <w:sz w:val="22"/>
        </w:rPr>
        <mc:AlternateContent>
          <mc:Choice Requires="wpg">
            <w:drawing>
              <wp:anchor distT="0" distB="0" distL="114300" distR="114300" simplePos="0" relativeHeight="251659264" behindDoc="0" locked="0" layoutInCell="1" allowOverlap="1" wp14:anchorId="34F7DEED" wp14:editId="34F7DEEE">
                <wp:simplePos x="0" y="0"/>
                <wp:positionH relativeFrom="page">
                  <wp:posOffset>5298694</wp:posOffset>
                </wp:positionH>
                <wp:positionV relativeFrom="page">
                  <wp:posOffset>9803067</wp:posOffset>
                </wp:positionV>
                <wp:extent cx="50927" cy="50927"/>
                <wp:effectExtent l="0" t="0" r="0" b="0"/>
                <wp:wrapTopAndBottom/>
                <wp:docPr id="52120" name="Group 52120"/>
                <wp:cNvGraphicFramePr/>
                <a:graphic xmlns:a="http://schemas.openxmlformats.org/drawingml/2006/main">
                  <a:graphicData uri="http://schemas.microsoft.com/office/word/2010/wordprocessingGroup">
                    <wpg:wgp>
                      <wpg:cNvGrpSpPr/>
                      <wpg:grpSpPr>
                        <a:xfrm>
                          <a:off x="0" y="0"/>
                          <a:ext cx="50927" cy="50927"/>
                          <a:chOff x="0" y="0"/>
                          <a:chExt cx="50927" cy="50927"/>
                        </a:xfrm>
                      </wpg:grpSpPr>
                      <wps:wsp>
                        <wps:cNvPr id="73133" name="Shape 73133"/>
                        <wps:cNvSpPr/>
                        <wps:spPr>
                          <a:xfrm>
                            <a:off x="0" y="0"/>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31" name="Shape 18531"/>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97EA8F9" id="Group 52120" o:spid="_x0000_s1026" style="position:absolute;margin-left:417.2pt;margin-top:771.9pt;width:4pt;height:4pt;z-index:251659264;mso-position-horizontal-relative:page;mso-position-vertical-relative:page" coordsize="50927,50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">
                <v:shape id="Shape 73133" o:spid="_x0000_s1027"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ELccA&#10;AADeAAAADwAAAGRycy9kb3ducmV2LnhtbESPQWvCQBSE7wX/w/IKvdVNjFSJrmKFliIF0Xrp7ZF9&#10;JqHZtyH7msR/3y0Uehxm5htmvR1do3rqQu3ZQDpNQBEX3tZcGrh8vDwuQQVBtth4JgM3CrDdTO7W&#10;mFs/8In6s5QqQjjkaKASaXOtQ1GRwzD1LXH0rr5zKFF2pbYdDhHuGj1LkiftsOa4UGFL+4qKr/O3&#10;MyA3yZZD7+bp62H/+T6b6+fD5WjMw/24W4ESGuU//Nd+swYWWZpl8HsnXgG9+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GxC3HAAAA3gAAAA8AAAAAAAAAAAAAAAAAmAIAAGRy&#10;cy9kb3ducmV2LnhtbFBLBQYAAAAABAAEAPUAAACMAwAAAAA=&#10;" path="m,l50927,r,50927l,50927,,e" fillcolor="#181717" stroked="f" strokeweight="0">
                  <v:stroke miterlimit="83231f" joinstyle="miter"/>
                  <v:path arrowok="t" textboxrect="0,0,50927,50927"/>
                </v:shape>
                <v:shape id="Shape 18531" o:spid="_x0000_s1028"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3NMQA&#10;AADeAAAADwAAAGRycy9kb3ducmV2LnhtbERPS0sDMRC+C/6HMII3m90WbVmblnZBqAfBPg4eh810&#10;N3QzCUncbv+9EQRv8/E9Z7kebS8GCtE4VlBOChDEjdOGWwWn49vTAkRMyBp7x6TgRhHWq/u7JVba&#10;XXlPwyG1IodwrFBBl5KvpIxNRxbjxHnizJ1dsJgyDK3UAa853PZyWhQv0qLh3NChp7qj5nL4tgrC&#10;5vO4NX7Y1bWk2fyrNB/+/abU48O4eQWRaEz/4j/3Tuf5i+dZCb/v5B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bNzTEAAAA3gAAAA8AAAAAAAAAAAAAAAAAmAIAAGRycy9k&#10;b3ducmV2LnhtbFBLBQYAAAAABAAEAPUAAACJAwAAAAA=&#10;" path="m,50927r50927,l50927,,,,,50927xe" filled="f" strokecolor="#181717" strokeweight=".24pt">
                  <v:stroke miterlimit="127" joinstyle="miter"/>
                  <v:path arrowok="t" textboxrect="0,0,50927,50927"/>
                </v:shape>
                <w10:wrap type="topAndBottom" anchorx="page" anchory="page"/>
              </v:group>
            </w:pict>
          </mc:Fallback>
        </mc:AlternateContent>
      </w:r>
      <w:r>
        <w:rPr>
          <w:i/>
        </w:rPr>
        <w:t>Artikelcode: 10430</w:t>
      </w:r>
    </w:p>
    <w:p w14:paraId="34F7D9D3" w14:textId="77777777" w:rsidR="00203180" w:rsidRDefault="00EE6750">
      <w:pPr>
        <w:spacing w:after="444" w:line="259" w:lineRule="auto"/>
        <w:ind w:left="-796" w:firstLine="0"/>
      </w:pPr>
      <w:r>
        <w:rPr>
          <w:noProof/>
          <w:color w:val="000000"/>
          <w:sz w:val="22"/>
        </w:rPr>
        <mc:AlternateContent>
          <mc:Choice Requires="wpg">
            <w:drawing>
              <wp:inline distT="0" distB="0" distL="0" distR="0" wp14:anchorId="34F7DEEF" wp14:editId="34F7DEF0">
                <wp:extent cx="1567536" cy="437200"/>
                <wp:effectExtent l="0" t="0" r="0" b="0"/>
                <wp:docPr id="52121" name="Group 52121"/>
                <wp:cNvGraphicFramePr/>
                <a:graphic xmlns:a="http://schemas.openxmlformats.org/drawingml/2006/main">
                  <a:graphicData uri="http://schemas.microsoft.com/office/word/2010/wordprocessingGroup">
                    <wpg:wgp>
                      <wpg:cNvGrpSpPr/>
                      <wpg:grpSpPr>
                        <a:xfrm>
                          <a:off x="0" y="0"/>
                          <a:ext cx="1567536" cy="437200"/>
                          <a:chOff x="0" y="0"/>
                          <a:chExt cx="1567536" cy="437200"/>
                        </a:xfrm>
                      </wpg:grpSpPr>
                      <wps:wsp>
                        <wps:cNvPr id="18541" name="Shape 18541"/>
                        <wps:cNvSpPr/>
                        <wps:spPr>
                          <a:xfrm>
                            <a:off x="511696" y="312255"/>
                            <a:ext cx="21069" cy="31052"/>
                          </a:xfrm>
                          <a:custGeom>
                            <a:avLst/>
                            <a:gdLst/>
                            <a:ahLst/>
                            <a:cxnLst/>
                            <a:rect l="0" t="0" r="0" b="0"/>
                            <a:pathLst>
                              <a:path w="21069" h="31052">
                                <a:moveTo>
                                  <a:pt x="0" y="0"/>
                                </a:moveTo>
                                <a:lnTo>
                                  <a:pt x="20447" y="0"/>
                                </a:lnTo>
                                <a:lnTo>
                                  <a:pt x="20447" y="5067"/>
                                </a:lnTo>
                                <a:lnTo>
                                  <a:pt x="6693" y="5067"/>
                                </a:lnTo>
                                <a:lnTo>
                                  <a:pt x="6693" y="12370"/>
                                </a:lnTo>
                                <a:lnTo>
                                  <a:pt x="19660" y="12370"/>
                                </a:lnTo>
                                <a:lnTo>
                                  <a:pt x="19660" y="17449"/>
                                </a:lnTo>
                                <a:lnTo>
                                  <a:pt x="6693" y="17449"/>
                                </a:lnTo>
                                <a:lnTo>
                                  <a:pt x="6693" y="25756"/>
                                </a:lnTo>
                                <a:lnTo>
                                  <a:pt x="21069" y="25756"/>
                                </a:lnTo>
                                <a:lnTo>
                                  <a:pt x="21069" y="31052"/>
                                </a:lnTo>
                                <a:lnTo>
                                  <a:pt x="0" y="31052"/>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42" name="Shape 18542"/>
                        <wps:cNvSpPr/>
                        <wps:spPr>
                          <a:xfrm>
                            <a:off x="548577" y="321183"/>
                            <a:ext cx="10833" cy="22517"/>
                          </a:xfrm>
                          <a:custGeom>
                            <a:avLst/>
                            <a:gdLst/>
                            <a:ahLst/>
                            <a:cxnLst/>
                            <a:rect l="0" t="0" r="0" b="0"/>
                            <a:pathLst>
                              <a:path w="10833" h="22517">
                                <a:moveTo>
                                  <a:pt x="8699" y="0"/>
                                </a:moveTo>
                                <a:lnTo>
                                  <a:pt x="10833" y="1129"/>
                                </a:lnTo>
                                <a:lnTo>
                                  <a:pt x="10833" y="4428"/>
                                </a:lnTo>
                                <a:lnTo>
                                  <a:pt x="10719" y="4255"/>
                                </a:lnTo>
                                <a:cubicBezTo>
                                  <a:pt x="8102" y="4255"/>
                                  <a:pt x="6274" y="6680"/>
                                  <a:pt x="6274" y="11367"/>
                                </a:cubicBezTo>
                                <a:cubicBezTo>
                                  <a:pt x="6274" y="15811"/>
                                  <a:pt x="8102" y="18262"/>
                                  <a:pt x="10719" y="18262"/>
                                </a:cubicBezTo>
                                <a:lnTo>
                                  <a:pt x="10833" y="18093"/>
                                </a:lnTo>
                                <a:lnTo>
                                  <a:pt x="10833" y="21351"/>
                                </a:lnTo>
                                <a:lnTo>
                                  <a:pt x="8699" y="22517"/>
                                </a:lnTo>
                                <a:cubicBezTo>
                                  <a:pt x="3632" y="22517"/>
                                  <a:pt x="0" y="18262"/>
                                  <a:pt x="0" y="11163"/>
                                </a:cubicBezTo>
                                <a:cubicBezTo>
                                  <a:pt x="0" y="4255"/>
                                  <a:pt x="3632" y="0"/>
                                  <a:pt x="8699"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43" name="Shape 18543"/>
                        <wps:cNvSpPr/>
                        <wps:spPr>
                          <a:xfrm>
                            <a:off x="559410" y="312255"/>
                            <a:ext cx="10833" cy="31052"/>
                          </a:xfrm>
                          <a:custGeom>
                            <a:avLst/>
                            <a:gdLst/>
                            <a:ahLst/>
                            <a:cxnLst/>
                            <a:rect l="0" t="0" r="0" b="0"/>
                            <a:pathLst>
                              <a:path w="10833" h="31052">
                                <a:moveTo>
                                  <a:pt x="4369" y="0"/>
                                </a:moveTo>
                                <a:lnTo>
                                  <a:pt x="10643" y="0"/>
                                </a:lnTo>
                                <a:lnTo>
                                  <a:pt x="10643" y="26568"/>
                                </a:lnTo>
                                <a:cubicBezTo>
                                  <a:pt x="10643" y="28410"/>
                                  <a:pt x="10643" y="30035"/>
                                  <a:pt x="10833" y="31052"/>
                                </a:cubicBezTo>
                                <a:lnTo>
                                  <a:pt x="4763" y="31052"/>
                                </a:lnTo>
                                <a:lnTo>
                                  <a:pt x="4559" y="27787"/>
                                </a:lnTo>
                                <a:lnTo>
                                  <a:pt x="0" y="30280"/>
                                </a:lnTo>
                                <a:lnTo>
                                  <a:pt x="0" y="27022"/>
                                </a:lnTo>
                                <a:lnTo>
                                  <a:pt x="4559" y="20295"/>
                                </a:lnTo>
                                <a:lnTo>
                                  <a:pt x="0" y="13357"/>
                                </a:lnTo>
                                <a:lnTo>
                                  <a:pt x="0" y="10058"/>
                                </a:lnTo>
                                <a:lnTo>
                                  <a:pt x="4369" y="12370"/>
                                </a:lnTo>
                                <a:lnTo>
                                  <a:pt x="4369"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44" name="Shape 18544"/>
                        <wps:cNvSpPr/>
                        <wps:spPr>
                          <a:xfrm>
                            <a:off x="587858" y="321589"/>
                            <a:ext cx="20257" cy="22111"/>
                          </a:xfrm>
                          <a:custGeom>
                            <a:avLst/>
                            <a:gdLst/>
                            <a:ahLst/>
                            <a:cxnLst/>
                            <a:rect l="0" t="0" r="0" b="0"/>
                            <a:pathLst>
                              <a:path w="20257" h="22111">
                                <a:moveTo>
                                  <a:pt x="0" y="0"/>
                                </a:moveTo>
                                <a:lnTo>
                                  <a:pt x="6299" y="0"/>
                                </a:lnTo>
                                <a:lnTo>
                                  <a:pt x="6299" y="12980"/>
                                </a:lnTo>
                                <a:cubicBezTo>
                                  <a:pt x="6299" y="16028"/>
                                  <a:pt x="7315" y="17666"/>
                                  <a:pt x="9932" y="17666"/>
                                </a:cubicBezTo>
                                <a:cubicBezTo>
                                  <a:pt x="12154" y="17666"/>
                                  <a:pt x="13780" y="16028"/>
                                  <a:pt x="13780" y="13374"/>
                                </a:cubicBezTo>
                                <a:lnTo>
                                  <a:pt x="13780" y="0"/>
                                </a:lnTo>
                                <a:lnTo>
                                  <a:pt x="20066" y="0"/>
                                </a:lnTo>
                                <a:lnTo>
                                  <a:pt x="20066" y="17437"/>
                                </a:lnTo>
                                <a:cubicBezTo>
                                  <a:pt x="20066" y="18872"/>
                                  <a:pt x="20066" y="20282"/>
                                  <a:pt x="20257" y="21717"/>
                                </a:cubicBezTo>
                                <a:lnTo>
                                  <a:pt x="14402" y="21717"/>
                                </a:lnTo>
                                <a:lnTo>
                                  <a:pt x="14173" y="18453"/>
                                </a:lnTo>
                                <a:cubicBezTo>
                                  <a:pt x="12573" y="21095"/>
                                  <a:pt x="10351" y="22111"/>
                                  <a:pt x="7087" y="22111"/>
                                </a:cubicBezTo>
                                <a:cubicBezTo>
                                  <a:pt x="2248" y="22111"/>
                                  <a:pt x="0" y="19469"/>
                                  <a:pt x="0" y="13995"/>
                                </a:cubicBez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45" name="Shape 18545"/>
                        <wps:cNvSpPr/>
                        <wps:spPr>
                          <a:xfrm>
                            <a:off x="624738" y="321183"/>
                            <a:ext cx="18428" cy="22517"/>
                          </a:xfrm>
                          <a:custGeom>
                            <a:avLst/>
                            <a:gdLst/>
                            <a:ahLst/>
                            <a:cxnLst/>
                            <a:rect l="0" t="0" r="0" b="0"/>
                            <a:pathLst>
                              <a:path w="18428" h="22517">
                                <a:moveTo>
                                  <a:pt x="10135" y="0"/>
                                </a:moveTo>
                                <a:cubicBezTo>
                                  <a:pt x="15202" y="0"/>
                                  <a:pt x="18428" y="2857"/>
                                  <a:pt x="18428" y="7696"/>
                                </a:cubicBezTo>
                                <a:lnTo>
                                  <a:pt x="12547" y="7696"/>
                                </a:lnTo>
                                <a:cubicBezTo>
                                  <a:pt x="12357" y="5080"/>
                                  <a:pt x="11341" y="3861"/>
                                  <a:pt x="9512" y="3861"/>
                                </a:cubicBezTo>
                                <a:cubicBezTo>
                                  <a:pt x="7493" y="3861"/>
                                  <a:pt x="6477" y="6286"/>
                                  <a:pt x="6477" y="10744"/>
                                </a:cubicBezTo>
                                <a:cubicBezTo>
                                  <a:pt x="6477" y="15811"/>
                                  <a:pt x="7290" y="18073"/>
                                  <a:pt x="9715" y="18073"/>
                                </a:cubicBezTo>
                                <a:cubicBezTo>
                                  <a:pt x="11544" y="18073"/>
                                  <a:pt x="12357" y="16637"/>
                                  <a:pt x="12547" y="13780"/>
                                </a:cubicBezTo>
                                <a:lnTo>
                                  <a:pt x="18428" y="13780"/>
                                </a:lnTo>
                                <a:cubicBezTo>
                                  <a:pt x="18428" y="19482"/>
                                  <a:pt x="15202" y="22517"/>
                                  <a:pt x="9715" y="22517"/>
                                </a:cubicBezTo>
                                <a:cubicBezTo>
                                  <a:pt x="3861" y="22517"/>
                                  <a:pt x="0" y="18262"/>
                                  <a:pt x="0" y="10973"/>
                                </a:cubicBezTo>
                                <a:cubicBezTo>
                                  <a:pt x="0" y="4064"/>
                                  <a:pt x="3861" y="0"/>
                                  <a:pt x="10135"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46" name="Shape 18546"/>
                        <wps:cNvSpPr/>
                        <wps:spPr>
                          <a:xfrm>
                            <a:off x="658558" y="329792"/>
                            <a:ext cx="9627" cy="14111"/>
                          </a:xfrm>
                          <a:custGeom>
                            <a:avLst/>
                            <a:gdLst/>
                            <a:ahLst/>
                            <a:cxnLst/>
                            <a:rect l="0" t="0" r="0" b="0"/>
                            <a:pathLst>
                              <a:path w="9627" h="14111">
                                <a:moveTo>
                                  <a:pt x="9627" y="0"/>
                                </a:moveTo>
                                <a:lnTo>
                                  <a:pt x="9627" y="4742"/>
                                </a:lnTo>
                                <a:lnTo>
                                  <a:pt x="6083" y="6808"/>
                                </a:lnTo>
                                <a:cubicBezTo>
                                  <a:pt x="6083" y="8637"/>
                                  <a:pt x="7290" y="9653"/>
                                  <a:pt x="9119" y="9653"/>
                                </a:cubicBezTo>
                                <a:lnTo>
                                  <a:pt x="9627" y="8965"/>
                                </a:lnTo>
                                <a:lnTo>
                                  <a:pt x="9627" y="12672"/>
                                </a:lnTo>
                                <a:lnTo>
                                  <a:pt x="6896" y="14111"/>
                                </a:lnTo>
                                <a:cubicBezTo>
                                  <a:pt x="2845" y="14111"/>
                                  <a:pt x="0" y="11266"/>
                                  <a:pt x="0" y="7202"/>
                                </a:cubicBezTo>
                                <a:cubicBezTo>
                                  <a:pt x="0" y="4783"/>
                                  <a:pt x="1013" y="2859"/>
                                  <a:pt x="2989" y="1539"/>
                                </a:cubicBezTo>
                                <a:lnTo>
                                  <a:pt x="9627"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47" name="Shape 18547"/>
                        <wps:cNvSpPr/>
                        <wps:spPr>
                          <a:xfrm>
                            <a:off x="659371" y="321356"/>
                            <a:ext cx="8814" cy="6316"/>
                          </a:xfrm>
                          <a:custGeom>
                            <a:avLst/>
                            <a:gdLst/>
                            <a:ahLst/>
                            <a:cxnLst/>
                            <a:rect l="0" t="0" r="0" b="0"/>
                            <a:pathLst>
                              <a:path w="8814" h="6316">
                                <a:moveTo>
                                  <a:pt x="8814" y="0"/>
                                </a:moveTo>
                                <a:lnTo>
                                  <a:pt x="8814" y="3776"/>
                                </a:lnTo>
                                <a:lnTo>
                                  <a:pt x="6274" y="6316"/>
                                </a:lnTo>
                                <a:lnTo>
                                  <a:pt x="0" y="6316"/>
                                </a:lnTo>
                                <a:lnTo>
                                  <a:pt x="8814"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48" name="Shape 18548"/>
                        <wps:cNvSpPr/>
                        <wps:spPr>
                          <a:xfrm>
                            <a:off x="668185" y="320992"/>
                            <a:ext cx="9817" cy="22314"/>
                          </a:xfrm>
                          <a:custGeom>
                            <a:avLst/>
                            <a:gdLst/>
                            <a:ahLst/>
                            <a:cxnLst/>
                            <a:rect l="0" t="0" r="0" b="0"/>
                            <a:pathLst>
                              <a:path w="9817" h="22314">
                                <a:moveTo>
                                  <a:pt x="508" y="0"/>
                                </a:moveTo>
                                <a:cubicBezTo>
                                  <a:pt x="3543" y="0"/>
                                  <a:pt x="5994" y="1016"/>
                                  <a:pt x="7594" y="2425"/>
                                </a:cubicBezTo>
                                <a:cubicBezTo>
                                  <a:pt x="9423" y="4052"/>
                                  <a:pt x="9423" y="6083"/>
                                  <a:pt x="9423" y="9131"/>
                                </a:cubicBezTo>
                                <a:lnTo>
                                  <a:pt x="9423" y="15608"/>
                                </a:lnTo>
                                <a:cubicBezTo>
                                  <a:pt x="9423" y="16828"/>
                                  <a:pt x="9614" y="19050"/>
                                  <a:pt x="9817" y="22314"/>
                                </a:cubicBezTo>
                                <a:lnTo>
                                  <a:pt x="4356" y="22314"/>
                                </a:lnTo>
                                <a:cubicBezTo>
                                  <a:pt x="4356" y="21501"/>
                                  <a:pt x="4165" y="20485"/>
                                  <a:pt x="4165" y="19279"/>
                                </a:cubicBezTo>
                                <a:lnTo>
                                  <a:pt x="0" y="21472"/>
                                </a:lnTo>
                                <a:lnTo>
                                  <a:pt x="0" y="17765"/>
                                </a:lnTo>
                                <a:lnTo>
                                  <a:pt x="3543" y="12967"/>
                                </a:lnTo>
                                <a:cubicBezTo>
                                  <a:pt x="3543" y="12764"/>
                                  <a:pt x="3543" y="12370"/>
                                  <a:pt x="3340" y="11950"/>
                                </a:cubicBezTo>
                                <a:cubicBezTo>
                                  <a:pt x="3149" y="11950"/>
                                  <a:pt x="2946" y="11950"/>
                                  <a:pt x="2730" y="11950"/>
                                </a:cubicBezTo>
                                <a:lnTo>
                                  <a:pt x="0" y="13543"/>
                                </a:lnTo>
                                <a:lnTo>
                                  <a:pt x="0" y="8800"/>
                                </a:lnTo>
                                <a:lnTo>
                                  <a:pt x="2134" y="8306"/>
                                </a:lnTo>
                                <a:cubicBezTo>
                                  <a:pt x="2527" y="8306"/>
                                  <a:pt x="2946" y="8306"/>
                                  <a:pt x="3543" y="8306"/>
                                </a:cubicBezTo>
                                <a:cubicBezTo>
                                  <a:pt x="3543" y="8115"/>
                                  <a:pt x="3543" y="7696"/>
                                  <a:pt x="3543" y="7493"/>
                                </a:cubicBezTo>
                                <a:cubicBezTo>
                                  <a:pt x="3543" y="4852"/>
                                  <a:pt x="2527" y="3632"/>
                                  <a:pt x="508" y="3632"/>
                                </a:cubicBezTo>
                                <a:lnTo>
                                  <a:pt x="0" y="4140"/>
                                </a:lnTo>
                                <a:lnTo>
                                  <a:pt x="0" y="364"/>
                                </a:lnTo>
                                <a:lnTo>
                                  <a:pt x="508"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49" name="Shape 18549"/>
                        <wps:cNvSpPr/>
                        <wps:spPr>
                          <a:xfrm>
                            <a:off x="692798" y="315099"/>
                            <a:ext cx="15392" cy="28601"/>
                          </a:xfrm>
                          <a:custGeom>
                            <a:avLst/>
                            <a:gdLst/>
                            <a:ahLst/>
                            <a:cxnLst/>
                            <a:rect l="0" t="0" r="0" b="0"/>
                            <a:pathLst>
                              <a:path w="15392" h="28601">
                                <a:moveTo>
                                  <a:pt x="10325" y="0"/>
                                </a:moveTo>
                                <a:lnTo>
                                  <a:pt x="10325" y="6490"/>
                                </a:lnTo>
                                <a:lnTo>
                                  <a:pt x="15392" y="6490"/>
                                </a:lnTo>
                                <a:lnTo>
                                  <a:pt x="15392" y="10744"/>
                                </a:lnTo>
                                <a:lnTo>
                                  <a:pt x="10325" y="10744"/>
                                </a:lnTo>
                                <a:lnTo>
                                  <a:pt x="10325" y="21311"/>
                                </a:lnTo>
                                <a:cubicBezTo>
                                  <a:pt x="10325" y="22911"/>
                                  <a:pt x="11151" y="23723"/>
                                  <a:pt x="12776" y="23723"/>
                                </a:cubicBezTo>
                                <a:cubicBezTo>
                                  <a:pt x="13373" y="23723"/>
                                  <a:pt x="14186" y="23723"/>
                                  <a:pt x="15392" y="23533"/>
                                </a:cubicBezTo>
                                <a:lnTo>
                                  <a:pt x="15392" y="27978"/>
                                </a:lnTo>
                                <a:cubicBezTo>
                                  <a:pt x="13373" y="28410"/>
                                  <a:pt x="11544" y="28601"/>
                                  <a:pt x="9741" y="28601"/>
                                </a:cubicBezTo>
                                <a:cubicBezTo>
                                  <a:pt x="5690" y="28601"/>
                                  <a:pt x="4051" y="26581"/>
                                  <a:pt x="4051" y="22517"/>
                                </a:cubicBezTo>
                                <a:lnTo>
                                  <a:pt x="4051" y="10744"/>
                                </a:lnTo>
                                <a:lnTo>
                                  <a:pt x="0" y="10744"/>
                                </a:lnTo>
                                <a:lnTo>
                                  <a:pt x="0" y="6490"/>
                                </a:lnTo>
                                <a:lnTo>
                                  <a:pt x="4051" y="6490"/>
                                </a:lnTo>
                                <a:lnTo>
                                  <a:pt x="4051" y="2222"/>
                                </a:lnTo>
                                <a:lnTo>
                                  <a:pt x="10325"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34" name="Shape 73134"/>
                        <wps:cNvSpPr/>
                        <wps:spPr>
                          <a:xfrm>
                            <a:off x="724395" y="321589"/>
                            <a:ext cx="9144" cy="21730"/>
                          </a:xfrm>
                          <a:custGeom>
                            <a:avLst/>
                            <a:gdLst/>
                            <a:ahLst/>
                            <a:cxnLst/>
                            <a:rect l="0" t="0" r="0" b="0"/>
                            <a:pathLst>
                              <a:path w="9144" h="21730">
                                <a:moveTo>
                                  <a:pt x="0" y="0"/>
                                </a:moveTo>
                                <a:lnTo>
                                  <a:pt x="9144" y="0"/>
                                </a:lnTo>
                                <a:lnTo>
                                  <a:pt x="9144" y="21730"/>
                                </a:lnTo>
                                <a:lnTo>
                                  <a:pt x="0" y="21730"/>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35" name="Shape 73135"/>
                        <wps:cNvSpPr/>
                        <wps:spPr>
                          <a:xfrm>
                            <a:off x="724395" y="3122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52" name="Shape 18552"/>
                        <wps:cNvSpPr/>
                        <wps:spPr>
                          <a:xfrm>
                            <a:off x="747497" y="321340"/>
                            <a:ext cx="9919" cy="22275"/>
                          </a:xfrm>
                          <a:custGeom>
                            <a:avLst/>
                            <a:gdLst/>
                            <a:ahLst/>
                            <a:cxnLst/>
                            <a:rect l="0" t="0" r="0" b="0"/>
                            <a:pathLst>
                              <a:path w="9919" h="22275">
                                <a:moveTo>
                                  <a:pt x="9919" y="0"/>
                                </a:moveTo>
                                <a:lnTo>
                                  <a:pt x="9919" y="3720"/>
                                </a:lnTo>
                                <a:lnTo>
                                  <a:pt x="6274" y="8364"/>
                                </a:lnTo>
                                <a:lnTo>
                                  <a:pt x="9919" y="8364"/>
                                </a:lnTo>
                                <a:lnTo>
                                  <a:pt x="9919" y="12416"/>
                                </a:lnTo>
                                <a:lnTo>
                                  <a:pt x="6083" y="12416"/>
                                </a:lnTo>
                                <a:lnTo>
                                  <a:pt x="9919" y="17802"/>
                                </a:lnTo>
                                <a:lnTo>
                                  <a:pt x="9919" y="22275"/>
                                </a:lnTo>
                                <a:lnTo>
                                  <a:pt x="2715" y="19447"/>
                                </a:lnTo>
                                <a:cubicBezTo>
                                  <a:pt x="965" y="17546"/>
                                  <a:pt x="0" y="14759"/>
                                  <a:pt x="0" y="11209"/>
                                </a:cubicBezTo>
                                <a:cubicBezTo>
                                  <a:pt x="0" y="7558"/>
                                  <a:pt x="965" y="4716"/>
                                  <a:pt x="2738" y="2787"/>
                                </a:cubicBezTo>
                                <a:lnTo>
                                  <a:pt x="9919"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53" name="Shape 18553"/>
                        <wps:cNvSpPr/>
                        <wps:spPr>
                          <a:xfrm>
                            <a:off x="757415" y="336410"/>
                            <a:ext cx="9525" cy="7289"/>
                          </a:xfrm>
                          <a:custGeom>
                            <a:avLst/>
                            <a:gdLst/>
                            <a:ahLst/>
                            <a:cxnLst/>
                            <a:rect l="0" t="0" r="0" b="0"/>
                            <a:pathLst>
                              <a:path w="9525" h="7289">
                                <a:moveTo>
                                  <a:pt x="3873" y="0"/>
                                </a:moveTo>
                                <a:lnTo>
                                  <a:pt x="9525" y="0"/>
                                </a:lnTo>
                                <a:cubicBezTo>
                                  <a:pt x="9131" y="4648"/>
                                  <a:pt x="5664" y="7289"/>
                                  <a:pt x="216" y="7289"/>
                                </a:cubicBezTo>
                                <a:lnTo>
                                  <a:pt x="0" y="7205"/>
                                </a:lnTo>
                                <a:lnTo>
                                  <a:pt x="0" y="2732"/>
                                </a:lnTo>
                                <a:lnTo>
                                  <a:pt x="216" y="3035"/>
                                </a:lnTo>
                                <a:cubicBezTo>
                                  <a:pt x="2235" y="3035"/>
                                  <a:pt x="3442" y="2222"/>
                                  <a:pt x="3873"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54" name="Shape 18554"/>
                        <wps:cNvSpPr/>
                        <wps:spPr>
                          <a:xfrm>
                            <a:off x="757415" y="321183"/>
                            <a:ext cx="10147" cy="12573"/>
                          </a:xfrm>
                          <a:custGeom>
                            <a:avLst/>
                            <a:gdLst/>
                            <a:ahLst/>
                            <a:cxnLst/>
                            <a:rect l="0" t="0" r="0" b="0"/>
                            <a:pathLst>
                              <a:path w="10147" h="12573">
                                <a:moveTo>
                                  <a:pt x="406" y="0"/>
                                </a:moveTo>
                                <a:cubicBezTo>
                                  <a:pt x="6680" y="0"/>
                                  <a:pt x="10147" y="3861"/>
                                  <a:pt x="10147" y="11163"/>
                                </a:cubicBezTo>
                                <a:cubicBezTo>
                                  <a:pt x="10147" y="11557"/>
                                  <a:pt x="10147" y="12179"/>
                                  <a:pt x="10147" y="12573"/>
                                </a:cubicBezTo>
                                <a:lnTo>
                                  <a:pt x="0" y="12573"/>
                                </a:lnTo>
                                <a:lnTo>
                                  <a:pt x="0" y="8521"/>
                                </a:lnTo>
                                <a:lnTo>
                                  <a:pt x="3645" y="8521"/>
                                </a:lnTo>
                                <a:cubicBezTo>
                                  <a:pt x="3645" y="5473"/>
                                  <a:pt x="2438" y="3861"/>
                                  <a:pt x="13" y="3861"/>
                                </a:cubicBezTo>
                                <a:lnTo>
                                  <a:pt x="0" y="3877"/>
                                </a:lnTo>
                                <a:lnTo>
                                  <a:pt x="0" y="157"/>
                                </a:lnTo>
                                <a:lnTo>
                                  <a:pt x="406"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55" name="Shape 18555"/>
                        <wps:cNvSpPr/>
                        <wps:spPr>
                          <a:xfrm>
                            <a:off x="781736" y="321589"/>
                            <a:ext cx="22479" cy="21717"/>
                          </a:xfrm>
                          <a:custGeom>
                            <a:avLst/>
                            <a:gdLst/>
                            <a:ahLst/>
                            <a:cxnLst/>
                            <a:rect l="0" t="0" r="0" b="0"/>
                            <a:pathLst>
                              <a:path w="22479" h="21717">
                                <a:moveTo>
                                  <a:pt x="0" y="0"/>
                                </a:moveTo>
                                <a:lnTo>
                                  <a:pt x="6477" y="0"/>
                                </a:lnTo>
                                <a:lnTo>
                                  <a:pt x="11341" y="14822"/>
                                </a:lnTo>
                                <a:lnTo>
                                  <a:pt x="16599" y="0"/>
                                </a:lnTo>
                                <a:lnTo>
                                  <a:pt x="22479" y="0"/>
                                </a:lnTo>
                                <a:lnTo>
                                  <a:pt x="14770" y="21717"/>
                                </a:lnTo>
                                <a:lnTo>
                                  <a:pt x="7683" y="21717"/>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56" name="Shape 18556"/>
                        <wps:cNvSpPr/>
                        <wps:spPr>
                          <a:xfrm>
                            <a:off x="819214" y="321377"/>
                            <a:ext cx="9823" cy="22280"/>
                          </a:xfrm>
                          <a:custGeom>
                            <a:avLst/>
                            <a:gdLst/>
                            <a:ahLst/>
                            <a:cxnLst/>
                            <a:rect l="0" t="0" r="0" b="0"/>
                            <a:pathLst>
                              <a:path w="9823" h="22280">
                                <a:moveTo>
                                  <a:pt x="9823" y="0"/>
                                </a:moveTo>
                                <a:lnTo>
                                  <a:pt x="9823" y="3797"/>
                                </a:lnTo>
                                <a:lnTo>
                                  <a:pt x="6083" y="8327"/>
                                </a:lnTo>
                                <a:lnTo>
                                  <a:pt x="9823" y="8327"/>
                                </a:lnTo>
                                <a:lnTo>
                                  <a:pt x="9823" y="12378"/>
                                </a:lnTo>
                                <a:lnTo>
                                  <a:pt x="6083" y="12378"/>
                                </a:lnTo>
                                <a:lnTo>
                                  <a:pt x="9823" y="17908"/>
                                </a:lnTo>
                                <a:lnTo>
                                  <a:pt x="9823" y="22280"/>
                                </a:lnTo>
                                <a:lnTo>
                                  <a:pt x="2604" y="19410"/>
                                </a:lnTo>
                                <a:cubicBezTo>
                                  <a:pt x="908" y="17509"/>
                                  <a:pt x="0" y="14722"/>
                                  <a:pt x="0" y="11172"/>
                                </a:cubicBezTo>
                                <a:cubicBezTo>
                                  <a:pt x="0" y="7520"/>
                                  <a:pt x="965" y="4679"/>
                                  <a:pt x="2738" y="2750"/>
                                </a:cubicBezTo>
                                <a:lnTo>
                                  <a:pt x="9823"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57" name="Shape 18557"/>
                        <wps:cNvSpPr/>
                        <wps:spPr>
                          <a:xfrm>
                            <a:off x="829037" y="336410"/>
                            <a:ext cx="9417" cy="7289"/>
                          </a:xfrm>
                          <a:custGeom>
                            <a:avLst/>
                            <a:gdLst/>
                            <a:ahLst/>
                            <a:cxnLst/>
                            <a:rect l="0" t="0" r="0" b="0"/>
                            <a:pathLst>
                              <a:path w="9417" h="7289">
                                <a:moveTo>
                                  <a:pt x="3931" y="0"/>
                                </a:moveTo>
                                <a:lnTo>
                                  <a:pt x="9417" y="0"/>
                                </a:lnTo>
                                <a:cubicBezTo>
                                  <a:pt x="8998" y="4648"/>
                                  <a:pt x="5759" y="7289"/>
                                  <a:pt x="108" y="7289"/>
                                </a:cubicBezTo>
                                <a:lnTo>
                                  <a:pt x="0" y="7247"/>
                                </a:lnTo>
                                <a:lnTo>
                                  <a:pt x="0" y="2875"/>
                                </a:lnTo>
                                <a:lnTo>
                                  <a:pt x="108" y="3035"/>
                                </a:lnTo>
                                <a:cubicBezTo>
                                  <a:pt x="2140" y="3035"/>
                                  <a:pt x="3346" y="2222"/>
                                  <a:pt x="3931"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58" name="Shape 18558"/>
                        <wps:cNvSpPr/>
                        <wps:spPr>
                          <a:xfrm>
                            <a:off x="829037" y="321183"/>
                            <a:ext cx="10243" cy="12573"/>
                          </a:xfrm>
                          <a:custGeom>
                            <a:avLst/>
                            <a:gdLst/>
                            <a:ahLst/>
                            <a:cxnLst/>
                            <a:rect l="0" t="0" r="0" b="0"/>
                            <a:pathLst>
                              <a:path w="10243" h="12573">
                                <a:moveTo>
                                  <a:pt x="502" y="0"/>
                                </a:moveTo>
                                <a:cubicBezTo>
                                  <a:pt x="6585" y="0"/>
                                  <a:pt x="10243" y="3861"/>
                                  <a:pt x="10243" y="11163"/>
                                </a:cubicBezTo>
                                <a:cubicBezTo>
                                  <a:pt x="10243" y="11557"/>
                                  <a:pt x="10243" y="12179"/>
                                  <a:pt x="10014" y="12573"/>
                                </a:cubicBezTo>
                                <a:lnTo>
                                  <a:pt x="0" y="12573"/>
                                </a:lnTo>
                                <a:lnTo>
                                  <a:pt x="0" y="8521"/>
                                </a:lnTo>
                                <a:lnTo>
                                  <a:pt x="3740" y="8521"/>
                                </a:lnTo>
                                <a:cubicBezTo>
                                  <a:pt x="3740" y="5473"/>
                                  <a:pt x="2534" y="3861"/>
                                  <a:pt x="108" y="3861"/>
                                </a:cubicBezTo>
                                <a:lnTo>
                                  <a:pt x="0" y="3992"/>
                                </a:lnTo>
                                <a:lnTo>
                                  <a:pt x="0" y="195"/>
                                </a:lnTo>
                                <a:lnTo>
                                  <a:pt x="502"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59" name="Shape 18559"/>
                        <wps:cNvSpPr/>
                        <wps:spPr>
                          <a:xfrm>
                            <a:off x="880186" y="321589"/>
                            <a:ext cx="20053" cy="22111"/>
                          </a:xfrm>
                          <a:custGeom>
                            <a:avLst/>
                            <a:gdLst/>
                            <a:ahLst/>
                            <a:cxnLst/>
                            <a:rect l="0" t="0" r="0" b="0"/>
                            <a:pathLst>
                              <a:path w="20053" h="22111">
                                <a:moveTo>
                                  <a:pt x="0" y="0"/>
                                </a:moveTo>
                                <a:lnTo>
                                  <a:pt x="6274" y="0"/>
                                </a:lnTo>
                                <a:lnTo>
                                  <a:pt x="6274" y="12980"/>
                                </a:lnTo>
                                <a:cubicBezTo>
                                  <a:pt x="6274" y="16028"/>
                                  <a:pt x="7087" y="17666"/>
                                  <a:pt x="9728" y="17666"/>
                                </a:cubicBezTo>
                                <a:cubicBezTo>
                                  <a:pt x="12154" y="17666"/>
                                  <a:pt x="13780" y="16028"/>
                                  <a:pt x="13780" y="13374"/>
                                </a:cubicBezTo>
                                <a:lnTo>
                                  <a:pt x="13780" y="0"/>
                                </a:lnTo>
                                <a:lnTo>
                                  <a:pt x="20053" y="0"/>
                                </a:lnTo>
                                <a:lnTo>
                                  <a:pt x="20053" y="17437"/>
                                </a:lnTo>
                                <a:cubicBezTo>
                                  <a:pt x="20053" y="18872"/>
                                  <a:pt x="20053" y="20282"/>
                                  <a:pt x="20053" y="21717"/>
                                </a:cubicBezTo>
                                <a:lnTo>
                                  <a:pt x="14173" y="21717"/>
                                </a:lnTo>
                                <a:lnTo>
                                  <a:pt x="13983" y="18453"/>
                                </a:lnTo>
                                <a:cubicBezTo>
                                  <a:pt x="12344" y="21095"/>
                                  <a:pt x="10325" y="22111"/>
                                  <a:pt x="7087" y="22111"/>
                                </a:cubicBezTo>
                                <a:cubicBezTo>
                                  <a:pt x="2223" y="22111"/>
                                  <a:pt x="0" y="19469"/>
                                  <a:pt x="0" y="13995"/>
                                </a:cubicBez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36" name="Shape 73136"/>
                        <wps:cNvSpPr/>
                        <wps:spPr>
                          <a:xfrm>
                            <a:off x="918058" y="321589"/>
                            <a:ext cx="9144" cy="21730"/>
                          </a:xfrm>
                          <a:custGeom>
                            <a:avLst/>
                            <a:gdLst/>
                            <a:ahLst/>
                            <a:cxnLst/>
                            <a:rect l="0" t="0" r="0" b="0"/>
                            <a:pathLst>
                              <a:path w="9144" h="21730">
                                <a:moveTo>
                                  <a:pt x="0" y="0"/>
                                </a:moveTo>
                                <a:lnTo>
                                  <a:pt x="9144" y="0"/>
                                </a:lnTo>
                                <a:lnTo>
                                  <a:pt x="9144" y="21730"/>
                                </a:lnTo>
                                <a:lnTo>
                                  <a:pt x="0" y="21730"/>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37" name="Shape 73137"/>
                        <wps:cNvSpPr/>
                        <wps:spPr>
                          <a:xfrm>
                            <a:off x="918058" y="3122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62" name="Shape 18562"/>
                        <wps:cNvSpPr/>
                        <wps:spPr>
                          <a:xfrm>
                            <a:off x="939546" y="315099"/>
                            <a:ext cx="15392" cy="28601"/>
                          </a:xfrm>
                          <a:custGeom>
                            <a:avLst/>
                            <a:gdLst/>
                            <a:ahLst/>
                            <a:cxnLst/>
                            <a:rect l="0" t="0" r="0" b="0"/>
                            <a:pathLst>
                              <a:path w="15392" h="28601">
                                <a:moveTo>
                                  <a:pt x="10325" y="0"/>
                                </a:moveTo>
                                <a:lnTo>
                                  <a:pt x="10325" y="6490"/>
                                </a:lnTo>
                                <a:lnTo>
                                  <a:pt x="15392" y="6490"/>
                                </a:lnTo>
                                <a:lnTo>
                                  <a:pt x="15392" y="10744"/>
                                </a:lnTo>
                                <a:lnTo>
                                  <a:pt x="10325" y="10744"/>
                                </a:lnTo>
                                <a:lnTo>
                                  <a:pt x="10325" y="21311"/>
                                </a:lnTo>
                                <a:cubicBezTo>
                                  <a:pt x="10325" y="22911"/>
                                  <a:pt x="11151" y="23723"/>
                                  <a:pt x="12751" y="23723"/>
                                </a:cubicBezTo>
                                <a:cubicBezTo>
                                  <a:pt x="13373" y="23723"/>
                                  <a:pt x="14376" y="23723"/>
                                  <a:pt x="15392" y="23533"/>
                                </a:cubicBezTo>
                                <a:lnTo>
                                  <a:pt x="15392" y="27978"/>
                                </a:lnTo>
                                <a:cubicBezTo>
                                  <a:pt x="13373" y="28410"/>
                                  <a:pt x="11544" y="28601"/>
                                  <a:pt x="9715" y="28601"/>
                                </a:cubicBezTo>
                                <a:cubicBezTo>
                                  <a:pt x="5664" y="28601"/>
                                  <a:pt x="4051" y="26581"/>
                                  <a:pt x="4051" y="22517"/>
                                </a:cubicBezTo>
                                <a:lnTo>
                                  <a:pt x="4051" y="10744"/>
                                </a:lnTo>
                                <a:lnTo>
                                  <a:pt x="0" y="10744"/>
                                </a:lnTo>
                                <a:lnTo>
                                  <a:pt x="0" y="6490"/>
                                </a:lnTo>
                                <a:lnTo>
                                  <a:pt x="4051" y="6490"/>
                                </a:lnTo>
                                <a:lnTo>
                                  <a:pt x="4051" y="2222"/>
                                </a:lnTo>
                                <a:lnTo>
                                  <a:pt x="10325"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63" name="Shape 18563"/>
                        <wps:cNvSpPr/>
                        <wps:spPr>
                          <a:xfrm>
                            <a:off x="970953" y="344715"/>
                            <a:ext cx="9811" cy="7100"/>
                          </a:xfrm>
                          <a:custGeom>
                            <a:avLst/>
                            <a:gdLst/>
                            <a:ahLst/>
                            <a:cxnLst/>
                            <a:rect l="0" t="0" r="0" b="0"/>
                            <a:pathLst>
                              <a:path w="9811" h="7100">
                                <a:moveTo>
                                  <a:pt x="0" y="0"/>
                                </a:moveTo>
                                <a:lnTo>
                                  <a:pt x="6071" y="0"/>
                                </a:lnTo>
                                <a:cubicBezTo>
                                  <a:pt x="6071" y="1829"/>
                                  <a:pt x="7480" y="2845"/>
                                  <a:pt x="9500" y="2845"/>
                                </a:cubicBezTo>
                                <a:lnTo>
                                  <a:pt x="9811" y="2476"/>
                                </a:lnTo>
                                <a:lnTo>
                                  <a:pt x="9811" y="7009"/>
                                </a:lnTo>
                                <a:lnTo>
                                  <a:pt x="9500" y="7100"/>
                                </a:lnTo>
                                <a:cubicBezTo>
                                  <a:pt x="3226" y="7100"/>
                                  <a:pt x="0" y="4458"/>
                                  <a:pt x="0"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64" name="Shape 18564"/>
                        <wps:cNvSpPr/>
                        <wps:spPr>
                          <a:xfrm>
                            <a:off x="970128" y="321183"/>
                            <a:ext cx="10636" cy="21501"/>
                          </a:xfrm>
                          <a:custGeom>
                            <a:avLst/>
                            <a:gdLst/>
                            <a:ahLst/>
                            <a:cxnLst/>
                            <a:rect l="0" t="0" r="0" b="0"/>
                            <a:pathLst>
                              <a:path w="10636" h="21501">
                                <a:moveTo>
                                  <a:pt x="8496" y="0"/>
                                </a:moveTo>
                                <a:lnTo>
                                  <a:pt x="10636" y="1174"/>
                                </a:lnTo>
                                <a:lnTo>
                                  <a:pt x="10636" y="4610"/>
                                </a:lnTo>
                                <a:lnTo>
                                  <a:pt x="10528" y="4458"/>
                                </a:lnTo>
                                <a:cubicBezTo>
                                  <a:pt x="7912" y="4458"/>
                                  <a:pt x="6274" y="6680"/>
                                  <a:pt x="6274" y="10744"/>
                                </a:cubicBezTo>
                                <a:cubicBezTo>
                                  <a:pt x="6274" y="14795"/>
                                  <a:pt x="7912" y="17056"/>
                                  <a:pt x="10528" y="17056"/>
                                </a:cubicBezTo>
                                <a:lnTo>
                                  <a:pt x="10636" y="16904"/>
                                </a:lnTo>
                                <a:lnTo>
                                  <a:pt x="10636" y="20465"/>
                                </a:lnTo>
                                <a:lnTo>
                                  <a:pt x="8496" y="21501"/>
                                </a:lnTo>
                                <a:cubicBezTo>
                                  <a:pt x="3442" y="21501"/>
                                  <a:pt x="0" y="17449"/>
                                  <a:pt x="0" y="10744"/>
                                </a:cubicBezTo>
                                <a:cubicBezTo>
                                  <a:pt x="0" y="4064"/>
                                  <a:pt x="3632" y="0"/>
                                  <a:pt x="8496"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65" name="Shape 18565"/>
                        <wps:cNvSpPr/>
                        <wps:spPr>
                          <a:xfrm>
                            <a:off x="980764" y="321589"/>
                            <a:ext cx="10636" cy="30135"/>
                          </a:xfrm>
                          <a:custGeom>
                            <a:avLst/>
                            <a:gdLst/>
                            <a:ahLst/>
                            <a:cxnLst/>
                            <a:rect l="0" t="0" r="0" b="0"/>
                            <a:pathLst>
                              <a:path w="10636" h="30135">
                                <a:moveTo>
                                  <a:pt x="4363" y="0"/>
                                </a:moveTo>
                                <a:lnTo>
                                  <a:pt x="10636" y="0"/>
                                </a:lnTo>
                                <a:cubicBezTo>
                                  <a:pt x="10446" y="1004"/>
                                  <a:pt x="10446" y="2019"/>
                                  <a:pt x="10446" y="3455"/>
                                </a:cubicBezTo>
                                <a:lnTo>
                                  <a:pt x="10446" y="20282"/>
                                </a:lnTo>
                                <a:cubicBezTo>
                                  <a:pt x="10446" y="23737"/>
                                  <a:pt x="9630" y="26222"/>
                                  <a:pt x="7877" y="27845"/>
                                </a:cubicBezTo>
                                <a:lnTo>
                                  <a:pt x="0" y="30135"/>
                                </a:lnTo>
                                <a:lnTo>
                                  <a:pt x="0" y="25602"/>
                                </a:lnTo>
                                <a:lnTo>
                                  <a:pt x="4134" y="20701"/>
                                </a:lnTo>
                                <a:lnTo>
                                  <a:pt x="4134" y="18059"/>
                                </a:lnTo>
                                <a:lnTo>
                                  <a:pt x="0" y="20059"/>
                                </a:lnTo>
                                <a:lnTo>
                                  <a:pt x="0" y="16497"/>
                                </a:lnTo>
                                <a:lnTo>
                                  <a:pt x="4363" y="10338"/>
                                </a:lnTo>
                                <a:lnTo>
                                  <a:pt x="0" y="4204"/>
                                </a:lnTo>
                                <a:lnTo>
                                  <a:pt x="0" y="767"/>
                                </a:lnTo>
                                <a:lnTo>
                                  <a:pt x="4134" y="3035"/>
                                </a:lnTo>
                                <a:lnTo>
                                  <a:pt x="4363"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66" name="Shape 18566"/>
                        <wps:cNvSpPr/>
                        <wps:spPr>
                          <a:xfrm>
                            <a:off x="1007999" y="329771"/>
                            <a:ext cx="9722" cy="14132"/>
                          </a:xfrm>
                          <a:custGeom>
                            <a:avLst/>
                            <a:gdLst/>
                            <a:ahLst/>
                            <a:cxnLst/>
                            <a:rect l="0" t="0" r="0" b="0"/>
                            <a:pathLst>
                              <a:path w="9722" h="14132">
                                <a:moveTo>
                                  <a:pt x="9722" y="0"/>
                                </a:moveTo>
                                <a:lnTo>
                                  <a:pt x="9722" y="4756"/>
                                </a:lnTo>
                                <a:lnTo>
                                  <a:pt x="6274" y="6830"/>
                                </a:lnTo>
                                <a:cubicBezTo>
                                  <a:pt x="6274" y="8658"/>
                                  <a:pt x="7519" y="9675"/>
                                  <a:pt x="9119" y="9675"/>
                                </a:cubicBezTo>
                                <a:lnTo>
                                  <a:pt x="9722" y="8858"/>
                                </a:lnTo>
                                <a:lnTo>
                                  <a:pt x="9722" y="12644"/>
                                </a:lnTo>
                                <a:lnTo>
                                  <a:pt x="6896" y="14132"/>
                                </a:lnTo>
                                <a:cubicBezTo>
                                  <a:pt x="2845" y="14132"/>
                                  <a:pt x="0" y="11288"/>
                                  <a:pt x="0" y="7224"/>
                                </a:cubicBezTo>
                                <a:cubicBezTo>
                                  <a:pt x="0" y="4804"/>
                                  <a:pt x="1013" y="2880"/>
                                  <a:pt x="2989" y="1561"/>
                                </a:cubicBezTo>
                                <a:lnTo>
                                  <a:pt x="9722"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67" name="Shape 18567"/>
                        <wps:cNvSpPr/>
                        <wps:spPr>
                          <a:xfrm>
                            <a:off x="1009015" y="321294"/>
                            <a:ext cx="8706" cy="6378"/>
                          </a:xfrm>
                          <a:custGeom>
                            <a:avLst/>
                            <a:gdLst/>
                            <a:ahLst/>
                            <a:cxnLst/>
                            <a:rect l="0" t="0" r="0" b="0"/>
                            <a:pathLst>
                              <a:path w="8706" h="6378">
                                <a:moveTo>
                                  <a:pt x="8706" y="0"/>
                                </a:moveTo>
                                <a:lnTo>
                                  <a:pt x="8706" y="3773"/>
                                </a:lnTo>
                                <a:lnTo>
                                  <a:pt x="6274" y="6378"/>
                                </a:lnTo>
                                <a:lnTo>
                                  <a:pt x="0" y="6378"/>
                                </a:lnTo>
                                <a:lnTo>
                                  <a:pt x="8706"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68" name="Shape 18568"/>
                        <wps:cNvSpPr/>
                        <wps:spPr>
                          <a:xfrm>
                            <a:off x="1017721" y="320992"/>
                            <a:ext cx="9722" cy="22314"/>
                          </a:xfrm>
                          <a:custGeom>
                            <a:avLst/>
                            <a:gdLst/>
                            <a:ahLst/>
                            <a:cxnLst/>
                            <a:rect l="0" t="0" r="0" b="0"/>
                            <a:pathLst>
                              <a:path w="9722" h="22314">
                                <a:moveTo>
                                  <a:pt x="413" y="0"/>
                                </a:moveTo>
                                <a:cubicBezTo>
                                  <a:pt x="3651" y="0"/>
                                  <a:pt x="6090" y="1016"/>
                                  <a:pt x="7499" y="2425"/>
                                </a:cubicBezTo>
                                <a:cubicBezTo>
                                  <a:pt x="9328" y="4052"/>
                                  <a:pt x="9328" y="6083"/>
                                  <a:pt x="9328" y="9131"/>
                                </a:cubicBezTo>
                                <a:lnTo>
                                  <a:pt x="9328" y="15608"/>
                                </a:lnTo>
                                <a:cubicBezTo>
                                  <a:pt x="9328" y="16828"/>
                                  <a:pt x="9531" y="19050"/>
                                  <a:pt x="9722" y="22314"/>
                                </a:cubicBezTo>
                                <a:lnTo>
                                  <a:pt x="4261" y="22314"/>
                                </a:lnTo>
                                <a:cubicBezTo>
                                  <a:pt x="4261" y="21501"/>
                                  <a:pt x="4070" y="20485"/>
                                  <a:pt x="4070" y="19279"/>
                                </a:cubicBezTo>
                                <a:lnTo>
                                  <a:pt x="0" y="21423"/>
                                </a:lnTo>
                                <a:lnTo>
                                  <a:pt x="0" y="17636"/>
                                </a:lnTo>
                                <a:lnTo>
                                  <a:pt x="3448" y="12967"/>
                                </a:lnTo>
                                <a:cubicBezTo>
                                  <a:pt x="3448" y="12764"/>
                                  <a:pt x="3448" y="12370"/>
                                  <a:pt x="3448" y="11950"/>
                                </a:cubicBezTo>
                                <a:cubicBezTo>
                                  <a:pt x="3054" y="11950"/>
                                  <a:pt x="2864" y="11950"/>
                                  <a:pt x="2635" y="11950"/>
                                </a:cubicBezTo>
                                <a:lnTo>
                                  <a:pt x="0" y="13535"/>
                                </a:lnTo>
                                <a:lnTo>
                                  <a:pt x="0" y="8779"/>
                                </a:lnTo>
                                <a:lnTo>
                                  <a:pt x="2038" y="8306"/>
                                </a:lnTo>
                                <a:cubicBezTo>
                                  <a:pt x="2432" y="8306"/>
                                  <a:pt x="3054" y="8306"/>
                                  <a:pt x="3448" y="8306"/>
                                </a:cubicBezTo>
                                <a:cubicBezTo>
                                  <a:pt x="3448" y="8115"/>
                                  <a:pt x="3448" y="7696"/>
                                  <a:pt x="3448" y="7493"/>
                                </a:cubicBezTo>
                                <a:cubicBezTo>
                                  <a:pt x="3448" y="4852"/>
                                  <a:pt x="2635" y="3632"/>
                                  <a:pt x="413" y="3632"/>
                                </a:cubicBezTo>
                                <a:lnTo>
                                  <a:pt x="0" y="4075"/>
                                </a:lnTo>
                                <a:lnTo>
                                  <a:pt x="0" y="302"/>
                                </a:lnTo>
                                <a:lnTo>
                                  <a:pt x="413"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69" name="Shape 18569"/>
                        <wps:cNvSpPr/>
                        <wps:spPr>
                          <a:xfrm>
                            <a:off x="1042441" y="321589"/>
                            <a:ext cx="22708" cy="21717"/>
                          </a:xfrm>
                          <a:custGeom>
                            <a:avLst/>
                            <a:gdLst/>
                            <a:ahLst/>
                            <a:cxnLst/>
                            <a:rect l="0" t="0" r="0" b="0"/>
                            <a:pathLst>
                              <a:path w="22708" h="21717">
                                <a:moveTo>
                                  <a:pt x="0" y="0"/>
                                </a:moveTo>
                                <a:lnTo>
                                  <a:pt x="6502" y="0"/>
                                </a:lnTo>
                                <a:lnTo>
                                  <a:pt x="11557" y="14822"/>
                                </a:lnTo>
                                <a:lnTo>
                                  <a:pt x="16827" y="0"/>
                                </a:lnTo>
                                <a:lnTo>
                                  <a:pt x="22708" y="0"/>
                                </a:lnTo>
                                <a:lnTo>
                                  <a:pt x="14999" y="21717"/>
                                </a:lnTo>
                                <a:lnTo>
                                  <a:pt x="7899" y="21717"/>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70" name="Shape 18570"/>
                        <wps:cNvSpPr/>
                        <wps:spPr>
                          <a:xfrm>
                            <a:off x="1080110" y="321384"/>
                            <a:ext cx="9836" cy="22278"/>
                          </a:xfrm>
                          <a:custGeom>
                            <a:avLst/>
                            <a:gdLst/>
                            <a:ahLst/>
                            <a:cxnLst/>
                            <a:rect l="0" t="0" r="0" b="0"/>
                            <a:pathLst>
                              <a:path w="9836" h="22278">
                                <a:moveTo>
                                  <a:pt x="9836" y="0"/>
                                </a:moveTo>
                                <a:lnTo>
                                  <a:pt x="9836" y="3775"/>
                                </a:lnTo>
                                <a:lnTo>
                                  <a:pt x="6083" y="8320"/>
                                </a:lnTo>
                                <a:lnTo>
                                  <a:pt x="9836" y="8320"/>
                                </a:lnTo>
                                <a:lnTo>
                                  <a:pt x="9836" y="12371"/>
                                </a:lnTo>
                                <a:lnTo>
                                  <a:pt x="5880" y="12371"/>
                                </a:lnTo>
                                <a:lnTo>
                                  <a:pt x="9836" y="17927"/>
                                </a:lnTo>
                                <a:lnTo>
                                  <a:pt x="9836" y="22278"/>
                                </a:lnTo>
                                <a:lnTo>
                                  <a:pt x="2613" y="19403"/>
                                </a:lnTo>
                                <a:cubicBezTo>
                                  <a:pt x="914" y="17502"/>
                                  <a:pt x="0" y="14715"/>
                                  <a:pt x="0" y="11165"/>
                                </a:cubicBezTo>
                                <a:cubicBezTo>
                                  <a:pt x="0" y="7513"/>
                                  <a:pt x="914" y="4672"/>
                                  <a:pt x="2667" y="2743"/>
                                </a:cubicBezTo>
                                <a:lnTo>
                                  <a:pt x="9836"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71" name="Shape 18571"/>
                        <wps:cNvSpPr/>
                        <wps:spPr>
                          <a:xfrm>
                            <a:off x="1089946" y="336410"/>
                            <a:ext cx="9417" cy="7289"/>
                          </a:xfrm>
                          <a:custGeom>
                            <a:avLst/>
                            <a:gdLst/>
                            <a:ahLst/>
                            <a:cxnLst/>
                            <a:rect l="0" t="0" r="0" b="0"/>
                            <a:pathLst>
                              <a:path w="9417" h="7289">
                                <a:moveTo>
                                  <a:pt x="3956" y="0"/>
                                </a:moveTo>
                                <a:lnTo>
                                  <a:pt x="9417" y="0"/>
                                </a:lnTo>
                                <a:cubicBezTo>
                                  <a:pt x="9023" y="4648"/>
                                  <a:pt x="5785" y="7289"/>
                                  <a:pt x="95" y="7289"/>
                                </a:cubicBezTo>
                                <a:lnTo>
                                  <a:pt x="0" y="7251"/>
                                </a:lnTo>
                                <a:lnTo>
                                  <a:pt x="0" y="2901"/>
                                </a:lnTo>
                                <a:lnTo>
                                  <a:pt x="95" y="3035"/>
                                </a:lnTo>
                                <a:cubicBezTo>
                                  <a:pt x="2127" y="3035"/>
                                  <a:pt x="3334" y="2222"/>
                                  <a:pt x="3956"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72" name="Shape 18572"/>
                        <wps:cNvSpPr/>
                        <wps:spPr>
                          <a:xfrm>
                            <a:off x="1089946" y="321183"/>
                            <a:ext cx="10027" cy="12573"/>
                          </a:xfrm>
                          <a:custGeom>
                            <a:avLst/>
                            <a:gdLst/>
                            <a:ahLst/>
                            <a:cxnLst/>
                            <a:rect l="0" t="0" r="0" b="0"/>
                            <a:pathLst>
                              <a:path w="10027" h="12573">
                                <a:moveTo>
                                  <a:pt x="527" y="0"/>
                                </a:moveTo>
                                <a:cubicBezTo>
                                  <a:pt x="6598" y="0"/>
                                  <a:pt x="10027" y="3861"/>
                                  <a:pt x="10027" y="11163"/>
                                </a:cubicBezTo>
                                <a:cubicBezTo>
                                  <a:pt x="10027" y="11557"/>
                                  <a:pt x="10027" y="12179"/>
                                  <a:pt x="10027" y="12573"/>
                                </a:cubicBezTo>
                                <a:lnTo>
                                  <a:pt x="0" y="12573"/>
                                </a:lnTo>
                                <a:lnTo>
                                  <a:pt x="0" y="8521"/>
                                </a:lnTo>
                                <a:lnTo>
                                  <a:pt x="3753" y="8521"/>
                                </a:lnTo>
                                <a:cubicBezTo>
                                  <a:pt x="3753" y="5473"/>
                                  <a:pt x="2546" y="3861"/>
                                  <a:pt x="95" y="3861"/>
                                </a:cubicBezTo>
                                <a:lnTo>
                                  <a:pt x="0" y="3977"/>
                                </a:lnTo>
                                <a:lnTo>
                                  <a:pt x="0" y="202"/>
                                </a:lnTo>
                                <a:lnTo>
                                  <a:pt x="527"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73" name="Shape 18573"/>
                        <wps:cNvSpPr/>
                        <wps:spPr>
                          <a:xfrm>
                            <a:off x="1116800" y="321183"/>
                            <a:ext cx="20041" cy="22123"/>
                          </a:xfrm>
                          <a:custGeom>
                            <a:avLst/>
                            <a:gdLst/>
                            <a:ahLst/>
                            <a:cxnLst/>
                            <a:rect l="0" t="0" r="0" b="0"/>
                            <a:pathLst>
                              <a:path w="20041" h="22123">
                                <a:moveTo>
                                  <a:pt x="12941" y="0"/>
                                </a:moveTo>
                                <a:cubicBezTo>
                                  <a:pt x="17806" y="0"/>
                                  <a:pt x="20041" y="2629"/>
                                  <a:pt x="20041" y="8115"/>
                                </a:cubicBezTo>
                                <a:lnTo>
                                  <a:pt x="20041" y="22123"/>
                                </a:lnTo>
                                <a:lnTo>
                                  <a:pt x="13957" y="22123"/>
                                </a:lnTo>
                                <a:lnTo>
                                  <a:pt x="13957" y="8941"/>
                                </a:lnTo>
                                <a:cubicBezTo>
                                  <a:pt x="13957" y="5893"/>
                                  <a:pt x="12941" y="4458"/>
                                  <a:pt x="10325" y="4458"/>
                                </a:cubicBezTo>
                                <a:cubicBezTo>
                                  <a:pt x="8103" y="4458"/>
                                  <a:pt x="6274" y="6096"/>
                                  <a:pt x="6274" y="8712"/>
                                </a:cubicBezTo>
                                <a:lnTo>
                                  <a:pt x="6274" y="22123"/>
                                </a:lnTo>
                                <a:lnTo>
                                  <a:pt x="203" y="22123"/>
                                </a:lnTo>
                                <a:lnTo>
                                  <a:pt x="203" y="4458"/>
                                </a:lnTo>
                                <a:cubicBezTo>
                                  <a:pt x="203" y="3251"/>
                                  <a:pt x="0" y="1842"/>
                                  <a:pt x="0" y="406"/>
                                </a:cubicBezTo>
                                <a:lnTo>
                                  <a:pt x="5855" y="406"/>
                                </a:lnTo>
                                <a:lnTo>
                                  <a:pt x="6083" y="3645"/>
                                </a:lnTo>
                                <a:cubicBezTo>
                                  <a:pt x="7683" y="1016"/>
                                  <a:pt x="9906" y="0"/>
                                  <a:pt x="12941"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74" name="Shape 18574"/>
                        <wps:cNvSpPr/>
                        <wps:spPr>
                          <a:xfrm>
                            <a:off x="511302" y="381336"/>
                            <a:ext cx="9620" cy="14104"/>
                          </a:xfrm>
                          <a:custGeom>
                            <a:avLst/>
                            <a:gdLst/>
                            <a:ahLst/>
                            <a:cxnLst/>
                            <a:rect l="0" t="0" r="0" b="0"/>
                            <a:pathLst>
                              <a:path w="9620" h="14104">
                                <a:moveTo>
                                  <a:pt x="9620" y="0"/>
                                </a:moveTo>
                                <a:lnTo>
                                  <a:pt x="9620" y="4625"/>
                                </a:lnTo>
                                <a:lnTo>
                                  <a:pt x="6071" y="6802"/>
                                </a:lnTo>
                                <a:cubicBezTo>
                                  <a:pt x="6071" y="8414"/>
                                  <a:pt x="7290" y="9659"/>
                                  <a:pt x="9119" y="9659"/>
                                </a:cubicBezTo>
                                <a:lnTo>
                                  <a:pt x="9620" y="8978"/>
                                </a:lnTo>
                                <a:lnTo>
                                  <a:pt x="9620" y="12651"/>
                                </a:lnTo>
                                <a:lnTo>
                                  <a:pt x="6896" y="14104"/>
                                </a:lnTo>
                                <a:cubicBezTo>
                                  <a:pt x="2845" y="14104"/>
                                  <a:pt x="0" y="11259"/>
                                  <a:pt x="0" y="7208"/>
                                </a:cubicBezTo>
                                <a:cubicBezTo>
                                  <a:pt x="0" y="4769"/>
                                  <a:pt x="1013" y="2846"/>
                                  <a:pt x="2986" y="1531"/>
                                </a:cubicBezTo>
                                <a:lnTo>
                                  <a:pt x="962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75" name="Shape 18575"/>
                        <wps:cNvSpPr/>
                        <wps:spPr>
                          <a:xfrm>
                            <a:off x="512318" y="372873"/>
                            <a:ext cx="8604" cy="6336"/>
                          </a:xfrm>
                          <a:custGeom>
                            <a:avLst/>
                            <a:gdLst/>
                            <a:ahLst/>
                            <a:cxnLst/>
                            <a:rect l="0" t="0" r="0" b="0"/>
                            <a:pathLst>
                              <a:path w="8604" h="6336">
                                <a:moveTo>
                                  <a:pt x="8604" y="0"/>
                                </a:moveTo>
                                <a:lnTo>
                                  <a:pt x="8604" y="3791"/>
                                </a:lnTo>
                                <a:lnTo>
                                  <a:pt x="6071" y="6336"/>
                                </a:lnTo>
                                <a:lnTo>
                                  <a:pt x="0" y="6336"/>
                                </a:lnTo>
                                <a:lnTo>
                                  <a:pt x="8604"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76" name="Shape 18576"/>
                        <wps:cNvSpPr/>
                        <wps:spPr>
                          <a:xfrm>
                            <a:off x="520922" y="372504"/>
                            <a:ext cx="9823" cy="22314"/>
                          </a:xfrm>
                          <a:custGeom>
                            <a:avLst/>
                            <a:gdLst/>
                            <a:ahLst/>
                            <a:cxnLst/>
                            <a:rect l="0" t="0" r="0" b="0"/>
                            <a:pathLst>
                              <a:path w="9823" h="22314">
                                <a:moveTo>
                                  <a:pt x="502" y="0"/>
                                </a:moveTo>
                                <a:cubicBezTo>
                                  <a:pt x="3740" y="0"/>
                                  <a:pt x="5963" y="812"/>
                                  <a:pt x="7601" y="2260"/>
                                </a:cubicBezTo>
                                <a:cubicBezTo>
                                  <a:pt x="9430" y="4064"/>
                                  <a:pt x="9430" y="6083"/>
                                  <a:pt x="9430" y="9131"/>
                                </a:cubicBezTo>
                                <a:lnTo>
                                  <a:pt x="9430" y="15634"/>
                                </a:lnTo>
                                <a:cubicBezTo>
                                  <a:pt x="9430" y="16852"/>
                                  <a:pt x="9620" y="19076"/>
                                  <a:pt x="9823" y="22314"/>
                                </a:cubicBezTo>
                                <a:lnTo>
                                  <a:pt x="4362" y="22314"/>
                                </a:lnTo>
                                <a:cubicBezTo>
                                  <a:pt x="4362" y="21527"/>
                                  <a:pt x="4134" y="20510"/>
                                  <a:pt x="4134" y="19279"/>
                                </a:cubicBezTo>
                                <a:lnTo>
                                  <a:pt x="0" y="21483"/>
                                </a:lnTo>
                                <a:lnTo>
                                  <a:pt x="0" y="17810"/>
                                </a:lnTo>
                                <a:lnTo>
                                  <a:pt x="3550" y="12992"/>
                                </a:lnTo>
                                <a:cubicBezTo>
                                  <a:pt x="3550" y="12598"/>
                                  <a:pt x="3550" y="12166"/>
                                  <a:pt x="3347" y="11785"/>
                                </a:cubicBezTo>
                                <a:cubicBezTo>
                                  <a:pt x="3118" y="11785"/>
                                  <a:pt x="2927" y="11785"/>
                                  <a:pt x="2724" y="11785"/>
                                </a:cubicBezTo>
                                <a:lnTo>
                                  <a:pt x="0" y="13457"/>
                                </a:lnTo>
                                <a:lnTo>
                                  <a:pt x="0" y="8832"/>
                                </a:lnTo>
                                <a:lnTo>
                                  <a:pt x="2115" y="8344"/>
                                </a:lnTo>
                                <a:cubicBezTo>
                                  <a:pt x="2534" y="8344"/>
                                  <a:pt x="2927" y="8344"/>
                                  <a:pt x="3550" y="8344"/>
                                </a:cubicBezTo>
                                <a:cubicBezTo>
                                  <a:pt x="3550" y="8115"/>
                                  <a:pt x="3550" y="7721"/>
                                  <a:pt x="3550" y="7518"/>
                                </a:cubicBezTo>
                                <a:cubicBezTo>
                                  <a:pt x="3550" y="4876"/>
                                  <a:pt x="2534" y="3657"/>
                                  <a:pt x="502" y="3657"/>
                                </a:cubicBezTo>
                                <a:lnTo>
                                  <a:pt x="0" y="4161"/>
                                </a:lnTo>
                                <a:lnTo>
                                  <a:pt x="0" y="370"/>
                                </a:lnTo>
                                <a:lnTo>
                                  <a:pt x="502"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77" name="Shape 18577"/>
                        <wps:cNvSpPr/>
                        <wps:spPr>
                          <a:xfrm>
                            <a:off x="553415" y="396265"/>
                            <a:ext cx="9836" cy="7100"/>
                          </a:xfrm>
                          <a:custGeom>
                            <a:avLst/>
                            <a:gdLst/>
                            <a:ahLst/>
                            <a:cxnLst/>
                            <a:rect l="0" t="0" r="0" b="0"/>
                            <a:pathLst>
                              <a:path w="9836" h="7100">
                                <a:moveTo>
                                  <a:pt x="0" y="0"/>
                                </a:moveTo>
                                <a:lnTo>
                                  <a:pt x="6083" y="0"/>
                                </a:lnTo>
                                <a:cubicBezTo>
                                  <a:pt x="6312" y="1829"/>
                                  <a:pt x="7518" y="2845"/>
                                  <a:pt x="9538" y="2845"/>
                                </a:cubicBezTo>
                                <a:lnTo>
                                  <a:pt x="9836" y="2476"/>
                                </a:lnTo>
                                <a:lnTo>
                                  <a:pt x="9836" y="7012"/>
                                </a:lnTo>
                                <a:lnTo>
                                  <a:pt x="9538" y="7100"/>
                                </a:lnTo>
                                <a:cubicBezTo>
                                  <a:pt x="3264" y="7100"/>
                                  <a:pt x="0" y="4445"/>
                                  <a:pt x="0"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78" name="Shape 18578"/>
                        <wps:cNvSpPr/>
                        <wps:spPr>
                          <a:xfrm>
                            <a:off x="552628" y="372732"/>
                            <a:ext cx="10624" cy="21501"/>
                          </a:xfrm>
                          <a:custGeom>
                            <a:avLst/>
                            <a:gdLst/>
                            <a:ahLst/>
                            <a:cxnLst/>
                            <a:rect l="0" t="0" r="0" b="0"/>
                            <a:pathLst>
                              <a:path w="10624" h="21501">
                                <a:moveTo>
                                  <a:pt x="8700" y="0"/>
                                </a:moveTo>
                                <a:lnTo>
                                  <a:pt x="10624" y="993"/>
                                </a:lnTo>
                                <a:lnTo>
                                  <a:pt x="10624" y="4393"/>
                                </a:lnTo>
                                <a:lnTo>
                                  <a:pt x="10528" y="4254"/>
                                </a:lnTo>
                                <a:cubicBezTo>
                                  <a:pt x="7887" y="4254"/>
                                  <a:pt x="6274" y="6477"/>
                                  <a:pt x="6274" y="10731"/>
                                </a:cubicBezTo>
                                <a:cubicBezTo>
                                  <a:pt x="6274" y="14795"/>
                                  <a:pt x="7887" y="17018"/>
                                  <a:pt x="10528" y="17018"/>
                                </a:cubicBezTo>
                                <a:lnTo>
                                  <a:pt x="10624" y="16883"/>
                                </a:lnTo>
                                <a:lnTo>
                                  <a:pt x="10624" y="20468"/>
                                </a:lnTo>
                                <a:lnTo>
                                  <a:pt x="8496" y="21501"/>
                                </a:lnTo>
                                <a:cubicBezTo>
                                  <a:pt x="3632" y="21501"/>
                                  <a:pt x="0" y="17437"/>
                                  <a:pt x="0" y="10731"/>
                                </a:cubicBezTo>
                                <a:cubicBezTo>
                                  <a:pt x="0" y="4051"/>
                                  <a:pt x="3632" y="0"/>
                                  <a:pt x="8700"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79" name="Shape 18579"/>
                        <wps:cNvSpPr/>
                        <wps:spPr>
                          <a:xfrm>
                            <a:off x="563251" y="373126"/>
                            <a:ext cx="10649" cy="30151"/>
                          </a:xfrm>
                          <a:custGeom>
                            <a:avLst/>
                            <a:gdLst/>
                            <a:ahLst/>
                            <a:cxnLst/>
                            <a:rect l="0" t="0" r="0" b="0"/>
                            <a:pathLst>
                              <a:path w="10649" h="30151">
                                <a:moveTo>
                                  <a:pt x="4578" y="0"/>
                                </a:moveTo>
                                <a:lnTo>
                                  <a:pt x="10649" y="0"/>
                                </a:lnTo>
                                <a:cubicBezTo>
                                  <a:pt x="10420" y="1015"/>
                                  <a:pt x="10420" y="2032"/>
                                  <a:pt x="10420" y="3442"/>
                                </a:cubicBezTo>
                                <a:lnTo>
                                  <a:pt x="10420" y="20282"/>
                                </a:lnTo>
                                <a:cubicBezTo>
                                  <a:pt x="10420" y="23737"/>
                                  <a:pt x="9614" y="26226"/>
                                  <a:pt x="7871" y="27851"/>
                                </a:cubicBezTo>
                                <a:lnTo>
                                  <a:pt x="0" y="30151"/>
                                </a:lnTo>
                                <a:lnTo>
                                  <a:pt x="0" y="25615"/>
                                </a:lnTo>
                                <a:lnTo>
                                  <a:pt x="4147" y="20485"/>
                                </a:lnTo>
                                <a:lnTo>
                                  <a:pt x="4147" y="18059"/>
                                </a:lnTo>
                                <a:lnTo>
                                  <a:pt x="0" y="20074"/>
                                </a:lnTo>
                                <a:lnTo>
                                  <a:pt x="0" y="16489"/>
                                </a:lnTo>
                                <a:lnTo>
                                  <a:pt x="4350" y="10337"/>
                                </a:lnTo>
                                <a:lnTo>
                                  <a:pt x="0" y="3999"/>
                                </a:lnTo>
                                <a:lnTo>
                                  <a:pt x="0" y="599"/>
                                </a:lnTo>
                                <a:lnTo>
                                  <a:pt x="4350" y="2845"/>
                                </a:lnTo>
                                <a:lnTo>
                                  <a:pt x="4578"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80" name="Shape 18580"/>
                        <wps:cNvSpPr/>
                        <wps:spPr>
                          <a:xfrm>
                            <a:off x="596773" y="372923"/>
                            <a:ext cx="13170" cy="21895"/>
                          </a:xfrm>
                          <a:custGeom>
                            <a:avLst/>
                            <a:gdLst/>
                            <a:ahLst/>
                            <a:cxnLst/>
                            <a:rect l="0" t="0" r="0" b="0"/>
                            <a:pathLst>
                              <a:path w="13170" h="21895">
                                <a:moveTo>
                                  <a:pt x="12979" y="0"/>
                                </a:moveTo>
                                <a:lnTo>
                                  <a:pt x="13170" y="0"/>
                                </a:lnTo>
                                <a:lnTo>
                                  <a:pt x="13170" y="5664"/>
                                </a:lnTo>
                                <a:cubicBezTo>
                                  <a:pt x="12776" y="5664"/>
                                  <a:pt x="12154" y="5664"/>
                                  <a:pt x="11760" y="5664"/>
                                </a:cubicBezTo>
                                <a:cubicBezTo>
                                  <a:pt x="8522" y="5664"/>
                                  <a:pt x="6502" y="7302"/>
                                  <a:pt x="6502" y="10147"/>
                                </a:cubicBezTo>
                                <a:lnTo>
                                  <a:pt x="6502" y="21895"/>
                                </a:lnTo>
                                <a:lnTo>
                                  <a:pt x="203" y="21895"/>
                                </a:lnTo>
                                <a:lnTo>
                                  <a:pt x="203" y="6908"/>
                                </a:lnTo>
                                <a:cubicBezTo>
                                  <a:pt x="203" y="4457"/>
                                  <a:pt x="0" y="2235"/>
                                  <a:pt x="0" y="203"/>
                                </a:cubicBezTo>
                                <a:lnTo>
                                  <a:pt x="5690" y="203"/>
                                </a:lnTo>
                                <a:lnTo>
                                  <a:pt x="5880" y="4063"/>
                                </a:lnTo>
                                <a:cubicBezTo>
                                  <a:pt x="7087" y="1409"/>
                                  <a:pt x="9538" y="0"/>
                                  <a:pt x="12979"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81" name="Shape 18581"/>
                        <wps:cNvSpPr/>
                        <wps:spPr>
                          <a:xfrm>
                            <a:off x="630199" y="381339"/>
                            <a:ext cx="9627" cy="14101"/>
                          </a:xfrm>
                          <a:custGeom>
                            <a:avLst/>
                            <a:gdLst/>
                            <a:ahLst/>
                            <a:cxnLst/>
                            <a:rect l="0" t="0" r="0" b="0"/>
                            <a:pathLst>
                              <a:path w="9627" h="14101">
                                <a:moveTo>
                                  <a:pt x="9627" y="0"/>
                                </a:moveTo>
                                <a:lnTo>
                                  <a:pt x="9627" y="4625"/>
                                </a:lnTo>
                                <a:lnTo>
                                  <a:pt x="6083" y="6799"/>
                                </a:lnTo>
                                <a:cubicBezTo>
                                  <a:pt x="6083" y="8411"/>
                                  <a:pt x="7290" y="9656"/>
                                  <a:pt x="9119" y="9656"/>
                                </a:cubicBezTo>
                                <a:lnTo>
                                  <a:pt x="9627" y="8966"/>
                                </a:lnTo>
                                <a:lnTo>
                                  <a:pt x="9627" y="12653"/>
                                </a:lnTo>
                                <a:lnTo>
                                  <a:pt x="6896" y="14101"/>
                                </a:lnTo>
                                <a:cubicBezTo>
                                  <a:pt x="2845" y="14101"/>
                                  <a:pt x="0" y="11256"/>
                                  <a:pt x="0" y="7205"/>
                                </a:cubicBezTo>
                                <a:cubicBezTo>
                                  <a:pt x="0" y="4766"/>
                                  <a:pt x="1013" y="2842"/>
                                  <a:pt x="2989" y="1528"/>
                                </a:cubicBezTo>
                                <a:lnTo>
                                  <a:pt x="9627"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82" name="Shape 18582"/>
                        <wps:cNvSpPr/>
                        <wps:spPr>
                          <a:xfrm>
                            <a:off x="631215" y="372877"/>
                            <a:ext cx="8611" cy="6332"/>
                          </a:xfrm>
                          <a:custGeom>
                            <a:avLst/>
                            <a:gdLst/>
                            <a:ahLst/>
                            <a:cxnLst/>
                            <a:rect l="0" t="0" r="0" b="0"/>
                            <a:pathLst>
                              <a:path w="8611" h="6332">
                                <a:moveTo>
                                  <a:pt x="8611" y="0"/>
                                </a:moveTo>
                                <a:lnTo>
                                  <a:pt x="8611" y="3791"/>
                                </a:lnTo>
                                <a:lnTo>
                                  <a:pt x="6071" y="6332"/>
                                </a:lnTo>
                                <a:lnTo>
                                  <a:pt x="0" y="6332"/>
                                </a:lnTo>
                                <a:lnTo>
                                  <a:pt x="8611"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83" name="Shape 18583"/>
                        <wps:cNvSpPr/>
                        <wps:spPr>
                          <a:xfrm>
                            <a:off x="639826" y="372504"/>
                            <a:ext cx="9817" cy="22314"/>
                          </a:xfrm>
                          <a:custGeom>
                            <a:avLst/>
                            <a:gdLst/>
                            <a:ahLst/>
                            <a:cxnLst/>
                            <a:rect l="0" t="0" r="0" b="0"/>
                            <a:pathLst>
                              <a:path w="9817" h="22314">
                                <a:moveTo>
                                  <a:pt x="508" y="0"/>
                                </a:moveTo>
                                <a:cubicBezTo>
                                  <a:pt x="3734" y="0"/>
                                  <a:pt x="5994" y="812"/>
                                  <a:pt x="7594" y="2260"/>
                                </a:cubicBezTo>
                                <a:cubicBezTo>
                                  <a:pt x="9423" y="4064"/>
                                  <a:pt x="9423" y="6083"/>
                                  <a:pt x="9423" y="9131"/>
                                </a:cubicBezTo>
                                <a:lnTo>
                                  <a:pt x="9423" y="15634"/>
                                </a:lnTo>
                                <a:cubicBezTo>
                                  <a:pt x="9423" y="16852"/>
                                  <a:pt x="9614" y="19076"/>
                                  <a:pt x="9817" y="22314"/>
                                </a:cubicBezTo>
                                <a:lnTo>
                                  <a:pt x="4356" y="22314"/>
                                </a:lnTo>
                                <a:cubicBezTo>
                                  <a:pt x="4356" y="21527"/>
                                  <a:pt x="4165" y="20510"/>
                                  <a:pt x="4165" y="19279"/>
                                </a:cubicBezTo>
                                <a:lnTo>
                                  <a:pt x="0" y="21488"/>
                                </a:lnTo>
                                <a:lnTo>
                                  <a:pt x="0" y="17801"/>
                                </a:lnTo>
                                <a:lnTo>
                                  <a:pt x="3543" y="12992"/>
                                </a:lnTo>
                                <a:cubicBezTo>
                                  <a:pt x="3543" y="12598"/>
                                  <a:pt x="3543" y="12166"/>
                                  <a:pt x="3340" y="11785"/>
                                </a:cubicBezTo>
                                <a:cubicBezTo>
                                  <a:pt x="3150" y="11785"/>
                                  <a:pt x="2946" y="11785"/>
                                  <a:pt x="2730" y="11785"/>
                                </a:cubicBezTo>
                                <a:lnTo>
                                  <a:pt x="0" y="13460"/>
                                </a:lnTo>
                                <a:lnTo>
                                  <a:pt x="0" y="8835"/>
                                </a:lnTo>
                                <a:lnTo>
                                  <a:pt x="2134" y="8344"/>
                                </a:lnTo>
                                <a:cubicBezTo>
                                  <a:pt x="2527" y="8344"/>
                                  <a:pt x="2946" y="8344"/>
                                  <a:pt x="3543" y="8344"/>
                                </a:cubicBezTo>
                                <a:cubicBezTo>
                                  <a:pt x="3543" y="8115"/>
                                  <a:pt x="3543" y="7721"/>
                                  <a:pt x="3543" y="7518"/>
                                </a:cubicBezTo>
                                <a:cubicBezTo>
                                  <a:pt x="3543" y="4876"/>
                                  <a:pt x="2527" y="3657"/>
                                  <a:pt x="508" y="3657"/>
                                </a:cubicBezTo>
                                <a:lnTo>
                                  <a:pt x="0" y="4165"/>
                                </a:lnTo>
                                <a:lnTo>
                                  <a:pt x="0" y="374"/>
                                </a:lnTo>
                                <a:lnTo>
                                  <a:pt x="508"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84" name="Shape 18584"/>
                        <wps:cNvSpPr/>
                        <wps:spPr>
                          <a:xfrm>
                            <a:off x="672351" y="372923"/>
                            <a:ext cx="13170" cy="21895"/>
                          </a:xfrm>
                          <a:custGeom>
                            <a:avLst/>
                            <a:gdLst/>
                            <a:ahLst/>
                            <a:cxnLst/>
                            <a:rect l="0" t="0" r="0" b="0"/>
                            <a:pathLst>
                              <a:path w="13170" h="21895">
                                <a:moveTo>
                                  <a:pt x="12967" y="0"/>
                                </a:moveTo>
                                <a:lnTo>
                                  <a:pt x="13170" y="0"/>
                                </a:lnTo>
                                <a:lnTo>
                                  <a:pt x="13170" y="5664"/>
                                </a:lnTo>
                                <a:cubicBezTo>
                                  <a:pt x="12738" y="5664"/>
                                  <a:pt x="12154" y="5664"/>
                                  <a:pt x="11735" y="5664"/>
                                </a:cubicBezTo>
                                <a:cubicBezTo>
                                  <a:pt x="8496" y="5664"/>
                                  <a:pt x="6464" y="7302"/>
                                  <a:pt x="6464" y="10147"/>
                                </a:cubicBezTo>
                                <a:lnTo>
                                  <a:pt x="6464" y="21895"/>
                                </a:lnTo>
                                <a:lnTo>
                                  <a:pt x="190" y="21895"/>
                                </a:lnTo>
                                <a:lnTo>
                                  <a:pt x="190" y="6908"/>
                                </a:lnTo>
                                <a:cubicBezTo>
                                  <a:pt x="190" y="4457"/>
                                  <a:pt x="0" y="2235"/>
                                  <a:pt x="0" y="203"/>
                                </a:cubicBezTo>
                                <a:lnTo>
                                  <a:pt x="5652" y="203"/>
                                </a:lnTo>
                                <a:lnTo>
                                  <a:pt x="5880" y="4063"/>
                                </a:lnTo>
                                <a:cubicBezTo>
                                  <a:pt x="7087" y="1409"/>
                                  <a:pt x="9512" y="0"/>
                                  <a:pt x="12967"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38" name="Shape 73138"/>
                        <wps:cNvSpPr/>
                        <wps:spPr>
                          <a:xfrm>
                            <a:off x="706780" y="373126"/>
                            <a:ext cx="9144" cy="21691"/>
                          </a:xfrm>
                          <a:custGeom>
                            <a:avLst/>
                            <a:gdLst/>
                            <a:ahLst/>
                            <a:cxnLst/>
                            <a:rect l="0" t="0" r="0" b="0"/>
                            <a:pathLst>
                              <a:path w="9144" h="21691">
                                <a:moveTo>
                                  <a:pt x="0" y="0"/>
                                </a:moveTo>
                                <a:lnTo>
                                  <a:pt x="9144" y="0"/>
                                </a:lnTo>
                                <a:lnTo>
                                  <a:pt x="9144" y="21691"/>
                                </a:lnTo>
                                <a:lnTo>
                                  <a:pt x="0" y="21691"/>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39" name="Shape 73139"/>
                        <wps:cNvSpPr/>
                        <wps:spPr>
                          <a:xfrm>
                            <a:off x="706780" y="3637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87" name="Shape 18587"/>
                        <wps:cNvSpPr/>
                        <wps:spPr>
                          <a:xfrm>
                            <a:off x="734720" y="372504"/>
                            <a:ext cx="18656" cy="22745"/>
                          </a:xfrm>
                          <a:custGeom>
                            <a:avLst/>
                            <a:gdLst/>
                            <a:ahLst/>
                            <a:cxnLst/>
                            <a:rect l="0" t="0" r="0" b="0"/>
                            <a:pathLst>
                              <a:path w="18656" h="22745">
                                <a:moveTo>
                                  <a:pt x="9741" y="0"/>
                                </a:moveTo>
                                <a:cubicBezTo>
                                  <a:pt x="14605" y="0"/>
                                  <a:pt x="17640" y="2451"/>
                                  <a:pt x="17640" y="6083"/>
                                </a:cubicBezTo>
                                <a:cubicBezTo>
                                  <a:pt x="17640" y="6312"/>
                                  <a:pt x="17640" y="6312"/>
                                  <a:pt x="17640" y="6312"/>
                                </a:cubicBezTo>
                                <a:lnTo>
                                  <a:pt x="12154" y="6312"/>
                                </a:lnTo>
                                <a:cubicBezTo>
                                  <a:pt x="11963" y="4673"/>
                                  <a:pt x="10947" y="3861"/>
                                  <a:pt x="9119" y="3861"/>
                                </a:cubicBezTo>
                                <a:cubicBezTo>
                                  <a:pt x="7315" y="3861"/>
                                  <a:pt x="6083" y="4673"/>
                                  <a:pt x="6083" y="5893"/>
                                </a:cubicBezTo>
                                <a:cubicBezTo>
                                  <a:pt x="6083" y="7721"/>
                                  <a:pt x="8103" y="7912"/>
                                  <a:pt x="11760" y="8737"/>
                                </a:cubicBezTo>
                                <a:cubicBezTo>
                                  <a:pt x="16434" y="9944"/>
                                  <a:pt x="18656" y="11785"/>
                                  <a:pt x="18656" y="15215"/>
                                </a:cubicBezTo>
                                <a:cubicBezTo>
                                  <a:pt x="18656" y="19279"/>
                                  <a:pt x="14808" y="22745"/>
                                  <a:pt x="9119" y="22745"/>
                                </a:cubicBezTo>
                                <a:cubicBezTo>
                                  <a:pt x="3264" y="22745"/>
                                  <a:pt x="228" y="20294"/>
                                  <a:pt x="0" y="15634"/>
                                </a:cubicBezTo>
                                <a:lnTo>
                                  <a:pt x="5880" y="15634"/>
                                </a:lnTo>
                                <a:cubicBezTo>
                                  <a:pt x="5880" y="17666"/>
                                  <a:pt x="7087" y="18682"/>
                                  <a:pt x="9347" y="18682"/>
                                </a:cubicBezTo>
                                <a:cubicBezTo>
                                  <a:pt x="11366" y="18682"/>
                                  <a:pt x="12573" y="17666"/>
                                  <a:pt x="12573" y="16040"/>
                                </a:cubicBezTo>
                                <a:cubicBezTo>
                                  <a:pt x="12573" y="14008"/>
                                  <a:pt x="10554" y="13805"/>
                                  <a:pt x="7087" y="12992"/>
                                </a:cubicBezTo>
                                <a:cubicBezTo>
                                  <a:pt x="2451" y="11785"/>
                                  <a:pt x="419" y="9944"/>
                                  <a:pt x="419" y="6706"/>
                                </a:cubicBezTo>
                                <a:cubicBezTo>
                                  <a:pt x="419" y="3048"/>
                                  <a:pt x="3861" y="0"/>
                                  <a:pt x="9741"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88" name="Shape 18588"/>
                        <wps:cNvSpPr/>
                        <wps:spPr>
                          <a:xfrm>
                            <a:off x="774027" y="372504"/>
                            <a:ext cx="18428" cy="22745"/>
                          </a:xfrm>
                          <a:custGeom>
                            <a:avLst/>
                            <a:gdLst/>
                            <a:ahLst/>
                            <a:cxnLst/>
                            <a:rect l="0" t="0" r="0" b="0"/>
                            <a:pathLst>
                              <a:path w="18428" h="22745">
                                <a:moveTo>
                                  <a:pt x="9931" y="0"/>
                                </a:moveTo>
                                <a:cubicBezTo>
                                  <a:pt x="14999" y="0"/>
                                  <a:pt x="18237" y="3048"/>
                                  <a:pt x="18428" y="7912"/>
                                </a:cubicBezTo>
                                <a:lnTo>
                                  <a:pt x="12357" y="7912"/>
                                </a:lnTo>
                                <a:cubicBezTo>
                                  <a:pt x="12154" y="5296"/>
                                  <a:pt x="11341" y="4064"/>
                                  <a:pt x="9538" y="4064"/>
                                </a:cubicBezTo>
                                <a:cubicBezTo>
                                  <a:pt x="7518" y="4064"/>
                                  <a:pt x="6502" y="6312"/>
                                  <a:pt x="6502" y="10960"/>
                                </a:cubicBezTo>
                                <a:cubicBezTo>
                                  <a:pt x="6502" y="16040"/>
                                  <a:pt x="7290" y="18262"/>
                                  <a:pt x="9741" y="18262"/>
                                </a:cubicBezTo>
                                <a:cubicBezTo>
                                  <a:pt x="11341" y="18262"/>
                                  <a:pt x="12357" y="16852"/>
                                  <a:pt x="12573" y="14008"/>
                                </a:cubicBezTo>
                                <a:lnTo>
                                  <a:pt x="18428" y="14008"/>
                                </a:lnTo>
                                <a:cubicBezTo>
                                  <a:pt x="18428" y="19494"/>
                                  <a:pt x="15189" y="22745"/>
                                  <a:pt x="9538" y="22745"/>
                                </a:cubicBezTo>
                                <a:cubicBezTo>
                                  <a:pt x="3861" y="22745"/>
                                  <a:pt x="0" y="18491"/>
                                  <a:pt x="0" y="11163"/>
                                </a:cubicBezTo>
                                <a:cubicBezTo>
                                  <a:pt x="0" y="4280"/>
                                  <a:pt x="3861" y="0"/>
                                  <a:pt x="9931"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89" name="Shape 18589"/>
                        <wps:cNvSpPr/>
                        <wps:spPr>
                          <a:xfrm>
                            <a:off x="814146" y="363791"/>
                            <a:ext cx="20066" cy="31027"/>
                          </a:xfrm>
                          <a:custGeom>
                            <a:avLst/>
                            <a:gdLst/>
                            <a:ahLst/>
                            <a:cxnLst/>
                            <a:rect l="0" t="0" r="0" b="0"/>
                            <a:pathLst>
                              <a:path w="20066" h="31027">
                                <a:moveTo>
                                  <a:pt x="0" y="0"/>
                                </a:moveTo>
                                <a:lnTo>
                                  <a:pt x="6274" y="0"/>
                                </a:lnTo>
                                <a:lnTo>
                                  <a:pt x="6274" y="12180"/>
                                </a:lnTo>
                                <a:cubicBezTo>
                                  <a:pt x="7912" y="9729"/>
                                  <a:pt x="9931" y="8713"/>
                                  <a:pt x="12979" y="8713"/>
                                </a:cubicBezTo>
                                <a:cubicBezTo>
                                  <a:pt x="17818" y="8713"/>
                                  <a:pt x="20066" y="11557"/>
                                  <a:pt x="20066" y="17056"/>
                                </a:cubicBezTo>
                                <a:lnTo>
                                  <a:pt x="20066" y="31027"/>
                                </a:lnTo>
                                <a:lnTo>
                                  <a:pt x="13767" y="31027"/>
                                </a:lnTo>
                                <a:lnTo>
                                  <a:pt x="13767" y="17844"/>
                                </a:lnTo>
                                <a:cubicBezTo>
                                  <a:pt x="13767" y="14796"/>
                                  <a:pt x="12751" y="13386"/>
                                  <a:pt x="10135" y="13386"/>
                                </a:cubicBezTo>
                                <a:cubicBezTo>
                                  <a:pt x="7912" y="13386"/>
                                  <a:pt x="6274" y="15025"/>
                                  <a:pt x="6274" y="17641"/>
                                </a:cubicBezTo>
                                <a:lnTo>
                                  <a:pt x="6274" y="31027"/>
                                </a:lnTo>
                                <a:lnTo>
                                  <a:pt x="0" y="31027"/>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90" name="Shape 18590"/>
                        <wps:cNvSpPr/>
                        <wps:spPr>
                          <a:xfrm>
                            <a:off x="856272" y="372701"/>
                            <a:ext cx="10039" cy="22516"/>
                          </a:xfrm>
                          <a:custGeom>
                            <a:avLst/>
                            <a:gdLst/>
                            <a:ahLst/>
                            <a:cxnLst/>
                            <a:rect l="0" t="0" r="0" b="0"/>
                            <a:pathLst>
                              <a:path w="10039" h="22516">
                                <a:moveTo>
                                  <a:pt x="10039" y="0"/>
                                </a:moveTo>
                                <a:lnTo>
                                  <a:pt x="10039" y="3968"/>
                                </a:lnTo>
                                <a:lnTo>
                                  <a:pt x="6299" y="8541"/>
                                </a:lnTo>
                                <a:lnTo>
                                  <a:pt x="10039" y="8541"/>
                                </a:lnTo>
                                <a:lnTo>
                                  <a:pt x="10039" y="12592"/>
                                </a:lnTo>
                                <a:lnTo>
                                  <a:pt x="6071" y="12592"/>
                                </a:lnTo>
                                <a:lnTo>
                                  <a:pt x="10039" y="18178"/>
                                </a:lnTo>
                                <a:lnTo>
                                  <a:pt x="10039" y="22516"/>
                                </a:lnTo>
                                <a:lnTo>
                                  <a:pt x="2708" y="19629"/>
                                </a:lnTo>
                                <a:cubicBezTo>
                                  <a:pt x="962" y="17726"/>
                                  <a:pt x="0" y="14935"/>
                                  <a:pt x="0" y="11385"/>
                                </a:cubicBezTo>
                                <a:cubicBezTo>
                                  <a:pt x="0" y="7734"/>
                                  <a:pt x="962" y="4838"/>
                                  <a:pt x="2761" y="2856"/>
                                </a:cubicBezTo>
                                <a:lnTo>
                                  <a:pt x="10039"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91" name="Shape 18591"/>
                        <wps:cNvSpPr/>
                        <wps:spPr>
                          <a:xfrm>
                            <a:off x="866311" y="387947"/>
                            <a:ext cx="9430" cy="7302"/>
                          </a:xfrm>
                          <a:custGeom>
                            <a:avLst/>
                            <a:gdLst/>
                            <a:ahLst/>
                            <a:cxnLst/>
                            <a:rect l="0" t="0" r="0" b="0"/>
                            <a:pathLst>
                              <a:path w="9430" h="7302">
                                <a:moveTo>
                                  <a:pt x="3740" y="0"/>
                                </a:moveTo>
                                <a:lnTo>
                                  <a:pt x="9430" y="0"/>
                                </a:lnTo>
                                <a:cubicBezTo>
                                  <a:pt x="9011" y="4648"/>
                                  <a:pt x="5569" y="7302"/>
                                  <a:pt x="83" y="7302"/>
                                </a:cubicBezTo>
                                <a:lnTo>
                                  <a:pt x="0" y="7269"/>
                                </a:lnTo>
                                <a:lnTo>
                                  <a:pt x="0" y="2932"/>
                                </a:lnTo>
                                <a:lnTo>
                                  <a:pt x="83" y="3048"/>
                                </a:lnTo>
                                <a:cubicBezTo>
                                  <a:pt x="2115" y="3048"/>
                                  <a:pt x="3347" y="2032"/>
                                  <a:pt x="3740"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92" name="Shape 18592"/>
                        <wps:cNvSpPr/>
                        <wps:spPr>
                          <a:xfrm>
                            <a:off x="866311" y="372504"/>
                            <a:ext cx="10014" cy="12789"/>
                          </a:xfrm>
                          <a:custGeom>
                            <a:avLst/>
                            <a:gdLst/>
                            <a:ahLst/>
                            <a:cxnLst/>
                            <a:rect l="0" t="0" r="0" b="0"/>
                            <a:pathLst>
                              <a:path w="10014" h="12789">
                                <a:moveTo>
                                  <a:pt x="502" y="0"/>
                                </a:moveTo>
                                <a:cubicBezTo>
                                  <a:pt x="6585" y="0"/>
                                  <a:pt x="10014" y="4064"/>
                                  <a:pt x="10014" y="11379"/>
                                </a:cubicBezTo>
                                <a:cubicBezTo>
                                  <a:pt x="10014" y="11785"/>
                                  <a:pt x="10014" y="12166"/>
                                  <a:pt x="10014" y="12789"/>
                                </a:cubicBezTo>
                                <a:lnTo>
                                  <a:pt x="0" y="12789"/>
                                </a:lnTo>
                                <a:lnTo>
                                  <a:pt x="0" y="8737"/>
                                </a:lnTo>
                                <a:lnTo>
                                  <a:pt x="3740" y="8737"/>
                                </a:lnTo>
                                <a:cubicBezTo>
                                  <a:pt x="3550" y="5690"/>
                                  <a:pt x="2343" y="4064"/>
                                  <a:pt x="83" y="4064"/>
                                </a:cubicBezTo>
                                <a:lnTo>
                                  <a:pt x="0" y="4165"/>
                                </a:lnTo>
                                <a:lnTo>
                                  <a:pt x="0" y="197"/>
                                </a:lnTo>
                                <a:lnTo>
                                  <a:pt x="502"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93" name="Shape 18593"/>
                        <wps:cNvSpPr/>
                        <wps:spPr>
                          <a:xfrm>
                            <a:off x="926579" y="372504"/>
                            <a:ext cx="18631" cy="22745"/>
                          </a:xfrm>
                          <a:custGeom>
                            <a:avLst/>
                            <a:gdLst/>
                            <a:ahLst/>
                            <a:cxnLst/>
                            <a:rect l="0" t="0" r="0" b="0"/>
                            <a:pathLst>
                              <a:path w="18631" h="22745">
                                <a:moveTo>
                                  <a:pt x="9512" y="0"/>
                                </a:moveTo>
                                <a:cubicBezTo>
                                  <a:pt x="14580" y="0"/>
                                  <a:pt x="17615" y="2451"/>
                                  <a:pt x="17615" y="6083"/>
                                </a:cubicBezTo>
                                <a:cubicBezTo>
                                  <a:pt x="17615" y="6312"/>
                                  <a:pt x="17615" y="6312"/>
                                  <a:pt x="17615" y="6312"/>
                                </a:cubicBezTo>
                                <a:lnTo>
                                  <a:pt x="12154" y="6312"/>
                                </a:lnTo>
                                <a:cubicBezTo>
                                  <a:pt x="11951" y="4673"/>
                                  <a:pt x="10947" y="3861"/>
                                  <a:pt x="9119" y="3861"/>
                                </a:cubicBezTo>
                                <a:cubicBezTo>
                                  <a:pt x="7087" y="3861"/>
                                  <a:pt x="6083" y="4673"/>
                                  <a:pt x="6083" y="5893"/>
                                </a:cubicBezTo>
                                <a:cubicBezTo>
                                  <a:pt x="6083" y="7721"/>
                                  <a:pt x="8103" y="7912"/>
                                  <a:pt x="11735" y="8737"/>
                                </a:cubicBezTo>
                                <a:cubicBezTo>
                                  <a:pt x="16396" y="9944"/>
                                  <a:pt x="18631" y="11785"/>
                                  <a:pt x="18631" y="15215"/>
                                </a:cubicBezTo>
                                <a:cubicBezTo>
                                  <a:pt x="18631" y="19279"/>
                                  <a:pt x="14770" y="22745"/>
                                  <a:pt x="9119" y="22745"/>
                                </a:cubicBezTo>
                                <a:cubicBezTo>
                                  <a:pt x="3239" y="22745"/>
                                  <a:pt x="0" y="20294"/>
                                  <a:pt x="0" y="15634"/>
                                </a:cubicBezTo>
                                <a:lnTo>
                                  <a:pt x="5880" y="15634"/>
                                </a:lnTo>
                                <a:cubicBezTo>
                                  <a:pt x="5880" y="17666"/>
                                  <a:pt x="7087" y="18682"/>
                                  <a:pt x="9309" y="18682"/>
                                </a:cubicBezTo>
                                <a:cubicBezTo>
                                  <a:pt x="11341" y="18682"/>
                                  <a:pt x="12548" y="17666"/>
                                  <a:pt x="12548" y="16040"/>
                                </a:cubicBezTo>
                                <a:cubicBezTo>
                                  <a:pt x="12548" y="14008"/>
                                  <a:pt x="10528" y="13805"/>
                                  <a:pt x="7087" y="12992"/>
                                </a:cubicBezTo>
                                <a:cubicBezTo>
                                  <a:pt x="2413" y="11785"/>
                                  <a:pt x="394" y="9944"/>
                                  <a:pt x="394" y="6706"/>
                                </a:cubicBezTo>
                                <a:cubicBezTo>
                                  <a:pt x="394" y="3048"/>
                                  <a:pt x="3848" y="0"/>
                                  <a:pt x="9512"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94" name="Shape 18594"/>
                        <wps:cNvSpPr/>
                        <wps:spPr>
                          <a:xfrm>
                            <a:off x="966076" y="372705"/>
                            <a:ext cx="9823" cy="22501"/>
                          </a:xfrm>
                          <a:custGeom>
                            <a:avLst/>
                            <a:gdLst/>
                            <a:ahLst/>
                            <a:cxnLst/>
                            <a:rect l="0" t="0" r="0" b="0"/>
                            <a:pathLst>
                              <a:path w="9823" h="22501">
                                <a:moveTo>
                                  <a:pt x="9823" y="0"/>
                                </a:moveTo>
                                <a:lnTo>
                                  <a:pt x="9823" y="3994"/>
                                </a:lnTo>
                                <a:lnTo>
                                  <a:pt x="6083" y="8536"/>
                                </a:lnTo>
                                <a:lnTo>
                                  <a:pt x="9823" y="8536"/>
                                </a:lnTo>
                                <a:lnTo>
                                  <a:pt x="9823" y="12588"/>
                                </a:lnTo>
                                <a:lnTo>
                                  <a:pt x="5880" y="12588"/>
                                </a:lnTo>
                                <a:lnTo>
                                  <a:pt x="9823" y="18138"/>
                                </a:lnTo>
                                <a:lnTo>
                                  <a:pt x="9823" y="22501"/>
                                </a:lnTo>
                                <a:lnTo>
                                  <a:pt x="2604" y="19624"/>
                                </a:lnTo>
                                <a:cubicBezTo>
                                  <a:pt x="908" y="17721"/>
                                  <a:pt x="0" y="14930"/>
                                  <a:pt x="0" y="11381"/>
                                </a:cubicBezTo>
                                <a:cubicBezTo>
                                  <a:pt x="0" y="7729"/>
                                  <a:pt x="965" y="4834"/>
                                  <a:pt x="2738" y="2851"/>
                                </a:cubicBezTo>
                                <a:lnTo>
                                  <a:pt x="9823"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95" name="Shape 18595"/>
                        <wps:cNvSpPr/>
                        <wps:spPr>
                          <a:xfrm>
                            <a:off x="975900" y="387947"/>
                            <a:ext cx="9430" cy="7302"/>
                          </a:xfrm>
                          <a:custGeom>
                            <a:avLst/>
                            <a:gdLst/>
                            <a:ahLst/>
                            <a:cxnLst/>
                            <a:rect l="0" t="0" r="0" b="0"/>
                            <a:pathLst>
                              <a:path w="9430" h="7302">
                                <a:moveTo>
                                  <a:pt x="3943" y="0"/>
                                </a:moveTo>
                                <a:lnTo>
                                  <a:pt x="9430" y="0"/>
                                </a:lnTo>
                                <a:cubicBezTo>
                                  <a:pt x="8998" y="4648"/>
                                  <a:pt x="5772" y="7302"/>
                                  <a:pt x="108" y="7302"/>
                                </a:cubicBezTo>
                                <a:lnTo>
                                  <a:pt x="0" y="7259"/>
                                </a:lnTo>
                                <a:lnTo>
                                  <a:pt x="0" y="2896"/>
                                </a:lnTo>
                                <a:lnTo>
                                  <a:pt x="108" y="3048"/>
                                </a:lnTo>
                                <a:cubicBezTo>
                                  <a:pt x="2140" y="3048"/>
                                  <a:pt x="3347" y="2032"/>
                                  <a:pt x="3943"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96" name="Shape 18596"/>
                        <wps:cNvSpPr/>
                        <wps:spPr>
                          <a:xfrm>
                            <a:off x="975900" y="372504"/>
                            <a:ext cx="10243" cy="12789"/>
                          </a:xfrm>
                          <a:custGeom>
                            <a:avLst/>
                            <a:gdLst/>
                            <a:ahLst/>
                            <a:cxnLst/>
                            <a:rect l="0" t="0" r="0" b="0"/>
                            <a:pathLst>
                              <a:path w="10243" h="12789">
                                <a:moveTo>
                                  <a:pt x="502" y="0"/>
                                </a:moveTo>
                                <a:cubicBezTo>
                                  <a:pt x="6585" y="0"/>
                                  <a:pt x="10243" y="4064"/>
                                  <a:pt x="10243" y="11379"/>
                                </a:cubicBezTo>
                                <a:cubicBezTo>
                                  <a:pt x="10243" y="11785"/>
                                  <a:pt x="10243" y="12166"/>
                                  <a:pt x="10014" y="12789"/>
                                </a:cubicBezTo>
                                <a:lnTo>
                                  <a:pt x="0" y="12789"/>
                                </a:lnTo>
                                <a:lnTo>
                                  <a:pt x="0" y="8737"/>
                                </a:lnTo>
                                <a:lnTo>
                                  <a:pt x="3740" y="8737"/>
                                </a:lnTo>
                                <a:cubicBezTo>
                                  <a:pt x="3740" y="5690"/>
                                  <a:pt x="2534" y="4064"/>
                                  <a:pt x="108" y="4064"/>
                                </a:cubicBezTo>
                                <a:lnTo>
                                  <a:pt x="0" y="4195"/>
                                </a:lnTo>
                                <a:lnTo>
                                  <a:pt x="0" y="202"/>
                                </a:lnTo>
                                <a:lnTo>
                                  <a:pt x="502"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97" name="Shape 18597"/>
                        <wps:cNvSpPr/>
                        <wps:spPr>
                          <a:xfrm>
                            <a:off x="1006983" y="372504"/>
                            <a:ext cx="18656" cy="22745"/>
                          </a:xfrm>
                          <a:custGeom>
                            <a:avLst/>
                            <a:gdLst/>
                            <a:ahLst/>
                            <a:cxnLst/>
                            <a:rect l="0" t="0" r="0" b="0"/>
                            <a:pathLst>
                              <a:path w="18656" h="22745">
                                <a:moveTo>
                                  <a:pt x="10135" y="0"/>
                                </a:moveTo>
                                <a:cubicBezTo>
                                  <a:pt x="15202" y="0"/>
                                  <a:pt x="18441" y="3048"/>
                                  <a:pt x="18656" y="7912"/>
                                </a:cubicBezTo>
                                <a:lnTo>
                                  <a:pt x="12586" y="7912"/>
                                </a:lnTo>
                                <a:cubicBezTo>
                                  <a:pt x="12357" y="5296"/>
                                  <a:pt x="11570" y="4064"/>
                                  <a:pt x="9741" y="4064"/>
                                </a:cubicBezTo>
                                <a:cubicBezTo>
                                  <a:pt x="7519" y="4064"/>
                                  <a:pt x="6706" y="6312"/>
                                  <a:pt x="6706" y="10960"/>
                                </a:cubicBezTo>
                                <a:cubicBezTo>
                                  <a:pt x="6706" y="16040"/>
                                  <a:pt x="7519" y="18262"/>
                                  <a:pt x="9944" y="18262"/>
                                </a:cubicBezTo>
                                <a:cubicBezTo>
                                  <a:pt x="11570" y="18262"/>
                                  <a:pt x="12586" y="16852"/>
                                  <a:pt x="12776" y="14008"/>
                                </a:cubicBezTo>
                                <a:lnTo>
                                  <a:pt x="18656" y="14008"/>
                                </a:lnTo>
                                <a:cubicBezTo>
                                  <a:pt x="18656" y="19494"/>
                                  <a:pt x="15392" y="22745"/>
                                  <a:pt x="9741" y="22745"/>
                                </a:cubicBezTo>
                                <a:cubicBezTo>
                                  <a:pt x="3861" y="22745"/>
                                  <a:pt x="0" y="18491"/>
                                  <a:pt x="0" y="11163"/>
                                </a:cubicBezTo>
                                <a:cubicBezTo>
                                  <a:pt x="0" y="4280"/>
                                  <a:pt x="3861" y="0"/>
                                  <a:pt x="10135"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98" name="Shape 18598"/>
                        <wps:cNvSpPr/>
                        <wps:spPr>
                          <a:xfrm>
                            <a:off x="1044664" y="366636"/>
                            <a:ext cx="15189" cy="28613"/>
                          </a:xfrm>
                          <a:custGeom>
                            <a:avLst/>
                            <a:gdLst/>
                            <a:ahLst/>
                            <a:cxnLst/>
                            <a:rect l="0" t="0" r="0" b="0"/>
                            <a:pathLst>
                              <a:path w="15189" h="28613">
                                <a:moveTo>
                                  <a:pt x="10351" y="0"/>
                                </a:moveTo>
                                <a:lnTo>
                                  <a:pt x="10351" y="6490"/>
                                </a:lnTo>
                                <a:lnTo>
                                  <a:pt x="15189" y="6490"/>
                                </a:lnTo>
                                <a:lnTo>
                                  <a:pt x="15189" y="10744"/>
                                </a:lnTo>
                                <a:lnTo>
                                  <a:pt x="10122" y="10744"/>
                                </a:lnTo>
                                <a:lnTo>
                                  <a:pt x="10122" y="21311"/>
                                </a:lnTo>
                                <a:cubicBezTo>
                                  <a:pt x="10122" y="22911"/>
                                  <a:pt x="11138" y="23737"/>
                                  <a:pt x="12573" y="23737"/>
                                </a:cubicBezTo>
                                <a:cubicBezTo>
                                  <a:pt x="13386" y="23737"/>
                                  <a:pt x="14173" y="23737"/>
                                  <a:pt x="15189" y="23533"/>
                                </a:cubicBezTo>
                                <a:lnTo>
                                  <a:pt x="15189" y="27991"/>
                                </a:lnTo>
                                <a:cubicBezTo>
                                  <a:pt x="13386" y="28410"/>
                                  <a:pt x="11557" y="28613"/>
                                  <a:pt x="9728" y="28613"/>
                                </a:cubicBezTo>
                                <a:cubicBezTo>
                                  <a:pt x="5677" y="28613"/>
                                  <a:pt x="4051" y="26581"/>
                                  <a:pt x="4051" y="22517"/>
                                </a:cubicBezTo>
                                <a:lnTo>
                                  <a:pt x="4051" y="10744"/>
                                </a:lnTo>
                                <a:lnTo>
                                  <a:pt x="0" y="10744"/>
                                </a:lnTo>
                                <a:lnTo>
                                  <a:pt x="0" y="6490"/>
                                </a:lnTo>
                                <a:lnTo>
                                  <a:pt x="4051" y="6490"/>
                                </a:lnTo>
                                <a:lnTo>
                                  <a:pt x="4051" y="2236"/>
                                </a:lnTo>
                                <a:lnTo>
                                  <a:pt x="10351"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599" name="Shape 18599"/>
                        <wps:cNvSpPr/>
                        <wps:spPr>
                          <a:xfrm>
                            <a:off x="1080541" y="372548"/>
                            <a:ext cx="11024" cy="22657"/>
                          </a:xfrm>
                          <a:custGeom>
                            <a:avLst/>
                            <a:gdLst/>
                            <a:ahLst/>
                            <a:cxnLst/>
                            <a:rect l="0" t="0" r="0" b="0"/>
                            <a:pathLst>
                              <a:path w="11024" h="22657">
                                <a:moveTo>
                                  <a:pt x="11024" y="0"/>
                                </a:moveTo>
                                <a:lnTo>
                                  <a:pt x="11024" y="4402"/>
                                </a:lnTo>
                                <a:lnTo>
                                  <a:pt x="6274" y="11335"/>
                                </a:lnTo>
                                <a:lnTo>
                                  <a:pt x="11024" y="18280"/>
                                </a:lnTo>
                                <a:lnTo>
                                  <a:pt x="11024" y="22657"/>
                                </a:lnTo>
                                <a:lnTo>
                                  <a:pt x="3059" y="19599"/>
                                </a:lnTo>
                                <a:cubicBezTo>
                                  <a:pt x="1111" y="17618"/>
                                  <a:pt x="0" y="14777"/>
                                  <a:pt x="0" y="11335"/>
                                </a:cubicBezTo>
                                <a:cubicBezTo>
                                  <a:pt x="0" y="7886"/>
                                  <a:pt x="1111" y="5042"/>
                                  <a:pt x="3059" y="3060"/>
                                </a:cubicBezTo>
                                <a:lnTo>
                                  <a:pt x="11024"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00" name="Shape 18600"/>
                        <wps:cNvSpPr/>
                        <wps:spPr>
                          <a:xfrm>
                            <a:off x="1091565" y="372504"/>
                            <a:ext cx="11252" cy="22745"/>
                          </a:xfrm>
                          <a:custGeom>
                            <a:avLst/>
                            <a:gdLst/>
                            <a:ahLst/>
                            <a:cxnLst/>
                            <a:rect l="0" t="0" r="0" b="0"/>
                            <a:pathLst>
                              <a:path w="11252" h="22745">
                                <a:moveTo>
                                  <a:pt x="114" y="0"/>
                                </a:moveTo>
                                <a:cubicBezTo>
                                  <a:pt x="6782" y="0"/>
                                  <a:pt x="11252" y="4483"/>
                                  <a:pt x="11252" y="11379"/>
                                </a:cubicBezTo>
                                <a:cubicBezTo>
                                  <a:pt x="11252" y="18262"/>
                                  <a:pt x="6782" y="22745"/>
                                  <a:pt x="114" y="22745"/>
                                </a:cubicBezTo>
                                <a:lnTo>
                                  <a:pt x="0" y="22701"/>
                                </a:lnTo>
                                <a:lnTo>
                                  <a:pt x="0" y="18324"/>
                                </a:lnTo>
                                <a:lnTo>
                                  <a:pt x="114" y="18491"/>
                                </a:lnTo>
                                <a:cubicBezTo>
                                  <a:pt x="3149" y="18491"/>
                                  <a:pt x="4750" y="16040"/>
                                  <a:pt x="4750" y="11379"/>
                                </a:cubicBezTo>
                                <a:cubicBezTo>
                                  <a:pt x="4750" y="6706"/>
                                  <a:pt x="3149" y="4280"/>
                                  <a:pt x="114" y="4280"/>
                                </a:cubicBezTo>
                                <a:lnTo>
                                  <a:pt x="0" y="4446"/>
                                </a:lnTo>
                                <a:lnTo>
                                  <a:pt x="0" y="44"/>
                                </a:lnTo>
                                <a:lnTo>
                                  <a:pt x="114"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01" name="Shape 18601"/>
                        <wps:cNvSpPr/>
                        <wps:spPr>
                          <a:xfrm>
                            <a:off x="1124903" y="372923"/>
                            <a:ext cx="13170" cy="21895"/>
                          </a:xfrm>
                          <a:custGeom>
                            <a:avLst/>
                            <a:gdLst/>
                            <a:ahLst/>
                            <a:cxnLst/>
                            <a:rect l="0" t="0" r="0" b="0"/>
                            <a:pathLst>
                              <a:path w="13170" h="21895">
                                <a:moveTo>
                                  <a:pt x="12941" y="0"/>
                                </a:moveTo>
                                <a:lnTo>
                                  <a:pt x="13170" y="0"/>
                                </a:lnTo>
                                <a:lnTo>
                                  <a:pt x="13170" y="5664"/>
                                </a:lnTo>
                                <a:cubicBezTo>
                                  <a:pt x="12751" y="5664"/>
                                  <a:pt x="12154" y="5664"/>
                                  <a:pt x="11735" y="5664"/>
                                </a:cubicBezTo>
                                <a:cubicBezTo>
                                  <a:pt x="8496" y="5664"/>
                                  <a:pt x="6477" y="7302"/>
                                  <a:pt x="6477" y="10147"/>
                                </a:cubicBezTo>
                                <a:lnTo>
                                  <a:pt x="6477" y="21895"/>
                                </a:lnTo>
                                <a:lnTo>
                                  <a:pt x="203" y="21895"/>
                                </a:lnTo>
                                <a:lnTo>
                                  <a:pt x="203" y="6908"/>
                                </a:lnTo>
                                <a:cubicBezTo>
                                  <a:pt x="203" y="4457"/>
                                  <a:pt x="0" y="2235"/>
                                  <a:pt x="0" y="203"/>
                                </a:cubicBezTo>
                                <a:lnTo>
                                  <a:pt x="5652" y="203"/>
                                </a:lnTo>
                                <a:lnTo>
                                  <a:pt x="5855" y="4063"/>
                                </a:lnTo>
                                <a:cubicBezTo>
                                  <a:pt x="7087" y="1409"/>
                                  <a:pt x="9512" y="0"/>
                                  <a:pt x="12941"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02" name="Shape 18602"/>
                        <wps:cNvSpPr/>
                        <wps:spPr>
                          <a:xfrm>
                            <a:off x="0" y="208166"/>
                            <a:ext cx="439776" cy="204915"/>
                          </a:xfrm>
                          <a:custGeom>
                            <a:avLst/>
                            <a:gdLst/>
                            <a:ahLst/>
                            <a:cxnLst/>
                            <a:rect l="0" t="0" r="0" b="0"/>
                            <a:pathLst>
                              <a:path w="439776" h="204915">
                                <a:moveTo>
                                  <a:pt x="276111" y="0"/>
                                </a:moveTo>
                                <a:lnTo>
                                  <a:pt x="439776" y="62497"/>
                                </a:lnTo>
                                <a:cubicBezTo>
                                  <a:pt x="370091" y="66751"/>
                                  <a:pt x="321081" y="106121"/>
                                  <a:pt x="294551" y="129451"/>
                                </a:cubicBezTo>
                                <a:cubicBezTo>
                                  <a:pt x="247752" y="170650"/>
                                  <a:pt x="204991" y="192151"/>
                                  <a:pt x="156604" y="204915"/>
                                </a:cubicBezTo>
                                <a:lnTo>
                                  <a:pt x="0" y="129451"/>
                                </a:lnTo>
                                <a:cubicBezTo>
                                  <a:pt x="48412" y="116662"/>
                                  <a:pt x="93993" y="115252"/>
                                  <a:pt x="133896" y="76695"/>
                                </a:cubicBezTo>
                                <a:cubicBezTo>
                                  <a:pt x="159220" y="52159"/>
                                  <a:pt x="197904" y="4280"/>
                                  <a:pt x="276111" y="0"/>
                                </a:cubicBezTo>
                                <a:close/>
                              </a:path>
                            </a:pathLst>
                          </a:custGeom>
                          <a:ln w="0" cap="flat">
                            <a:miter lim="12700000"/>
                          </a:ln>
                        </wps:spPr>
                        <wps:style>
                          <a:lnRef idx="0">
                            <a:srgbClr val="000000">
                              <a:alpha val="0"/>
                            </a:srgbClr>
                          </a:lnRef>
                          <a:fillRef idx="1">
                            <a:srgbClr val="ACACAC"/>
                          </a:fillRef>
                          <a:effectRef idx="0">
                            <a:scrgbClr r="0" g="0" b="0"/>
                          </a:effectRef>
                          <a:fontRef idx="none"/>
                        </wps:style>
                        <wps:bodyPr/>
                      </wps:wsp>
                      <wps:wsp>
                        <wps:cNvPr id="18603" name="Shape 18603"/>
                        <wps:cNvSpPr/>
                        <wps:spPr>
                          <a:xfrm>
                            <a:off x="58344" y="98399"/>
                            <a:ext cx="439788" cy="204927"/>
                          </a:xfrm>
                          <a:custGeom>
                            <a:avLst/>
                            <a:gdLst/>
                            <a:ahLst/>
                            <a:cxnLst/>
                            <a:rect l="0" t="0" r="0" b="0"/>
                            <a:pathLst>
                              <a:path w="439788" h="204927">
                                <a:moveTo>
                                  <a:pt x="283185" y="0"/>
                                </a:moveTo>
                                <a:lnTo>
                                  <a:pt x="439788" y="75488"/>
                                </a:lnTo>
                                <a:cubicBezTo>
                                  <a:pt x="391363" y="88265"/>
                                  <a:pt x="345783" y="89700"/>
                                  <a:pt x="306095" y="128244"/>
                                </a:cubicBezTo>
                                <a:cubicBezTo>
                                  <a:pt x="280772" y="152362"/>
                                  <a:pt x="241859" y="200672"/>
                                  <a:pt x="163665" y="204927"/>
                                </a:cubicBezTo>
                                <a:lnTo>
                                  <a:pt x="0" y="142227"/>
                                </a:lnTo>
                                <a:cubicBezTo>
                                  <a:pt x="69888" y="137972"/>
                                  <a:pt x="118910" y="98603"/>
                                  <a:pt x="145237" y="75488"/>
                                </a:cubicBezTo>
                                <a:cubicBezTo>
                                  <a:pt x="192227" y="34099"/>
                                  <a:pt x="234772" y="12789"/>
                                  <a:pt x="283185" y="0"/>
                                </a:cubicBezTo>
                                <a:close/>
                              </a:path>
                            </a:pathLst>
                          </a:custGeom>
                          <a:ln w="0" cap="flat">
                            <a:miter lim="12700000"/>
                          </a:ln>
                        </wps:spPr>
                        <wps:style>
                          <a:lnRef idx="0">
                            <a:srgbClr val="000000">
                              <a:alpha val="0"/>
                            </a:srgbClr>
                          </a:lnRef>
                          <a:fillRef idx="1">
                            <a:srgbClr val="BFBFBF"/>
                          </a:fillRef>
                          <a:effectRef idx="0">
                            <a:scrgbClr r="0" g="0" b="0"/>
                          </a:effectRef>
                          <a:fontRef idx="none"/>
                        </wps:style>
                        <wps:bodyPr/>
                      </wps:wsp>
                      <wps:wsp>
                        <wps:cNvPr id="18604" name="Shape 18604"/>
                        <wps:cNvSpPr/>
                        <wps:spPr>
                          <a:xfrm>
                            <a:off x="206426" y="169603"/>
                            <a:ext cx="3986" cy="2850"/>
                          </a:xfrm>
                          <a:custGeom>
                            <a:avLst/>
                            <a:gdLst/>
                            <a:ahLst/>
                            <a:cxnLst/>
                            <a:rect l="0" t="0" r="0" b="0"/>
                            <a:pathLst>
                              <a:path w="3986" h="2850">
                                <a:moveTo>
                                  <a:pt x="2990" y="712"/>
                                </a:moveTo>
                                <a:cubicBezTo>
                                  <a:pt x="2657" y="950"/>
                                  <a:pt x="1772" y="1584"/>
                                  <a:pt x="0" y="2850"/>
                                </a:cubicBezTo>
                                <a:cubicBezTo>
                                  <a:pt x="0" y="2850"/>
                                  <a:pt x="3986" y="0"/>
                                  <a:pt x="2990" y="712"/>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05" name="Shape 18605"/>
                        <wps:cNvSpPr/>
                        <wps:spPr>
                          <a:xfrm>
                            <a:off x="177864" y="131876"/>
                            <a:ext cx="281775" cy="120129"/>
                          </a:xfrm>
                          <a:custGeom>
                            <a:avLst/>
                            <a:gdLst/>
                            <a:ahLst/>
                            <a:cxnLst/>
                            <a:rect l="0" t="0" r="0" b="0"/>
                            <a:pathLst>
                              <a:path w="281775" h="120129">
                                <a:moveTo>
                                  <a:pt x="232740" y="0"/>
                                </a:moveTo>
                                <a:lnTo>
                                  <a:pt x="281775" y="23533"/>
                                </a:lnTo>
                                <a:cubicBezTo>
                                  <a:pt x="238430" y="27001"/>
                                  <a:pt x="216332" y="39763"/>
                                  <a:pt x="188595" y="55600"/>
                                </a:cubicBezTo>
                                <a:cubicBezTo>
                                  <a:pt x="160820" y="71209"/>
                                  <a:pt x="145237" y="93332"/>
                                  <a:pt x="113843" y="120129"/>
                                </a:cubicBezTo>
                                <a:lnTo>
                                  <a:pt x="0" y="63322"/>
                                </a:lnTo>
                                <a:cubicBezTo>
                                  <a:pt x="5067" y="58445"/>
                                  <a:pt x="21476" y="45657"/>
                                  <a:pt x="28562" y="40577"/>
                                </a:cubicBezTo>
                                <a:lnTo>
                                  <a:pt x="96812" y="73241"/>
                                </a:lnTo>
                                <a:cubicBezTo>
                                  <a:pt x="174422" y="52756"/>
                                  <a:pt x="219989" y="11354"/>
                                  <a:pt x="232740"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06" name="Shape 18606"/>
                        <wps:cNvSpPr/>
                        <wps:spPr>
                          <a:xfrm>
                            <a:off x="118110" y="0"/>
                            <a:ext cx="439788" cy="205118"/>
                          </a:xfrm>
                          <a:custGeom>
                            <a:avLst/>
                            <a:gdLst/>
                            <a:ahLst/>
                            <a:cxnLst/>
                            <a:rect l="0" t="0" r="0" b="0"/>
                            <a:pathLst>
                              <a:path w="439788" h="205118">
                                <a:moveTo>
                                  <a:pt x="276085" y="0"/>
                                </a:moveTo>
                                <a:lnTo>
                                  <a:pt x="439788" y="62700"/>
                                </a:lnTo>
                                <a:cubicBezTo>
                                  <a:pt x="370091" y="66954"/>
                                  <a:pt x="321081" y="106514"/>
                                  <a:pt x="294513" y="129654"/>
                                </a:cubicBezTo>
                                <a:cubicBezTo>
                                  <a:pt x="247726" y="171043"/>
                                  <a:pt x="204991" y="192354"/>
                                  <a:pt x="156566" y="205118"/>
                                </a:cubicBezTo>
                                <a:lnTo>
                                  <a:pt x="0" y="129654"/>
                                </a:lnTo>
                                <a:cubicBezTo>
                                  <a:pt x="48387" y="116853"/>
                                  <a:pt x="93967" y="115455"/>
                                  <a:pt x="133896" y="76898"/>
                                </a:cubicBezTo>
                                <a:cubicBezTo>
                                  <a:pt x="159220" y="52552"/>
                                  <a:pt x="197904" y="4254"/>
                                  <a:pt x="276085" y="0"/>
                                </a:cubicBezTo>
                                <a:close/>
                              </a:path>
                            </a:pathLst>
                          </a:custGeom>
                          <a:ln w="0" cap="flat">
                            <a:miter lim="12700000"/>
                          </a:ln>
                        </wps:spPr>
                        <wps:style>
                          <a:lnRef idx="0">
                            <a:srgbClr val="000000">
                              <a:alpha val="0"/>
                            </a:srgbClr>
                          </a:lnRef>
                          <a:fillRef idx="1">
                            <a:srgbClr val="D3D2D2"/>
                          </a:fillRef>
                          <a:effectRef idx="0">
                            <a:scrgbClr r="0" g="0" b="0"/>
                          </a:effectRef>
                          <a:fontRef idx="none"/>
                        </wps:style>
                        <wps:bodyPr/>
                      </wps:wsp>
                      <wps:wsp>
                        <wps:cNvPr id="18607" name="Shape 18607"/>
                        <wps:cNvSpPr/>
                        <wps:spPr>
                          <a:xfrm>
                            <a:off x="113830" y="237807"/>
                            <a:ext cx="289687" cy="111595"/>
                          </a:xfrm>
                          <a:custGeom>
                            <a:avLst/>
                            <a:gdLst/>
                            <a:ahLst/>
                            <a:cxnLst/>
                            <a:rect l="0" t="0" r="0" b="0"/>
                            <a:pathLst>
                              <a:path w="289687" h="111595">
                                <a:moveTo>
                                  <a:pt x="239852" y="0"/>
                                </a:moveTo>
                                <a:lnTo>
                                  <a:pt x="252006" y="4051"/>
                                </a:lnTo>
                                <a:lnTo>
                                  <a:pt x="289687" y="18453"/>
                                </a:lnTo>
                                <a:cubicBezTo>
                                  <a:pt x="220015" y="22707"/>
                                  <a:pt x="188620" y="55791"/>
                                  <a:pt x="162281" y="79121"/>
                                </a:cubicBezTo>
                                <a:cubicBezTo>
                                  <a:pt x="152159" y="88036"/>
                                  <a:pt x="133109" y="101841"/>
                                  <a:pt x="113665" y="111595"/>
                                </a:cubicBezTo>
                                <a:lnTo>
                                  <a:pt x="0" y="62674"/>
                                </a:lnTo>
                                <a:cubicBezTo>
                                  <a:pt x="11367" y="56388"/>
                                  <a:pt x="23520" y="43396"/>
                                  <a:pt x="31407" y="36297"/>
                                </a:cubicBezTo>
                                <a:lnTo>
                                  <a:pt x="108179" y="65519"/>
                                </a:lnTo>
                                <a:cubicBezTo>
                                  <a:pt x="174447" y="64922"/>
                                  <a:pt x="225679" y="15608"/>
                                  <a:pt x="239852"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08" name="Shape 18608"/>
                        <wps:cNvSpPr/>
                        <wps:spPr>
                          <a:xfrm>
                            <a:off x="511696" y="134924"/>
                            <a:ext cx="35560" cy="131483"/>
                          </a:xfrm>
                          <a:custGeom>
                            <a:avLst/>
                            <a:gdLst/>
                            <a:ahLst/>
                            <a:cxnLst/>
                            <a:rect l="0" t="0" r="0" b="0"/>
                            <a:pathLst>
                              <a:path w="35560" h="131483">
                                <a:moveTo>
                                  <a:pt x="35446" y="0"/>
                                </a:moveTo>
                                <a:lnTo>
                                  <a:pt x="35560" y="16"/>
                                </a:lnTo>
                                <a:lnTo>
                                  <a:pt x="35560" y="19766"/>
                                </a:lnTo>
                                <a:lnTo>
                                  <a:pt x="35446" y="19698"/>
                                </a:lnTo>
                                <a:cubicBezTo>
                                  <a:pt x="27153" y="19698"/>
                                  <a:pt x="26137" y="25781"/>
                                  <a:pt x="26137" y="39357"/>
                                </a:cubicBezTo>
                                <a:lnTo>
                                  <a:pt x="26137" y="92113"/>
                                </a:lnTo>
                                <a:cubicBezTo>
                                  <a:pt x="26137" y="105308"/>
                                  <a:pt x="26949" y="111582"/>
                                  <a:pt x="35446" y="111582"/>
                                </a:cubicBezTo>
                                <a:lnTo>
                                  <a:pt x="35560" y="111513"/>
                                </a:lnTo>
                                <a:lnTo>
                                  <a:pt x="35560" y="131467"/>
                                </a:lnTo>
                                <a:lnTo>
                                  <a:pt x="35446" y="131483"/>
                                </a:lnTo>
                                <a:cubicBezTo>
                                  <a:pt x="7290" y="131483"/>
                                  <a:pt x="0" y="119114"/>
                                  <a:pt x="0" y="86220"/>
                                </a:cubicBezTo>
                                <a:lnTo>
                                  <a:pt x="0" y="45060"/>
                                </a:lnTo>
                                <a:cubicBezTo>
                                  <a:pt x="0" y="12167"/>
                                  <a:pt x="7506" y="0"/>
                                  <a:pt x="35446"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09" name="Shape 18609"/>
                        <wps:cNvSpPr/>
                        <wps:spPr>
                          <a:xfrm>
                            <a:off x="547256" y="134941"/>
                            <a:ext cx="35534" cy="131451"/>
                          </a:xfrm>
                          <a:custGeom>
                            <a:avLst/>
                            <a:gdLst/>
                            <a:ahLst/>
                            <a:cxnLst/>
                            <a:rect l="0" t="0" r="0" b="0"/>
                            <a:pathLst>
                              <a:path w="35534" h="131451">
                                <a:moveTo>
                                  <a:pt x="0" y="0"/>
                                </a:moveTo>
                                <a:lnTo>
                                  <a:pt x="17254" y="2399"/>
                                </a:lnTo>
                                <a:cubicBezTo>
                                  <a:pt x="31212" y="7362"/>
                                  <a:pt x="35534" y="20374"/>
                                  <a:pt x="35534" y="45044"/>
                                </a:cubicBezTo>
                                <a:lnTo>
                                  <a:pt x="35534" y="86204"/>
                                </a:lnTo>
                                <a:cubicBezTo>
                                  <a:pt x="35534" y="110874"/>
                                  <a:pt x="31212" y="123999"/>
                                  <a:pt x="17254" y="129021"/>
                                </a:cubicBezTo>
                                <a:lnTo>
                                  <a:pt x="0" y="131451"/>
                                </a:lnTo>
                                <a:lnTo>
                                  <a:pt x="0" y="111496"/>
                                </a:lnTo>
                                <a:lnTo>
                                  <a:pt x="7769" y="106780"/>
                                </a:lnTo>
                                <a:cubicBezTo>
                                  <a:pt x="9115" y="103562"/>
                                  <a:pt x="9423" y="98695"/>
                                  <a:pt x="9423" y="92097"/>
                                </a:cubicBezTo>
                                <a:lnTo>
                                  <a:pt x="9423" y="39341"/>
                                </a:lnTo>
                                <a:cubicBezTo>
                                  <a:pt x="9423" y="32553"/>
                                  <a:pt x="9173" y="27639"/>
                                  <a:pt x="7855" y="24420"/>
                                </a:cubicBezTo>
                                <a:lnTo>
                                  <a:pt x="0" y="19750"/>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10" name="Shape 18610"/>
                        <wps:cNvSpPr/>
                        <wps:spPr>
                          <a:xfrm>
                            <a:off x="595363" y="173279"/>
                            <a:ext cx="60973" cy="90907"/>
                          </a:xfrm>
                          <a:custGeom>
                            <a:avLst/>
                            <a:gdLst/>
                            <a:ahLst/>
                            <a:cxnLst/>
                            <a:rect l="0" t="0" r="0" b="0"/>
                            <a:pathLst>
                              <a:path w="60973" h="90907">
                                <a:moveTo>
                                  <a:pt x="43955" y="0"/>
                                </a:moveTo>
                                <a:cubicBezTo>
                                  <a:pt x="57937" y="0"/>
                                  <a:pt x="60973" y="8306"/>
                                  <a:pt x="60973" y="26174"/>
                                </a:cubicBezTo>
                                <a:lnTo>
                                  <a:pt x="60973" y="90907"/>
                                </a:lnTo>
                                <a:lnTo>
                                  <a:pt x="35852" y="90907"/>
                                </a:lnTo>
                                <a:lnTo>
                                  <a:pt x="35852" y="29019"/>
                                </a:lnTo>
                                <a:cubicBezTo>
                                  <a:pt x="35852" y="21920"/>
                                  <a:pt x="35039" y="18059"/>
                                  <a:pt x="30594" y="18059"/>
                                </a:cubicBezTo>
                                <a:cubicBezTo>
                                  <a:pt x="26340" y="18059"/>
                                  <a:pt x="24905" y="21501"/>
                                  <a:pt x="24905" y="29019"/>
                                </a:cubicBezTo>
                                <a:lnTo>
                                  <a:pt x="24905" y="90907"/>
                                </a:lnTo>
                                <a:lnTo>
                                  <a:pt x="0" y="90907"/>
                                </a:lnTo>
                                <a:lnTo>
                                  <a:pt x="0" y="2222"/>
                                </a:lnTo>
                                <a:lnTo>
                                  <a:pt x="24321" y="2222"/>
                                </a:lnTo>
                                <a:lnTo>
                                  <a:pt x="24905" y="12370"/>
                                </a:lnTo>
                                <a:cubicBezTo>
                                  <a:pt x="30594" y="4052"/>
                                  <a:pt x="36665" y="0"/>
                                  <a:pt x="43955"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11" name="Shape 18611"/>
                        <wps:cNvSpPr/>
                        <wps:spPr>
                          <a:xfrm>
                            <a:off x="668096" y="152590"/>
                            <a:ext cx="47384" cy="113818"/>
                          </a:xfrm>
                          <a:custGeom>
                            <a:avLst/>
                            <a:gdLst/>
                            <a:ahLst/>
                            <a:cxnLst/>
                            <a:rect l="0" t="0" r="0" b="0"/>
                            <a:pathLst>
                              <a:path w="47384" h="113818">
                                <a:moveTo>
                                  <a:pt x="34442" y="0"/>
                                </a:moveTo>
                                <a:lnTo>
                                  <a:pt x="34442" y="22911"/>
                                </a:lnTo>
                                <a:lnTo>
                                  <a:pt x="45974" y="22911"/>
                                </a:lnTo>
                                <a:lnTo>
                                  <a:pt x="45974" y="37935"/>
                                </a:lnTo>
                                <a:lnTo>
                                  <a:pt x="34442" y="37935"/>
                                </a:lnTo>
                                <a:lnTo>
                                  <a:pt x="34442" y="82957"/>
                                </a:lnTo>
                                <a:cubicBezTo>
                                  <a:pt x="34442" y="91301"/>
                                  <a:pt x="35027" y="95136"/>
                                  <a:pt x="40716" y="95136"/>
                                </a:cubicBezTo>
                                <a:cubicBezTo>
                                  <a:pt x="42939" y="95136"/>
                                  <a:pt x="44958" y="94742"/>
                                  <a:pt x="47384" y="94349"/>
                                </a:cubicBezTo>
                                <a:lnTo>
                                  <a:pt x="47384" y="111785"/>
                                </a:lnTo>
                                <a:cubicBezTo>
                                  <a:pt x="40907" y="113005"/>
                                  <a:pt x="35649" y="113818"/>
                                  <a:pt x="31801" y="113818"/>
                                </a:cubicBezTo>
                                <a:cubicBezTo>
                                  <a:pt x="12154" y="113818"/>
                                  <a:pt x="9512" y="105499"/>
                                  <a:pt x="9512" y="84595"/>
                                </a:cubicBezTo>
                                <a:lnTo>
                                  <a:pt x="9512" y="37935"/>
                                </a:lnTo>
                                <a:lnTo>
                                  <a:pt x="0" y="37935"/>
                                </a:lnTo>
                                <a:lnTo>
                                  <a:pt x="0" y="22911"/>
                                </a:lnTo>
                                <a:lnTo>
                                  <a:pt x="9512" y="22911"/>
                                </a:lnTo>
                                <a:lnTo>
                                  <a:pt x="9512" y="9716"/>
                                </a:lnTo>
                                <a:lnTo>
                                  <a:pt x="34442"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12" name="Shape 18612"/>
                        <wps:cNvSpPr/>
                        <wps:spPr>
                          <a:xfrm>
                            <a:off x="722376" y="175501"/>
                            <a:ext cx="106540" cy="88685"/>
                          </a:xfrm>
                          <a:custGeom>
                            <a:avLst/>
                            <a:gdLst/>
                            <a:ahLst/>
                            <a:cxnLst/>
                            <a:rect l="0" t="0" r="0" b="0"/>
                            <a:pathLst>
                              <a:path w="106540" h="88685">
                                <a:moveTo>
                                  <a:pt x="0" y="0"/>
                                </a:moveTo>
                                <a:lnTo>
                                  <a:pt x="23292" y="0"/>
                                </a:lnTo>
                                <a:lnTo>
                                  <a:pt x="29794" y="60478"/>
                                </a:lnTo>
                                <a:lnTo>
                                  <a:pt x="31001" y="60478"/>
                                </a:lnTo>
                                <a:lnTo>
                                  <a:pt x="41326" y="0"/>
                                </a:lnTo>
                                <a:lnTo>
                                  <a:pt x="67043" y="0"/>
                                </a:lnTo>
                                <a:lnTo>
                                  <a:pt x="76581" y="60478"/>
                                </a:lnTo>
                                <a:lnTo>
                                  <a:pt x="77788" y="60478"/>
                                </a:lnTo>
                                <a:lnTo>
                                  <a:pt x="85280" y="0"/>
                                </a:lnTo>
                                <a:lnTo>
                                  <a:pt x="106540" y="0"/>
                                </a:lnTo>
                                <a:lnTo>
                                  <a:pt x="90564" y="88685"/>
                                </a:lnTo>
                                <a:lnTo>
                                  <a:pt x="63805" y="88685"/>
                                </a:lnTo>
                                <a:lnTo>
                                  <a:pt x="53873" y="25553"/>
                                </a:lnTo>
                                <a:lnTo>
                                  <a:pt x="52273" y="25553"/>
                                </a:lnTo>
                                <a:lnTo>
                                  <a:pt x="40932" y="88685"/>
                                </a:lnTo>
                                <a:lnTo>
                                  <a:pt x="16002" y="88685"/>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40" name="Shape 73140"/>
                        <wps:cNvSpPr/>
                        <wps:spPr>
                          <a:xfrm>
                            <a:off x="841299" y="175501"/>
                            <a:ext cx="24905" cy="88685"/>
                          </a:xfrm>
                          <a:custGeom>
                            <a:avLst/>
                            <a:gdLst/>
                            <a:ahLst/>
                            <a:cxnLst/>
                            <a:rect l="0" t="0" r="0" b="0"/>
                            <a:pathLst>
                              <a:path w="24905" h="88685">
                                <a:moveTo>
                                  <a:pt x="0" y="0"/>
                                </a:moveTo>
                                <a:lnTo>
                                  <a:pt x="24905" y="0"/>
                                </a:lnTo>
                                <a:lnTo>
                                  <a:pt x="24905" y="88685"/>
                                </a:lnTo>
                                <a:lnTo>
                                  <a:pt x="0" y="88685"/>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73141" name="Shape 73141"/>
                        <wps:cNvSpPr/>
                        <wps:spPr>
                          <a:xfrm>
                            <a:off x="841299" y="136753"/>
                            <a:ext cx="24905" cy="20689"/>
                          </a:xfrm>
                          <a:custGeom>
                            <a:avLst/>
                            <a:gdLst/>
                            <a:ahLst/>
                            <a:cxnLst/>
                            <a:rect l="0" t="0" r="0" b="0"/>
                            <a:pathLst>
                              <a:path w="24905" h="20689">
                                <a:moveTo>
                                  <a:pt x="0" y="0"/>
                                </a:moveTo>
                                <a:lnTo>
                                  <a:pt x="24905" y="0"/>
                                </a:lnTo>
                                <a:lnTo>
                                  <a:pt x="24905" y="20689"/>
                                </a:lnTo>
                                <a:lnTo>
                                  <a:pt x="0" y="20689"/>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15" name="Shape 18615"/>
                        <wps:cNvSpPr/>
                        <wps:spPr>
                          <a:xfrm>
                            <a:off x="884428" y="136753"/>
                            <a:ext cx="64440" cy="127433"/>
                          </a:xfrm>
                          <a:custGeom>
                            <a:avLst/>
                            <a:gdLst/>
                            <a:ahLst/>
                            <a:cxnLst/>
                            <a:rect l="0" t="0" r="0" b="0"/>
                            <a:pathLst>
                              <a:path w="64440" h="127433">
                                <a:moveTo>
                                  <a:pt x="0" y="0"/>
                                </a:moveTo>
                                <a:lnTo>
                                  <a:pt x="24117" y="0"/>
                                </a:lnTo>
                                <a:lnTo>
                                  <a:pt x="24117" y="76709"/>
                                </a:lnTo>
                                <a:lnTo>
                                  <a:pt x="40716" y="38748"/>
                                </a:lnTo>
                                <a:lnTo>
                                  <a:pt x="63005" y="38748"/>
                                </a:lnTo>
                                <a:lnTo>
                                  <a:pt x="45999" y="78308"/>
                                </a:lnTo>
                                <a:lnTo>
                                  <a:pt x="64440" y="127433"/>
                                </a:lnTo>
                                <a:lnTo>
                                  <a:pt x="40716" y="127433"/>
                                </a:lnTo>
                                <a:lnTo>
                                  <a:pt x="24117" y="81776"/>
                                </a:lnTo>
                                <a:lnTo>
                                  <a:pt x="24117" y="127433"/>
                                </a:lnTo>
                                <a:lnTo>
                                  <a:pt x="0" y="127433"/>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16" name="Shape 18616"/>
                        <wps:cNvSpPr/>
                        <wps:spPr>
                          <a:xfrm>
                            <a:off x="960196" y="136753"/>
                            <a:ext cx="64211" cy="127433"/>
                          </a:xfrm>
                          <a:custGeom>
                            <a:avLst/>
                            <a:gdLst/>
                            <a:ahLst/>
                            <a:cxnLst/>
                            <a:rect l="0" t="0" r="0" b="0"/>
                            <a:pathLst>
                              <a:path w="64211" h="127433">
                                <a:moveTo>
                                  <a:pt x="0" y="0"/>
                                </a:moveTo>
                                <a:lnTo>
                                  <a:pt x="23914" y="0"/>
                                </a:lnTo>
                                <a:lnTo>
                                  <a:pt x="23914" y="76709"/>
                                </a:lnTo>
                                <a:lnTo>
                                  <a:pt x="40716" y="38748"/>
                                </a:lnTo>
                                <a:lnTo>
                                  <a:pt x="62801" y="38748"/>
                                </a:lnTo>
                                <a:lnTo>
                                  <a:pt x="45783" y="78308"/>
                                </a:lnTo>
                                <a:lnTo>
                                  <a:pt x="64211" y="127433"/>
                                </a:lnTo>
                                <a:lnTo>
                                  <a:pt x="40513" y="127433"/>
                                </a:lnTo>
                                <a:lnTo>
                                  <a:pt x="23914" y="81776"/>
                                </a:lnTo>
                                <a:lnTo>
                                  <a:pt x="23914" y="127433"/>
                                </a:lnTo>
                                <a:lnTo>
                                  <a:pt x="0" y="127433"/>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17" name="Shape 18617"/>
                        <wps:cNvSpPr/>
                        <wps:spPr>
                          <a:xfrm>
                            <a:off x="1031913" y="173279"/>
                            <a:ext cx="31597" cy="93101"/>
                          </a:xfrm>
                          <a:custGeom>
                            <a:avLst/>
                            <a:gdLst/>
                            <a:ahLst/>
                            <a:cxnLst/>
                            <a:rect l="0" t="0" r="0" b="0"/>
                            <a:pathLst>
                              <a:path w="31597" h="93101">
                                <a:moveTo>
                                  <a:pt x="30988" y="0"/>
                                </a:moveTo>
                                <a:lnTo>
                                  <a:pt x="31597" y="83"/>
                                </a:lnTo>
                                <a:lnTo>
                                  <a:pt x="31597" y="14198"/>
                                </a:lnTo>
                                <a:cubicBezTo>
                                  <a:pt x="26137" y="14198"/>
                                  <a:pt x="24905" y="18453"/>
                                  <a:pt x="24905" y="27381"/>
                                </a:cubicBezTo>
                                <a:lnTo>
                                  <a:pt x="24905" y="36322"/>
                                </a:lnTo>
                                <a:lnTo>
                                  <a:pt x="31597" y="36322"/>
                                </a:lnTo>
                                <a:lnTo>
                                  <a:pt x="31597" y="50520"/>
                                </a:lnTo>
                                <a:lnTo>
                                  <a:pt x="24905" y="50520"/>
                                </a:lnTo>
                                <a:lnTo>
                                  <a:pt x="24905" y="65316"/>
                                </a:lnTo>
                                <a:cubicBezTo>
                                  <a:pt x="24905" y="73660"/>
                                  <a:pt x="26137" y="77915"/>
                                  <a:pt x="31204" y="77915"/>
                                </a:cubicBezTo>
                                <a:lnTo>
                                  <a:pt x="31597" y="77694"/>
                                </a:lnTo>
                                <a:lnTo>
                                  <a:pt x="31597" y="93101"/>
                                </a:lnTo>
                                <a:lnTo>
                                  <a:pt x="16229" y="90967"/>
                                </a:lnTo>
                                <a:cubicBezTo>
                                  <a:pt x="3750" y="86534"/>
                                  <a:pt x="0" y="74968"/>
                                  <a:pt x="0" y="53365"/>
                                </a:cubicBezTo>
                                <a:lnTo>
                                  <a:pt x="0" y="39954"/>
                                </a:lnTo>
                                <a:cubicBezTo>
                                  <a:pt x="0" y="10960"/>
                                  <a:pt x="6667" y="0"/>
                                  <a:pt x="30988"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18" name="Shape 18618"/>
                        <wps:cNvSpPr/>
                        <wps:spPr>
                          <a:xfrm>
                            <a:off x="1063511" y="235547"/>
                            <a:ext cx="30785" cy="30861"/>
                          </a:xfrm>
                          <a:custGeom>
                            <a:avLst/>
                            <a:gdLst/>
                            <a:ahLst/>
                            <a:cxnLst/>
                            <a:rect l="0" t="0" r="0" b="0"/>
                            <a:pathLst>
                              <a:path w="30785" h="30861">
                                <a:moveTo>
                                  <a:pt x="6693" y="0"/>
                                </a:moveTo>
                                <a:lnTo>
                                  <a:pt x="30785" y="0"/>
                                </a:lnTo>
                                <a:lnTo>
                                  <a:pt x="30785" y="3048"/>
                                </a:lnTo>
                                <a:cubicBezTo>
                                  <a:pt x="30785" y="22542"/>
                                  <a:pt x="21895" y="30861"/>
                                  <a:pt x="203" y="30861"/>
                                </a:cubicBezTo>
                                <a:lnTo>
                                  <a:pt x="0" y="30833"/>
                                </a:lnTo>
                                <a:lnTo>
                                  <a:pt x="0" y="15426"/>
                                </a:lnTo>
                                <a:lnTo>
                                  <a:pt x="5269" y="12476"/>
                                </a:lnTo>
                                <a:cubicBezTo>
                                  <a:pt x="6334" y="10369"/>
                                  <a:pt x="6693" y="7220"/>
                                  <a:pt x="6693" y="3048"/>
                                </a:cubicBezTo>
                                <a:lnTo>
                                  <a:pt x="6693"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19" name="Shape 18619"/>
                        <wps:cNvSpPr/>
                        <wps:spPr>
                          <a:xfrm>
                            <a:off x="1063511" y="173362"/>
                            <a:ext cx="30785" cy="50437"/>
                          </a:xfrm>
                          <a:custGeom>
                            <a:avLst/>
                            <a:gdLst/>
                            <a:ahLst/>
                            <a:cxnLst/>
                            <a:rect l="0" t="0" r="0" b="0"/>
                            <a:pathLst>
                              <a:path w="30785" h="50437">
                                <a:moveTo>
                                  <a:pt x="0" y="0"/>
                                </a:moveTo>
                                <a:lnTo>
                                  <a:pt x="14808" y="2022"/>
                                </a:lnTo>
                                <a:cubicBezTo>
                                  <a:pt x="27142" y="6362"/>
                                  <a:pt x="30785" y="17802"/>
                                  <a:pt x="30785" y="39871"/>
                                </a:cubicBezTo>
                                <a:lnTo>
                                  <a:pt x="30785" y="50437"/>
                                </a:lnTo>
                                <a:lnTo>
                                  <a:pt x="0" y="50437"/>
                                </a:lnTo>
                                <a:lnTo>
                                  <a:pt x="0" y="36239"/>
                                </a:lnTo>
                                <a:lnTo>
                                  <a:pt x="6693" y="36239"/>
                                </a:lnTo>
                                <a:lnTo>
                                  <a:pt x="6693" y="27298"/>
                                </a:lnTo>
                                <a:cubicBezTo>
                                  <a:pt x="6693" y="18560"/>
                                  <a:pt x="5461" y="14115"/>
                                  <a:pt x="0" y="14115"/>
                                </a:cubicBez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20" name="Shape 18620"/>
                        <wps:cNvSpPr/>
                        <wps:spPr>
                          <a:xfrm>
                            <a:off x="1124788" y="136753"/>
                            <a:ext cx="0" cy="127433"/>
                          </a:xfrm>
                          <a:custGeom>
                            <a:avLst/>
                            <a:gdLst/>
                            <a:ahLst/>
                            <a:cxnLst/>
                            <a:rect l="0" t="0" r="0" b="0"/>
                            <a:pathLst>
                              <a:path h="127433">
                                <a:moveTo>
                                  <a:pt x="0" y="127433"/>
                                </a:moveTo>
                                <a:lnTo>
                                  <a:pt x="0" y="0"/>
                                </a:lnTo>
                              </a:path>
                            </a:pathLst>
                          </a:custGeom>
                          <a:ln w="24930" cap="flat">
                            <a:miter lim="12700000"/>
                          </a:ln>
                        </wps:spPr>
                        <wps:style>
                          <a:lnRef idx="1">
                            <a:srgbClr val="181717"/>
                          </a:lnRef>
                          <a:fillRef idx="0">
                            <a:srgbClr val="000000">
                              <a:alpha val="0"/>
                            </a:srgbClr>
                          </a:fillRef>
                          <a:effectRef idx="0">
                            <a:scrgbClr r="0" g="0" b="0"/>
                          </a:effectRef>
                          <a:fontRef idx="none"/>
                        </wps:style>
                        <wps:bodyPr/>
                      </wps:wsp>
                      <wps:wsp>
                        <wps:cNvPr id="18621" name="Shape 18621"/>
                        <wps:cNvSpPr/>
                        <wps:spPr>
                          <a:xfrm>
                            <a:off x="1155687" y="172059"/>
                            <a:ext cx="44171" cy="94145"/>
                          </a:xfrm>
                          <a:custGeom>
                            <a:avLst/>
                            <a:gdLst/>
                            <a:ahLst/>
                            <a:cxnLst/>
                            <a:rect l="0" t="0" r="0" b="0"/>
                            <a:pathLst>
                              <a:path w="44171" h="94145">
                                <a:moveTo>
                                  <a:pt x="22276" y="0"/>
                                </a:moveTo>
                                <a:cubicBezTo>
                                  <a:pt x="37275" y="0"/>
                                  <a:pt x="44171" y="8713"/>
                                  <a:pt x="44171" y="26581"/>
                                </a:cubicBezTo>
                                <a:lnTo>
                                  <a:pt x="44171" y="31839"/>
                                </a:lnTo>
                                <a:lnTo>
                                  <a:pt x="28156" y="31839"/>
                                </a:lnTo>
                                <a:lnTo>
                                  <a:pt x="28156" y="24346"/>
                                </a:lnTo>
                                <a:cubicBezTo>
                                  <a:pt x="28156" y="15608"/>
                                  <a:pt x="27153" y="11557"/>
                                  <a:pt x="21882" y="11557"/>
                                </a:cubicBezTo>
                                <a:cubicBezTo>
                                  <a:pt x="17221" y="11557"/>
                                  <a:pt x="16396" y="15811"/>
                                  <a:pt x="16396" y="24740"/>
                                </a:cubicBezTo>
                                <a:lnTo>
                                  <a:pt x="16396" y="69583"/>
                                </a:lnTo>
                                <a:cubicBezTo>
                                  <a:pt x="16396" y="78511"/>
                                  <a:pt x="17221" y="82995"/>
                                  <a:pt x="22276" y="82995"/>
                                </a:cubicBezTo>
                                <a:cubicBezTo>
                                  <a:pt x="27343" y="82995"/>
                                  <a:pt x="27966" y="78308"/>
                                  <a:pt x="27966" y="69583"/>
                                </a:cubicBezTo>
                                <a:lnTo>
                                  <a:pt x="27966" y="60668"/>
                                </a:lnTo>
                                <a:lnTo>
                                  <a:pt x="44171" y="60668"/>
                                </a:lnTo>
                                <a:lnTo>
                                  <a:pt x="44171" y="67780"/>
                                </a:lnTo>
                                <a:cubicBezTo>
                                  <a:pt x="44171" y="85420"/>
                                  <a:pt x="37084" y="94145"/>
                                  <a:pt x="22085" y="94145"/>
                                </a:cubicBezTo>
                                <a:cubicBezTo>
                                  <a:pt x="4242" y="94145"/>
                                  <a:pt x="0" y="85217"/>
                                  <a:pt x="0" y="63488"/>
                                </a:cubicBezTo>
                                <a:lnTo>
                                  <a:pt x="0" y="30835"/>
                                </a:lnTo>
                                <a:cubicBezTo>
                                  <a:pt x="0" y="9131"/>
                                  <a:pt x="4445" y="0"/>
                                  <a:pt x="22276"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22" name="Shape 18622"/>
                        <wps:cNvSpPr/>
                        <wps:spPr>
                          <a:xfrm>
                            <a:off x="1216660" y="172073"/>
                            <a:ext cx="23196" cy="94131"/>
                          </a:xfrm>
                          <a:custGeom>
                            <a:avLst/>
                            <a:gdLst/>
                            <a:ahLst/>
                            <a:cxnLst/>
                            <a:rect l="0" t="0" r="0" b="0"/>
                            <a:pathLst>
                              <a:path w="23196" h="94131">
                                <a:moveTo>
                                  <a:pt x="23196" y="0"/>
                                </a:moveTo>
                                <a:lnTo>
                                  <a:pt x="23196" y="11002"/>
                                </a:lnTo>
                                <a:lnTo>
                                  <a:pt x="17629" y="14240"/>
                                </a:lnTo>
                                <a:cubicBezTo>
                                  <a:pt x="16564" y="16470"/>
                                  <a:pt x="16205" y="19868"/>
                                  <a:pt x="16205" y="24535"/>
                                </a:cubicBezTo>
                                <a:lnTo>
                                  <a:pt x="16205" y="40956"/>
                                </a:lnTo>
                                <a:lnTo>
                                  <a:pt x="23196" y="40956"/>
                                </a:lnTo>
                                <a:lnTo>
                                  <a:pt x="23196" y="51929"/>
                                </a:lnTo>
                                <a:lnTo>
                                  <a:pt x="16205" y="51929"/>
                                </a:lnTo>
                                <a:lnTo>
                                  <a:pt x="16205" y="69569"/>
                                </a:lnTo>
                                <a:cubicBezTo>
                                  <a:pt x="16205" y="74129"/>
                                  <a:pt x="16507" y="77482"/>
                                  <a:pt x="17544" y="79694"/>
                                </a:cubicBezTo>
                                <a:lnTo>
                                  <a:pt x="23196" y="82927"/>
                                </a:lnTo>
                                <a:lnTo>
                                  <a:pt x="23196" y="94091"/>
                                </a:lnTo>
                                <a:lnTo>
                                  <a:pt x="23089" y="94131"/>
                                </a:lnTo>
                                <a:cubicBezTo>
                                  <a:pt x="4661" y="94131"/>
                                  <a:pt x="0" y="85406"/>
                                  <a:pt x="0" y="63474"/>
                                </a:cubicBezTo>
                                <a:lnTo>
                                  <a:pt x="0" y="30821"/>
                                </a:lnTo>
                                <a:cubicBezTo>
                                  <a:pt x="0" y="14229"/>
                                  <a:pt x="2622" y="5180"/>
                                  <a:pt x="11792" y="1693"/>
                                </a:cubicBezTo>
                                <a:lnTo>
                                  <a:pt x="23196"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23" name="Shape 18623"/>
                        <wps:cNvSpPr/>
                        <wps:spPr>
                          <a:xfrm>
                            <a:off x="1239857" y="233946"/>
                            <a:ext cx="22803" cy="32218"/>
                          </a:xfrm>
                          <a:custGeom>
                            <a:avLst/>
                            <a:gdLst/>
                            <a:ahLst/>
                            <a:cxnLst/>
                            <a:rect l="0" t="0" r="0" b="0"/>
                            <a:pathLst>
                              <a:path w="22803" h="32218">
                                <a:moveTo>
                                  <a:pt x="6991" y="0"/>
                                </a:moveTo>
                                <a:lnTo>
                                  <a:pt x="22803" y="0"/>
                                </a:lnTo>
                                <a:lnTo>
                                  <a:pt x="22803" y="5893"/>
                                </a:lnTo>
                                <a:cubicBezTo>
                                  <a:pt x="22803" y="14910"/>
                                  <a:pt x="21126" y="21502"/>
                                  <a:pt x="17425" y="25838"/>
                                </a:cubicBezTo>
                                <a:lnTo>
                                  <a:pt x="0" y="32218"/>
                                </a:lnTo>
                                <a:lnTo>
                                  <a:pt x="0" y="21054"/>
                                </a:lnTo>
                                <a:lnTo>
                                  <a:pt x="95" y="21108"/>
                                </a:lnTo>
                                <a:cubicBezTo>
                                  <a:pt x="5582" y="21108"/>
                                  <a:pt x="6991" y="16815"/>
                                  <a:pt x="6991" y="7696"/>
                                </a:cubicBezTo>
                                <a:lnTo>
                                  <a:pt x="6991"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24" name="Shape 18624"/>
                        <wps:cNvSpPr/>
                        <wps:spPr>
                          <a:xfrm>
                            <a:off x="1239857" y="172059"/>
                            <a:ext cx="22803" cy="51943"/>
                          </a:xfrm>
                          <a:custGeom>
                            <a:avLst/>
                            <a:gdLst/>
                            <a:ahLst/>
                            <a:cxnLst/>
                            <a:rect l="0" t="0" r="0" b="0"/>
                            <a:pathLst>
                              <a:path w="22803" h="51943">
                                <a:moveTo>
                                  <a:pt x="95" y="0"/>
                                </a:moveTo>
                                <a:cubicBezTo>
                                  <a:pt x="18129" y="0"/>
                                  <a:pt x="22803" y="9131"/>
                                  <a:pt x="22803" y="30835"/>
                                </a:cubicBezTo>
                                <a:lnTo>
                                  <a:pt x="22803" y="51943"/>
                                </a:lnTo>
                                <a:lnTo>
                                  <a:pt x="0" y="51943"/>
                                </a:lnTo>
                                <a:lnTo>
                                  <a:pt x="0" y="40970"/>
                                </a:lnTo>
                                <a:lnTo>
                                  <a:pt x="6991" y="40970"/>
                                </a:lnTo>
                                <a:lnTo>
                                  <a:pt x="6991" y="24549"/>
                                </a:lnTo>
                                <a:cubicBezTo>
                                  <a:pt x="6991" y="15215"/>
                                  <a:pt x="5582" y="10961"/>
                                  <a:pt x="95" y="10961"/>
                                </a:cubicBezTo>
                                <a:lnTo>
                                  <a:pt x="0" y="11016"/>
                                </a:lnTo>
                                <a:lnTo>
                                  <a:pt x="0" y="14"/>
                                </a:lnTo>
                                <a:lnTo>
                                  <a:pt x="95"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25" name="Shape 18625"/>
                        <wps:cNvSpPr/>
                        <wps:spPr>
                          <a:xfrm>
                            <a:off x="1281900" y="172059"/>
                            <a:ext cx="45352" cy="92126"/>
                          </a:xfrm>
                          <a:custGeom>
                            <a:avLst/>
                            <a:gdLst/>
                            <a:ahLst/>
                            <a:cxnLst/>
                            <a:rect l="0" t="0" r="0" b="0"/>
                            <a:pathLst>
                              <a:path w="45352" h="92126">
                                <a:moveTo>
                                  <a:pt x="30975" y="0"/>
                                </a:moveTo>
                                <a:cubicBezTo>
                                  <a:pt x="42545" y="0"/>
                                  <a:pt x="45352" y="7100"/>
                                  <a:pt x="45352" y="22911"/>
                                </a:cubicBezTo>
                                <a:lnTo>
                                  <a:pt x="45352" y="92126"/>
                                </a:lnTo>
                                <a:lnTo>
                                  <a:pt x="29375" y="92126"/>
                                </a:lnTo>
                                <a:lnTo>
                                  <a:pt x="29375" y="25171"/>
                                </a:lnTo>
                                <a:cubicBezTo>
                                  <a:pt x="29375" y="16625"/>
                                  <a:pt x="28130" y="12370"/>
                                  <a:pt x="22682" y="12370"/>
                                </a:cubicBezTo>
                                <a:cubicBezTo>
                                  <a:pt x="17412" y="12370"/>
                                  <a:pt x="15786" y="16434"/>
                                  <a:pt x="15786" y="25171"/>
                                </a:cubicBezTo>
                                <a:lnTo>
                                  <a:pt x="15786" y="92126"/>
                                </a:lnTo>
                                <a:lnTo>
                                  <a:pt x="0" y="92126"/>
                                </a:lnTo>
                                <a:lnTo>
                                  <a:pt x="0" y="2222"/>
                                </a:lnTo>
                                <a:lnTo>
                                  <a:pt x="15189" y="2222"/>
                                </a:lnTo>
                                <a:lnTo>
                                  <a:pt x="15786" y="9334"/>
                                </a:lnTo>
                                <a:cubicBezTo>
                                  <a:pt x="19837" y="3048"/>
                                  <a:pt x="24905" y="0"/>
                                  <a:pt x="30975"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26" name="Shape 18626"/>
                        <wps:cNvSpPr/>
                        <wps:spPr>
                          <a:xfrm>
                            <a:off x="1341044" y="150330"/>
                            <a:ext cx="33223" cy="116078"/>
                          </a:xfrm>
                          <a:custGeom>
                            <a:avLst/>
                            <a:gdLst/>
                            <a:ahLst/>
                            <a:cxnLst/>
                            <a:rect l="0" t="0" r="0" b="0"/>
                            <a:pathLst>
                              <a:path w="33223" h="116078">
                                <a:moveTo>
                                  <a:pt x="23101" y="0"/>
                                </a:moveTo>
                                <a:lnTo>
                                  <a:pt x="23101" y="23952"/>
                                </a:lnTo>
                                <a:lnTo>
                                  <a:pt x="32410" y="23952"/>
                                </a:lnTo>
                                <a:lnTo>
                                  <a:pt x="32410" y="35116"/>
                                </a:lnTo>
                                <a:lnTo>
                                  <a:pt x="23101" y="35116"/>
                                </a:lnTo>
                                <a:lnTo>
                                  <a:pt x="23101" y="94577"/>
                                </a:lnTo>
                                <a:cubicBezTo>
                                  <a:pt x="23101" y="100864"/>
                                  <a:pt x="24498" y="103289"/>
                                  <a:pt x="29566" y="103289"/>
                                </a:cubicBezTo>
                                <a:cubicBezTo>
                                  <a:pt x="30582" y="103289"/>
                                  <a:pt x="32017" y="103086"/>
                                  <a:pt x="33223" y="102895"/>
                                </a:cubicBezTo>
                                <a:lnTo>
                                  <a:pt x="33223" y="115265"/>
                                </a:lnTo>
                                <a:cubicBezTo>
                                  <a:pt x="29769" y="115659"/>
                                  <a:pt x="26721" y="116078"/>
                                  <a:pt x="24308" y="116078"/>
                                </a:cubicBezTo>
                                <a:cubicBezTo>
                                  <a:pt x="10122" y="116078"/>
                                  <a:pt x="7087" y="108979"/>
                                  <a:pt x="7087" y="91529"/>
                                </a:cubicBezTo>
                                <a:lnTo>
                                  <a:pt x="7087" y="35116"/>
                                </a:lnTo>
                                <a:lnTo>
                                  <a:pt x="0" y="35116"/>
                                </a:lnTo>
                                <a:lnTo>
                                  <a:pt x="0" y="23952"/>
                                </a:lnTo>
                                <a:lnTo>
                                  <a:pt x="7087" y="23952"/>
                                </a:lnTo>
                                <a:lnTo>
                                  <a:pt x="7087" y="6312"/>
                                </a:lnTo>
                                <a:lnTo>
                                  <a:pt x="23101"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27" name="Shape 18627"/>
                        <wps:cNvSpPr/>
                        <wps:spPr>
                          <a:xfrm>
                            <a:off x="1387831" y="172885"/>
                            <a:ext cx="31597" cy="91301"/>
                          </a:xfrm>
                          <a:custGeom>
                            <a:avLst/>
                            <a:gdLst/>
                            <a:ahLst/>
                            <a:cxnLst/>
                            <a:rect l="0" t="0" r="0" b="0"/>
                            <a:pathLst>
                              <a:path w="31597" h="91301">
                                <a:moveTo>
                                  <a:pt x="29566" y="0"/>
                                </a:moveTo>
                                <a:cubicBezTo>
                                  <a:pt x="30391" y="0"/>
                                  <a:pt x="30810" y="191"/>
                                  <a:pt x="31597" y="191"/>
                                </a:cubicBezTo>
                                <a:lnTo>
                                  <a:pt x="31597" y="13970"/>
                                </a:lnTo>
                                <a:cubicBezTo>
                                  <a:pt x="31394" y="13970"/>
                                  <a:pt x="31001" y="13970"/>
                                  <a:pt x="30810" y="13970"/>
                                </a:cubicBezTo>
                                <a:cubicBezTo>
                                  <a:pt x="19444" y="13970"/>
                                  <a:pt x="15811" y="18453"/>
                                  <a:pt x="15811" y="30620"/>
                                </a:cubicBezTo>
                                <a:lnTo>
                                  <a:pt x="15811" y="91301"/>
                                </a:lnTo>
                                <a:lnTo>
                                  <a:pt x="0" y="91301"/>
                                </a:lnTo>
                                <a:lnTo>
                                  <a:pt x="0" y="1397"/>
                                </a:lnTo>
                                <a:lnTo>
                                  <a:pt x="14999" y="1397"/>
                                </a:lnTo>
                                <a:lnTo>
                                  <a:pt x="15811" y="8699"/>
                                </a:lnTo>
                                <a:cubicBezTo>
                                  <a:pt x="19672" y="3035"/>
                                  <a:pt x="24117" y="0"/>
                                  <a:pt x="29566"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28" name="Shape 18628"/>
                        <wps:cNvSpPr/>
                        <wps:spPr>
                          <a:xfrm>
                            <a:off x="1430566" y="174282"/>
                            <a:ext cx="45580" cy="91922"/>
                          </a:xfrm>
                          <a:custGeom>
                            <a:avLst/>
                            <a:gdLst/>
                            <a:ahLst/>
                            <a:cxnLst/>
                            <a:rect l="0" t="0" r="0" b="0"/>
                            <a:pathLst>
                              <a:path w="45580" h="91922">
                                <a:moveTo>
                                  <a:pt x="0" y="0"/>
                                </a:moveTo>
                                <a:lnTo>
                                  <a:pt x="16015" y="0"/>
                                </a:lnTo>
                                <a:lnTo>
                                  <a:pt x="16015" y="66764"/>
                                </a:lnTo>
                                <a:cubicBezTo>
                                  <a:pt x="16015" y="75476"/>
                                  <a:pt x="17221" y="79756"/>
                                  <a:pt x="22708" y="79756"/>
                                </a:cubicBezTo>
                                <a:cubicBezTo>
                                  <a:pt x="27965" y="79756"/>
                                  <a:pt x="29604" y="75476"/>
                                  <a:pt x="29604" y="66764"/>
                                </a:cubicBezTo>
                                <a:lnTo>
                                  <a:pt x="29604" y="0"/>
                                </a:lnTo>
                                <a:lnTo>
                                  <a:pt x="45580" y="0"/>
                                </a:lnTo>
                                <a:lnTo>
                                  <a:pt x="45580" y="89904"/>
                                </a:lnTo>
                                <a:lnTo>
                                  <a:pt x="30391" y="89904"/>
                                </a:lnTo>
                                <a:lnTo>
                                  <a:pt x="29604" y="82576"/>
                                </a:lnTo>
                                <a:cubicBezTo>
                                  <a:pt x="25743" y="88888"/>
                                  <a:pt x="20485" y="91922"/>
                                  <a:pt x="14605" y="91922"/>
                                </a:cubicBezTo>
                                <a:cubicBezTo>
                                  <a:pt x="2845" y="91922"/>
                                  <a:pt x="0" y="84824"/>
                                  <a:pt x="0" y="69190"/>
                                </a:cubicBez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29" name="Shape 18629"/>
                        <wps:cNvSpPr/>
                        <wps:spPr>
                          <a:xfrm>
                            <a:off x="1495819" y="172059"/>
                            <a:ext cx="71717" cy="92126"/>
                          </a:xfrm>
                          <a:custGeom>
                            <a:avLst/>
                            <a:gdLst/>
                            <a:ahLst/>
                            <a:cxnLst/>
                            <a:rect l="0" t="0" r="0" b="0"/>
                            <a:pathLst>
                              <a:path w="71717" h="92126">
                                <a:moveTo>
                                  <a:pt x="30581" y="0"/>
                                </a:moveTo>
                                <a:cubicBezTo>
                                  <a:pt x="36856" y="0"/>
                                  <a:pt x="41923" y="4255"/>
                                  <a:pt x="42735" y="10147"/>
                                </a:cubicBezTo>
                                <a:cubicBezTo>
                                  <a:pt x="47599" y="3239"/>
                                  <a:pt x="52248" y="0"/>
                                  <a:pt x="57925" y="0"/>
                                </a:cubicBezTo>
                                <a:cubicBezTo>
                                  <a:pt x="69266" y="0"/>
                                  <a:pt x="71717" y="7100"/>
                                  <a:pt x="71717" y="22911"/>
                                </a:cubicBezTo>
                                <a:lnTo>
                                  <a:pt x="71717" y="92126"/>
                                </a:lnTo>
                                <a:lnTo>
                                  <a:pt x="56096" y="92126"/>
                                </a:lnTo>
                                <a:lnTo>
                                  <a:pt x="56096" y="25171"/>
                                </a:lnTo>
                                <a:cubicBezTo>
                                  <a:pt x="56096" y="16625"/>
                                  <a:pt x="54889" y="12370"/>
                                  <a:pt x="50025" y="12370"/>
                                </a:cubicBezTo>
                                <a:cubicBezTo>
                                  <a:pt x="45377" y="12370"/>
                                  <a:pt x="43752" y="16434"/>
                                  <a:pt x="43752" y="25171"/>
                                </a:cubicBezTo>
                                <a:lnTo>
                                  <a:pt x="43752" y="92126"/>
                                </a:lnTo>
                                <a:lnTo>
                                  <a:pt x="27927" y="92126"/>
                                </a:lnTo>
                                <a:lnTo>
                                  <a:pt x="27927" y="25171"/>
                                </a:lnTo>
                                <a:cubicBezTo>
                                  <a:pt x="27927" y="16625"/>
                                  <a:pt x="26924" y="12370"/>
                                  <a:pt x="22085" y="12370"/>
                                </a:cubicBezTo>
                                <a:cubicBezTo>
                                  <a:pt x="17412" y="12370"/>
                                  <a:pt x="15583" y="16434"/>
                                  <a:pt x="15583" y="25171"/>
                                </a:cubicBezTo>
                                <a:lnTo>
                                  <a:pt x="15583" y="92126"/>
                                </a:lnTo>
                                <a:lnTo>
                                  <a:pt x="0" y="92126"/>
                                </a:lnTo>
                                <a:lnTo>
                                  <a:pt x="0" y="2222"/>
                                </a:lnTo>
                                <a:lnTo>
                                  <a:pt x="14986" y="2222"/>
                                </a:lnTo>
                                <a:lnTo>
                                  <a:pt x="15773" y="9334"/>
                                </a:lnTo>
                                <a:cubicBezTo>
                                  <a:pt x="19634" y="2845"/>
                                  <a:pt x="24308" y="0"/>
                                  <a:pt x="30581" y="0"/>
                                </a:cubicBez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18630" name="Shape 18630"/>
                        <wps:cNvSpPr/>
                        <wps:spPr>
                          <a:xfrm>
                            <a:off x="512282" y="437200"/>
                            <a:ext cx="621269" cy="0"/>
                          </a:xfrm>
                          <a:custGeom>
                            <a:avLst/>
                            <a:gdLst/>
                            <a:ahLst/>
                            <a:cxnLst/>
                            <a:rect l="0" t="0" r="0" b="0"/>
                            <a:pathLst>
                              <a:path w="621269">
                                <a:moveTo>
                                  <a:pt x="0" y="0"/>
                                </a:moveTo>
                                <a:lnTo>
                                  <a:pt x="621269" y="0"/>
                                </a:lnTo>
                              </a:path>
                            </a:pathLst>
                          </a:custGeom>
                          <a:ln w="9517" cap="flat">
                            <a:miter lim="14572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F9EF64B" id="Group 52121" o:spid="_x0000_s1026" style="width:123.45pt;height:34.45pt;mso-position-horizontal-relative:char;mso-position-vertical-relative:line" coordsize="15675,4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">
                <v:shape id="Shape 18541" o:spid="_x0000_s1027" style="position:absolute;left:5116;top:3122;width:211;height:311;visibility:visible;mso-wrap-style:square;v-text-anchor:top" coordsize="21069,3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CMUA&#10;AADeAAAADwAAAGRycy9kb3ducmV2LnhtbERPTWvCQBC9F/oflil4q5toWiTNKlGQChZKNZfchuw0&#10;Cc3Ohuxq0n/vCoXe5vE+J9tMphNXGlxrWUE8j0AQV1a3XCsozvvnFQjnkTV2lknBLznYrB8fMky1&#10;HfmLridfixDCLkUFjfd9KqWrGjLo5rYnDty3HQz6AIda6gHHEG46uYiiV2mw5dDQYE+7hqqf08Uo&#10;2Cef5SIvjh+FnsyS6m15ft/2Ss2epvwNhKfJ/4v/3Acd5q9ekhju74Qb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UIxQAAAN4AAAAPAAAAAAAAAAAAAAAAAJgCAABkcnMv&#10;ZG93bnJldi54bWxQSwUGAAAAAAQABAD1AAAAigMAAAAA&#10;" path="m,l20447,r,5067l6693,5067r,7303l19660,12370r,5079l6693,17449r,8307l21069,25756r,5296l,31052,,xe" fillcolor="#181717" stroked="f" strokeweight="0">
                  <v:stroke miterlimit="127" joinstyle="miter"/>
                  <v:path arrowok="t" textboxrect="0,0,21069,31052"/>
                </v:shape>
                <v:shape id="Shape 18542" o:spid="_x0000_s1028" style="position:absolute;left:5485;top:3211;width:109;height:226;visibility:visible;mso-wrap-style:square;v-text-anchor:top" coordsize="10833,2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MCcQA&#10;AADeAAAADwAAAGRycy9kb3ducmV2LnhtbERPTWsCMRC9F/wPYYTealaxIqtRpMWiUAjaHjwOmzG7&#10;uJksm7iu/74pCN7m8T5nue5dLTpqQ+VZwXiUgSAuvKnYKvj92b7NQYSIbLD2TAruFGC9GrwsMTf+&#10;xgfqjtGKFMIhRwVljE0uZShKchhGviFO3Nm3DmOCrZWmxVsKd7WcZNlMOqw4NZTY0EdJxeV4dQr0&#10;t9Wz/ddJ6y4bb2zU0/39c6fU67DfLEBE6uNT/HDvTJo/f59O4P+ddIN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0DAnEAAAA3gAAAA8AAAAAAAAAAAAAAAAAmAIAAGRycy9k&#10;b3ducmV2LnhtbFBLBQYAAAAABAAEAPUAAACJAwAAAAA=&#10;" path="m8699,r2134,1129l10833,4428r-114,-173c8102,4255,6274,6680,6274,11367v,4444,1828,6895,4445,6895l10833,18093r,3258l8699,22517c3632,22517,,18262,,11163,,4255,3632,,8699,xe" fillcolor="#181717" stroked="f" strokeweight="0">
                  <v:stroke miterlimit="127" joinstyle="miter"/>
                  <v:path arrowok="t" textboxrect="0,0,10833,22517"/>
                </v:shape>
                <v:shape id="Shape 18543" o:spid="_x0000_s1029" style="position:absolute;left:5594;top:3122;width:108;height:311;visibility:visible;mso-wrap-style:square;v-text-anchor:top" coordsize="10833,3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8oXsUA&#10;AADeAAAADwAAAGRycy9kb3ducmV2LnhtbERPS0vDQBC+C/0PywhepN3U1hJit6UIFU/WPg49Dtlp&#10;Et2dDdmxif/eFQRv8/E9Z7kevFNX6mIT2MB0koEiLoNtuDJwOm7HOagoyBZdYDLwTRHWq9HNEgsb&#10;et7T9SCVSiEcCzRQi7SF1rGsyWOchJY4cZfQeZQEu0rbDvsU7p1+yLKF9thwaqixpeeays/Dlzfw&#10;5uTDnbdyeVnsd7v8fv5up7PemLvbYfMESmiQf/Gf+9Wm+fnjfAa/76Qb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yhexQAAAN4AAAAPAAAAAAAAAAAAAAAAAJgCAABkcnMv&#10;ZG93bnJldi54bWxQSwUGAAAAAAQABAD1AAAAigMAAAAA&#10;" path="m4369,r6274,l10643,26568v,1842,,3467,190,4484l4763,31052,4559,27787,,30280,,27022,4559,20295,,13357,,10058r4369,2312l4369,xe" fillcolor="#181717" stroked="f" strokeweight="0">
                  <v:stroke miterlimit="127" joinstyle="miter"/>
                  <v:path arrowok="t" textboxrect="0,0,10833,31052"/>
                </v:shape>
                <v:shape id="Shape 18544" o:spid="_x0000_s1030" style="position:absolute;left:5878;top:3215;width:203;height:222;visibility:visible;mso-wrap-style:square;v-text-anchor:top" coordsize="20257,2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JpmMIA&#10;AADeAAAADwAAAGRycy9kb3ducmV2LnhtbERPzYrCMBC+C75DGMHbmlq6i1ajqKAryB5WfYChGdti&#10;M6lN1Pr2RhC8zcf3O9N5aypxo8aVlhUMBxEI4szqknMFx8P6awTCeWSNlWVS8CAH81m3M8VU2zv/&#10;023vcxFC2KWooPC+TqV0WUEG3cDWxIE72cagD7DJpW7wHsJNJeMo+pEGSw4NBda0Kig7769GQWTL&#10;4e53c6jinXMx/V0SHi8Tpfq9djEB4an1H/HbvdVh/ug7SeD1TrhB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4mmYwgAAAN4AAAAPAAAAAAAAAAAAAAAAAJgCAABkcnMvZG93&#10;bnJldi54bWxQSwUGAAAAAAQABAD1AAAAhwMAAAAA&#10;" path="m,l6299,r,12980c6299,16028,7315,17666,9932,17666v2222,,3848,-1638,3848,-4292l13780,r6286,l20066,17437v,1435,,2845,191,4280l14402,21717r-229,-3264c12573,21095,10351,22111,7087,22111,2248,22111,,19469,,13995l,xe" fillcolor="#181717" stroked="f" strokeweight="0">
                  <v:stroke miterlimit="127" joinstyle="miter"/>
                  <v:path arrowok="t" textboxrect="0,0,20257,22111"/>
                </v:shape>
                <v:shape id="Shape 18545" o:spid="_x0000_s1031" style="position:absolute;left:6247;top:3211;width:184;height:226;visibility:visible;mso-wrap-style:square;v-text-anchor:top" coordsize="18428,2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oysUA&#10;AADeAAAADwAAAGRycy9kb3ducmV2LnhtbERP3UrDMBS+F3yHcARvZEsddit12RCHKGwX7ucBzppj&#10;U9qc1CRu9e0XYeDd+fh+z3w52E6cyIfGsYLHcQaCuHK64VrBYf82KkCEiKyxc0wKfinAcnF7M8dS&#10;uzNv6bSLtUghHEpUYGLsSylDZchiGLueOHFfzluMCfpaao/nFG47OcmyqbTYcGow2NOroard/VgF&#10;GzM8cPU9y/vVe+vb4vM4pfVaqfu74eUZRKQh/ouv7g+d5hf5Uw5/76Qb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OjKxQAAAN4AAAAPAAAAAAAAAAAAAAAAAJgCAABkcnMv&#10;ZG93bnJldi54bWxQSwUGAAAAAAQABAD1AAAAigMAAAAA&#10;" path="m10135,v5067,,8293,2857,8293,7696l12547,7696c12357,5080,11341,3861,9512,3861v-2019,,-3035,2425,-3035,6883c6477,15811,7290,18073,9715,18073v1829,,2642,-1436,2832,-4293l18428,13780v,5702,-3226,8737,-8713,8737c3861,22517,,18262,,10973,,4064,3861,,10135,xe" fillcolor="#181717" stroked="f" strokeweight="0">
                  <v:stroke miterlimit="127" joinstyle="miter"/>
                  <v:path arrowok="t" textboxrect="0,0,18428,22517"/>
                </v:shape>
                <v:shape id="Shape 18546" o:spid="_x0000_s1032" style="position:absolute;left:6585;top:3297;width:96;height:142;visibility:visible;mso-wrap-style:square;v-text-anchor:top" coordsize="9627,1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uMYA&#10;AADeAAAADwAAAGRycy9kb3ducmV2LnhtbERPTWvCQBC9F/oflil4KXVXsUGiq4RCoRcPTUXobcxO&#10;s8HsbJrdmthf7wqF3ubxPme9HV0rztSHxrOG2VSBIK68abjWsP94fVqCCBHZYOuZNFwowHZzf7fG&#10;3PiB3+lcxlqkEA45arAxdrmUobLkMEx9R5y4L987jAn2tTQ9DinctXKuVCYdNpwaLHb0Yqk6lT9O&#10;w6Od7X4L+6kWp+NhjKUqsu8waD15GIsViEhj/Bf/ud9Mmr98XmRweyfd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zuMYAAADeAAAADwAAAAAAAAAAAAAAAACYAgAAZHJz&#10;L2Rvd25yZXYueG1sUEsFBgAAAAAEAAQA9QAAAIsDAAAAAA==&#10;" path="m9627,r,4742l6083,6808v,1829,1207,2845,3036,2845l9627,8965r,3707l6896,14111c2845,14111,,11266,,7202,,4783,1013,2859,2989,1539l9627,xe" fillcolor="#181717" stroked="f" strokeweight="0">
                  <v:stroke miterlimit="127" joinstyle="miter"/>
                  <v:path arrowok="t" textboxrect="0,0,9627,14111"/>
                </v:shape>
                <v:shape id="Shape 18547" o:spid="_x0000_s1033" style="position:absolute;left:6593;top:3213;width:88;height:63;visibility:visible;mso-wrap-style:square;v-text-anchor:top" coordsize="8814,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yscQA&#10;AADeAAAADwAAAGRycy9kb3ducmV2LnhtbERPS2vCQBC+C/6HZYTedGOpD6JrSAsFQULRevA4ZMck&#10;mJ2N2dUk/75bKPQ2H99ztklvavGk1lWWFcxnEQji3OqKCwXn78/pGoTzyBpry6RgIAfJbjzaYqxt&#10;x0d6nnwhQgi7GBWU3jexlC4vyaCb2YY4cFfbGvQBtoXULXYh3NTyNYqW0mDFoaHEhj5Kym+nh1GQ&#10;Ld99qjl7nI/Dl953l9Wd8aDUy6RPNyA89f5f/Ofe6zB/vXhbwe874Q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crHEAAAA3gAAAA8AAAAAAAAAAAAAAAAAmAIAAGRycy9k&#10;b3ducmV2LnhtbFBLBQYAAAAABAAEAPUAAACJAwAAAAA=&#10;" path="m8814,r,3776l6274,6316,,6316,8814,xe" fillcolor="#181717" stroked="f" strokeweight="0">
                  <v:stroke miterlimit="127" joinstyle="miter"/>
                  <v:path arrowok="t" textboxrect="0,0,8814,6316"/>
                </v:shape>
                <v:shape id="Shape 18548" o:spid="_x0000_s1034" style="position:absolute;left:6681;top:3209;width:99;height:224;visibility:visible;mso-wrap-style:square;v-text-anchor:top" coordsize="9817,2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gmsgA&#10;AADeAAAADwAAAGRycy9kb3ducmV2LnhtbESPT2vDMAzF74N+B6PCbquzsvVPWreUwiA7lK3dLruJ&#10;WItDYznEbpJ9++kw2E3iPb3303Y/+kb11MU6sIHHWQaKuAy25srA58fLwwpUTMgWm8Bk4Ici7HeT&#10;uy3mNgx8pv6SKiUhHHM04FJqc61j6chjnIWWWLTv0HlMsnaVth0OEu4bPc+yhfZYszQ4bOnoqLxe&#10;bt7Aa7F8XxQND7fT8nS+HtZvX67tjbmfjocNqERj+jf/XRdW8FfPT8Ir78gMevc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WeCayAAAAN4AAAAPAAAAAAAAAAAAAAAAAJgCAABk&#10;cnMvZG93bnJldi54bWxQSwUGAAAAAAQABAD1AAAAjQMAAAAA&#10;" path="m508,c3543,,5994,1016,7594,2425,9423,4052,9423,6083,9423,9131r,6477c9423,16828,9614,19050,9817,22314r-5461,c4356,21501,4165,20485,4165,19279l,21472,,17765,3543,12967v,-203,,-597,-203,-1017c3149,11950,2946,11950,2730,11950l,13543,,8800,2134,8306v393,,812,,1409,c3543,8115,3543,7696,3543,7493,3543,4852,2527,3632,508,3632l,4140,,364,508,xe" fillcolor="#181717" stroked="f" strokeweight="0">
                  <v:stroke miterlimit="127" joinstyle="miter"/>
                  <v:path arrowok="t" textboxrect="0,0,9817,22314"/>
                </v:shape>
                <v:shape id="Shape 18549" o:spid="_x0000_s1035" style="position:absolute;left:6927;top:3150;width:154;height:287;visibility:visible;mso-wrap-style:square;v-text-anchor:top" coordsize="15392,28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K2sMA&#10;AADeAAAADwAAAGRycy9kb3ducmV2LnhtbERPTWvCQBC9F/wPywi9NRulaWN0I0EseGyt4HXIjklI&#10;djZmtzH+e7dQ6G0e73M228l0YqTBNZYVLKIYBHFpdcOVgtP3x0sKwnlkjZ1lUnAnB9t89rTBTNsb&#10;f9F49JUIIewyVFB732dSurImgy6yPXHgLnYw6AMcKqkHvIVw08llHL9Jgw2Hhhp72tVUtscfo2CZ&#10;vF8P+2Q1Looz27LYj58tS6We51OxBuFp8v/iP/dBh/lp8rqC33fCDT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qK2sMAAADeAAAADwAAAAAAAAAAAAAAAACYAgAAZHJzL2Rv&#10;d25yZXYueG1sUEsFBgAAAAAEAAQA9QAAAIgDAAAAAA==&#10;" path="m10325,r,6490l15392,6490r,4254l10325,10744r,10567c10325,22911,11151,23723,12776,23723v597,,1410,,2616,-190l15392,27978v-2019,432,-3848,623,-5651,623c5690,28601,4051,26581,4051,22517r,-11773l,10744,,6490r4051,l4051,2222,10325,xe" fillcolor="#181717" stroked="f" strokeweight="0">
                  <v:stroke miterlimit="127" joinstyle="miter"/>
                  <v:path arrowok="t" textboxrect="0,0,15392,28601"/>
                </v:shape>
                <v:shape id="Shape 73134" o:spid="_x0000_s1036" style="position:absolute;left:7243;top:3215;width:92;height:218;visibility:visible;mso-wrap-style:square;v-text-anchor:top" coordsize="9144,21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c28YA&#10;AADeAAAADwAAAGRycy9kb3ducmV2LnhtbESPUUsDMRCE34X+h7BC32yurbRyNi1FOCgKFqv4vFzW&#10;y+Flcybb6/nvjSD4OMzMN8xmN/pODRRTG9jAfFaAIq6Dbbkx8PZa3dyBSoJssQtMBr4pwW47udpg&#10;acOFX2g4SaMyhFOJBpxIX2qdakce0yz0xNn7CNGjZBkbbSNeMtx3elEUK+2x5bzgsKcHR/Xn6ewN&#10;vK8fozvGr6GqqwWLHM8rfHo2Zno97u9BCY3yH/5rH6yB9XK+vIXfO/kK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Pc28YAAADeAAAADwAAAAAAAAAAAAAAAACYAgAAZHJz&#10;L2Rvd25yZXYueG1sUEsFBgAAAAAEAAQA9QAAAIsDAAAAAA==&#10;" path="m,l9144,r,21730l,21730,,e" fillcolor="#181717" stroked="f" strokeweight="0">
                  <v:stroke miterlimit="127" joinstyle="miter"/>
                  <v:path arrowok="t" textboxrect="0,0,9144,21730"/>
                </v:shape>
                <v:shape id="Shape 73135" o:spid="_x0000_s1037" style="position:absolute;left:7243;top:312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237MgA&#10;AADeAAAADwAAAGRycy9kb3ducmV2LnhtbESPUUvDMBSF3wf+h3AF37a0junolo2iTEQYbFNwj5fm&#10;2gabm5LEtfrrF2Gwx8M55zuc5XqwrTiRD8axgnySgSCunDZcK/h434znIEJE1tg6JgW/FGC9uhkt&#10;sdCu5z2dDrEWCcKhQAVNjF0hZagashgmriNO3pfzFmOSvpbaY5/gtpX3WfYgLRpOCw129NRQ9X34&#10;sQqOu+et3JQdz/tZ/lKaPzT+802pu9uhXICINMRr+NJ+1Qoep/l0Bv930hWQq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rbfsyAAAAN4AAAAPAAAAAAAAAAAAAAAAAJgCAABk&#10;cnMvZG93bnJldi54bWxQSwUGAAAAAAQABAD1AAAAjQMAAAAA&#10;" path="m,l9144,r,9144l,9144,,e" fillcolor="#181717" stroked="f" strokeweight="0">
                  <v:stroke miterlimit="127" joinstyle="miter"/>
                  <v:path arrowok="t" textboxrect="0,0,9144,9144"/>
                </v:shape>
                <v:shape id="Shape 18552" o:spid="_x0000_s1038" style="position:absolute;left:7474;top:3213;width:100;height:223;visibility:visible;mso-wrap-style:square;v-text-anchor:top" coordsize="9919,2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DTscA&#10;AADeAAAADwAAAGRycy9kb3ducmV2LnhtbESPT2vCQBDF74V+h2UEb3WjYkiiq9RSQXopxj/nITsm&#10;abOzIbtq/PZuoeBthvfeb94sVr1pxJU6V1tWMB5FIIgLq2suFRz2m7cEhPPIGhvLpOBODlbL15cF&#10;ZtreeEfX3JciQNhlqKDyvs2kdEVFBt3ItsRBO9vOoA9rV0rd4S3ATSMnURRLgzWHCxW29FFR8Ztf&#10;TKCs49NPmn4fk9P0kn/ln+k6PqdKDQf9+xyEp94/zf/prQ71k9lsAn/vhBnk8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8Q07HAAAA3gAAAA8AAAAAAAAAAAAAAAAAmAIAAGRy&#10;cy9kb3ducmV2LnhtbFBLBQYAAAAABAAEAPUAAACMAwAAAAA=&#10;" path="m9919,r,3720l6274,8364r3645,l9919,12416r-3836,l9919,17802r,4473l2715,19447c965,17546,,14759,,11209,,7558,965,4716,2738,2787l9919,xe" fillcolor="#181717" stroked="f" strokeweight="0">
                  <v:stroke miterlimit="127" joinstyle="miter"/>
                  <v:path arrowok="t" textboxrect="0,0,9919,22275"/>
                </v:shape>
                <v:shape id="Shape 18553" o:spid="_x0000_s1039" style="position:absolute;left:7574;top:3364;width:95;height:72;visibility:visible;mso-wrap-style:square;v-text-anchor:top" coordsize="9525,7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vSsIA&#10;AADeAAAADwAAAGRycy9kb3ducmV2LnhtbERPS4vCMBC+L/gfwgje1tStllKNIsKKsCcfB49DMzbF&#10;ZlKaVOu/3ywseJuP7zmrzWAb8aDO144VzKYJCOLS6ZorBZfz92cOwgdkjY1jUvAiD5v16GOFhXZP&#10;PtLjFCoRQ9gXqMCE0BZS+tKQRT91LXHkbq6zGCLsKqk7fMZw28ivJMmkxZpjg8GWdobK+6m3Cn7S&#10;6pCk2X7gfp6bVz/H/JpmSk3Gw3YJItAQ3uJ/90HH+flikcLfO/EG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9KwgAAAN4AAAAPAAAAAAAAAAAAAAAAAJgCAABkcnMvZG93&#10;bnJldi54bWxQSwUGAAAAAAQABAD1AAAAhwMAAAAA&#10;" path="m3873,l9525,c9131,4648,5664,7289,216,7289l,7205,,2732r216,303c2235,3035,3442,2222,3873,xe" fillcolor="#181717" stroked="f" strokeweight="0">
                  <v:stroke miterlimit="127" joinstyle="miter"/>
                  <v:path arrowok="t" textboxrect="0,0,9525,7289"/>
                </v:shape>
                <v:shape id="Shape 18554" o:spid="_x0000_s1040" style="position:absolute;left:7574;top:3211;width:101;height:126;visibility:visible;mso-wrap-style:square;v-text-anchor:top" coordsize="10147,1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us/8YA&#10;AADeAAAADwAAAGRycy9kb3ducmV2LnhtbERPTWvCQBC9C/0PyxR6KXWjJEVSVykStQgitYLXITtN&#10;UrOzIbs1qb/eFQre5vE+ZzrvTS3O1LrKsoLRMAJBnFtdcaHg8LV8mYBwHlljbZkU/JGD+exhMMVU&#10;244/6bz3hQgh7FJUUHrfpFK6vCSDbmgb4sB929agD7AtpG6xC+GmluMoepUGKw4NJTa0KCk/7X+N&#10;gmy9q+OtT/qfzSV7XvE4Oi2OmVJPj/37GwhPvb+L/90fOsyfJEkMt3fCD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us/8YAAADeAAAADwAAAAAAAAAAAAAAAACYAgAAZHJz&#10;L2Rvd25yZXYueG1sUEsFBgAAAAAEAAQA9QAAAIsDAAAAAA==&#10;" path="m406,v6274,,9741,3861,9741,11163c10147,11557,10147,12179,10147,12573l,12573,,8521r3645,c3645,5473,2438,3861,13,3861l,3877,,157,406,xe" fillcolor="#181717" stroked="f" strokeweight="0">
                  <v:stroke miterlimit="127" joinstyle="miter"/>
                  <v:path arrowok="t" textboxrect="0,0,10147,12573"/>
                </v:shape>
                <v:shape id="Shape 18555" o:spid="_x0000_s1041" style="position:absolute;left:7817;top:3215;width:225;height:218;visibility:visible;mso-wrap-style:square;v-text-anchor:top" coordsize="22479,2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MUA&#10;AADeAAAADwAAAGRycy9kb3ducmV2LnhtbERP32vCMBB+F/Y/hBvsRTR10BGrUYZj4F4G04mvR3M2&#10;xebSNdF2++uXgbC3+/h+3nI9uEZcqQu1Zw2zaQaCuPSm5krD5/51okCEiGyw8UwavinAenU3WmJh&#10;fM8fdN3FSqQQDgVqsDG2hZShtOQwTH1LnLiT7xzGBLtKmg77FO4a+ZhlT9JhzanBYksbS+V5d3Ea&#10;6Fi94NdbO7db1Y9/1OGyV8d3rR/uh+cFiEhD/Bff3FuT5qs8z+HvnXSD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5T8xQAAAN4AAAAPAAAAAAAAAAAAAAAAAJgCAABkcnMv&#10;ZG93bnJldi54bWxQSwUGAAAAAAQABAD1AAAAigMAAAAA&#10;" path="m,l6477,r4864,14822l16599,r5880,l14770,21717r-7087,l,xe" fillcolor="#181717" stroked="f" strokeweight="0">
                  <v:stroke miterlimit="127" joinstyle="miter"/>
                  <v:path arrowok="t" textboxrect="0,0,22479,21717"/>
                </v:shape>
                <v:shape id="Shape 18556" o:spid="_x0000_s1042" style="position:absolute;left:8192;top:3213;width:98;height:223;visibility:visible;mso-wrap-style:square;v-text-anchor:top" coordsize="9823,2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Q8PMMA&#10;AADeAAAADwAAAGRycy9kb3ducmV2LnhtbESPQYvCMBCF74L/IYzgTdMKaqlGcReUva560NvQjE2x&#10;mdQm1vrvNwsLe5vhve/Nm/W2t7XoqPWVYwXpNAFBXDhdcangfNpPMhA+IGusHZOCN3nYboaDNeba&#10;vfibumMoRQxhn6MCE0KTS+kLQxb91DXEUbu51mKIa1tK3eIrhttazpJkIS1WHC8YbOjTUHE/Pm2s&#10;YZMPZ8wFpTt0Vbl8pFdpUqXGo363AhGoD//mP/pLRy6bzxfw+06c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Q8PMMAAADeAAAADwAAAAAAAAAAAAAAAACYAgAAZHJzL2Rv&#10;d25yZXYueG1sUEsFBgAAAAAEAAQA9QAAAIgDAAAAAA==&#10;" path="m9823,r,3797l6083,8327r3740,l9823,12378r-3740,l9823,17908r,4372l2604,19410c908,17509,,14722,,11172,,7520,965,4679,2738,2750l9823,xe" fillcolor="#181717" stroked="f" strokeweight="0">
                  <v:stroke miterlimit="127" joinstyle="miter"/>
                  <v:path arrowok="t" textboxrect="0,0,9823,22280"/>
                </v:shape>
                <v:shape id="Shape 18557" o:spid="_x0000_s1043" style="position:absolute;left:8290;top:3364;width:94;height:72;visibility:visible;mso-wrap-style:square;v-text-anchor:top" coordsize="9417,7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X6cQA&#10;AADeAAAADwAAAGRycy9kb3ducmV2LnhtbERP32vCMBB+F/wfwgl701TBKdUoogymTGHO+Xwkt7as&#10;uZQma7v99UYQ9nYf389brjtbioZqXzhWMB4lIIi1MwVnCi4fL8M5CB+QDZaOScEveViv+r0lpsa1&#10;/E7NOWQihrBPUUEeQpVK6XVOFv3IVcSR+3K1xRBhnUlTYxvDbSknSfIsLRYcG3KsaJuT/j7/WAXN&#10;Yb/bTP7k9nrRbWjfNM0+jyelngbdZgEiUBf+xQ/3q4nz59PpDO7vx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mV+nEAAAA3gAAAA8AAAAAAAAAAAAAAAAAmAIAAGRycy9k&#10;b3ducmV2LnhtbFBLBQYAAAAABAAEAPUAAACJAwAAAAA=&#10;" path="m3931,l9417,c8998,4648,5759,7289,108,7289l,7247,,2875r108,160c2140,3035,3346,2222,3931,xe" fillcolor="#181717" stroked="f" strokeweight="0">
                  <v:stroke miterlimit="127" joinstyle="miter"/>
                  <v:path arrowok="t" textboxrect="0,0,9417,7289"/>
                </v:shape>
                <v:shape id="Shape 18558" o:spid="_x0000_s1044" style="position:absolute;left:8290;top:3211;width:102;height:126;visibility:visible;mso-wrap-style:square;v-text-anchor:top" coordsize="10243,1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81scA&#10;AADeAAAADwAAAGRycy9kb3ducmV2LnhtbESPzW7CQAyE70h9h5UrcYMNpfw0ZUH9USUOuRB4ACvr&#10;ZtNmvVF2gfTt6wMSN1sznvm82Q2+VRfqYxPYwGyagSKugm24NnA6fk3WoGJCttgGJgN/FGG3fRht&#10;MLfhyge6lKlWEsIxRwMupS7XOlaOPMZp6IhF+w69xyRrX2vb41XCfaufsmypPTYsDQ47+nBU/ZZn&#10;b2A1n32eV8NL8aOf98V73TWuOJbGjB+Ht1dQiYZ0N9+u91bw14uF8Mo7MoP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ZPNbHAAAA3gAAAA8AAAAAAAAAAAAAAAAAmAIAAGRy&#10;cy9kb3ducmV2LnhtbFBLBQYAAAAABAAEAPUAAACMAwAAAAA=&#10;" path="m502,v6083,,9741,3861,9741,11163c10243,11557,10243,12179,10014,12573l,12573,,8521r3740,c3740,5473,2534,3861,108,3861l,3992,,195,502,xe" fillcolor="#181717" stroked="f" strokeweight="0">
                  <v:stroke miterlimit="127" joinstyle="miter"/>
                  <v:path arrowok="t" textboxrect="0,0,10243,12573"/>
                </v:shape>
                <v:shape id="Shape 18559" o:spid="_x0000_s1045" style="position:absolute;left:8801;top:3215;width:201;height:222;visibility:visible;mso-wrap-style:square;v-text-anchor:top" coordsize="20053,2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W+sUA&#10;AADeAAAADwAAAGRycy9kb3ducmV2LnhtbERPS2vCQBC+C/0Pywi96caCEqOriBAoLR7qA/Q2ZMds&#10;NDsbstuY/vtuoeBtPr7nLNe9rUVHra8cK5iMExDEhdMVlwqOh3yUgvABWWPtmBT8kIf16mWwxEy7&#10;B39Rtw+liCHsM1RgQmgyKX1hyKIfu4Y4clfXWgwRtqXULT5iuK3lW5LMpMWKY4PBhraGivv+2yrQ&#10;28/DuTen20V2k273keS7WZor9TrsNwsQgfrwFP+733Wcn06nc/h7J94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9b6xQAAAN4AAAAPAAAAAAAAAAAAAAAAAJgCAABkcnMv&#10;ZG93bnJldi54bWxQSwUGAAAAAAQABAD1AAAAigMAAAAA&#10;" path="m,l6274,r,12980c6274,16028,7087,17666,9728,17666v2426,,4052,-1638,4052,-4292l13780,r6273,l20053,17437v,1435,,2845,,4280l14173,21717r-190,-3264c12344,21095,10325,22111,7087,22111,2223,22111,,19469,,13995l,xe" fillcolor="#181717" stroked="f" strokeweight="0">
                  <v:stroke miterlimit="127" joinstyle="miter"/>
                  <v:path arrowok="t" textboxrect="0,0,20053,22111"/>
                </v:shape>
                <v:shape id="Shape 73136" o:spid="_x0000_s1046" style="position:absolute;left:9180;top:3215;width:92;height:218;visibility:visible;mso-wrap-style:square;v-text-anchor:top" coordsize="9144,21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3nN8UA&#10;AADeAAAADwAAAGRycy9kb3ducmV2LnhtbESPUUvDQBCE3wX/w7GCb/bSFlKJvRYRAqJgsRWfl9w2&#10;F5rbi3fbNP57TxB8HGbmG2a9nXyvRoqpC2xgPitAETfBdtwa+DjUd/egkiBb7AOTgW9KsN1cX62x&#10;suHC7zTupVUZwqlCA05kqLROjSOPaRYG4uwdQ/QoWcZW24iXDPe9XhRFqT12nBccDvTkqDntz97A&#10;5+olul38GuumXrDI7lzi65sxtzfT4wMooUn+w3/tZ2tgtZwvS/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ec3xQAAAN4AAAAPAAAAAAAAAAAAAAAAAJgCAABkcnMv&#10;ZG93bnJldi54bWxQSwUGAAAAAAQABAD1AAAAigMAAAAA&#10;" path="m,l9144,r,21730l,21730,,e" fillcolor="#181717" stroked="f" strokeweight="0">
                  <v:stroke miterlimit="127" joinstyle="miter"/>
                  <v:path arrowok="t" textboxrect="0,0,9144,21730"/>
                </v:shape>
                <v:shape id="Shape 73137" o:spid="_x0000_s1047" style="position:absolute;left:9180;top:312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MAMgA&#10;AADeAAAADwAAAGRycy9kb3ducmV2LnhtbESPX0vDMBTF3wW/Q7jC3lxah250y0ZxbIgguD+wPV6a&#10;axtsbkqSrdVPbwTBx8M553c4i9VgW3ElH4xjBfk4A0FcOW24VnA8bO5nIEJE1tg6JgVfFGC1vL1Z&#10;YKFdzzu67mMtEoRDgQqaGLtCylA1ZDGMXUecvA/nLcYkfS21xz7BbSsfsuxJWjScFhrs6Lmh6nN/&#10;sQrO7+s3uSk7nvWP+bY032j86VWp0d1QzkFEGuJ/+K/9ohVMJ/lkCr930hW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M4wAyAAAAN4AAAAPAAAAAAAAAAAAAAAAAJgCAABk&#10;cnMvZG93bnJldi54bWxQSwUGAAAAAAQABAD1AAAAjQMAAAAA&#10;" path="m,l9144,r,9144l,9144,,e" fillcolor="#181717" stroked="f" strokeweight="0">
                  <v:stroke miterlimit="127" joinstyle="miter"/>
                  <v:path arrowok="t" textboxrect="0,0,9144,9144"/>
                </v:shape>
                <v:shape id="Shape 18562" o:spid="_x0000_s1048" style="position:absolute;left:9395;top:3150;width:154;height:287;visibility:visible;mso-wrap-style:square;v-text-anchor:top" coordsize="15392,28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tEy8MA&#10;AADeAAAADwAAAGRycy9kb3ducmV2LnhtbERPS2uDQBC+F/Iflink1qwRtKnNJkgx4LF5QK6DO1WJ&#10;O2vcrdp/3y0EepuP7znb/Ww6MdLgWssK1qsIBHFldcu1gsv58LIB4Tyyxs4yKfghB/vd4mmLmbYT&#10;H2k8+VqEEHYZKmi87zMpXdWQQbeyPXHgvuxg0Ac41FIPOIVw08k4ilJpsOXQ0GBPHw1Vt9O3URAn&#10;r/eySN7GdX5lW+XF+HljqdTyec7fQXia/b/44S51mL9J0hj+3gk3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tEy8MAAADeAAAADwAAAAAAAAAAAAAAAACYAgAAZHJzL2Rv&#10;d25yZXYueG1sUEsFBgAAAAAEAAQA9QAAAIgDAAAAAA==&#10;" path="m10325,r,6490l15392,6490r,4254l10325,10744r,10567c10325,22911,11151,23723,12751,23723v622,,1625,,2641,-190l15392,27978v-2019,432,-3848,623,-5677,623c5664,28601,4051,26581,4051,22517r,-11773l,10744,,6490r4051,l4051,2222,10325,xe" fillcolor="#181717" stroked="f" strokeweight="0">
                  <v:stroke miterlimit="127" joinstyle="miter"/>
                  <v:path arrowok="t" textboxrect="0,0,15392,28601"/>
                </v:shape>
                <v:shape id="Shape 18563" o:spid="_x0000_s1049" style="position:absolute;left:9709;top:3447;width:98;height:71;visibility:visible;mso-wrap-style:square;v-text-anchor:top" coordsize="9811,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cBMUA&#10;AADeAAAADwAAAGRycy9kb3ducmV2LnhtbERPTWvCQBC9C/6HZYTezKa2ik1dRQot7UnUXnIbsmMS&#10;kp1dstuY5td3C4K3ebzP2ewG04qeOl9bVvCYpCCIC6trLhV8n9/naxA+IGtsLZOCX/Kw204nG8y0&#10;vfKR+lMoRQxhn6GCKgSXSemLigz6xDriyF1sZzBE2JVSd3iN4aaVizRdSYM1x4YKHb1VVDSnH6Ng&#10;zJ9fRmQ39u64/Gi+Lue8OYxKPcyG/SuIQEO4i2/uTx3nr5erJ/h/J94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ZwExQAAAN4AAAAPAAAAAAAAAAAAAAAAAJgCAABkcnMv&#10;ZG93bnJldi54bWxQSwUGAAAAAAQABAD1AAAAigMAAAAA&#10;" path="m,l6071,v,1829,1409,2845,3429,2845l9811,2476r,4533l9500,7100c3226,7100,,4458,,xe" fillcolor="#181717" stroked="f" strokeweight="0">
                  <v:stroke miterlimit="127" joinstyle="miter"/>
                  <v:path arrowok="t" textboxrect="0,0,9811,7100"/>
                </v:shape>
                <v:shape id="Shape 18564" o:spid="_x0000_s1050" style="position:absolute;left:9701;top:3211;width:106;height:215;visibility:visible;mso-wrap-style:square;v-text-anchor:top" coordsize="10636,2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2gsUA&#10;AADeAAAADwAAAGRycy9kb3ducmV2LnhtbERPTWvCQBC9F/wPyxS86W5LjRJdRQotYg/VKD1Ps2MS&#10;zc6m2VXTf98VhN7m8T5ntuhsLS7U+sqxhqehAkGcO1NxoWG/extMQPiAbLB2TBp+ycNi3nuYYWrc&#10;lbd0yUIhYgj7FDWUITSplD4vyaIfuoY4cgfXWgwRtoU0LV5juK3ls1KJtFhxbCixodeS8lN2thq+&#10;f973a0z4uDxm6vNjpDZfY7vRuv/YLacgAnXhX3x3r0ycPxklL3B7J9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DaCxQAAAN4AAAAPAAAAAAAAAAAAAAAAAJgCAABkcnMv&#10;ZG93bnJldi54bWxQSwUGAAAAAAQABAD1AAAAigMAAAAA&#10;" path="m8496,r2140,1174l10636,4610r-108,-152c7912,4458,6274,6680,6274,10744v,4051,1638,6312,4254,6312l10636,16904r,3561l8496,21501c3442,21501,,17449,,10744,,4064,3632,,8496,xe" fillcolor="#181717" stroked="f" strokeweight="0">
                  <v:stroke miterlimit="127" joinstyle="miter"/>
                  <v:path arrowok="t" textboxrect="0,0,10636,21501"/>
                </v:shape>
                <v:shape id="Shape 18565" o:spid="_x0000_s1051" style="position:absolute;left:9807;top:3215;width:107;height:302;visibility:visible;mso-wrap-style:square;v-text-anchor:top" coordsize="10636,3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Gd8UA&#10;AADeAAAADwAAAGRycy9kb3ducmV2LnhtbERPTWvCQBC9C/0PyxR6041CJKZuQq2t6Ck09tDehuyY&#10;BLOzIbvV9N93BaG3ebzPWeej6cSFBtdaVjCfRSCIK6tbrhV8Ht+nCQjnkTV2lknBLznIs4fJGlNt&#10;r/xBl9LXIoSwS1FB432fSumqhgy6me2JA3eyg0Ef4FBLPeA1hJtOLqJoKQ22HBoa7Om1oepc/hgF&#10;xW5zkG/zqJdfRVKsyu33ZtfFSj09ji/PIDyN/l98d+91mJ/Eyxhu74Qb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1sZ3xQAAAN4AAAAPAAAAAAAAAAAAAAAAAJgCAABkcnMv&#10;ZG93bnJldi54bWxQSwUGAAAAAAQABAD1AAAAigMAAAAA&#10;" path="m4363,r6273,c10446,1004,10446,2019,10446,3455r,16827c10446,23737,9630,26222,7877,27845l,30135,,25602,4134,20701r,-2642l,20059,,16497,4363,10338,,4204,,767,4134,3035,4363,xe" fillcolor="#181717" stroked="f" strokeweight="0">
                  <v:stroke miterlimit="127" joinstyle="miter"/>
                  <v:path arrowok="t" textboxrect="0,0,10636,30135"/>
                </v:shape>
                <v:shape id="Shape 18566" o:spid="_x0000_s1052" style="position:absolute;left:10079;top:3297;width:98;height:142;visibility:visible;mso-wrap-style:square;v-text-anchor:top" coordsize="9722,1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WcYA&#10;AADeAAAADwAAAGRycy9kb3ducmV2LnhtbERPS2vCQBC+F/wPyxS81U0LpiG6ikpFWw+tj0OPw+40&#10;CWZnQ3bV1F/vFgre5uN7znja2VqcqfWVYwXPgwQEsXam4kLBYb98ykD4gGywdkwKfsnDdNJ7GGNu&#10;3IW3dN6FQsQQ9jkqKENocim9LsmiH7iGOHI/rrUYImwLaVq8xHBby5ckSaXFimNDiQ0tStLH3ckq&#10;CPV7ks30t9PXt/XqY/65GXZfr0r1H7vZCESgLtzF/+61ifOzYZrC3zvxBj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VWcYAAADeAAAADwAAAAAAAAAAAAAAAACYAgAAZHJz&#10;L2Rvd25yZXYueG1sUEsFBgAAAAAEAAQA9QAAAIsDAAAAAA==&#10;" path="m9722,r,4756l6274,6830v,1828,1245,2845,2845,2845l9722,8858r,3786l6896,14132c2845,14132,,11288,,7224,,4804,1013,2880,2989,1561l9722,xe" fillcolor="#181717" stroked="f" strokeweight="0">
                  <v:stroke miterlimit="127" joinstyle="miter"/>
                  <v:path arrowok="t" textboxrect="0,0,9722,14132"/>
                </v:shape>
                <v:shape id="Shape 18567" o:spid="_x0000_s1053" style="position:absolute;left:10090;top:3212;width:87;height:64;visibility:visible;mso-wrap-style:square;v-text-anchor:top" coordsize="8706,6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CucUA&#10;AADeAAAADwAAAGRycy9kb3ducmV2LnhtbERP22rCQBB9L/gPywi+lLqxtElMXUWKAZ8KXj5gmh2T&#10;1OxsyK5J2q/vFgq+zeFcZ7UZTSN66lxtWcFiHoEgLqyuuVRwPuVPKQjnkTU2lknBNznYrCcPK8y0&#10;HfhA/dGXIoSwy1BB5X2bSemKigy6uW2JA3exnUEfYFdK3eEQwk0jn6MolgZrDg0VtvReUXE93oyC&#10;It9+8TK57h9z//P58nHCeFfHSs2m4/YNhKfR38X/7r0O89PXOIG/d8IN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4gK5xQAAAN4AAAAPAAAAAAAAAAAAAAAAAJgCAABkcnMv&#10;ZG93bnJldi54bWxQSwUGAAAAAAQABAD1AAAAigMAAAAA&#10;" path="m8706,r,3773l6274,6378,,6378,8706,xe" fillcolor="#181717" stroked="f" strokeweight="0">
                  <v:stroke miterlimit="127" joinstyle="miter"/>
                  <v:path arrowok="t" textboxrect="0,0,8706,6378"/>
                </v:shape>
                <v:shape id="Shape 18568" o:spid="_x0000_s1054" style="position:absolute;left:10177;top:3209;width:97;height:224;visibility:visible;mso-wrap-style:square;v-text-anchor:top" coordsize="9722,2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KdMcA&#10;AADeAAAADwAAAGRycy9kb3ducmV2LnhtbESPT0sDMRDF7wW/QxjBi9hsBUvZNi1SUKoI9h+ep5tx&#10;N7iZLJt0G7+9cxB6m+G9ee83i1X2rRqojy6wgcm4AEVcBeu4NnA8vDzMQMWEbLENTAZ+KcJqeTNa&#10;YGnDhXc07FOtJIRjiQaalLpS61g15DGOQ0cs2nfoPSZZ+1rbHi8S7lv9WBRT7dGxNDTY0bqh6md/&#10;9gbu85ry5uN41m7yfnI0vL59br+MubvNz3NQiXK6mv+vN1bwZ09T4ZV3ZAa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DynTHAAAA3gAAAA8AAAAAAAAAAAAAAAAAmAIAAGRy&#10;cy9kb3ducmV2LnhtbFBLBQYAAAAABAAEAPUAAACMAwAAAAA=&#10;" path="m413,c3651,,6090,1016,7499,2425,9328,4052,9328,6083,9328,9131r,6477c9328,16828,9531,19050,9722,22314r-5461,c4261,21501,4070,20485,4070,19279l,21423,,17636,3448,12967v,-203,,-597,,-1017c3054,11950,2864,11950,2635,11950l,13535,,8779,2038,8306v394,,1016,,1410,c3448,8115,3448,7696,3448,7493,3448,4852,2635,3632,413,3632l,4075,,302,413,xe" fillcolor="#181717" stroked="f" strokeweight="0">
                  <v:stroke miterlimit="127" joinstyle="miter"/>
                  <v:path arrowok="t" textboxrect="0,0,9722,22314"/>
                </v:shape>
                <v:shape id="Shape 18569" o:spid="_x0000_s1055" style="position:absolute;left:10424;top:3215;width:227;height:218;visibility:visible;mso-wrap-style:square;v-text-anchor:top" coordsize="22708,2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8LpsUA&#10;AADeAAAADwAAAGRycy9kb3ducmV2LnhtbERP32vCMBB+H+x/CDfYmyaTWW1nlCGoexJ0E9zb0dya&#10;suZSmli7/34ZCHu7j+/nLVaDa0RPXag9a3gaKxDEpTc1Vxo+3jejOYgQkQ02nknDDwVYLe/vFlgY&#10;f+UD9cdYiRTCoUANNsa2kDKUlhyGsW+JE/flO4cxwa6SpsNrCneNnCiVSYc1pwaLLa0tld/Hi9OQ&#10;l9P97JTbXdbv6fy53aj4vFVaPz4Mry8gIg3xX3xzv5k0fz7Ncvh7J90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wumxQAAAN4AAAAPAAAAAAAAAAAAAAAAAJgCAABkcnMv&#10;ZG93bnJldi54bWxQSwUGAAAAAAQABAD1AAAAigMAAAAA&#10;" path="m,l6502,r5055,14822l16827,r5881,l14999,21717r-7100,l,xe" fillcolor="#181717" stroked="f" strokeweight="0">
                  <v:stroke miterlimit="127" joinstyle="miter"/>
                  <v:path arrowok="t" textboxrect="0,0,22708,21717"/>
                </v:shape>
                <v:shape id="Shape 18570" o:spid="_x0000_s1056" style="position:absolute;left:10801;top:3213;width:98;height:223;visibility:visible;mso-wrap-style:square;v-text-anchor:top" coordsize="9836,22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e18cA&#10;AADeAAAADwAAAGRycy9kb3ducmV2LnhtbESPQWvCQBCF70L/wzKF3szGUq2krhIaBaEntZDrkJ0m&#10;qdnZkN1q9Nd3DoXeZpg3771vtRldpy40hNazgVmSgiKuvG25NvB52k2XoEJEtth5JgM3CrBZP0xW&#10;mFl/5QNdjrFWYsIhQwNNjH2mdagachgS3xPL7csPDqOsQ63tgFcxd51+TtOFdtiyJDTY03tD1fn4&#10;4wyEWBbFvszz73v9sd3dZ+eXwm2NeXoc8zdQkcb4L/773lupv5y/CoDg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7XtfHAAAA3gAAAA8AAAAAAAAAAAAAAAAAmAIAAGRy&#10;cy9kb3ducmV2LnhtbFBLBQYAAAAABAAEAPUAAACMAwAAAAA=&#10;" path="m9836,r,3775l6083,8320r3753,l9836,12371r-3956,l9836,17927r,4351l2613,19403c914,17502,,14715,,11165,,7513,914,4672,2667,2743l9836,xe" fillcolor="#181717" stroked="f" strokeweight="0">
                  <v:stroke miterlimit="127" joinstyle="miter"/>
                  <v:path arrowok="t" textboxrect="0,0,9836,22278"/>
                </v:shape>
                <v:shape id="Shape 18571" o:spid="_x0000_s1057" style="position:absolute;left:10899;top:3364;width:94;height:72;visibility:visible;mso-wrap-style:square;v-text-anchor:top" coordsize="9417,7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2ZsUA&#10;AADeAAAADwAAAGRycy9kb3ducmV2LnhtbERP32vCMBB+F/Y/hBvsTVOFTalGEUWYsgl2zucjubVl&#10;zaU0WdvtrzfCwLf7+H7eYtXbSrTU+NKxgvEoAUGsnSk5V3D+2A1nIHxANlg5JgW/5GG1fBgsMDWu&#10;4xO1WchFDGGfooIihDqV0uuCLPqRq4kj9+UaiyHCJpemwS6G20pOkuRFWiw5NhRY06Yg/Z39WAXt&#10;Yb9dT/7k5nLWXejeNE0/349KPT326zmIQH24i//drybOnz1Px3B7J94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jZmxQAAAN4AAAAPAAAAAAAAAAAAAAAAAJgCAABkcnMv&#10;ZG93bnJldi54bWxQSwUGAAAAAAQABAD1AAAAigMAAAAA&#10;" path="m3956,l9417,c9023,4648,5785,7289,95,7289l,7251,,2901r95,134c2127,3035,3334,2222,3956,xe" fillcolor="#181717" stroked="f" strokeweight="0">
                  <v:stroke miterlimit="127" joinstyle="miter"/>
                  <v:path arrowok="t" textboxrect="0,0,9417,7289"/>
                </v:shape>
                <v:shape id="Shape 18572" o:spid="_x0000_s1058" style="position:absolute;left:10899;top:3211;width:100;height:126;visibility:visible;mso-wrap-style:square;v-text-anchor:top" coordsize="10027,1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KjMMA&#10;AADeAAAADwAAAGRycy9kb3ducmV2LnhtbERPTWvCQBC9C/0PyxR6MxsDtpK6ighCvQhN24O3ITvJ&#10;hmZnQ3YT4793BcHbPN7nrLeTbcVIvW8cK1gkKQji0umGawW/P4f5CoQPyBpbx6TgSh62m5fZGnPt&#10;LvxNYxFqEUPY56jAhNDlUvrSkEWfuI44cpXrLYYI+1rqHi8x3LYyS9N3abHh2GCwo72h8r8YrILj&#10;+UjD+fTnh2ooymo06JcZKvX2Ou0+QQSawlP8cH/pOH+1/Mjg/k68QW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XKjMMAAADeAAAADwAAAAAAAAAAAAAAAACYAgAAZHJzL2Rv&#10;d25yZXYueG1sUEsFBgAAAAAEAAQA9QAAAIgDAAAAAA==&#10;" path="m527,v6071,,9500,3861,9500,11163c10027,11557,10027,12179,10027,12573l,12573,,8521r3753,c3753,5473,2546,3861,95,3861l,3977,,202,527,xe" fillcolor="#181717" stroked="f" strokeweight="0">
                  <v:stroke miterlimit="127" joinstyle="miter"/>
                  <v:path arrowok="t" textboxrect="0,0,10027,12573"/>
                </v:shape>
                <v:shape id="Shape 18573" o:spid="_x0000_s1059" style="position:absolute;left:11168;top:3211;width:200;height:222;visibility:visible;mso-wrap-style:square;v-text-anchor:top" coordsize="20041,2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6I8YA&#10;AADeAAAADwAAAGRycy9kb3ducmV2LnhtbERPS0vDQBC+C/6HZQQv0m5q0dbYbSk+sAg9tCl4HbJj&#10;NjQ7G7LTNP33riB4m4/vOYvV4BvVUxfrwAYm4wwUcRlszZWBQ/E+moOKgmyxCUwGLhRhtby+WmBu&#10;w5l31O+lUimEY44GnEibax1LRx7jOLTEifsOnUdJsKu07fCcwn2j77PsUXusOTU4bOnFUXncn7yB&#10;Yy8fJ/dGl6lsn4rPQ//6decLY25vhvUzKKFB/sV/7o1N8+cPsyn8vpNu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6I8YAAADeAAAADwAAAAAAAAAAAAAAAACYAgAAZHJz&#10;L2Rvd25yZXYueG1sUEsFBgAAAAAEAAQA9QAAAIsDAAAAAA==&#10;" path="m12941,v4865,,7100,2629,7100,8115l20041,22123r-6084,l13957,8941v,-3048,-1016,-4483,-3632,-4483c8103,4458,6274,6096,6274,8712r,13411l203,22123r,-17665c203,3251,,1842,,406r5855,l6083,3645c7683,1016,9906,,12941,xe" fillcolor="#181717" stroked="f" strokeweight="0">
                  <v:stroke miterlimit="127" joinstyle="miter"/>
                  <v:path arrowok="t" textboxrect="0,0,20041,22123"/>
                </v:shape>
                <v:shape id="Shape 18574" o:spid="_x0000_s1060" style="position:absolute;left:5113;top:3813;width:96;height:141;visibility:visible;mso-wrap-style:square;v-text-anchor:top" coordsize="9620,1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SneMMA&#10;AADeAAAADwAAAGRycy9kb3ducmV2LnhtbERPTWvCQBC9C/6HZYTedKOtNo2uIkKhxYtavQ/ZaRLN&#10;zobdbZL++25B8DaP9zmrTW9q0ZLzlWUF00kCgji3uuJCwfnrfZyC8AFZY22ZFPySh816OFhhpm3H&#10;R2pPoRAxhH2GCsoQmkxKn5dk0E9sQxy5b+sMhghdIbXDLoabWs6SZCENVhwbSmxoV1J+O/0YBWny&#10;lnbmszv0Ot9fZs9O2uraKvU06rdLEIH68BDf3R86zk/nry/w/06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SneMMAAADeAAAADwAAAAAAAAAAAAAAAACYAgAAZHJzL2Rv&#10;d25yZXYueG1sUEsFBgAAAAAEAAQA9QAAAIgDAAAAAA==&#10;" path="m9620,r,4625l6071,6802v,1612,1219,2857,3048,2857l9620,8978r,3673l6896,14104c2845,14104,,11259,,7208,,4769,1013,2846,2986,1531l9620,xe" fillcolor="#181717" stroked="f" strokeweight="0">
                  <v:stroke miterlimit="127" joinstyle="miter"/>
                  <v:path arrowok="t" textboxrect="0,0,9620,14104"/>
                </v:shape>
                <v:shape id="Shape 18575" o:spid="_x0000_s1061" style="position:absolute;left:5123;top:3728;width:86;height:64;visibility:visible;mso-wrap-style:square;v-text-anchor:top" coordsize="8604,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GsIA&#10;AADeAAAADwAAAGRycy9kb3ducmV2LnhtbERP32vCMBB+H/g/hBvsZWiqUJXOKCIT+moVfD2bW1vW&#10;XEKT2ey/XwaCb/fx/bzNLppe3GnwnWUF81kGgri2uuNGweV8nK5B+ICssbdMCn7Jw247edlgoe3I&#10;J7pXoREphH2BCtoQXCGlr1sy6GfWESfuyw4GQ4JDI/WAYwo3vVxk2VIa7Dg1tOjo0FL9Xf0YBfoc&#10;3z9vrhz5ll9jWR3yPps7pd5e4/4DRKAYnuKHu9Rp/jpf5fD/Trp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1BYawgAAAN4AAAAPAAAAAAAAAAAAAAAAAJgCAABkcnMvZG93&#10;bnJldi54bWxQSwUGAAAAAAQABAD1AAAAhwMAAAAA&#10;" path="m8604,r,3791l6071,6336,,6336,8604,xe" fillcolor="#181717" stroked="f" strokeweight="0">
                  <v:stroke miterlimit="127" joinstyle="miter"/>
                  <v:path arrowok="t" textboxrect="0,0,8604,6336"/>
                </v:shape>
                <v:shape id="Shape 18576" o:spid="_x0000_s1062" style="position:absolute;left:5209;top:3725;width:98;height:223;visibility:visible;mso-wrap-style:square;v-text-anchor:top" coordsize="9823,2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VZosgA&#10;AADeAAAADwAAAGRycy9kb3ducmV2LnhtbESPW2vCQBCF34X+h2UKvummFS+krpJWxIIvGm+vQ3aa&#10;BLOzIbtq7K/vFgTfZjhnzndmOm9NJa7UuNKygrd+BII4s7rkXMF+t+xNQDiPrLGyTAru5GA+e+lM&#10;Mdb2xlu6pj4XIYRdjAoK7+tYSpcVZND1bU0ctB/bGPRhbXKpG7yFcFPJ9ygaSYMlB0KBNX0VlJ3T&#10;iwmQJD18+mRxPK9XcjmoeLXe/J6U6r62yQcIT61/mh/X3zrUnwzHI/h/J8w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dVmiyAAAAN4AAAAPAAAAAAAAAAAAAAAAAJgCAABk&#10;cnMvZG93bnJldi54bWxQSwUGAAAAAAQABAD1AAAAjQMAAAAA&#10;" path="m502,c3740,,5963,812,7601,2260,9430,4064,9430,6083,9430,9131r,6503c9430,16852,9620,19076,9823,22314r-5461,c4362,21527,4134,20510,4134,19279l,21483,,17810,3550,12992v,-394,,-826,-203,-1207c3118,11785,2927,11785,2724,11785l,13457,,8832,2115,8344v419,,812,,1435,c3550,8115,3550,7721,3550,7518,3550,4876,2534,3657,502,3657l,4161,,370,502,xe" fillcolor="#181717" stroked="f" strokeweight="0">
                  <v:stroke miterlimit="127" joinstyle="miter"/>
                  <v:path arrowok="t" textboxrect="0,0,9823,22314"/>
                </v:shape>
                <v:shape id="Shape 18577" o:spid="_x0000_s1063" style="position:absolute;left:5534;top:3962;width:98;height:71;visibility:visible;mso-wrap-style:square;v-text-anchor:top" coordsize="9836,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rIiMMA&#10;AADeAAAADwAAAGRycy9kb3ducmV2LnhtbERPS2sCMRC+F/wPYQreataCr61ZEakitJeq0Ou4mW6W&#10;3UyWJOr6702h0Nt8fM9Zrnrbiiv5UDtWMB5lIIhLp2uuFJyO25c5iBCRNbaOScGdAqyKwdMSc+1u&#10;/EXXQ6xECuGQowITY5dLGUpDFsPIdcSJ+3HeYkzQV1J7vKVw28rXLJtKizWnBoMdbQyVzeFiFWx2&#10;F+2PtmyM/sax+fg8L97tWanhc79+AxGpj//iP/dep/nzyWwGv++kG2T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rIiMMAAADeAAAADwAAAAAAAAAAAAAAAACYAgAAZHJzL2Rv&#10;d25yZXYueG1sUEsFBgAAAAAEAAQA9QAAAIgDAAAAAA==&#10;" path="m,l6083,v229,1829,1435,2845,3455,2845l9836,2476r,4536l9538,7100c3264,7100,,4445,,xe" fillcolor="#181717" stroked="f" strokeweight="0">
                  <v:stroke miterlimit="127" joinstyle="miter"/>
                  <v:path arrowok="t" textboxrect="0,0,9836,7100"/>
                </v:shape>
                <v:shape id="Shape 18578" o:spid="_x0000_s1064" style="position:absolute;left:5526;top:3727;width:106;height:215;visibility:visible;mso-wrap-style:square;v-text-anchor:top" coordsize="10624,2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6h9cUA&#10;AADeAAAADwAAAGRycy9kb3ducmV2LnhtbESPQWvDMAyF74P+B6NCb6vTQbeS1S1lrGw5lbX7ASJW&#10;k9BYNraTZv9+Ogx2k3hP733a7ifXq5Fi6jwbWC0LUMS1tx03Br4vx8cNqJSRLfaeycAPJdjvZg9b&#10;LK2/8xeN59woCeFUooE251BqneqWHKalD8SiXX10mGWNjbYR7xLuev1UFM/aYcfS0GKgt5bq23lw&#10;Bq7HnEJO78Mp1tVHuLlqHE6VMYv5dHgFlWnK/+a/608r+Jv1i/DKOzKD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qH1xQAAAN4AAAAPAAAAAAAAAAAAAAAAAJgCAABkcnMv&#10;ZG93bnJldi54bWxQSwUGAAAAAAQABAD1AAAAigMAAAAA&#10;" path="m8700,r1924,993l10624,4393r-96,-139c7887,4254,6274,6477,6274,10731v,4064,1613,6287,4254,6287l10624,16883r,3585l8496,21501c3632,21501,,17437,,10731,,4051,3632,,8700,xe" fillcolor="#181717" stroked="f" strokeweight="0">
                  <v:stroke miterlimit="127" joinstyle="miter"/>
                  <v:path arrowok="t" textboxrect="0,0,10624,21501"/>
                </v:shape>
                <v:shape id="Shape 18579" o:spid="_x0000_s1065" style="position:absolute;left:5632;top:3731;width:107;height:301;visibility:visible;mso-wrap-style:square;v-text-anchor:top" coordsize="10649,3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4vsUA&#10;AADeAAAADwAAAGRycy9kb3ducmV2LnhtbERPTWvCQBC9C/0PyxR6q5sWqjF1FZEEClLR2EtvQ3aa&#10;RLOzIbtN4r/vCgVv83ifs1yPphE9da62rOBlGoEgLqyuuVTwdcqeYxDOI2tsLJOCKzlYrx4mS0y0&#10;HfhIfe5LEULYJaig8r5NpHRFRQbd1LbEgfuxnUEfYFdK3eEQwk0jX6NoJg3WHBoqbGlbUXHJf42C&#10;c58d0Kb1brP9JOz3abn73g9KPT2Om3cQnkZ/F/+7P3SYH7/NF3B7J9w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Di+xQAAAN4AAAAPAAAAAAAAAAAAAAAAAJgCAABkcnMv&#10;ZG93bnJldi54bWxQSwUGAAAAAAQABAD1AAAAigMAAAAA&#10;" path="m4578,r6071,c10420,1015,10420,2032,10420,3442r,16840c10420,23737,9614,26226,7871,27851l,30151,,25615,4147,20485r,-2426l,20074,,16489,4350,10337,,3999,,599,4350,2845,4578,xe" fillcolor="#181717" stroked="f" strokeweight="0">
                  <v:stroke miterlimit="127" joinstyle="miter"/>
                  <v:path arrowok="t" textboxrect="0,0,10649,30151"/>
                </v:shape>
                <v:shape id="Shape 18580" o:spid="_x0000_s1066" style="position:absolute;left:5967;top:3729;width:132;height:219;visibility:visible;mso-wrap-style:square;v-text-anchor:top" coordsize="13170,21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yGMgA&#10;AADeAAAADwAAAGRycy9kb3ducmV2LnhtbESPQUvDQBCF70L/wzIFb3ZjqRrSbkupCiGFgqneh+w0&#10;Sc3OhuzaRn+9cxC8zTBv3nvfajO6Tl1oCK1nA/ezBBRx5W3LtYH34+tdCipEZIudZzLwTQE268nN&#10;CjPrr/xGlzLWSkw4ZGigibHPtA5VQw7DzPfEcjv5wWGUdai1HfAq5q7T8yR51A5bloQGe9o1VH2W&#10;X85A8VKe/E+x+Fjsn/dFvjuc8Sk/GnM7HbdLUJHG+C/++86t1E8fUgEQHJlBr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U7IYyAAAAN4AAAAPAAAAAAAAAAAAAAAAAJgCAABk&#10;cnMvZG93bnJldi54bWxQSwUGAAAAAAQABAD1AAAAjQMAAAAA&#10;" path="m12979,r191,l13170,5664v-394,,-1016,,-1410,c8522,5664,6502,7302,6502,10147r,11748l203,21895r,-14987c203,4457,,2235,,203r5690,l5880,4063c7087,1409,9538,,12979,xe" fillcolor="#181717" stroked="f" strokeweight="0">
                  <v:stroke miterlimit="127" joinstyle="miter"/>
                  <v:path arrowok="t" textboxrect="0,0,13170,21895"/>
                </v:shape>
                <v:shape id="Shape 18581" o:spid="_x0000_s1067" style="position:absolute;left:6301;top:3813;width:97;height:141;visibility:visible;mso-wrap-style:square;v-text-anchor:top" coordsize="9627,1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sB8UA&#10;AADeAAAADwAAAGRycy9kb3ducmV2LnhtbERPS2vCQBC+F/wPywje6kbBEKKrSFSw9OTj4m3Mjkk0&#10;O5tmt5r217uFgrf5+J4zW3SmFndqXWVZwWgYgSDOra64UHA8bN4TEM4ja6wtk4IfcrCY995mmGr7&#10;4B3d974QIYRdigpK75tUSpeXZNANbUMcuIttDfoA20LqFh8h3NRyHEWxNFhxaCixoayk/Lb/Ngo+&#10;i/P6a/ybnbLjOab1ZvUxia+NUoN+t5yC8NT5l/jfvdVhfjJJRvD3TrhB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6KwHxQAAAN4AAAAPAAAAAAAAAAAAAAAAAJgCAABkcnMv&#10;ZG93bnJldi54bWxQSwUGAAAAAAQABAD1AAAAigMAAAAA&#10;" path="m9627,r,4625l6083,6799v,1612,1207,2857,3036,2857l9627,8966r,3687l6896,14101c2845,14101,,11256,,7205,,4766,1013,2842,2989,1528l9627,xe" fillcolor="#181717" stroked="f" strokeweight="0">
                  <v:stroke miterlimit="127" joinstyle="miter"/>
                  <v:path arrowok="t" textboxrect="0,0,9627,14101"/>
                </v:shape>
                <v:shape id="Shape 18582" o:spid="_x0000_s1068" style="position:absolute;left:6312;top:3728;width:86;height:64;visibility:visible;mso-wrap-style:square;v-text-anchor:top" coordsize="8611,6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4CmMUA&#10;AADeAAAADwAAAGRycy9kb3ducmV2LnhtbERP32vCMBB+H/g/hBP2NtN1KKUaZQrCxkBQx2RvR3O2&#10;xeZSk8zW/94Iwt7u4/t5s0VvGnEh52vLCl5HCQjiwuqaSwXf+/VLBsIHZI2NZVJwJQ+L+eBphrm2&#10;HW/psguliCHsc1RQhdDmUvqiIoN+ZFviyB2tMxgidKXUDrsYbhqZJslEGqw5NlTY0qqi4rT7Mwp+&#10;us90We/fytM4k4fD7+arPydOqedh/z4FEagP/+KH+0PH+dk4S+H+Tr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gKYxQAAAN4AAAAPAAAAAAAAAAAAAAAAAJgCAABkcnMv&#10;ZG93bnJldi54bWxQSwUGAAAAAAQABAD1AAAAigMAAAAA&#10;" path="m8611,r,3791l6071,6332,,6332,8611,xe" fillcolor="#181717" stroked="f" strokeweight="0">
                  <v:stroke miterlimit="127" joinstyle="miter"/>
                  <v:path arrowok="t" textboxrect="0,0,8611,6332"/>
                </v:shape>
                <v:shape id="Shape 18583" o:spid="_x0000_s1069" style="position:absolute;left:6398;top:3725;width:98;height:223;visibility:visible;mso-wrap-style:square;v-text-anchor:top" coordsize="9817,2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TIccUA&#10;AADeAAAADwAAAGRycy9kb3ducmV2LnhtbERPTWvCQBC9F/oflin0VjetVGN0FSkI6UFsbC+9Ddlp&#10;NpidDdk1Sf+9Kwje5vE+Z7UZbSN66nztWMHrJAFBXDpdc6Xg53v3koLwAVlj45gU/JOHzfrxYYWZ&#10;dgMX1B9DJWII+wwVmBDaTEpfGrLoJ64ljtyf6yyGCLtK6g6HGG4b+ZYkM2mx5thgsKUPQ+XpeLYK&#10;PvP51yxveDjv5/vitF0cfk3bK/X8NG6XIAKN4S6+uXMd56fv6RSu78Qb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MhxxQAAAN4AAAAPAAAAAAAAAAAAAAAAAJgCAABkcnMv&#10;ZG93bnJldi54bWxQSwUGAAAAAAQABAD1AAAAigMAAAAA&#10;" path="m508,c3734,,5994,812,7594,2260,9423,4064,9423,6083,9423,9131r,6503c9423,16852,9614,19076,9817,22314r-5461,c4356,21527,4165,20510,4165,19279l,21488,,17801,3543,12992v,-394,,-826,-203,-1207c3150,11785,2946,11785,2730,11785l,13460,,8835,2134,8344v393,,812,,1409,c3543,8115,3543,7721,3543,7518,3543,4876,2527,3657,508,3657l,4165,,374,508,xe" fillcolor="#181717" stroked="f" strokeweight="0">
                  <v:stroke miterlimit="127" joinstyle="miter"/>
                  <v:path arrowok="t" textboxrect="0,0,9817,22314"/>
                </v:shape>
                <v:shape id="Shape 18584" o:spid="_x0000_s1070" style="position:absolute;left:6723;top:3729;width:132;height:219;visibility:visible;mso-wrap-style:square;v-text-anchor:top" coordsize="13170,21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0G8UA&#10;AADeAAAADwAAAGRycy9kb3ducmV2LnhtbERPTWvCQBC9F/wPywje6kZJa0hdRWwLIULB2N6H7Jik&#10;ZmdDdtW0v94VCr3N433Ocj2YVlyod41lBbNpBIK4tLrhSsHn4f0xAeE8ssbWMin4IQfr1ehhiam2&#10;V97TpfCVCCHsUlRQe9+lUrqyJoNuajviwB1tb9AH2FdS93gN4aaV8yh6lgYbDg01drStqTwVZ6Mg&#10;fyuO9jePv+Ld6y7Pth/fuMgOSk3Gw+YFhKfB/4v/3JkO85OnJIb7O+EG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LQbxQAAAN4AAAAPAAAAAAAAAAAAAAAAAJgCAABkcnMv&#10;ZG93bnJldi54bWxQSwUGAAAAAAQABAD1AAAAigMAAAAA&#10;" path="m12967,r203,l13170,5664v-432,,-1016,,-1435,c8496,5664,6464,7302,6464,10147r,11748l190,21895r,-14987c190,4457,,2235,,203r5652,l5880,4063c7087,1409,9512,,12967,xe" fillcolor="#181717" stroked="f" strokeweight="0">
                  <v:stroke miterlimit="127" joinstyle="miter"/>
                  <v:path arrowok="t" textboxrect="0,0,13170,21895"/>
                </v:shape>
                <v:shape id="Shape 73138" o:spid="_x0000_s1071" style="position:absolute;left:7067;top:3731;width:92;height:217;visibility:visible;mso-wrap-style:square;v-text-anchor:top" coordsize="9144,2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aM8MA&#10;AADeAAAADwAAAGRycy9kb3ducmV2LnhtbERPz2vCMBS+D/wfwhvsNlMVnHTGMmSCEzxMxfNr89aU&#10;Ni9dE23dX78cBI8f3+9lNthGXKnzlWMFk3ECgrhwuuJSwem4eV2A8AFZY+OYFNzIQ7YaPS0x1a7n&#10;b7oeQiliCPsUFZgQ2lRKXxiy6MeuJY7cj+sshgi7UuoO+xhuGzlNkrm0WHFsMNjS2lBRHy5WwZx2&#10;C973f+f8pPP2l81n/lUnSr08Dx/vIAIN4SG+u7dawdtsMot74514B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WaM8MAAADeAAAADwAAAAAAAAAAAAAAAACYAgAAZHJzL2Rv&#10;d25yZXYueG1sUEsFBgAAAAAEAAQA9QAAAIgDAAAAAA==&#10;" path="m,l9144,r,21691l,21691,,e" fillcolor="#181717" stroked="f" strokeweight="0">
                  <v:stroke miterlimit="127" joinstyle="miter"/>
                  <v:path arrowok="t" textboxrect="0,0,9144,21691"/>
                </v:shape>
                <v:shape id="Shape 73139" o:spid="_x0000_s1072" style="position:absolute;left:7067;top:363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96cgA&#10;AADeAAAADwAAAGRycy9kb3ducmV2LnhtbESPX0vDMBTF3wW/Q7jC3lxah26ry0ZxbIgguD8wHy/N&#10;tQ02NyXJ1uqnN4Lg4+Gc8zucxWqwrbiQD8axgnycgSCunDZcKzgeNrczECEia2wdk4IvCrBaXl8t&#10;sNCu5x1d9rEWCcKhQAVNjF0hZagashjGriNO3ofzFmOSvpbaY5/gtpV3WfYgLRpOCw129NRQ9bk/&#10;WwXvb+tXuSk7nvX3+bY032j86UWp0c1QPoKINMT/8F/7WSuYTvLJHH7vp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4L3pyAAAAN4AAAAPAAAAAAAAAAAAAAAAAJgCAABk&#10;cnMvZG93bnJldi54bWxQSwUGAAAAAAQABAD1AAAAjQMAAAAA&#10;" path="m,l9144,r,9144l,9144,,e" fillcolor="#181717" stroked="f" strokeweight="0">
                  <v:stroke miterlimit="127" joinstyle="miter"/>
                  <v:path arrowok="t" textboxrect="0,0,9144,9144"/>
                </v:shape>
                <v:shape id="Shape 18587" o:spid="_x0000_s1073" style="position:absolute;left:7347;top:3725;width:186;height:227;visibility:visible;mso-wrap-style:square;v-text-anchor:top" coordsize="18656,22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ZhsQA&#10;AADeAAAADwAAAGRycy9kb3ducmV2LnhtbERPTWsCMRC9F/wPYYRepGYVrMtqFBG0FXpRC16HzXQ3&#10;dDNZk6hbf70pFHqbx/uc+bKzjbiSD8axgtEwA0FcOm24UvB53LzkIEJE1tg4JgU/FGC56D3NsdDu&#10;xnu6HmIlUgiHAhXUMbaFlKGsyWIYupY4cV/OW4wJ+kpqj7cUbhs5zrJXadFwaqixpXVN5ffhYhWM&#10;13J7vG+bAZ8/eGBG5oQ7/6bUc79bzUBE6uK/+M/9rtP8fJJP4feddIN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DWYbEAAAA3gAAAA8AAAAAAAAAAAAAAAAAmAIAAGRycy9k&#10;b3ducmV2LnhtbFBLBQYAAAAABAAEAPUAAACJAwAAAAA=&#10;" path="m9741,v4864,,7899,2451,7899,6083c17640,6312,17640,6312,17640,6312r-5486,c11963,4673,10947,3861,9119,3861v-1804,,-3036,812,-3036,2032c6083,7721,8103,7912,11760,8737v4674,1207,6896,3048,6896,6478c18656,19279,14808,22745,9119,22745,3264,22745,228,20294,,15634r5880,c5880,17666,7087,18682,9347,18682v2019,,3226,-1016,3226,-2642c12573,14008,10554,13805,7087,12992,2451,11785,419,9944,419,6706,419,3048,3861,,9741,xe" fillcolor="#181717" stroked="f" strokeweight="0">
                  <v:stroke miterlimit="127" joinstyle="miter"/>
                  <v:path arrowok="t" textboxrect="0,0,18656,22745"/>
                </v:shape>
                <v:shape id="Shape 18588" o:spid="_x0000_s1074" style="position:absolute;left:7740;top:3725;width:184;height:227;visibility:visible;mso-wrap-style:square;v-text-anchor:top" coordsize="18428,22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F4McA&#10;AADeAAAADwAAAGRycy9kb3ducmV2LnhtbESPzWrDQAyE74W+w6JAL6VZN5Bi3GyCG0jTQw75ewDh&#10;VWwTr9Z4t/Hm7atDoDeJGc18WqyS69SNhtB6NvA+zUARV962XBs4nzZvOagQkS12nsnAnQKsls9P&#10;CyysH/lAt2OslYRwKNBAE2NfaB2qhhyGqe+JRbv4wWGUdai1HXCUcNfpWZZ9aIctS0ODPa0bqq7H&#10;X2fgO13sdreOX1Wuy/2sfE2HcZOMeZmk8hNUpBT/zY/rHyv4+TwXXnlHZ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7ReDHAAAA3gAAAA8AAAAAAAAAAAAAAAAAmAIAAGRy&#10;cy9kb3ducmV2LnhtbFBLBQYAAAAABAAEAPUAAACMAwAAAAA=&#10;" path="m9931,v5068,,8306,3048,8497,7912l12357,7912c12154,5296,11341,4064,9538,4064v-2020,,-3036,2248,-3036,6896c6502,16040,7290,18262,9741,18262v1600,,2616,-1410,2832,-4254l18428,14008v,5486,-3239,8737,-8890,8737c3861,22745,,18491,,11163,,4280,3861,,9931,xe" fillcolor="#181717" stroked="f" strokeweight="0">
                  <v:stroke miterlimit="127" joinstyle="miter"/>
                  <v:path arrowok="t" textboxrect="0,0,18428,22745"/>
                </v:shape>
                <v:shape id="Shape 18589" o:spid="_x0000_s1075" style="position:absolute;left:8141;top:3637;width:201;height:311;visibility:visible;mso-wrap-style:square;v-text-anchor:top" coordsize="20066,3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On8EA&#10;AADeAAAADwAAAGRycy9kb3ducmV2LnhtbERPS4vCMBC+C/6HMAteZE2t7lK7TUUEwauPwx6HZmyL&#10;zaQkUeu/N8LC3ubje06xHkwn7uR8a1nBfJaAIK6sbrlWcD7tPjMQPiBr7CyTgid5WJfjUYG5tg8+&#10;0P0YahFD2OeooAmhz6X0VUMG/cz2xJG7WGcwROhqqR0+YrjpZJok39Jgy7GhwZ62DVXX480oWE5b&#10;/5te96xrI1OXpItgd6zU5GPY/IAINIR/8Z97r+P87CtbwfudeIMs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izp/BAAAA3gAAAA8AAAAAAAAAAAAAAAAAmAIAAGRycy9kb3du&#10;cmV2LnhtbFBLBQYAAAAABAAEAPUAAACGAwAAAAA=&#10;" path="m,l6274,r,12180c7912,9729,9931,8713,12979,8713v4839,,7087,2844,7087,8343l20066,31027r-6299,l13767,17844v,-3048,-1016,-4458,-3632,-4458c7912,13386,6274,15025,6274,17641r,13386l,31027,,xe" fillcolor="#181717" stroked="f" strokeweight="0">
                  <v:stroke miterlimit="127" joinstyle="miter"/>
                  <v:path arrowok="t" textboxrect="0,0,20066,31027"/>
                </v:shape>
                <v:shape id="Shape 18590" o:spid="_x0000_s1076" style="position:absolute;left:8562;top:3727;width:101;height:225;visibility:visible;mso-wrap-style:square;v-text-anchor:top" coordsize="10039,22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VUockA&#10;AADeAAAADwAAAGRycy9kb3ducmV2LnhtbESPQWsCMRCF7wX/Qxihl1KzCha7NYpIpYV6sFYpvQ2b&#10;aXYxmSybqNt/3zkUepth3rz3vvmyD15dqEtNZAPjUQGKuIq2YWfg8LG5n4FKGdmij0wGfijBcjG4&#10;mWNp45Xf6bLPTokJpxIN1Dm3pdapqilgGsWWWG7fsQuYZe2cth1exTx4PSmKBx2wYUmosaV1TdVp&#10;fw4GvLubfHm3G+vzcfPyOT1t37bPlTG3w371BCpTn//Ff9+vVurPpo8CIDgyg17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1VUockAAADeAAAADwAAAAAAAAAAAAAAAACYAgAA&#10;ZHJzL2Rvd25yZXYueG1sUEsFBgAAAAAEAAQA9QAAAI4DAAAAAA==&#10;" path="m10039,r,3968l6299,8541r3740,l10039,12592r-3968,l10039,18178r,4338l2708,19629c962,17726,,14935,,11385,,7734,962,4838,2761,2856l10039,xe" fillcolor="#181717" stroked="f" strokeweight="0">
                  <v:stroke miterlimit="127" joinstyle="miter"/>
                  <v:path arrowok="t" textboxrect="0,0,10039,22516"/>
                </v:shape>
                <v:shape id="Shape 18591" o:spid="_x0000_s1077" style="position:absolute;left:8663;top:3879;width:94;height:73;visibility:visible;mso-wrap-style:square;v-text-anchor:top" coordsize="9430,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hzsIA&#10;AADeAAAADwAAAGRycy9kb3ducmV2LnhtbERPS2vCQBC+F/wPywje6ibiM7qKCtoe26j3ITsmwexs&#10;yK4x+ffdQqG3+fies9l1phItNa60rCAeRyCIM6tLzhVcL6f3JQjnkTVWlklBTw5228HbBhNtX/xN&#10;bepzEULYJaig8L5OpHRZQQbd2NbEgbvbxqAPsMmlbvAVwk0lJ1E0lwZLDg0F1nQsKHukT6PgOD/k&#10;sz79mMbt4vZ16s9TvjytUqNht1+D8NT5f/Gf+1OH+cvZKobfd8IN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9yHOwgAAAN4AAAAPAAAAAAAAAAAAAAAAAJgCAABkcnMvZG93&#10;bnJldi54bWxQSwUGAAAAAAQABAD1AAAAhwMAAAAA&#10;" path="m3740,l9430,c9011,4648,5569,7302,83,7302l,7269,,2932r83,116c2115,3048,3347,2032,3740,xe" fillcolor="#181717" stroked="f" strokeweight="0">
                  <v:stroke miterlimit="127" joinstyle="miter"/>
                  <v:path arrowok="t" textboxrect="0,0,9430,7302"/>
                </v:shape>
                <v:shape id="Shape 18592" o:spid="_x0000_s1078" style="position:absolute;left:8663;top:3725;width:100;height:127;visibility:visible;mso-wrap-style:square;v-text-anchor:top" coordsize="10014,12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6dMIA&#10;AADeAAAADwAAAGRycy9kb3ducmV2LnhtbERP24rCMBB9X9h/CLPg25oquGo1FREEYR8WLx8wNGNS&#10;2kxKk2r9+40g+DaHc531ZnCNuFEXKs8KJuMMBHHpdcVGweW8/16ACBFZY+OZFDwowKb4/Fhjrv2d&#10;j3Q7RSNSCIccFdgY21zKUFpyGMa+JU7c1XcOY4KdkbrDewp3jZxm2Y90WHFqsNjSzlJZn3qn4Fyb&#10;XgZzMbM++23tH82Xu+1cqdHXsF2BiDTEt/jlPug0fzFbTuH5TrpB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jp0wgAAAN4AAAAPAAAAAAAAAAAAAAAAAJgCAABkcnMvZG93&#10;bnJldi54bWxQSwUGAAAAAAQABAD1AAAAhwMAAAAA&#10;" path="m502,v6083,,9512,4064,9512,11379c10014,11785,10014,12166,10014,12789l,12789,,8737r3740,c3550,5690,2343,4064,83,4064l,4165,,197,502,xe" fillcolor="#181717" stroked="f" strokeweight="0">
                  <v:stroke miterlimit="127" joinstyle="miter"/>
                  <v:path arrowok="t" textboxrect="0,0,10014,12789"/>
                </v:shape>
                <v:shape id="Shape 18593" o:spid="_x0000_s1079" style="position:absolute;left:9265;top:3725;width:187;height:227;visibility:visible;mso-wrap-style:square;v-text-anchor:top" coordsize="18631,22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Aym8QA&#10;AADeAAAADwAAAGRycy9kb3ducmV2LnhtbERPTWsCMRC9F/ofwhR6q9lWWuJqlFIoiCdr68HbuBk3&#10;azeTsInr+u8bQehtHu9zZovBtaKnLjaeNTyPChDElTcN1xp+vj+fFIiYkA22nknDhSIs5vd3MyyN&#10;P/MX9ZtUixzCsUQNNqVQShkrSw7jyAfizB185zBl2NXSdHjO4a6VL0XxJh02nBssBvqwVP1uTk5D&#10;Hy4Hs1/v1it7VMGrld+qfqn148PwPgWRaEj/4pt7afJ89ToZw/WdfIO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gMpvEAAAA3gAAAA8AAAAAAAAAAAAAAAAAmAIAAGRycy9k&#10;b3ducmV2LnhtbFBLBQYAAAAABAAEAPUAAACJAwAAAAA=&#10;" path="m9512,v5068,,8103,2451,8103,6083c17615,6312,17615,6312,17615,6312r-5461,c11951,4673,10947,3861,9119,3861v-2032,,-3036,812,-3036,2032c6083,7721,8103,7912,11735,8737v4661,1207,6896,3048,6896,6478c18631,19279,14770,22745,9119,22745,3239,22745,,20294,,15634r5880,c5880,17666,7087,18682,9309,18682v2032,,3239,-1016,3239,-2642c12548,14008,10528,13805,7087,12992,2413,11785,394,9944,394,6706,394,3048,3848,,9512,xe" fillcolor="#181717" stroked="f" strokeweight="0">
                  <v:stroke miterlimit="127" joinstyle="miter"/>
                  <v:path arrowok="t" textboxrect="0,0,18631,22745"/>
                </v:shape>
                <v:shape id="Shape 18594" o:spid="_x0000_s1080" style="position:absolute;left:9660;top:3727;width:98;height:225;visibility:visible;mso-wrap-style:square;v-text-anchor:top" coordsize="9823,2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1yB8UA&#10;AADeAAAADwAAAGRycy9kb3ducmV2LnhtbERP22rCQBB9F/yHZQTfdGOwJaauIl5oKQWJLfR1zI5J&#10;NDsbsqvGv+8WCn2bw7nOfNmZWtyodZVlBZNxBII4t7riQsHX526UgHAeWWNtmRQ8yMFy0e/NMdX2&#10;zhndDr4QIYRdigpK75tUSpeXZNCNbUMcuJNtDfoA20LqFu8h3NQyjqJnabDi0FBiQ+uS8svhahSs&#10;4o8JXbrH5vz9mmX75Bi/N9tYqeGgW72A8NT5f/Gf+02H+cnTbAq/74Qb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XIHxQAAAN4AAAAPAAAAAAAAAAAAAAAAAJgCAABkcnMv&#10;ZG93bnJldi54bWxQSwUGAAAAAAQABAD1AAAAigMAAAAA&#10;" path="m9823,r,3994l6083,8536r3740,l9823,12588r-3943,l9823,18138r,4363l2604,19624c908,17721,,14930,,11381,,7729,965,4834,2738,2851l9823,xe" fillcolor="#181717" stroked="f" strokeweight="0">
                  <v:stroke miterlimit="127" joinstyle="miter"/>
                  <v:path arrowok="t" textboxrect="0,0,9823,22501"/>
                </v:shape>
                <v:shape id="Shape 18595" o:spid="_x0000_s1081" style="position:absolute;left:9759;top:3879;width:94;height:73;visibility:visible;mso-wrap-style:square;v-text-anchor:top" coordsize="9430,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nzcMA&#10;AADeAAAADwAAAGRycy9kb3ducmV2LnhtbERPTWvCQBC9F/wPyxR6qxvFWE2zERWsPbax3ofsNAnN&#10;zobsGpN/7wpCb/N4n5NuBtOInjpXW1Ywm0YgiAuray4V/JwOrysQziNrbCyTgpEcbLLJU4qJtlf+&#10;pj73pQgh7BJUUHnfJlK6oiKDbmpb4sD92s6gD7Arpe7wGsJNI+dRtJQGaw4NFba0r6j4yy9GwX65&#10;K+MxPy5m/dv56zB+LPh0sUq9PA/bdxCeBv8vfrg/dZi/itcx3N8JN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wnzcMAAADeAAAADwAAAAAAAAAAAAAAAACYAgAAZHJzL2Rv&#10;d25yZXYueG1sUEsFBgAAAAAEAAQA9QAAAIgDAAAAAA==&#10;" path="m3943,l9430,c8998,4648,5772,7302,108,7302l,7259,,2896r108,152c2140,3048,3347,2032,3943,xe" fillcolor="#181717" stroked="f" strokeweight="0">
                  <v:stroke miterlimit="127" joinstyle="miter"/>
                  <v:path arrowok="t" textboxrect="0,0,9430,7302"/>
                </v:shape>
                <v:shape id="Shape 18596" o:spid="_x0000_s1082" style="position:absolute;left:9759;top:3725;width:102;height:127;visibility:visible;mso-wrap-style:square;v-text-anchor:top" coordsize="10243,12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IIsUA&#10;AADeAAAADwAAAGRycy9kb3ducmV2LnhtbERPTWvCQBC9F/wPywje6katojGriG2pBy/aQnMcs2MS&#10;zM6m2a1Gf31XEHqbx/ucZNmaSpypcaVlBYN+BII4s7rkXMHX5/vzFITzyBory6TgSg6Wi85TgrG2&#10;F97Ree9zEULYxaig8L6OpXRZQQZd39bEgTvaxqAPsMmlbvASwk0lh1E0kQZLDg0F1rQuKDvtf40C&#10;XI1uL/L7Z/2RHl5ndvtm5TVKlep129UchKfW/4sf7o0O86fj2QTu74Qb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0ggixQAAAN4AAAAPAAAAAAAAAAAAAAAAAJgCAABkcnMv&#10;ZG93bnJldi54bWxQSwUGAAAAAAQABAD1AAAAigMAAAAA&#10;" path="m502,v6083,,9741,4064,9741,11379c10243,11785,10243,12166,10014,12789l,12789,,8737r3740,c3740,5690,2534,4064,108,4064l,4195,,202,502,xe" fillcolor="#181717" stroked="f" strokeweight="0">
                  <v:stroke miterlimit="127" joinstyle="miter"/>
                  <v:path arrowok="t" textboxrect="0,0,10243,12789"/>
                </v:shape>
                <v:shape id="Shape 18597" o:spid="_x0000_s1083" style="position:absolute;left:10069;top:3725;width:187;height:227;visibility:visible;mso-wrap-style:square;v-text-anchor:top" coordsize="18656,22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PW8UA&#10;AADeAAAADwAAAGRycy9kb3ducmV2LnhtbERPTWsCMRC9C/6HMIVepGYVWnU1igi1Fry4FrwOm3E3&#10;dDPZJqlu++tNoeBtHu9zFqvONuJCPhjHCkbDDARx6bThSsHH8fVpCiJEZI2NY1LwQwFWy35vgbl2&#10;Vz7QpYiVSCEcclRQx9jmUoayJoth6FrixJ2dtxgT9JXUHq8p3DZynGUv0qLh1FBjS5uays/i2yoY&#10;b+T2+LttBvy154EZmRO++zelHh+69RxEpC7exf/unU7zp8+zCfy9k26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s9bxQAAAN4AAAAPAAAAAAAAAAAAAAAAAJgCAABkcnMv&#10;ZG93bnJldi54bWxQSwUGAAAAAAQABAD1AAAAigMAAAAA&#10;" path="m10135,v5067,,8306,3048,8521,7912l12586,7912c12357,5296,11570,4064,9741,4064v-2222,,-3035,2248,-3035,6896c6706,16040,7519,18262,9944,18262v1626,,2642,-1410,2832,-4254l18656,14008v,5486,-3264,8737,-8915,8737c3861,22745,,18491,,11163,,4280,3861,,10135,xe" fillcolor="#181717" stroked="f" strokeweight="0">
                  <v:stroke miterlimit="127" joinstyle="miter"/>
                  <v:path arrowok="t" textboxrect="0,0,18656,22745"/>
                </v:shape>
                <v:shape id="Shape 18598" o:spid="_x0000_s1084" style="position:absolute;left:10446;top:3666;width:152;height:286;visibility:visible;mso-wrap-style:square;v-text-anchor:top" coordsize="15189,28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j3MUA&#10;AADeAAAADwAAAGRycy9kb3ducmV2LnhtbESP3UoDQQyF7wXfYYjgnZ1VrLRrp6X1B7wQitUHCDvp&#10;ztKdzLITt+PbmwvBu4Rzcs6X1abE3kw05i6xg9tZBYa4Sb7j1sHX5+vNAkwWZI99YnLwQxk268uL&#10;FdY+nfmDpoO0RkM41+ggiAy1tbkJFDHP0kCs2jGNEUXXsbV+xLOGx97eVdWDjdixNgQc6ClQczp8&#10;RwdL3PH9S7WlSZ5Z3ss+zAvunLu+KttHMEJF/s1/129e8RfzpfLqOzqD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yPcxQAAAN4AAAAPAAAAAAAAAAAAAAAAAJgCAABkcnMv&#10;ZG93bnJldi54bWxQSwUGAAAAAAQABAD1AAAAigMAAAAA&#10;" path="m10351,r,6490l15189,6490r,4254l10122,10744r,10567c10122,22911,11138,23737,12573,23737v813,,1600,,2616,-204l15189,27991v-1803,419,-3632,622,-5461,622c5677,28613,4051,26581,4051,22517r,-11773l,10744,,6490r4051,l4051,2236,10351,xe" fillcolor="#181717" stroked="f" strokeweight="0">
                  <v:stroke miterlimit="127" joinstyle="miter"/>
                  <v:path arrowok="t" textboxrect="0,0,15189,28613"/>
                </v:shape>
                <v:shape id="Shape 18599" o:spid="_x0000_s1085" style="position:absolute;left:10805;top:3725;width:110;height:227;visibility:visible;mso-wrap-style:square;v-text-anchor:top" coordsize="11024,2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QgScYA&#10;AADeAAAADwAAAGRycy9kb3ducmV2LnhtbERPTWvCQBC9F/wPywjemo2lFk1dpZQWcpBSo9brNDtN&#10;otnZkF1N+u9dQfA2j/c582VvanGm1lWWFYyjGARxbnXFhYLt5vNxCsJ5ZI21ZVLwTw6Wi8HDHBNt&#10;O17TOfOFCCHsElRQet8kUrq8JIMusg1x4P5sa9AH2BZSt9iFcFPLpzh+kQYrDg0lNvReUn7MTkbB&#10;5qd43n7Uu/jwu0rTrw7334dsr9Ro2L+9gvDU+7v45k51mD+dzGZwfSfc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QgScYAAADeAAAADwAAAAAAAAAAAAAAAACYAgAAZHJz&#10;L2Rvd25yZXYueG1sUEsFBgAAAAAEAAQA9QAAAIsDAAAAAA==&#10;" path="m11024,r,4402l6274,11335r4750,6945l11024,22657,3059,19599c1111,17618,,14777,,11335,,7886,1111,5042,3059,3060l11024,xe" fillcolor="#181717" stroked="f" strokeweight="0">
                  <v:stroke miterlimit="127" joinstyle="miter"/>
                  <v:path arrowok="t" textboxrect="0,0,11024,22657"/>
                </v:shape>
                <v:shape id="Shape 18600" o:spid="_x0000_s1086" style="position:absolute;left:10915;top:3725;width:113;height:227;visibility:visible;mso-wrap-style:square;v-text-anchor:top" coordsize="11252,22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FB4McA&#10;AADeAAAADwAAAGRycy9kb3ducmV2LnhtbESPQWvCQBCF7wX/wzJCb3XXUkVSV9GiYKFYqqXnITtN&#10;otnZkF1j/PedQ8HbDPPmvffNl72vVUdtrAJbGI8MKOI8uIoLC9/H7dMMVEzIDuvAZOFGEZaLwcMc&#10;Mxeu/EXdIRVKTDhmaKFMqcm0jnlJHuMoNMRy+w2txyRrW2jX4lXMfa2fjZlqjxVLQokNvZWUnw8X&#10;b+Hzsjm69a3ZnyYvnek/fib78e7d2sdhv3oFlahPd/H/985J/dnUCIDgyAx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RQeDHAAAA3gAAAA8AAAAAAAAAAAAAAAAAmAIAAGRy&#10;cy9kb3ducmV2LnhtbFBLBQYAAAAABAAEAPUAAACMAwAAAAA=&#10;" path="m114,c6782,,11252,4483,11252,11379v,6883,-4470,11366,-11138,11366l,22701,,18324r114,167c3149,18491,4750,16040,4750,11379,4750,6706,3149,4280,114,4280l,4446,,44,114,xe" fillcolor="#181717" stroked="f" strokeweight="0">
                  <v:stroke miterlimit="127" joinstyle="miter"/>
                  <v:path arrowok="t" textboxrect="0,0,11252,22745"/>
                </v:shape>
                <v:shape id="Shape 18601" o:spid="_x0000_s1087" style="position:absolute;left:11249;top:3729;width:131;height:219;visibility:visible;mso-wrap-style:square;v-text-anchor:top" coordsize="13170,21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1pcQA&#10;AADeAAAADwAAAGRycy9kb3ducmV2LnhtbERPTWvCQBC9C/6HZYTedGMRK9FVRCuECAWj3ofsmESz&#10;syG7atpf3y0UvM3jfc5i1ZlaPKh1lWUF41EEgji3uuJCwem4G85AOI+ssbZMCr7JwWrZ7y0w1vbJ&#10;B3pkvhAhhF2MCkrvm1hKl5dk0I1sQxy4i20N+gDbQuoWnyHc1PI9iqbSYMWhocSGNiXlt+xuFKSf&#10;2cX+pJPzZL/dp8nm64ofyVGpt0G3noPw1PmX+N+d6DB/No3G8PdOu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pdaXEAAAA3gAAAA8AAAAAAAAAAAAAAAAAmAIAAGRycy9k&#10;b3ducmV2LnhtbFBLBQYAAAAABAAEAPUAAACJAwAAAAA=&#10;" path="m12941,r229,l13170,5664v-419,,-1016,,-1435,c8496,5664,6477,7302,6477,10147r,11748l203,21895r,-14987c203,4457,,2235,,203r5652,l5855,4063c7087,1409,9512,,12941,xe" fillcolor="#181717" stroked="f" strokeweight="0">
                  <v:stroke miterlimit="127" joinstyle="miter"/>
                  <v:path arrowok="t" textboxrect="0,0,13170,21895"/>
                </v:shape>
                <v:shape id="Shape 18602" o:spid="_x0000_s1088" style="position:absolute;top:2081;width:4397;height:2049;visibility:visible;mso-wrap-style:square;v-text-anchor:top" coordsize="439776,20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3F88UA&#10;AADeAAAADwAAAGRycy9kb3ducmV2LnhtbERPS4vCMBC+C/sfwix4EU3Xg0g1yrIP1IuwPvE2NrNt&#10;MZl0m6j13xthwdt8fM8ZTxtrxIVqXzpW8NZLQBBnTpecK9isv7tDED4gazSOScGNPEwnL60xptpd&#10;+Ycuq5CLGMI+RQVFCFUqpc8Ksuh7riKO3K+rLYYI61zqGq8x3BrZT5KBtFhybCiwoo+CstPqbBVs&#10;N82nOcq/42Ex235V+x11TmapVPu1eR+BCNSEp/jfPddx/nCQ9OHxTrxB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cXzxQAAAN4AAAAPAAAAAAAAAAAAAAAAAJgCAABkcnMv&#10;ZG93bnJldi54bWxQSwUGAAAAAAQABAD1AAAAigMAAAAA&#10;" path="m276111,l439776,62497v-69685,4254,-118695,43624,-145225,66954c247752,170650,204991,192151,156604,204915l,129451c48412,116662,93993,115252,133896,76695,159220,52159,197904,4280,276111,xe" fillcolor="#acacac" stroked="f" strokeweight="0">
                  <v:stroke miterlimit="127" joinstyle="miter"/>
                  <v:path arrowok="t" textboxrect="0,0,439776,204915"/>
                </v:shape>
                <v:shape id="Shape 18603" o:spid="_x0000_s1089" style="position:absolute;left:583;top:983;width:4398;height:2050;visibility:visible;mso-wrap-style:square;v-text-anchor:top" coordsize="439788,204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cgMQA&#10;AADeAAAADwAAAGRycy9kb3ducmV2LnhtbERPS2vCQBC+C/0PyxS86aYK1qauoQaLxVuTkvOQnTxq&#10;djZmtxr/fVco9DYf33M2yWg6caHBtZYVPM0jEMSl1S3XCr7y99kahPPIGjvLpOBGDpLtw2SDsbZX&#10;/qRL5msRQtjFqKDxvo+ldGVDBt3c9sSBq+xg0Ac41FIPeA3hppOLKFpJgy2HhgZ7ShsqT9mPUZDu&#10;6+/z4XQsdn3HVfGSm+rZF0pNH8e3VxCeRv8v/nN/6DB/vYqWcH8n3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qnIDEAAAA3gAAAA8AAAAAAAAAAAAAAAAAmAIAAGRycy9k&#10;b3ducmV2LnhtbFBLBQYAAAAABAAEAPUAAACJAwAAAAA=&#10;" path="m283185,l439788,75488c391363,88265,345783,89700,306095,128244v-25323,24118,-64236,72428,-142430,76683l,142227c69888,137972,118910,98603,145237,75488,192227,34099,234772,12789,283185,xe" fillcolor="#bfbfbf" stroked="f" strokeweight="0">
                  <v:stroke miterlimit="127" joinstyle="miter"/>
                  <v:path arrowok="t" textboxrect="0,0,439788,204927"/>
                </v:shape>
                <v:shape id="Shape 18604" o:spid="_x0000_s1090" style="position:absolute;left:2064;top:1696;width:40;height:28;visibility:visible;mso-wrap-style:square;v-text-anchor:top" coordsize="3986,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2FcIA&#10;AADeAAAADwAAAGRycy9kb3ducmV2LnhtbERP32vCMBB+F/wfwgm+abIiIp1RZODYBlJW3fvR3Nqy&#10;5FKSTLv/3gwGe7uP7+dt96Oz4koh9p41PCwVCOLGm55bDZfzcbEBEROyQeuZNPxQhP1uOtliafyN&#10;3+lap1bkEI4lauhSGkopY9ORw7j0A3HmPn1wmDIMrTQBbzncWVkotZYOe84NHQ701FHzVX87Dadn&#10;+yEPLN/U8TUWNhVVRaHSej4bD48gEo3pX/znfjF5/matVvD7Tr5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HYVwgAAAN4AAAAPAAAAAAAAAAAAAAAAAJgCAABkcnMvZG93&#10;bnJldi54bWxQSwUGAAAAAAQABAD1AAAAhwMAAAAA&#10;" path="m2990,712c2657,950,1772,1584,,2850,,2850,3986,,2990,712xe" fillcolor="#181717" stroked="f" strokeweight="0">
                  <v:stroke miterlimit="127" joinstyle="miter"/>
                  <v:path arrowok="t" textboxrect="0,0,3986,2850"/>
                </v:shape>
                <v:shape id="Shape 18605" o:spid="_x0000_s1091" style="position:absolute;left:1778;top:1318;width:2818;height:1202;visibility:visible;mso-wrap-style:square;v-text-anchor:top" coordsize="281775,12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3gD8QA&#10;AADeAAAADwAAAGRycy9kb3ducmV2LnhtbERPzWrCQBC+F/oOyxS8lLqpoIY0GxFF0EIOjX2AITtm&#10;g9nZkN2a+PZuodDbfHy/k28m24kbDb51rOB9noAgrp1uuVHwfT68pSB8QNbYOSYFd/KwKZ6fcsy0&#10;G/mLblVoRAxhn6ECE0KfSelrQxb93PXEkbu4wWKIcGikHnCM4baTiyRZSYstxwaDPe0M1dfqxyrQ&#10;5frzaM51SevxVO3L+ymdXnulZi/T9gNEoCn8i//cRx3np6tkCb/vxBtk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t4A/EAAAA3gAAAA8AAAAAAAAAAAAAAAAAmAIAAGRycy9k&#10;b3ducmV2LnhtbFBLBQYAAAAABAAEAPUAAACJAwAAAAA=&#10;" path="m232740,r49035,23533c238430,27001,216332,39763,188595,55600v-27775,15609,-43358,37732,-74752,64529l,63322c5067,58445,21476,45657,28562,40577l96812,73241c174422,52756,219989,11354,232740,xe" fillcolor="#181717" stroked="f" strokeweight="0">
                  <v:stroke miterlimit="127" joinstyle="miter"/>
                  <v:path arrowok="t" textboxrect="0,0,281775,120129"/>
                </v:shape>
                <v:shape id="Shape 18606" o:spid="_x0000_s1092" style="position:absolute;left:1181;width:4397;height:2051;visibility:visible;mso-wrap-style:square;v-text-anchor:top" coordsize="439788,20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FMQA&#10;AADeAAAADwAAAGRycy9kb3ducmV2LnhtbERPTWvCQBC9C/6HZYTedKO0IaSuUtSCHmu99DbNTrKp&#10;2dmY3cbYX98tFLzN433Ocj3YRvTU+dqxgvksAUFcOF1zpeD0/jrNQPiArLFxTApu5GG9Go+WmGt3&#10;5Tfqj6ESMYR9jgpMCG0upS8MWfQz1xJHrnSdxRBhV0nd4TWG20YukiSVFmuODQZb2hgqzsdvq+Bx&#10;96nL0zY74M9Xac5Pvfm43AalHibDyzOIQEO4i//dex3nZ2mSwt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u/hTEAAAA3gAAAA8AAAAAAAAAAAAAAAAAmAIAAGRycy9k&#10;b3ducmV2LnhtbFBLBQYAAAAABAAEAPUAAACJAwAAAAA=&#10;" path="m276085,l439788,62700v-69697,4254,-118707,43814,-145275,66954c247726,171043,204991,192354,156566,205118l,129654c48387,116853,93967,115455,133896,76898,159220,52552,197904,4254,276085,xe" fillcolor="#d3d2d2" stroked="f" strokeweight="0">
                  <v:stroke miterlimit="127" joinstyle="miter"/>
                  <v:path arrowok="t" textboxrect="0,0,439788,205118"/>
                </v:shape>
                <v:shape id="Shape 18607" o:spid="_x0000_s1093" style="position:absolute;left:1138;top:2378;width:2897;height:1116;visibility:visible;mso-wrap-style:square;v-text-anchor:top" coordsize="289687,11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E2sMA&#10;AADeAAAADwAAAGRycy9kb3ducmV2LnhtbERPS2sCMRC+C/6HMII3zerBx9Yo1VoQoQdX6XnYTDeL&#10;m8mSpO723zcFobf5+J6z2fW2EQ/yoXasYDbNQBCXTtdcKbhd3ycrECEia2wck4IfCrDbDgcbzLXr&#10;+EKPIlYihXDIUYGJsc2lDKUhi2HqWuLEfTlvMSboK6k9dincNnKeZQtpsebUYLClg6HyXnxbBeej&#10;/5ityRv5eerelvdivy7lXqnxqH99ARGpj//ip/uk0/zVIlvC3zvpBr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E2sMAAADeAAAADwAAAAAAAAAAAAAAAACYAgAAZHJzL2Rv&#10;d25yZXYueG1sUEsFBgAAAAAEAAQA9QAAAIgDAAAAAA==&#10;" path="m239852,r12154,4051l289687,18453c220015,22707,188620,55791,162281,79121v-10122,8915,-29172,22720,-48616,32474l,62674c11367,56388,23520,43396,31407,36297r76772,29222c174447,64922,225679,15608,239852,xe" fillcolor="#181717" stroked="f" strokeweight="0">
                  <v:stroke miterlimit="127" joinstyle="miter"/>
                  <v:path arrowok="t" textboxrect="0,0,289687,111595"/>
                </v:shape>
                <v:shape id="Shape 18608" o:spid="_x0000_s1094" style="position:absolute;left:5116;top:1349;width:356;height:1315;visibility:visible;mso-wrap-style:square;v-text-anchor:top" coordsize="35560,13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v88oA&#10;AADeAAAADwAAAGRycy9kb3ducmV2LnhtbESP0UrDQBBF3wv+wzKCL2I3Cq1p7LaIKJTSKm39gCE7&#10;JtHsbJrdJtGv7zwIfZvh3rn3zHw5uFp11IbKs4H7cQKKOPe24sLA5+HtLgUVIrLF2jMZ+KUAy8XV&#10;aI6Z9T3vqNvHQkkIhwwNlDE2mdYhL8lhGPuGWLQv3zqMsraFti32Eu5q/ZAkU+2wYmkosaGXkvKf&#10;/ckZCNvv47qbTFz//rp53M3+0uPH7caYm+vh+QlUpCFezP/XKyv46TQRXnlHZtCLM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B17/PKAAAA3gAAAA8AAAAAAAAAAAAAAAAAmAIA&#10;AGRycy9kb3ducmV2LnhtbFBLBQYAAAAABAAEAPUAAACPAwAAAAA=&#10;" path="m35446,r114,16l35560,19766r-114,-68c27153,19698,26137,25781,26137,39357r,52756c26137,105308,26949,111582,35446,111582r114,-69l35560,131467r-114,16c7290,131483,,119114,,86220l,45060c,12167,7506,,35446,xe" fillcolor="#181717" stroked="f" strokeweight="0">
                  <v:stroke miterlimit="127" joinstyle="miter"/>
                  <v:path arrowok="t" textboxrect="0,0,35560,131483"/>
                </v:shape>
                <v:shape id="Shape 18609" o:spid="_x0000_s1095" style="position:absolute;left:5472;top:1349;width:355;height:1314;visibility:visible;mso-wrap-style:square;v-text-anchor:top" coordsize="35534,13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CF3sYA&#10;AADeAAAADwAAAGRycy9kb3ducmV2LnhtbERPTWvCQBC9F/wPywi9NRtbsGnqKiJYcmgpGin0NmTH&#10;JJidjdnVpP31riB4m8f7nNliMI04U+dqywomUQyCuLC65lLBLl8/JSCcR9bYWCYFf+RgMR89zDDV&#10;tucNnbe+FCGEXYoKKu/bVEpXVGTQRbYlDtzedgZ9gF0pdYd9CDeNfI7jqTRYc2iosKVVRcVhezIK&#10;vj826+z1+Pny/3v8yi1NWJ5+WKnH8bB8B+Fp8HfxzZ3pMD+Zxm9wfSfc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CF3sYAAADeAAAADwAAAAAAAAAAAAAAAACYAgAAZHJz&#10;L2Rvd25yZXYueG1sUEsFBgAAAAAEAAQA9QAAAIsDAAAAAA==&#10;" path="m,l17254,2399c31212,7362,35534,20374,35534,45044r,41160c35534,110874,31212,123999,17254,129021l,131451,,111496r7769,-4716c9115,103562,9423,98695,9423,92097r,-52756c9423,32553,9173,27639,7855,24420l,19750,,xe" fillcolor="#181717" stroked="f" strokeweight="0">
                  <v:stroke miterlimit="127" joinstyle="miter"/>
                  <v:path arrowok="t" textboxrect="0,0,35534,131451"/>
                </v:shape>
                <v:shape id="Shape 18610" o:spid="_x0000_s1096" style="position:absolute;left:5953;top:1732;width:610;height:909;visibility:visible;mso-wrap-style:square;v-text-anchor:top" coordsize="60973,90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ASJ8YA&#10;AADeAAAADwAAAGRycy9kb3ducmV2LnhtbESPQUvEMBCF74L/IYzgzU3XQyl1s4soFRE8tHrwODTT&#10;tNpMSpLdrf565yB4m2HevPe+3WH1szpRTFNgA9tNAYq4D3ZiZ+D9rbmpQKWMbHEOTAa+KcFhf3mx&#10;w9qGM7d06rJTYsKpRgNjzkutdepH8pg2YSGW2xCixyxrdNpGPIu5n/VtUZTa48SSMOJCDyP1X93R&#10;G5geXfP0OXSvzU/VtsORy4/oXoy5vlrv70BlWvO/+O/72Ur9qtwKgODID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ASJ8YAAADeAAAADwAAAAAAAAAAAAAAAACYAgAAZHJz&#10;L2Rvd25yZXYueG1sUEsFBgAAAAAEAAQA9QAAAIsDAAAAAA==&#10;" path="m43955,c57937,,60973,8306,60973,26174r,64733l35852,90907r,-61888c35852,21920,35039,18059,30594,18059v-4254,,-5689,3442,-5689,10960l24905,90907,,90907,,2222r24321,l24905,12370c30594,4052,36665,,43955,xe" fillcolor="#181717" stroked="f" strokeweight="0">
                  <v:stroke miterlimit="127" joinstyle="miter"/>
                  <v:path arrowok="t" textboxrect="0,0,60973,90907"/>
                </v:shape>
                <v:shape id="Shape 18611" o:spid="_x0000_s1097" style="position:absolute;left:6680;top:1525;width:474;height:1139;visibility:visible;mso-wrap-style:square;v-text-anchor:top" coordsize="47384,113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XlrcAA&#10;AADeAAAADwAAAGRycy9kb3ducmV2LnhtbESPzarCMBCF94LvEEZwp2kvUko1iogX3PoDbsdmbIrN&#10;pDRR69sbQXA3wzlzvjOLVW8b8aDO144VpNMEBHHpdM2VgtPxf5KD8AFZY+OYFLzIw2o5HCyw0O7J&#10;e3ocQiViCPsCFZgQ2kJKXxqy6KeuJY7a1XUWQ1y7SuoOnzHcNvIvSTJpseZIMNjSxlB5O9ytAmxS&#10;e6d6m5vs3F+qzYySSFJqPOrXcxCB+vAzf693OtbPszSFzztxBr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XlrcAAAADeAAAADwAAAAAAAAAAAAAAAACYAgAAZHJzL2Rvd25y&#10;ZXYueG1sUEsFBgAAAAAEAAQA9QAAAIUDAAAAAA==&#10;" path="m34442,r,22911l45974,22911r,15024l34442,37935r,45022c34442,91301,35027,95136,40716,95136v2223,,4242,-394,6668,-787l47384,111785v-6477,1220,-11735,2033,-15583,2033c12154,113818,9512,105499,9512,84595r,-46660l,37935,,22911r9512,l9512,9716,34442,xe" fillcolor="#181717" stroked="f" strokeweight="0">
                  <v:stroke miterlimit="127" joinstyle="miter"/>
                  <v:path arrowok="t" textboxrect="0,0,47384,113818"/>
                </v:shape>
                <v:shape id="Shape 18612" o:spid="_x0000_s1098" style="position:absolute;left:7223;top:1755;width:1066;height:886;visibility:visible;mso-wrap-style:square;v-text-anchor:top" coordsize="106540,88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oRcMA&#10;AADeAAAADwAAAGRycy9kb3ducmV2LnhtbERPyWrDMBC9F/oPYgq9NXJcEoJrOYQWQ+gh0Cz3iTW1&#10;TKyRsaTE+fuqUOhtHm+dcj3ZXlxp9J1jBfNZBoK4cbrjVsHxUL+sQPiArLF3TAru5GFdPT6UWGh3&#10;4y+67kMrUgj7AhWYEIZCSt8YsuhnbiBO3LcbLYYEx1bqEW8p3PYyz7KltNhxajA40Luh5rKPVkGd&#10;Rdni9uPzZM3ucD7fOS7iq1LPT9PmDUSgKfyL/9xbneavlvMcft9JN8j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aoRcMAAADeAAAADwAAAAAAAAAAAAAAAACYAgAAZHJzL2Rv&#10;d25yZXYueG1sUEsFBgAAAAAEAAQA9QAAAIgDAAAAAA==&#10;" path="m,l23292,r6502,60478l31001,60478,41326,,67043,r9538,60478l77788,60478,85280,r21260,l90564,88685r-26759,l53873,25553r-1600,l40932,88685r-24930,l,xe" fillcolor="#181717" stroked="f" strokeweight="0">
                  <v:stroke miterlimit="127" joinstyle="miter"/>
                  <v:path arrowok="t" textboxrect="0,0,106540,88685"/>
                </v:shape>
                <v:shape id="Shape 73140" o:spid="_x0000_s1099" style="position:absolute;left:8412;top:1755;width:250;height:886;visibility:visible;mso-wrap-style:square;v-text-anchor:top" coordsize="24905,88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u78YA&#10;AADeAAAADwAAAGRycy9kb3ducmV2LnhtbESPXWvCMBSG7wf7D+EMdjfTOpmlGmUIG2Obgh8/4NAc&#10;m2pzUpLM1n9vLgZevrxfPPPlYFtxIR8axwryUQaCuHK64VrBYf/xUoAIEVlj65gUXCnAcvH4MMdS&#10;u563dNnFWqQRDiUqMDF2pZShMmQxjFxHnLyj8xZjkr6W2mOfxm0rx1n2Ji02nB4MdrQyVJ13f1aB&#10;z7+v+nf1U/Trz834dDJDMa23Sj0/De8zEJGGeA//t7+0gulrPkkACSeh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Au78YAAADeAAAADwAAAAAAAAAAAAAAAACYAgAAZHJz&#10;L2Rvd25yZXYueG1sUEsFBgAAAAAEAAQA9QAAAIsDAAAAAA==&#10;" path="m,l24905,r,88685l,88685,,e" fillcolor="#181717" stroked="f" strokeweight="0">
                  <v:stroke miterlimit="127" joinstyle="miter"/>
                  <v:path arrowok="t" textboxrect="0,0,24905,88685"/>
                </v:shape>
                <v:shape id="Shape 73141" o:spid="_x0000_s1100" style="position:absolute;left:8412;top:1367;width:250;height:207;visibility:visible;mso-wrap-style:square;v-text-anchor:top" coordsize="24905,20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sNsYA&#10;AADeAAAADwAAAGRycy9kb3ducmV2LnhtbESPQUsDMRSE74L/ITyhF7HZrbaVtWkppQVP0m7V82Pz&#10;3CwmL0uSttt/bwTB4zAz3zCL1eCsOFOInWcF5bgAQdx43XGr4P24e3gGEROyRuuZFFwpwmp5e7PA&#10;SvsLH+hcp1ZkCMcKFZiU+krK2BhyGMe+J87elw8OU5ahlTrgJcOdlZOimEmHHecFgz1tDDXf9ckp&#10;+DRHLu9teLOhnn5s50N7PWz3So3uhvULiERD+g//tV+1gvlj+VTC7518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GsNsYAAADeAAAADwAAAAAAAAAAAAAAAACYAgAAZHJz&#10;L2Rvd25yZXYueG1sUEsFBgAAAAAEAAQA9QAAAIsDAAAAAA==&#10;" path="m,l24905,r,20689l,20689,,e" fillcolor="#181717" stroked="f" strokeweight="0">
                  <v:stroke miterlimit="127" joinstyle="miter"/>
                  <v:path arrowok="t" textboxrect="0,0,24905,20689"/>
                </v:shape>
                <v:shape id="Shape 18615" o:spid="_x0000_s1101" style="position:absolute;left:8844;top:1367;width:644;height:1274;visibility:visible;mso-wrap-style:square;v-text-anchor:top" coordsize="64440,127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cOFMQA&#10;AADeAAAADwAAAGRycy9kb3ducmV2LnhtbERPTWvCQBC9C/6HZYTe6saWBImuIkJbQ9pDVTwP2TEJ&#10;ZmdDdtXk37uFgrd5vM9ZrnvTiBt1rrasYDaNQBAXVtdcKjgePl7nIJxH1thYJgUDOVivxqMlptre&#10;+Zdue1+KEMIuRQWV920qpSsqMuimtiUO3Nl2Bn2AXSl1h/cQbhr5FkWJNFhzaKiwpW1FxWV/NQp+&#10;8i/M6iE7fp7ey1N+jbNvbVulXib9ZgHCU++f4n/3Tof582QWw9874Qa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nDhTEAAAA3gAAAA8AAAAAAAAAAAAAAAAAmAIAAGRycy9k&#10;b3ducmV2LnhtbFBLBQYAAAAABAAEAPUAAACJAwAAAAA=&#10;" path="m,l24117,r,76709l40716,38748r22289,l45999,78308r18441,49125l40716,127433,24117,81776r,45657l,127433,,xe" fillcolor="#181717" stroked="f" strokeweight="0">
                  <v:stroke miterlimit="127" joinstyle="miter"/>
                  <v:path arrowok="t" textboxrect="0,0,64440,127433"/>
                </v:shape>
                <v:shape id="Shape 18616" o:spid="_x0000_s1102" style="position:absolute;left:9601;top:1367;width:643;height:1274;visibility:visible;mso-wrap-style:square;v-text-anchor:top" coordsize="64211,127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tUcEA&#10;AADeAAAADwAAAGRycy9kb3ducmV2LnhtbERPTYvCMBC9C/sfwix4kTVVodSuUUQQva4u7HVoxra0&#10;mZQmtvHfG2HB2zze52x2wbRioN7VlhUs5gkI4sLqmksFv9fjVwbCeWSNrWVS8CAHu+3HZIO5tiP/&#10;0HDxpYgh7HJUUHnf5VK6oiKDbm474sjdbG/QR9iXUvc4xnDTymWSpNJgzbGhwo4OFRXN5W4UnKgp&#10;s9W4aob6Mdv/rW9hLU9Bqeln2H+D8BT8W/zvPus4P0sXKbzeiT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orVHBAAAA3gAAAA8AAAAAAAAAAAAAAAAAmAIAAGRycy9kb3du&#10;cmV2LnhtbFBLBQYAAAAABAAEAPUAAACGAwAAAAA=&#10;" path="m,l23914,r,76709l40716,38748r22085,l45783,78308r18428,49125l40513,127433,23914,81776r,45657l,127433,,xe" fillcolor="#181717" stroked="f" strokeweight="0">
                  <v:stroke miterlimit="127" joinstyle="miter"/>
                  <v:path arrowok="t" textboxrect="0,0,64211,127433"/>
                </v:shape>
                <v:shape id="Shape 18617" o:spid="_x0000_s1103" style="position:absolute;left:10319;top:1732;width:316;height:931;visibility:visible;mso-wrap-style:square;v-text-anchor:top" coordsize="31597,9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7sl8UA&#10;AADeAAAADwAAAGRycy9kb3ducmV2LnhtbERP22oCMRB9F/oPYYS+SM2updZujVIKghQUbx8w3Uw3&#10;azeT7SbV9O+NUPBtDuc603m0jThR52vHCvJhBoK4dLrmSsFhv3iYgPABWWPjmBT8kYf57K43xUK7&#10;M2/ptAuVSCHsC1RgQmgLKX1pyKIfupY4cV+usxgS7CqpOzyncNvIUZaNpcWaU4PBlt4Nld+7X6vA&#10;RXoa5S+LwWq9PH48rjbm8ydulbrvx7dXEIFiuIn/3Uud5k/G+TNc30k3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uyXxQAAAN4AAAAPAAAAAAAAAAAAAAAAAJgCAABkcnMv&#10;ZG93bnJldi54bWxQSwUGAAAAAAQABAD1AAAAigMAAAAA&#10;" path="m30988,r609,83l31597,14198v-5460,,-6692,4255,-6692,13183l24905,36322r6692,l31597,50520r-6692,l24905,65316v,8344,1232,12599,6299,12599l31597,77694r,15407l16229,90967c3750,86534,,74968,,53365l,39954c,10960,6667,,30988,xe" fillcolor="#181717" stroked="f" strokeweight="0">
                  <v:stroke miterlimit="127" joinstyle="miter"/>
                  <v:path arrowok="t" textboxrect="0,0,31597,93101"/>
                </v:shape>
                <v:shape id="Shape 18618" o:spid="_x0000_s1104" style="position:absolute;left:10635;top:2355;width:307;height:309;visibility:visible;mso-wrap-style:square;v-text-anchor:top" coordsize="30785,3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Sn88YA&#10;AADeAAAADwAAAGRycy9kb3ducmV2LnhtbESPQWsCMRCF70L/Q5hCL1KT9SCyNYqKhfYi1PYHDJtx&#10;s+1msiSprv/eORR6m+G9ee+b1WYMvbpQyl1kC9XMgCJuouu4tfD1+fq8BJULssM+Mlm4UYbN+mGy&#10;wtrFK3/Q5VRaJSGca7TgSxlqrXPjKWCexYFYtHNMAYusqdUu4VXCQ6/nxix0wI6lweNAe0/Nz+k3&#10;WPie+y7twq7N5/cyHY9bc6wOxtqnx3H7AqrQWP7Nf9dvTvCXi0p45R2ZQa/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Sn88YAAADeAAAADwAAAAAAAAAAAAAAAACYAgAAZHJz&#10;L2Rvd25yZXYueG1sUEsFBgAAAAAEAAQA9QAAAIsDAAAAAA==&#10;" path="m6693,l30785,r,3048c30785,22542,21895,30861,203,30861l,30833,,15426,5269,12476c6334,10369,6693,7220,6693,3048l6693,xe" fillcolor="#181717" stroked="f" strokeweight="0">
                  <v:stroke miterlimit="127" joinstyle="miter"/>
                  <v:path arrowok="t" textboxrect="0,0,30785,30861"/>
                </v:shape>
                <v:shape id="Shape 18619" o:spid="_x0000_s1105" style="position:absolute;left:10635;top:1733;width:307;height:504;visibility:visible;mso-wrap-style:square;v-text-anchor:top" coordsize="30785,50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xrsYA&#10;AADeAAAADwAAAGRycy9kb3ducmV2LnhtbESPQWvCQBCF74L/YZmCF6kbLYhNXSUWKj1q1EJvQ3aa&#10;Dc3Ohuxq4r93BcHbDO+9b94s172txYVaXzlWMJ0kIIgLpysuFRwPX68LED4ga6wdk4IreVivhoMl&#10;ptp1vKdLHkoRIexTVGBCaFIpfWHIop+4hjhqf661GOLallK32EW4reUsSebSYsXxgsGGPg0V//nZ&#10;RspY583pvMm2mf35NVju8K3bKTV66bMPEIH68DQ/0t861l/Mp+9wfyfO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xxrsYAAADeAAAADwAAAAAAAAAAAAAAAACYAgAAZHJz&#10;L2Rvd25yZXYueG1sUEsFBgAAAAAEAAQA9QAAAIsDAAAAAA==&#10;" path="m,l14808,2022c27142,6362,30785,17802,30785,39871r,10566l,50437,,36239r6693,l6693,27298c6693,18560,5461,14115,,14115l,xe" fillcolor="#181717" stroked="f" strokeweight="0">
                  <v:stroke miterlimit="127" joinstyle="miter"/>
                  <v:path arrowok="t" textboxrect="0,0,30785,50437"/>
                </v:shape>
                <v:shape id="Shape 18620" o:spid="_x0000_s1106" style="position:absolute;left:11247;top:1367;width:0;height:1274;visibility:visible;mso-wrap-style:square;v-text-anchor:top" coordsize="0,127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DFsYA&#10;AADeAAAADwAAAGRycy9kb3ducmV2LnhtbESPQWvDMAyF74P+B6PCbquzHEpJ65ZSZhg7lC0tPYtY&#10;S8JiOdhum+3XT4fBbhJ6eu99m93kB3WjmPrABp4XBSjiJrieWwPnk31agUoZ2eEQmAx8U4Lddvaw&#10;wcqFO3/Qrc6tEhNOFRroch4rrVPTkce0CCOx3D5D9Jhlja12Ee9i7gddFsVSe+xZEjoc6dBR81Vf&#10;vQGKx9PPZYxHfa0PL6W1dv/+Zo15nE/7NahMU/4X/32/Oqm/WpYCIDgy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dDFsYAAADeAAAADwAAAAAAAAAAAAAAAACYAgAAZHJz&#10;L2Rvd25yZXYueG1sUEsFBgAAAAAEAAQA9QAAAIsDAAAAAA==&#10;" path="m,127433l,e" filled="f" strokecolor="#181717" strokeweight=".6925mm">
                  <v:stroke miterlimit="127" joinstyle="miter"/>
                  <v:path arrowok="t" textboxrect="0,0,0,127433"/>
                </v:shape>
                <v:shape id="Shape 18621" o:spid="_x0000_s1107" style="position:absolute;left:11556;top:1720;width:442;height:942;visibility:visible;mso-wrap-style:square;v-text-anchor:top" coordsize="44171,9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7l6sQA&#10;AADeAAAADwAAAGRycy9kb3ducmV2LnhtbERP30vDMBB+F/wfwgm+uXQT6uyWDhkoexG0Cu7x1tyS&#10;0uZSmtjW/94Iwt7u4/t5293sOjHSEBrPCpaLDARx7XXDRsHnx/PdGkSIyBo7z6TghwLsyuurLRba&#10;T/xOYxWNSCEcClRgY+wLKUNtyWFY+J44cWc/OIwJDkbqAacU7jq5yrJcOmw4NVjsaW+pbqtvp2A/&#10;mvaBH78O1Snv7PRi3l6P90ap25v5aQMi0hwv4n/3Qaf563y1hL930g2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u5erEAAAA3gAAAA8AAAAAAAAAAAAAAAAAmAIAAGRycy9k&#10;b3ducmV2LnhtbFBLBQYAAAAABAAEAPUAAACJAwAAAAA=&#10;" path="m22276,c37275,,44171,8713,44171,26581r,5258l28156,31839r,-7493c28156,15608,27153,11557,21882,11557v-4661,,-5486,4254,-5486,13183l16396,69583v,8928,825,13412,5880,13412c27343,82995,27966,78308,27966,69583r,-8915l44171,60668r,7112c44171,85420,37084,94145,22085,94145,4242,94145,,85217,,63488l,30835c,9131,4445,,22276,xe" fillcolor="#181717" stroked="f" strokeweight="0">
                  <v:stroke miterlimit="127" joinstyle="miter"/>
                  <v:path arrowok="t" textboxrect="0,0,44171,94145"/>
                </v:shape>
                <v:shape id="Shape 18622" o:spid="_x0000_s1108" style="position:absolute;left:12166;top:1720;width:232;height:942;visibility:visible;mso-wrap-style:square;v-text-anchor:top" coordsize="23196,9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E0MUA&#10;AADeAAAADwAAAGRycy9kb3ducmV2LnhtbERP22rCQBB9F/oPyxT61mwMVELMJtSKtg8KXvoBQ3aa&#10;hGZn0+yqab/eFQq+zeFcJy9H04kzDa61rGAaxSCIK6tbrhV8HlfPKQjnkTV2lknBLzkoi4dJjpm2&#10;F97T+eBrEULYZaig8b7PpHRVQwZdZHviwH3ZwaAPcKilHvASwk0nkzieSYMth4YGe3prqPo+nIyC&#10;+sdul9S1uHjZva/T02ap6e+o1NPj+DoH4Wn0d/G/+0OH+eksSeD2TrhB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gTQxQAAAN4AAAAPAAAAAAAAAAAAAAAAAJgCAABkcnMv&#10;ZG93bnJldi54bWxQSwUGAAAAAAQABAD1AAAAigMAAAAA&#10;" path="m23196,r,11002l17629,14240v-1065,2230,-1424,5628,-1424,10295l16205,40956r6991,l23196,51929r-6991,l16205,69569v,4560,302,7913,1339,10125l23196,82927r,11164l23089,94131c4661,94131,,85406,,63474l,30821c,14229,2622,5180,11792,1693l23196,xe" fillcolor="#181717" stroked="f" strokeweight="0">
                  <v:stroke miterlimit="127" joinstyle="miter"/>
                  <v:path arrowok="t" textboxrect="0,0,23196,94131"/>
                </v:shape>
                <v:shape id="Shape 18623" o:spid="_x0000_s1109" style="position:absolute;left:12398;top:2339;width:228;height:322;visibility:visible;mso-wrap-style:square;v-text-anchor:top" coordsize="22803,3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xDcQA&#10;AADeAAAADwAAAGRycy9kb3ducmV2LnhtbERPS2vCQBC+F/oflin0UnRTDSKpq5SCj4MetMVeh+yY&#10;hGZnw+6o6b/vFgRv8/E9Z7boXasuFGLj2cDrMANFXHrbcGXg63M5mIKKgmyx9UwGfinCYv74MMPC&#10;+ivv6XKQSqUQjgUaqEW6QutY1uQwDn1HnLiTDw4lwVBpG/Cawl2rR1k20Q4bTg01dvRRU/lzODsD&#10;S7c96W2+XuW+XOfyTXIMLztjnp/69zdQQr3cxTf3xqb508loDP/vpBv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r8Q3EAAAA3gAAAA8AAAAAAAAAAAAAAAAAmAIAAGRycy9k&#10;b3ducmV2LnhtbFBLBQYAAAAABAAEAPUAAACJAwAAAAA=&#10;" path="m6991,l22803,r,5893c22803,14910,21126,21502,17425,25838l,32218,,21054r95,54c5582,21108,6991,16815,6991,7696l6991,xe" fillcolor="#181717" stroked="f" strokeweight="0">
                  <v:stroke miterlimit="127" joinstyle="miter"/>
                  <v:path arrowok="t" textboxrect="0,0,22803,32218"/>
                </v:shape>
                <v:shape id="Shape 18624" o:spid="_x0000_s1110" style="position:absolute;left:12398;top:1720;width:228;height:520;visibility:visible;mso-wrap-style:square;v-text-anchor:top" coordsize="22803,51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1BcEA&#10;AADeAAAADwAAAGRycy9kb3ducmV2LnhtbERPTWvDMAy9D/YfjAa7rc5KF0JWt5RBoD0uGYXeRKzF&#10;obEcbDdJ//08GOymx/vUdr/YQUzkQ+9YwesqA0HcOt1zp+CrqV4KECEiaxwck4I7BdjvHh+2WGo3&#10;8ydNdexECuFQogIT41hKGVpDFsPKjcSJ+3beYkzQd1J7nFO4HeQ6y3JpsefUYHCkD0Pttb5ZBd5V&#10;zXko2PDJY5A3+Rbr+aLU89NyeAcRaYn/4j/3Uaf5Rb7ewO87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XNQXBAAAA3gAAAA8AAAAAAAAAAAAAAAAAmAIAAGRycy9kb3du&#10;cmV2LnhtbFBLBQYAAAAABAAEAPUAAACGAwAAAAA=&#10;" path="m95,c18129,,22803,9131,22803,30835r,21108l,51943,,40970r6991,l6991,24549c6991,15215,5582,10961,95,10961l,11016,,14,95,xe" fillcolor="#181717" stroked="f" strokeweight="0">
                  <v:stroke miterlimit="127" joinstyle="miter"/>
                  <v:path arrowok="t" textboxrect="0,0,22803,51943"/>
                </v:shape>
                <v:shape id="Shape 18625" o:spid="_x0000_s1111" style="position:absolute;left:12819;top:1720;width:453;height:921;visibility:visible;mso-wrap-style:square;v-text-anchor:top" coordsize="45352,9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SqsIA&#10;AADeAAAADwAAAGRycy9kb3ducmV2LnhtbERP24rCMBB9X/Afwgj7tqZ1XdFqFFlYkAXB2wcMzdgW&#10;m0lJYo1/vxGEfZvDuc5yHU0renK+sawgH2UgiEurG64UnE8/HzMQPiBrbC2Tggd5WK8Gb0sstL3z&#10;gfpjqEQKYV+ggjqErpDSlzUZ9CPbESfuYp3BkKCrpHZ4T+GmleMsm0qDDaeGGjv6rqm8Hm9GgbZx&#10;z/nl5PbZJ/btfDeJv7lV6n0YNwsQgWL4F7/cW53mz6bjL3i+k2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MZKqwgAAAN4AAAAPAAAAAAAAAAAAAAAAAJgCAABkcnMvZG93&#10;bnJldi54bWxQSwUGAAAAAAQABAD1AAAAhwMAAAAA&#10;" path="m30975,c42545,,45352,7100,45352,22911r,69215l29375,92126r,-66955c29375,16625,28130,12370,22682,12370v-5270,,-6896,4064,-6896,12801l15786,92126,,92126,,2222r15189,l15786,9334c19837,3048,24905,,30975,xe" fillcolor="#181717" stroked="f" strokeweight="0">
                  <v:stroke miterlimit="127" joinstyle="miter"/>
                  <v:path arrowok="t" textboxrect="0,0,45352,92126"/>
                </v:shape>
                <v:shape id="Shape 18626" o:spid="_x0000_s1112" style="position:absolute;left:13410;top:1503;width:332;height:1161;visibility:visible;mso-wrap-style:square;v-text-anchor:top" coordsize="33223,116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nR8IA&#10;AADeAAAADwAAAGRycy9kb3ducmV2LnhtbERPzWrCQBC+F/oOyxS81U09RImuoZRU7EHQ6AMM2TEJ&#10;zc6G3W0S394tCN7m4/udTT6ZTgzkfGtZwcc8AUFcWd1yreBy/n5fgfABWWNnmRTcyEO+fX3ZYKbt&#10;yCcaylCLGMI+QwVNCH0mpa8aMujntieO3NU6gyFCV0vtcIzhppOLJEmlwZZjQ4M9fTVU/ZZ/RgHL&#10;cjctfw6Bd0e3NPZQ1FhclJq9TZ9rEIGm8BQ/3Hsd56/SRQr/78Qb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5adHwgAAAN4AAAAPAAAAAAAAAAAAAAAAAJgCAABkcnMvZG93&#10;bnJldi54bWxQSwUGAAAAAAQABAD1AAAAhwMAAAAA&#10;" path="m23101,r,23952l32410,23952r,11164l23101,35116r,59461c23101,100864,24498,103289,29566,103289v1016,,2451,-203,3657,-394l33223,115265v-3454,394,-6502,813,-8915,813c10122,116078,7087,108979,7087,91529r,-56413l,35116,,23952r7087,l7087,6312,23101,xe" fillcolor="#181717" stroked="f" strokeweight="0">
                  <v:stroke miterlimit="127" joinstyle="miter"/>
                  <v:path arrowok="t" textboxrect="0,0,33223,116078"/>
                </v:shape>
                <v:shape id="Shape 18627" o:spid="_x0000_s1113" style="position:absolute;left:13878;top:1728;width:316;height:913;visibility:visible;mso-wrap-style:square;v-text-anchor:top" coordsize="31597,9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zksMA&#10;AADeAAAADwAAAGRycy9kb3ducmV2LnhtbERPPW/CMBDdK/EfrEPq1jhhSGnAIIRoy1hoBsZTfCQW&#10;8TmKXRL663GlSmz39D5vuR5tK67Ue+NYQZakIIgrpw3XCsrv95c5CB+QNbaOScGNPKxXk6clFtoN&#10;fKDrMdQihrAvUEETQldI6auGLPrEdcSRO7veYoiwr6XucYjhtpWzNM2lRcOxocGOtg1Vl+OPVbDT&#10;5jfbBf+pT5n5qt4+3C0tnVLP03GzABFoDA/xv3uv4/x5PnuFv3fiD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MzksMAAADeAAAADwAAAAAAAAAAAAAAAACYAgAAZHJzL2Rv&#10;d25yZXYueG1sUEsFBgAAAAAEAAQA9QAAAIgDAAAAAA==&#10;" path="m29566,v825,,1244,191,2031,191l31597,13970v-203,,-596,,-787,c19444,13970,15811,18453,15811,30620r,60681l,91301,,1397r14999,l15811,8699c19672,3035,24117,,29566,xe" fillcolor="#181717" stroked="f" strokeweight="0">
                  <v:stroke miterlimit="127" joinstyle="miter"/>
                  <v:path arrowok="t" textboxrect="0,0,31597,91301"/>
                </v:shape>
                <v:shape id="Shape 18628" o:spid="_x0000_s1114" style="position:absolute;left:14305;top:1742;width:456;height:920;visibility:visible;mso-wrap-style:square;v-text-anchor:top" coordsize="45580,9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96McA&#10;AADeAAAADwAAAGRycy9kb3ducmV2LnhtbESPQWvDMAyF74P+B6PCbquTwErJ6pZRaDdGLmvH2FHE&#10;Whway2nspem/nw6D3STe03uf1tvJd2qkIbaBDeSLDBRxHWzLjYGP0/5hBSomZItdYDJwowjbzexu&#10;jaUNV36n8ZgaJSEcSzTgUupLrWPtyGNchJ5YtO8weEyyDo22A14l3He6yLKl9tiyNDjsaeeoPh9/&#10;vIHqHPO9e6tePi99+zXubofHvCqMuZ9Pz0+gEk3p3/x3/WoFf7UshFfekRn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Z/ejHAAAA3gAAAA8AAAAAAAAAAAAAAAAAmAIAAGRy&#10;cy9kb3ducmV2LnhtbFBLBQYAAAAABAAEAPUAAACMAwAAAAA=&#10;" path="m,l16015,r,66764c16015,75476,17221,79756,22708,79756v5257,,6896,-4280,6896,-12992l29604,,45580,r,89904l30391,89904r-787,-7328c25743,88888,20485,91922,14605,91922,2845,91922,,84824,,69190l,xe" fillcolor="#181717" stroked="f" strokeweight="0">
                  <v:stroke miterlimit="127" joinstyle="miter"/>
                  <v:path arrowok="t" textboxrect="0,0,45580,91922"/>
                </v:shape>
                <v:shape id="Shape 18629" o:spid="_x0000_s1115" style="position:absolute;left:14958;top:1720;width:717;height:921;visibility:visible;mso-wrap-style:square;v-text-anchor:top" coordsize="71717,9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IK8QA&#10;AADeAAAADwAAAGRycy9kb3ducmV2LnhtbERPTWvCQBC9F/oflil4q5t6EE1dQysIvbSSKPQ6ZKfZ&#10;kN3ZkF019te7guBtHu9zVsXorDjREFrPCt6mGQji2uuWGwWH/fZ1ASJEZI3WMym4UIBi/fy0wlz7&#10;M5d0qmIjUgiHHBWYGPtcylAbchimvidO3J8fHMYEh0bqAc8p3Fk5y7K5dNhyajDY08ZQ3VVHp0Bn&#10;uvtxtm7+f+13tdyZcrf5LJWavIwf7yAijfEhvru/dJq/mM+WcHsn3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WiCvEAAAA3gAAAA8AAAAAAAAAAAAAAAAAmAIAAGRycy9k&#10;b3ducmV2LnhtbFBLBQYAAAAABAAEAPUAAACJAwAAAAA=&#10;" path="m30581,v6275,,11342,4255,12154,10147c47599,3239,52248,,57925,,69266,,71717,7100,71717,22911r,69215l56096,92126r,-66955c56096,16625,54889,12370,50025,12370v-4648,,-6273,4064,-6273,12801l43752,92126r-15825,l27927,25171v,-8546,-1003,-12801,-5842,-12801c17412,12370,15583,16434,15583,25171r,66955l,92126,,2222r14986,l15773,9334c19634,2845,24308,,30581,xe" fillcolor="#181717" stroked="f" strokeweight="0">
                  <v:stroke miterlimit="127" joinstyle="miter"/>
                  <v:path arrowok="t" textboxrect="0,0,71717,92126"/>
                </v:shape>
                <v:shape id="Shape 18630" o:spid="_x0000_s1116" style="position:absolute;left:5122;top:4372;width:6213;height:0;visibility:visible;mso-wrap-style:square;v-text-anchor:top" coordsize="621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xP8YA&#10;AADeAAAADwAAAGRycy9kb3ducmV2LnhtbESPQWvCQBCF7wX/wzJCb3VTpVaiq4hYautJK3gdsmM2&#10;NDsbsquJ/fWdQ6G3GebNe+9brHpfqxu1sQps4HmUgSIugq24NHD6enuagYoJ2WIdmAzcKcJqOXhY&#10;YG5Dxwe6HVOpxIRjjgZcSk2udSwceYyj0BDL7RJaj0nWttS2xU7Mfa3HWTbVHiuWBIcNbRwV38er&#10;N/DR8X7z84rO0fsnbXcvE2/vZ2Meh/16DipRn/7Ff987K/Vn04kACI7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oxP8YAAADeAAAADwAAAAAAAAAAAAAAAACYAgAAZHJz&#10;L2Rvd25yZXYueG1sUEsFBgAAAAAEAAQA9QAAAIsDAAAAAA==&#10;" path="m,l621269,e" filled="f" strokecolor="#181717" strokeweight=".26436mm">
                  <v:stroke miterlimit="95499f" joinstyle="miter"/>
                  <v:path arrowok="t" textboxrect="0,0,621269,0"/>
                </v:shape>
                <w10:anchorlock/>
              </v:group>
            </w:pict>
          </mc:Fallback>
        </mc:AlternateContent>
      </w:r>
    </w:p>
    <w:p w14:paraId="34F7D9D4" w14:textId="77777777" w:rsidR="00203180" w:rsidRDefault="00EE6750">
      <w:pPr>
        <w:spacing w:after="7" w:line="248" w:lineRule="auto"/>
        <w:ind w:left="-5" w:right="263"/>
      </w:pPr>
      <w:r>
        <w:rPr>
          <w:sz w:val="15"/>
        </w:rPr>
        <w:t>© 2000 Ontwikkelcentrum, Ede, Nederland</w:t>
      </w:r>
    </w:p>
    <w:p w14:paraId="34F7D9D5" w14:textId="77777777" w:rsidR="00203180" w:rsidRDefault="00EE6750">
      <w:pPr>
        <w:spacing w:after="7" w:line="248" w:lineRule="auto"/>
        <w:ind w:left="-5" w:right="263"/>
      </w:pPr>
      <w:r>
        <w:rPr>
          <w:sz w:val="15"/>
        </w:rPr>
        <w:t>Alle rechten voorbehouden. Niets uit deze uitgave mag worden verveelvoudigd, opgeslagen in een geautomatiseerd gegevensbestand, of openbaar gemaakt, in enige vorm of op enige wijze, hetzij elektronisch, hetzij mechanisch, door fotokopieën, opnamen, of enige andere manier zonder voorafgaande schriftelijke toestemming van het Ontwikkelcentrum.</w:t>
      </w:r>
    </w:p>
    <w:p w14:paraId="34F7D9D6" w14:textId="77777777" w:rsidR="00203180" w:rsidRDefault="00EE6750">
      <w:pPr>
        <w:pStyle w:val="Kop1"/>
        <w:ind w:left="277"/>
      </w:pPr>
      <w:r>
        <w:t>Voorwoord</w:t>
      </w:r>
    </w:p>
    <w:p w14:paraId="34F7D9D7" w14:textId="77777777" w:rsidR="00203180" w:rsidRDefault="00EE6750">
      <w:pPr>
        <w:ind w:right="15"/>
      </w:pPr>
      <w:r>
        <w:t>De reader Praktijkopleider is de basis voor de cursus Praktijkopleiders. De cursus bestaat uit vier dagdelen, de reader uit vier hoofdstukken. Elk hoofdstuk bestaat uit een aantal paragrafen met theorie en verwerkingsvragen. Het hoofdstuk wordt afgesloten met een samenvatting en reeks opdrachten waarin de vaardigheden centraal staan.</w:t>
      </w:r>
    </w:p>
    <w:p w14:paraId="34F7D9D8" w14:textId="77777777" w:rsidR="00203180" w:rsidRDefault="00EE6750">
      <w:pPr>
        <w:ind w:right="15"/>
      </w:pPr>
      <w:r>
        <w:t>Per dagdeeI wordt één hoofdstuk behandeld en getoetst aan de hand van de opdrachten, eventueel aangevuld met opdrachten van de cursusleider, die o.a. in de vorm van werkbladen worden aangereikt.</w:t>
      </w:r>
    </w:p>
    <w:p w14:paraId="34F7D9D9" w14:textId="77777777" w:rsidR="00203180" w:rsidRDefault="00EE6750">
      <w:pPr>
        <w:numPr>
          <w:ilvl w:val="0"/>
          <w:numId w:val="1"/>
        </w:numPr>
        <w:ind w:left="680" w:right="15" w:hanging="398"/>
      </w:pPr>
      <w:r>
        <w:t>Hoofdstuk 1 behandelt het onderwerp leren.</w:t>
      </w:r>
    </w:p>
    <w:p w14:paraId="34F7D9DA" w14:textId="77777777" w:rsidR="00203180" w:rsidRDefault="00EE6750">
      <w:pPr>
        <w:numPr>
          <w:ilvl w:val="0"/>
          <w:numId w:val="1"/>
        </w:numPr>
        <w:ind w:left="680" w:right="15" w:hanging="398"/>
      </w:pPr>
      <w:r>
        <w:t>Hoofdstuk 2 gaat over communiceren.</w:t>
      </w:r>
    </w:p>
    <w:p w14:paraId="34F7D9DB" w14:textId="77777777" w:rsidR="00203180" w:rsidRDefault="00EE6750">
      <w:pPr>
        <w:numPr>
          <w:ilvl w:val="0"/>
          <w:numId w:val="1"/>
        </w:numPr>
        <w:ind w:left="680" w:right="15" w:hanging="398"/>
      </w:pPr>
      <w:r>
        <w:t>Hoofdstuk 3 behandelt instrueren.</w:t>
      </w:r>
    </w:p>
    <w:p w14:paraId="34F7D9DC" w14:textId="77777777" w:rsidR="00203180" w:rsidRDefault="00EE6750">
      <w:pPr>
        <w:numPr>
          <w:ilvl w:val="0"/>
          <w:numId w:val="1"/>
        </w:numPr>
        <w:spacing w:after="520"/>
        <w:ind w:left="680" w:right="15" w:hanging="398"/>
      </w:pPr>
      <w:r>
        <w:t>Hoofdstuk 4 gaat over beoordelen.</w:t>
      </w:r>
    </w:p>
    <w:p w14:paraId="34F7D9DD" w14:textId="77777777" w:rsidR="00203180" w:rsidRDefault="00EE6750">
      <w:pPr>
        <w:pStyle w:val="Kop2"/>
        <w:spacing w:after="170" w:line="265" w:lineRule="auto"/>
        <w:ind w:left="292"/>
      </w:pPr>
      <w:r>
        <w:rPr>
          <w:sz w:val="26"/>
        </w:rPr>
        <w:t>Doelstelling</w:t>
      </w:r>
    </w:p>
    <w:p w14:paraId="34F7D9DE" w14:textId="77777777" w:rsidR="00203180" w:rsidRDefault="00EE6750">
      <w:pPr>
        <w:ind w:right="15"/>
      </w:pPr>
      <w:r>
        <w:t>De praktijkopleider kan de opleiding van de leerlingen in de praktijk verzorgen uitgaande van de beroepspraktijkvorming en de verschillen en achtergronden. Hij kan tijdens de uitvoering van de taken op de juiste wijze met de leerling communiceren.</w:t>
      </w:r>
    </w:p>
    <w:p w14:paraId="34F7D9DF" w14:textId="77777777" w:rsidR="00203180" w:rsidRDefault="00EE6750">
      <w:pPr>
        <w:ind w:right="15"/>
      </w:pPr>
      <w:r>
        <w:t>De auteurs hebben dankbaar gebruik gemaakt van materiaal van AOC Limburg, Agromanagement en AOC Oost bij de samenstelling van dit boek.</w:t>
      </w:r>
    </w:p>
    <w:p w14:paraId="34F7D9E0" w14:textId="77777777" w:rsidR="00203180" w:rsidRDefault="00EE6750">
      <w:pPr>
        <w:ind w:right="15"/>
      </w:pPr>
      <w:r>
        <w:t>We wensen u veel succes met het doorlopen van deze cursus en het opleiden van uw leerlingen en hopen dat deze reader als naslagwerk effectief blijft.</w:t>
      </w:r>
    </w:p>
    <w:p w14:paraId="34F7D9E1" w14:textId="77777777" w:rsidR="00203180" w:rsidRDefault="00203180">
      <w:pPr>
        <w:sectPr w:rsidR="00203180">
          <w:headerReference w:type="even" r:id="rId10"/>
          <w:headerReference w:type="default" r:id="rId11"/>
          <w:footerReference w:type="even" r:id="rId12"/>
          <w:footerReference w:type="default" r:id="rId13"/>
          <w:headerReference w:type="first" r:id="rId14"/>
          <w:footerReference w:type="first" r:id="rId15"/>
          <w:pgSz w:w="11900" w:h="16840"/>
          <w:pgMar w:top="1128" w:right="1467" w:bottom="1037" w:left="3682" w:header="708" w:footer="1292" w:gutter="0"/>
          <w:cols w:space="708"/>
          <w:titlePg/>
        </w:sectPr>
      </w:pPr>
    </w:p>
    <w:p w14:paraId="34F7D9E2" w14:textId="77777777" w:rsidR="00203180" w:rsidRDefault="00EE6750">
      <w:pPr>
        <w:spacing w:after="0" w:line="259" w:lineRule="auto"/>
        <w:ind w:left="-2891" w:right="-46" w:firstLine="0"/>
      </w:pPr>
      <w:r>
        <w:rPr>
          <w:noProof/>
          <w:color w:val="000000"/>
          <w:sz w:val="22"/>
        </w:rPr>
        <mc:AlternateContent>
          <mc:Choice Requires="wpg">
            <w:drawing>
              <wp:inline distT="0" distB="0" distL="0" distR="0" wp14:anchorId="34F7DEF1" wp14:editId="34F7DEF2">
                <wp:extent cx="5994400" cy="9359900"/>
                <wp:effectExtent l="0" t="0" r="0" b="0"/>
                <wp:docPr id="52265" name="Group 52265"/>
                <wp:cNvGraphicFramePr/>
                <a:graphic xmlns:a="http://schemas.openxmlformats.org/drawingml/2006/main">
                  <a:graphicData uri="http://schemas.microsoft.com/office/word/2010/wordprocessingGroup">
                    <wpg:wgp>
                      <wpg:cNvGrpSpPr/>
                      <wpg:grpSpPr>
                        <a:xfrm>
                          <a:off x="0" y="0"/>
                          <a:ext cx="5994400" cy="9359900"/>
                          <a:chOff x="0" y="0"/>
                          <a:chExt cx="5994400" cy="9359900"/>
                        </a:xfrm>
                      </wpg:grpSpPr>
                      <wps:wsp>
                        <wps:cNvPr id="18684" name="Shape 18684"/>
                        <wps:cNvSpPr/>
                        <wps:spPr>
                          <a:xfrm>
                            <a:off x="4539742" y="100076"/>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18685" name="Shape 18685"/>
                        <wps:cNvSpPr/>
                        <wps:spPr>
                          <a:xfrm>
                            <a:off x="1659382" y="104648"/>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18686" name="Shape 18686"/>
                        <wps:cNvSpPr/>
                        <wps:spPr>
                          <a:xfrm>
                            <a:off x="3093466" y="104648"/>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18687" name="Shape 18687"/>
                        <wps:cNvSpPr/>
                        <wps:spPr>
                          <a:xfrm>
                            <a:off x="216154" y="104648"/>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73142" name="Shape 73142"/>
                        <wps:cNvSpPr/>
                        <wps:spPr>
                          <a:xfrm>
                            <a:off x="0" y="0"/>
                            <a:ext cx="5994400" cy="9359900"/>
                          </a:xfrm>
                          <a:custGeom>
                            <a:avLst/>
                            <a:gdLst/>
                            <a:ahLst/>
                            <a:cxnLst/>
                            <a:rect l="0" t="0" r="0" b="0"/>
                            <a:pathLst>
                              <a:path w="5994400" h="9359900">
                                <a:moveTo>
                                  <a:pt x="0" y="0"/>
                                </a:moveTo>
                                <a:lnTo>
                                  <a:pt x="5994400" y="0"/>
                                </a:lnTo>
                                <a:lnTo>
                                  <a:pt x="5994400" y="9359900"/>
                                </a:lnTo>
                                <a:lnTo>
                                  <a:pt x="0" y="9359900"/>
                                </a:lnTo>
                                <a:lnTo>
                                  <a:pt x="0" y="0"/>
                                </a:lnTo>
                              </a:path>
                            </a:pathLst>
                          </a:custGeom>
                          <a:ln w="0" cap="flat">
                            <a:miter lim="127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3591D89C" id="Group 52265" o:spid="_x0000_s1026" style="width:472pt;height:737pt;mso-position-horizontal-relative:char;mso-position-vertical-relative:line" coordsize="59944,93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">
                <v:shape id="Shape 18684" o:spid="_x0000_s1027" style="position:absolute;left:45397;top:1000;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zHfsUA&#10;AADeAAAADwAAAGRycy9kb3ducmV2LnhtbERPTWvCQBC9F/wPyxR6q5takRhdgwhiD6XFKOJxyE6T&#10;NNnZkN0m8d93CwVv83ifs05H04ieOldZVvAyjUAQ51ZXXCg4n/bPMQjnkTU2lknBjRykm8nDGhNt&#10;Bz5Sn/lChBB2CSoovW8TKV1ekkE3tS1x4L5sZ9AH2BVSdziEcNPIWRQtpMGKQ0OJLe1Kyuvsxyig&#10;ermVh/3rZSw+vz/im78u6X2u1NPjuF2B8DT6u/jf/abD/HgRz+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Md+xQAAAN4AAAAPAAAAAAAAAAAAAAAAAJgCAABkcnMv&#10;ZG93bnJldi54bWxQSwUGAAAAAAQABAD1AAAAigMAAAAA&#10;" path="m,l1260348,e" filled="f" strokecolor="#181717" strokeweight=".48pt">
                  <v:stroke miterlimit="83231f" joinstyle="miter"/>
                  <v:path arrowok="t" textboxrect="0,0,1260348,0"/>
                </v:shape>
                <v:shape id="Shape 18685" o:spid="_x0000_s1028" style="position:absolute;left:16593;top:1046;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i5cQA&#10;AADeAAAADwAAAGRycy9kb3ducmV2LnhtbERPS4vCMBC+C/6HMII3TX2s1GoUEUQPsqK7LHscmrGt&#10;NpPSRK3/3iwseJuP7znzZWNKcafaFZYVDPoRCOLU6oIzBd9fm14MwnlkjaVlUvAkB8tFuzXHRNsH&#10;H+l+8pkIIewSVJB7XyVSujQng65vK+LAnW1t0AdYZ1LX+AjhppTDKJpIgwWHhhwrWueUXk83o4Cu&#10;05XcbkY/TXa4fMZP/zul/VipbqdZzUB4avxb/O/e6TA/nsQf8PdOuEE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AYuXEAAAA3gAAAA8AAAAAAAAAAAAAAAAAmAIAAGRycy9k&#10;b3ducmV2LnhtbFBLBQYAAAAABAAEAPUAAACJAwAAAAA=&#10;" path="m,l1260348,e" filled="f" strokecolor="#181717" strokeweight=".48pt">
                  <v:stroke miterlimit="83231f" joinstyle="miter"/>
                  <v:path arrowok="t" textboxrect="0,0,1260348,0"/>
                </v:shape>
                <v:shape id="Shape 18686" o:spid="_x0000_s1029" style="position:absolute;left:30934;top:1046;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8ksUA&#10;AADeAAAADwAAAGRycy9kb3ducmV2LnhtbERPTWvCQBC9F/wPywje6kZbQkxdJQhSD9JSldLjkJ0m&#10;MdnZkF1N8u+7hUJv83ifs94OphF36lxlWcFiHoEgzq2uuFBwOe8fExDOI2tsLJOCkRxsN5OHNaba&#10;9vxB95MvRAhhl6KC0vs2ldLlJRl0c9sSB+7bdgZ9gF0hdYd9CDeNXEZRLA1WHBpKbGlXUl6fbkYB&#10;1atMvu6fPofi/fqWjP5rRcdnpWbTIXsB4Wnw/+I/90GH+UmcxP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vySxQAAAN4AAAAPAAAAAAAAAAAAAAAAAJgCAABkcnMv&#10;ZG93bnJldi54bWxQSwUGAAAAAAQABAD1AAAAigMAAAAA&#10;" path="m,l1260348,e" filled="f" strokecolor="#181717" strokeweight=".48pt">
                  <v:stroke miterlimit="83231f" joinstyle="miter"/>
                  <v:path arrowok="t" textboxrect="0,0,1260348,0"/>
                </v:shape>
                <v:shape id="Shape 18687" o:spid="_x0000_s1030" style="position:absolute;left:2161;top:1046;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ZCcQA&#10;AADeAAAADwAAAGRycy9kb3ducmV2LnhtbERPS4vCMBC+C/6HMIK3NfWB1moUEUQPsqK7LHscmrGt&#10;NpPSRK3/3iwseJuP7znzZWNKcafaFZYV9HsRCOLU6oIzBd9fm48YhPPIGkvLpOBJDpaLdmuOibYP&#10;PtL95DMRQtglqCD3vkqkdGlOBl3PVsSBO9vaoA+wzqSu8RHCTSkHUTSWBgsODTlWtM4pvZ5uRgFd&#10;pyu53Qx/muxw+Yyf/ndK+5FS3U6zmoHw1Pi3+N+902F+PI4n8PdOuEE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eWQnEAAAA3gAAAA8AAAAAAAAAAAAAAAAAmAIAAGRycy9k&#10;b3ducmV2LnhtbFBLBQYAAAAABAAEAPUAAACJAwAAAAA=&#10;" path="m,l1260348,e" filled="f" strokecolor="#181717" strokeweight=".48pt">
                  <v:stroke miterlimit="83231f" joinstyle="miter"/>
                  <v:path arrowok="t" textboxrect="0,0,1260348,0"/>
                </v:shape>
                <v:shape id="Shape 73142" o:spid="_x0000_s1031" style="position:absolute;width:59944;height:93599;visibility:visible;mso-wrap-style:square;v-text-anchor:top" coordsize="5994400,935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LTcYA&#10;AADeAAAADwAAAGRycy9kb3ducmV2LnhtbESP0WrCQBRE34X+w3ILvtWNUdqSukoQRBHENvYDLtnb&#10;TWj2bsiuGv16VxB8HGbmDDNb9LYRJ+p87VjBeJSAIC6drtko+D2s3j5B+ICssXFMCi7kYTF/Gcww&#10;0+7MP3QqghERwj5DBVUIbSalLyuy6EeuJY7en+sshig7I3WH5wi3jUyT5F1arDkuVNjSsqLyvzha&#10;BXmxWZffh30wuk/N8XrJV7utUWr42udfIAL14Rl+tDdawcdkPE3hfid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NLTcYAAADeAAAADwAAAAAAAAAAAAAAAACYAgAAZHJz&#10;L2Rvd25yZXYueG1sUEsFBgAAAAAEAAQA9QAAAIsDAAAAAA==&#10;" path="m,l5994400,r,9359900l,9359900,,e" fillcolor="#fffefd" stroked="f" strokeweight="0">
                  <v:stroke miterlimit="127" joinstyle="miter"/>
                  <v:path arrowok="t" textboxrect="0,0,5994400,9359900"/>
                </v:shape>
                <w10:anchorlock/>
              </v:group>
            </w:pict>
          </mc:Fallback>
        </mc:AlternateContent>
      </w:r>
    </w:p>
    <w:p w14:paraId="34F7D9E3" w14:textId="77777777" w:rsidR="00203180" w:rsidRDefault="00EE6750">
      <w:pPr>
        <w:pStyle w:val="Kop1"/>
        <w:spacing w:after="672"/>
        <w:ind w:left="10"/>
      </w:pPr>
      <w:r>
        <w:t>Inhoud</w:t>
      </w:r>
    </w:p>
    <w:p w14:paraId="34F7D9E4" w14:textId="77777777" w:rsidR="00203180" w:rsidRDefault="00EE6750">
      <w:pPr>
        <w:tabs>
          <w:tab w:val="right" w:pos="6504"/>
        </w:tabs>
        <w:spacing w:after="160" w:line="259" w:lineRule="auto"/>
        <w:ind w:left="0" w:firstLine="0"/>
      </w:pPr>
      <w:r>
        <w:rPr>
          <w:b/>
        </w:rPr>
        <w:t>Inleiding</w:t>
      </w:r>
      <w:r>
        <w:rPr>
          <w:b/>
        </w:rPr>
        <w:tab/>
      </w:r>
      <w:r>
        <w:t>9</w:t>
      </w:r>
    </w:p>
    <w:p w14:paraId="34F7D9E5" w14:textId="77777777" w:rsidR="00203180" w:rsidRDefault="00EE6750">
      <w:pPr>
        <w:numPr>
          <w:ilvl w:val="0"/>
          <w:numId w:val="2"/>
        </w:numPr>
        <w:spacing w:after="160" w:line="259" w:lineRule="auto"/>
        <w:ind w:hanging="398"/>
      </w:pPr>
      <w:r>
        <w:rPr>
          <w:b/>
        </w:rPr>
        <w:t>Leren</w:t>
      </w:r>
      <w:r>
        <w:rPr>
          <w:b/>
        </w:rPr>
        <w:tab/>
      </w:r>
      <w:r>
        <w:t>11</w:t>
      </w:r>
    </w:p>
    <w:p w14:paraId="34F7D9E6" w14:textId="77777777" w:rsidR="00203180" w:rsidRDefault="00EE6750">
      <w:pPr>
        <w:numPr>
          <w:ilvl w:val="1"/>
          <w:numId w:val="2"/>
        </w:numPr>
        <w:spacing w:after="160" w:line="259" w:lineRule="auto"/>
        <w:ind w:hanging="397"/>
      </w:pPr>
      <w:r>
        <w:t>Wat is leren?</w:t>
      </w:r>
      <w:r>
        <w:tab/>
        <w:t>11</w:t>
      </w:r>
    </w:p>
    <w:p w14:paraId="34F7D9E7" w14:textId="77777777" w:rsidR="00203180" w:rsidRDefault="00EE6750">
      <w:pPr>
        <w:numPr>
          <w:ilvl w:val="1"/>
          <w:numId w:val="2"/>
        </w:numPr>
        <w:spacing w:after="160" w:line="259" w:lineRule="auto"/>
        <w:ind w:hanging="397"/>
      </w:pPr>
      <w:r>
        <w:t>Het leerproces</w:t>
      </w:r>
      <w:r>
        <w:tab/>
        <w:t>12</w:t>
      </w:r>
    </w:p>
    <w:p w14:paraId="34F7D9E8" w14:textId="77777777" w:rsidR="00203180" w:rsidRDefault="00EE6750">
      <w:pPr>
        <w:numPr>
          <w:ilvl w:val="1"/>
          <w:numId w:val="2"/>
        </w:numPr>
        <w:spacing w:after="160" w:line="259" w:lineRule="auto"/>
        <w:ind w:hanging="397"/>
      </w:pPr>
      <w:r>
        <w:t>Manieren van leren</w:t>
      </w:r>
      <w:r>
        <w:tab/>
        <w:t>15</w:t>
      </w:r>
    </w:p>
    <w:p w14:paraId="34F7D9E9" w14:textId="77777777" w:rsidR="00203180" w:rsidRDefault="00EE6750">
      <w:pPr>
        <w:numPr>
          <w:ilvl w:val="1"/>
          <w:numId w:val="2"/>
        </w:numPr>
        <w:spacing w:after="160" w:line="259" w:lineRule="auto"/>
        <w:ind w:hanging="397"/>
      </w:pPr>
      <w:r>
        <w:t>Leerstijlen</w:t>
      </w:r>
      <w:r>
        <w:tab/>
        <w:t>17</w:t>
      </w:r>
    </w:p>
    <w:p w14:paraId="34F7D9EA" w14:textId="77777777" w:rsidR="00203180" w:rsidRDefault="00EE6750">
      <w:pPr>
        <w:numPr>
          <w:ilvl w:val="1"/>
          <w:numId w:val="2"/>
        </w:numPr>
        <w:spacing w:after="160" w:line="259" w:lineRule="auto"/>
        <w:ind w:hanging="397"/>
      </w:pPr>
      <w:r>
        <w:t>Wat moet een leerling leren?</w:t>
      </w:r>
      <w:r>
        <w:tab/>
        <w:t>19</w:t>
      </w:r>
    </w:p>
    <w:p w14:paraId="34F7D9EB" w14:textId="77777777" w:rsidR="00203180" w:rsidRDefault="00EE6750">
      <w:pPr>
        <w:numPr>
          <w:ilvl w:val="1"/>
          <w:numId w:val="2"/>
        </w:numPr>
        <w:spacing w:after="160" w:line="259" w:lineRule="auto"/>
        <w:ind w:hanging="397"/>
      </w:pPr>
      <w:r>
        <w:t>Samenvatting</w:t>
      </w:r>
      <w:r>
        <w:tab/>
        <w:t>21</w:t>
      </w:r>
    </w:p>
    <w:p w14:paraId="34F7D9EC" w14:textId="77777777" w:rsidR="00203180" w:rsidRDefault="00EE6750">
      <w:pPr>
        <w:numPr>
          <w:ilvl w:val="1"/>
          <w:numId w:val="2"/>
        </w:numPr>
        <w:spacing w:after="160" w:line="259" w:lineRule="auto"/>
        <w:ind w:hanging="397"/>
      </w:pPr>
      <w:r>
        <w:t>Opdrachten</w:t>
      </w:r>
      <w:r>
        <w:tab/>
        <w:t>22</w:t>
      </w:r>
    </w:p>
    <w:p w14:paraId="34F7D9ED" w14:textId="77777777" w:rsidR="00203180" w:rsidRDefault="00EE6750">
      <w:pPr>
        <w:numPr>
          <w:ilvl w:val="0"/>
          <w:numId w:val="2"/>
        </w:numPr>
        <w:spacing w:after="160" w:line="259" w:lineRule="auto"/>
        <w:ind w:hanging="398"/>
      </w:pPr>
      <w:r>
        <w:rPr>
          <w:b/>
        </w:rPr>
        <w:t>Communiceren</w:t>
      </w:r>
      <w:r>
        <w:rPr>
          <w:b/>
        </w:rPr>
        <w:tab/>
      </w:r>
      <w:r>
        <w:t>25</w:t>
      </w:r>
    </w:p>
    <w:p w14:paraId="34F7D9EE" w14:textId="77777777" w:rsidR="00203180" w:rsidRDefault="00EE6750">
      <w:pPr>
        <w:numPr>
          <w:ilvl w:val="1"/>
          <w:numId w:val="2"/>
        </w:numPr>
        <w:spacing w:after="160" w:line="259" w:lineRule="auto"/>
        <w:ind w:hanging="397"/>
      </w:pPr>
      <w:r>
        <w:t>Communicatievaardigheden</w:t>
      </w:r>
      <w:r>
        <w:tab/>
        <w:t>26</w:t>
      </w:r>
    </w:p>
    <w:p w14:paraId="34F7D9EF" w14:textId="77777777" w:rsidR="00203180" w:rsidRDefault="00EE6750">
      <w:pPr>
        <w:numPr>
          <w:ilvl w:val="1"/>
          <w:numId w:val="2"/>
        </w:numPr>
        <w:spacing w:after="160" w:line="259" w:lineRule="auto"/>
        <w:ind w:hanging="397"/>
      </w:pPr>
      <w:r>
        <w:t>Het gesprek</w:t>
      </w:r>
      <w:r>
        <w:tab/>
        <w:t>30</w:t>
      </w:r>
    </w:p>
    <w:p w14:paraId="34F7D9F0" w14:textId="77777777" w:rsidR="00203180" w:rsidRDefault="00EE6750">
      <w:pPr>
        <w:numPr>
          <w:ilvl w:val="1"/>
          <w:numId w:val="2"/>
        </w:numPr>
        <w:spacing w:after="160" w:line="259" w:lineRule="auto"/>
        <w:ind w:hanging="397"/>
      </w:pPr>
      <w:r>
        <w:t>Slecht nieuws of conflict: communiceer!</w:t>
      </w:r>
      <w:r>
        <w:tab/>
        <w:t>33</w:t>
      </w:r>
    </w:p>
    <w:p w14:paraId="34F7D9F1" w14:textId="77777777" w:rsidR="00203180" w:rsidRDefault="00EE6750">
      <w:pPr>
        <w:numPr>
          <w:ilvl w:val="1"/>
          <w:numId w:val="2"/>
        </w:numPr>
        <w:spacing w:after="160" w:line="259" w:lineRule="auto"/>
        <w:ind w:hanging="397"/>
      </w:pPr>
      <w:r>
        <w:t>Samenvatting</w:t>
      </w:r>
      <w:r>
        <w:tab/>
        <w:t>36</w:t>
      </w:r>
    </w:p>
    <w:p w14:paraId="34F7D9F2" w14:textId="77777777" w:rsidR="00203180" w:rsidRDefault="00EE6750">
      <w:pPr>
        <w:numPr>
          <w:ilvl w:val="1"/>
          <w:numId w:val="2"/>
        </w:numPr>
        <w:spacing w:after="160" w:line="259" w:lineRule="auto"/>
        <w:ind w:hanging="397"/>
      </w:pPr>
      <w:r>
        <w:t>Opdrachten</w:t>
      </w:r>
      <w:r>
        <w:tab/>
        <w:t>36</w:t>
      </w:r>
    </w:p>
    <w:p w14:paraId="34F7D9F3" w14:textId="77777777" w:rsidR="00203180" w:rsidRDefault="00EE6750">
      <w:pPr>
        <w:numPr>
          <w:ilvl w:val="0"/>
          <w:numId w:val="2"/>
        </w:numPr>
        <w:spacing w:after="160" w:line="259" w:lineRule="auto"/>
        <w:ind w:hanging="398"/>
      </w:pPr>
      <w:r>
        <w:rPr>
          <w:b/>
        </w:rPr>
        <w:t>Instrueren</w:t>
      </w:r>
      <w:r>
        <w:rPr>
          <w:b/>
        </w:rPr>
        <w:tab/>
      </w:r>
      <w:r>
        <w:t>41</w:t>
      </w:r>
    </w:p>
    <w:p w14:paraId="34F7D9F4" w14:textId="77777777" w:rsidR="00203180" w:rsidRDefault="00EE6750">
      <w:pPr>
        <w:numPr>
          <w:ilvl w:val="1"/>
          <w:numId w:val="2"/>
        </w:numPr>
        <w:spacing w:after="160" w:line="259" w:lineRule="auto"/>
        <w:ind w:hanging="397"/>
      </w:pPr>
      <w:r>
        <w:t>Voorbereiden van instructies</w:t>
      </w:r>
      <w:r>
        <w:tab/>
        <w:t>42</w:t>
      </w:r>
    </w:p>
    <w:p w14:paraId="34F7D9F5" w14:textId="77777777" w:rsidR="00203180" w:rsidRDefault="00EE6750">
      <w:pPr>
        <w:numPr>
          <w:ilvl w:val="1"/>
          <w:numId w:val="2"/>
        </w:numPr>
        <w:spacing w:after="160" w:line="259" w:lineRule="auto"/>
        <w:ind w:hanging="397"/>
      </w:pPr>
      <w:r>
        <w:t>Uitvoeren van instructies</w:t>
      </w:r>
      <w:r>
        <w:tab/>
        <w:t>45</w:t>
      </w:r>
    </w:p>
    <w:p w14:paraId="34F7D9F6" w14:textId="77777777" w:rsidR="00203180" w:rsidRDefault="00EE6750">
      <w:pPr>
        <w:numPr>
          <w:ilvl w:val="1"/>
          <w:numId w:val="2"/>
        </w:numPr>
        <w:spacing w:after="160" w:line="259" w:lineRule="auto"/>
        <w:ind w:hanging="397"/>
      </w:pPr>
      <w:r>
        <w:t>Controles na de instructie</w:t>
      </w:r>
      <w:r>
        <w:tab/>
        <w:t>50</w:t>
      </w:r>
    </w:p>
    <w:p w14:paraId="34F7D9F7" w14:textId="77777777" w:rsidR="00203180" w:rsidRDefault="00EE6750">
      <w:pPr>
        <w:numPr>
          <w:ilvl w:val="1"/>
          <w:numId w:val="2"/>
        </w:numPr>
        <w:spacing w:after="160" w:line="259" w:lineRule="auto"/>
        <w:ind w:hanging="397"/>
      </w:pPr>
      <w:r>
        <w:t>Samenvatting</w:t>
      </w:r>
      <w:r>
        <w:tab/>
        <w:t>51</w:t>
      </w:r>
    </w:p>
    <w:p w14:paraId="34F7D9F8" w14:textId="77777777" w:rsidR="00203180" w:rsidRDefault="00EE6750">
      <w:pPr>
        <w:numPr>
          <w:ilvl w:val="1"/>
          <w:numId w:val="2"/>
        </w:numPr>
        <w:spacing w:after="160" w:line="259" w:lineRule="auto"/>
        <w:ind w:hanging="397"/>
      </w:pPr>
      <w:r>
        <w:t>Opdrachten</w:t>
      </w:r>
      <w:r>
        <w:tab/>
        <w:t>52</w:t>
      </w:r>
    </w:p>
    <w:p w14:paraId="34F7D9F9" w14:textId="77777777" w:rsidR="00203180" w:rsidRDefault="00EE6750">
      <w:pPr>
        <w:numPr>
          <w:ilvl w:val="0"/>
          <w:numId w:val="2"/>
        </w:numPr>
        <w:spacing w:after="160" w:line="259" w:lineRule="auto"/>
        <w:ind w:hanging="398"/>
      </w:pPr>
      <w:r>
        <w:rPr>
          <w:b/>
        </w:rPr>
        <w:t>Beoordelen</w:t>
      </w:r>
      <w:r>
        <w:rPr>
          <w:b/>
        </w:rPr>
        <w:tab/>
      </w:r>
      <w:r>
        <w:t>55</w:t>
      </w:r>
    </w:p>
    <w:p w14:paraId="34F7D9FA" w14:textId="77777777" w:rsidR="00203180" w:rsidRDefault="00EE6750">
      <w:pPr>
        <w:numPr>
          <w:ilvl w:val="1"/>
          <w:numId w:val="2"/>
        </w:numPr>
        <w:spacing w:after="160" w:line="259" w:lineRule="auto"/>
        <w:ind w:hanging="397"/>
      </w:pPr>
      <w:r>
        <w:t>Wat is beoordelen?</w:t>
      </w:r>
      <w:r>
        <w:tab/>
        <w:t>55</w:t>
      </w:r>
    </w:p>
    <w:p w14:paraId="34F7D9FB" w14:textId="77777777" w:rsidR="00203180" w:rsidRDefault="00EE6750">
      <w:pPr>
        <w:numPr>
          <w:ilvl w:val="1"/>
          <w:numId w:val="2"/>
        </w:numPr>
        <w:spacing w:after="160" w:line="259" w:lineRule="auto"/>
        <w:ind w:hanging="397"/>
      </w:pPr>
      <w:r>
        <w:t>De beoordelingsnormen</w:t>
      </w:r>
      <w:r>
        <w:tab/>
        <w:t>57</w:t>
      </w:r>
    </w:p>
    <w:p w14:paraId="34F7D9FC" w14:textId="77777777" w:rsidR="00203180" w:rsidRDefault="00EE6750">
      <w:pPr>
        <w:numPr>
          <w:ilvl w:val="1"/>
          <w:numId w:val="2"/>
        </w:numPr>
        <w:spacing w:after="160" w:line="259" w:lineRule="auto"/>
        <w:ind w:hanging="397"/>
      </w:pPr>
      <w:r>
        <w:t>Het beoordelingsgesprek</w:t>
      </w:r>
      <w:r>
        <w:tab/>
        <w:t>59</w:t>
      </w:r>
    </w:p>
    <w:p w14:paraId="34F7D9FD" w14:textId="77777777" w:rsidR="00203180" w:rsidRDefault="00EE6750">
      <w:pPr>
        <w:numPr>
          <w:ilvl w:val="1"/>
          <w:numId w:val="2"/>
        </w:numPr>
        <w:spacing w:after="160" w:line="259" w:lineRule="auto"/>
        <w:ind w:hanging="397"/>
      </w:pPr>
      <w:r>
        <w:t>Samenvatting</w:t>
      </w:r>
      <w:r>
        <w:tab/>
        <w:t>61</w:t>
      </w:r>
    </w:p>
    <w:p w14:paraId="34F7D9FE" w14:textId="77777777" w:rsidR="00203180" w:rsidRDefault="00EE6750">
      <w:pPr>
        <w:numPr>
          <w:ilvl w:val="1"/>
          <w:numId w:val="2"/>
        </w:numPr>
        <w:spacing w:after="160" w:line="259" w:lineRule="auto"/>
        <w:ind w:hanging="397"/>
      </w:pPr>
      <w:r>
        <w:t>Opdrachten</w:t>
      </w:r>
      <w:r>
        <w:tab/>
        <w:t>62</w:t>
      </w:r>
    </w:p>
    <w:p w14:paraId="34F7D9FF" w14:textId="77777777" w:rsidR="00203180" w:rsidRDefault="00EE6750">
      <w:pPr>
        <w:tabs>
          <w:tab w:val="right" w:pos="6504"/>
        </w:tabs>
        <w:spacing w:after="160" w:line="259" w:lineRule="auto"/>
        <w:ind w:left="0" w:firstLine="0"/>
      </w:pPr>
      <w:r>
        <w:rPr>
          <w:b/>
        </w:rPr>
        <w:t>Bijlagen</w:t>
      </w:r>
      <w:r>
        <w:rPr>
          <w:b/>
        </w:rPr>
        <w:tab/>
      </w:r>
      <w:r>
        <w:t>65</w:t>
      </w:r>
    </w:p>
    <w:p w14:paraId="34F7DA00" w14:textId="77777777" w:rsidR="00203180" w:rsidRDefault="00EE6750">
      <w:pPr>
        <w:numPr>
          <w:ilvl w:val="2"/>
          <w:numId w:val="2"/>
        </w:numPr>
        <w:spacing w:after="160" w:line="259" w:lineRule="auto"/>
        <w:ind w:hanging="396"/>
      </w:pPr>
      <w:r>
        <w:t>Investeren in opleiden</w:t>
      </w:r>
      <w:r>
        <w:tab/>
        <w:t>67</w:t>
      </w:r>
    </w:p>
    <w:p w14:paraId="34F7DA01" w14:textId="77777777" w:rsidR="00203180" w:rsidRDefault="00EE6750">
      <w:pPr>
        <w:numPr>
          <w:ilvl w:val="2"/>
          <w:numId w:val="2"/>
        </w:numPr>
        <w:spacing w:after="160" w:line="259" w:lineRule="auto"/>
        <w:ind w:hanging="396"/>
      </w:pPr>
      <w:r>
        <w:t>Veranderingen in het onderwijs</w:t>
      </w:r>
      <w:r>
        <w:tab/>
        <w:t>69</w:t>
      </w:r>
    </w:p>
    <w:p w14:paraId="34F7DA02" w14:textId="77777777" w:rsidR="00203180" w:rsidRDefault="00EE6750">
      <w:pPr>
        <w:numPr>
          <w:ilvl w:val="2"/>
          <w:numId w:val="2"/>
        </w:numPr>
        <w:spacing w:after="160" w:line="259" w:lineRule="auto"/>
        <w:ind w:hanging="396"/>
      </w:pPr>
      <w:r>
        <w:t>De leerling in een beroepsopleiding</w:t>
      </w:r>
      <w:r>
        <w:tab/>
        <w:t>71</w:t>
      </w:r>
    </w:p>
    <w:p w14:paraId="34F7DA03" w14:textId="77777777" w:rsidR="00203180" w:rsidRDefault="00EE6750">
      <w:pPr>
        <w:numPr>
          <w:ilvl w:val="2"/>
          <w:numId w:val="2"/>
        </w:numPr>
        <w:spacing w:after="160" w:line="259" w:lineRule="auto"/>
        <w:ind w:hanging="396"/>
      </w:pPr>
      <w:r>
        <w:t>De beroepspraktijkvorming in uw bedrijf</w:t>
      </w:r>
      <w:r>
        <w:tab/>
        <w:t>74</w:t>
      </w:r>
    </w:p>
    <w:p w14:paraId="34F7DA04" w14:textId="77777777" w:rsidR="00203180" w:rsidRDefault="00EE6750">
      <w:pPr>
        <w:numPr>
          <w:ilvl w:val="2"/>
          <w:numId w:val="2"/>
        </w:numPr>
        <w:spacing w:after="160" w:line="259" w:lineRule="auto"/>
        <w:ind w:hanging="396"/>
      </w:pPr>
      <w:r>
        <w:t>Taken van de praktijkopleider</w:t>
      </w:r>
      <w:r>
        <w:tab/>
        <w:t>78</w:t>
      </w:r>
    </w:p>
    <w:p w14:paraId="34F7DA05" w14:textId="77777777" w:rsidR="00203180" w:rsidRDefault="00EE6750">
      <w:pPr>
        <w:tabs>
          <w:tab w:val="right" w:pos="6504"/>
        </w:tabs>
        <w:spacing w:after="160" w:line="259" w:lineRule="auto"/>
        <w:ind w:left="0" w:firstLine="0"/>
      </w:pPr>
      <w:r>
        <w:rPr>
          <w:b/>
        </w:rPr>
        <w:t>Trefwoordenlijst</w:t>
      </w:r>
      <w:r>
        <w:rPr>
          <w:b/>
        </w:rPr>
        <w:tab/>
      </w:r>
      <w:r>
        <w:t>81</w:t>
      </w:r>
    </w:p>
    <w:p w14:paraId="34F7DA06" w14:textId="77777777" w:rsidR="00203180" w:rsidRDefault="00EE6750">
      <w:pPr>
        <w:spacing w:after="0" w:line="259" w:lineRule="auto"/>
        <w:ind w:left="-2777" w:right="-46" w:firstLine="0"/>
      </w:pPr>
      <w:r>
        <w:rPr>
          <w:noProof/>
          <w:color w:val="000000"/>
          <w:sz w:val="22"/>
        </w:rPr>
        <mc:AlternateContent>
          <mc:Choice Requires="wpg">
            <w:drawing>
              <wp:inline distT="0" distB="0" distL="0" distR="0" wp14:anchorId="34F7DEF3" wp14:editId="34F7DEF4">
                <wp:extent cx="5922010" cy="9396095"/>
                <wp:effectExtent l="0" t="0" r="0" b="0"/>
                <wp:docPr id="52589" name="Group 52589"/>
                <wp:cNvGraphicFramePr/>
                <a:graphic xmlns:a="http://schemas.openxmlformats.org/drawingml/2006/main">
                  <a:graphicData uri="http://schemas.microsoft.com/office/word/2010/wordprocessingGroup">
                    <wpg:wgp>
                      <wpg:cNvGrpSpPr/>
                      <wpg:grpSpPr>
                        <a:xfrm>
                          <a:off x="0" y="0"/>
                          <a:ext cx="5922010" cy="9396095"/>
                          <a:chOff x="0" y="0"/>
                          <a:chExt cx="5922010" cy="9396095"/>
                        </a:xfrm>
                      </wpg:grpSpPr>
                      <wps:wsp>
                        <wps:cNvPr id="18849" name="Shape 18849"/>
                        <wps:cNvSpPr/>
                        <wps:spPr>
                          <a:xfrm>
                            <a:off x="4467352" y="154051"/>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18850" name="Shape 18850"/>
                        <wps:cNvSpPr/>
                        <wps:spPr>
                          <a:xfrm>
                            <a:off x="1586992" y="158623"/>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18851" name="Shape 18851"/>
                        <wps:cNvSpPr/>
                        <wps:spPr>
                          <a:xfrm>
                            <a:off x="3021076" y="158623"/>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18852" name="Shape 18852"/>
                        <wps:cNvSpPr/>
                        <wps:spPr>
                          <a:xfrm>
                            <a:off x="143764" y="158623"/>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73143" name="Shape 73143"/>
                        <wps:cNvSpPr/>
                        <wps:spPr>
                          <a:xfrm>
                            <a:off x="0" y="0"/>
                            <a:ext cx="5922010" cy="9396095"/>
                          </a:xfrm>
                          <a:custGeom>
                            <a:avLst/>
                            <a:gdLst/>
                            <a:ahLst/>
                            <a:cxnLst/>
                            <a:rect l="0" t="0" r="0" b="0"/>
                            <a:pathLst>
                              <a:path w="5922010" h="9396095">
                                <a:moveTo>
                                  <a:pt x="0" y="0"/>
                                </a:moveTo>
                                <a:lnTo>
                                  <a:pt x="5922010" y="0"/>
                                </a:lnTo>
                                <a:lnTo>
                                  <a:pt x="5922010" y="9396095"/>
                                </a:lnTo>
                                <a:lnTo>
                                  <a:pt x="0" y="9396095"/>
                                </a:lnTo>
                                <a:lnTo>
                                  <a:pt x="0" y="0"/>
                                </a:lnTo>
                              </a:path>
                            </a:pathLst>
                          </a:custGeom>
                          <a:ln w="0" cap="flat">
                            <a:miter lim="127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7801F456" id="Group 52589" o:spid="_x0000_s1026" style="width:466.3pt;height:739.85pt;mso-position-horizontal-relative:char;mso-position-vertical-relative:line" coordsize="59220,9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">
                <v:shape id="Shape 18849" o:spid="_x0000_s1027" style="position:absolute;left:44673;top:1540;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JscUA&#10;AADeAAAADwAAAGRycy9kb3ducmV2LnhtbERPTWvCQBC9F/wPywje6kYrJYmuQQRpD6VSW0qPQ3ZM&#10;YrKzIbsm8d93hUJv83ifs8lG04ieOldZVrCYRyCIc6srLhR8fR4eYxDOI2tsLJOCGznItpOHDaba&#10;DvxB/ckXIoSwS1FB6X2bSunykgy6uW2JA3e2nUEfYFdI3eEQwk0jl1H0LA1WHBpKbGlfUl6frkYB&#10;1clOvhyevsfieHmPb/4nobeVUrPpuFuD8DT6f/Gf+1WH+XG8SuD+Trh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UmxxQAAAN4AAAAPAAAAAAAAAAAAAAAAAJgCAABkcnMv&#10;ZG93bnJldi54bWxQSwUGAAAAAAQABAD1AAAAigMAAAAA&#10;" path="m,l1260348,e" filled="f" strokecolor="#181717" strokeweight=".48pt">
                  <v:stroke miterlimit="83231f" joinstyle="miter"/>
                  <v:path arrowok="t" textboxrect="0,0,1260348,0"/>
                </v:shape>
                <v:shape id="Shape 18850" o:spid="_x0000_s1028" style="position:absolute;left:15869;top:1586;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28ccA&#10;AADeAAAADwAAAGRycy9kb3ducmV2LnhtbESPQWvCQBCF74X+h2UKvdWNtpYYXUUEsYeiVEU8Dtkx&#10;iWZnQ3bV+O87h0JvM8yb9943mXWuVjdqQ+XZQL+XgCLOva24MLDfLd9SUCEiW6w9k4EHBZhNn58m&#10;mFl/5x+6bWOhxIRDhgbKGJtM65CX5DD0fEMst5NvHUZZ20LbFu9i7mo9SJJP7bBiSSixoUVJ+WV7&#10;dQboMprr1fL90BWb8zp9xOOIvj+MeX3p5mNQkbr4L/77/rJSP02HAiA4MoO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CdvHHAAAA3gAAAA8AAAAAAAAAAAAAAAAAmAIAAGRy&#10;cy9kb3ducmV2LnhtbFBLBQYAAAAABAAEAPUAAACMAwAAAAA=&#10;" path="m,l1260348,e" filled="f" strokecolor="#181717" strokeweight=".48pt">
                  <v:stroke miterlimit="83231f" joinstyle="miter"/>
                  <v:path arrowok="t" textboxrect="0,0,1260348,0"/>
                </v:shape>
                <v:shape id="Shape 18851" o:spid="_x0000_s1029" style="position:absolute;left:30210;top:1586;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7TasQA&#10;AADeAAAADwAAAGRycy9kb3ducmV2LnhtbERPTYvCMBC9C/sfwgh709RVl9o1igiiB1FWRTwOzWxb&#10;bSalyWr990YQvM3jfc542phSXKl2hWUFvW4Egji1uuBMwWG/6MQgnEfWWFomBXdyMJ18tMaYaHvj&#10;X7rufCZCCLsEFeTeV4mULs3JoOvaijhwf7Y26AOsM6lrvIVwU8qvKPqWBgsODTlWNM8pvez+jQK6&#10;jGZyuegfm2x73sR3fxrReqDUZ7uZ/YDw1Pi3+OVe6TA/joc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O02rEAAAA3gAAAA8AAAAAAAAAAAAAAAAAmAIAAGRycy9k&#10;b3ducmV2LnhtbFBLBQYAAAAABAAEAPUAAACJAwAAAAA=&#10;" path="m,l1260348,e" filled="f" strokecolor="#181717" strokeweight=".48pt">
                  <v:stroke miterlimit="83231f" joinstyle="miter"/>
                  <v:path arrowok="t" textboxrect="0,0,1260348,0"/>
                </v:shape>
                <v:shape id="Shape 18852" o:spid="_x0000_s1030" style="position:absolute;left:1437;top:1586;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NHcUA&#10;AADeAAAADwAAAGRycy9kb3ducmV2LnhtbERPTWvCQBC9C/0PyxR6M5tqKzF1DUGQ9lAqRhGPQ3aa&#10;pGZnQ3ar8d93C4K3ebzPWWSDacWZetdYVvAcxSCIS6sbrhTsd+txAsJ5ZI2tZVJwJQfZ8mG0wFTb&#10;C2/pXPhKhBB2KSqove9SKV1Zk0EX2Y44cN+2N+gD7Cupe7yEcNPKSRzPpMGGQ0ONHa1qKk/Fr1FA&#10;p3ku39fTw1Btfr6Sqz/O6fNFqafHIX8D4Wnwd/HN/aHD/CR5ncD/O+EG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E0dxQAAAN4AAAAPAAAAAAAAAAAAAAAAAJgCAABkcnMv&#10;ZG93bnJldi54bWxQSwUGAAAAAAQABAD1AAAAigMAAAAA&#10;" path="m,l1260348,e" filled="f" strokecolor="#181717" strokeweight=".48pt">
                  <v:stroke miterlimit="83231f" joinstyle="miter"/>
                  <v:path arrowok="t" textboxrect="0,0,1260348,0"/>
                </v:shape>
                <v:shape id="Shape 73143" o:spid="_x0000_s1031" style="position:absolute;width:59220;height:93960;visibility:visible;mso-wrap-style:square;v-text-anchor:top" coordsize="5922010,939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n5ckA&#10;AADeAAAADwAAAGRycy9kb3ducmV2LnhtbESPT2vCQBTE74V+h+UVvBTdREUlukoNVvRS/FOKx0f2&#10;mYRm34bsVuO3dwWhx2FmfsPMFq2pxIUaV1pWEPciEMSZ1SXnCr6Pn90JCOeRNVaWScGNHCzmry8z&#10;TLS98p4uB5+LAGGXoILC+zqR0mUFGXQ9WxMH72wbgz7IJpe6wWuAm0r2o2gkDZYcFgqsKS0o+z38&#10;GQU/6/i0+nofrrfLc/9mjrt0tF+lSnXe2o8pCE+t/w8/2xutYDyIhwN43AlXQM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BBn5ckAAADeAAAADwAAAAAAAAAAAAAAAACYAgAA&#10;ZHJzL2Rvd25yZXYueG1sUEsFBgAAAAAEAAQA9QAAAI4DAAAAAA==&#10;" path="m,l5922010,r,9396095l,9396095,,e" fillcolor="#fffefd" stroked="f" strokeweight="0">
                  <v:stroke miterlimit="127" joinstyle="miter"/>
                  <v:path arrowok="t" textboxrect="0,0,5922010,9396095"/>
                </v:shape>
                <w10:anchorlock/>
              </v:group>
            </w:pict>
          </mc:Fallback>
        </mc:AlternateContent>
      </w:r>
    </w:p>
    <w:p w14:paraId="34F7DA07" w14:textId="77777777" w:rsidR="00203180" w:rsidRDefault="00EE6750">
      <w:pPr>
        <w:pStyle w:val="Kop1"/>
        <w:ind w:left="10"/>
      </w:pPr>
      <w:r>
        <w:t>Inleiding</w:t>
      </w:r>
    </w:p>
    <w:p w14:paraId="34F7DA08" w14:textId="77777777" w:rsidR="00203180" w:rsidRDefault="00EE6750">
      <w:pPr>
        <w:ind w:left="10" w:right="15"/>
      </w:pPr>
      <w:r>
        <w:t>De tegenwoordige leerling op het bedrijf is niet langer meer een klusjeshulp. Een heel schooljaar lang elke week een of twee dagen een leerling van het agrarisch onderwijs op het bedrijf. De leerling voert alleen nog werkzaamheden uit waar hij wat van kan leren voor het vak en vraagt ook nog intensieve begeleiding van de praktijkopleider zelf. Zo ziet de stage er voortaan uit. Vrijblijvend zes weken lang een gratis kracht voor het schoffelen van de bieten of het verven van de stal is er dan zeker niet meer bij.</w:t>
      </w:r>
    </w:p>
    <w:p w14:paraId="34F7DA09" w14:textId="77777777" w:rsidR="00203180" w:rsidRDefault="00EE6750">
      <w:pPr>
        <w:spacing w:after="0"/>
        <w:ind w:left="10" w:right="15"/>
      </w:pPr>
      <w:r>
        <w:t>Acht duizend leerlingen in land- en tuinbouw, plantenteelt en veehouderij volgen hun beroepspraktijkvorming op een bedrijf dat aansluit bij de theorie en het blok waar ze mee bezig zijn.</w:t>
      </w:r>
    </w:p>
    <w:p w14:paraId="34F7DA0A" w14:textId="77777777" w:rsidR="00203180" w:rsidRDefault="00EE6750">
      <w:pPr>
        <w:ind w:left="10" w:right="15"/>
      </w:pPr>
      <w:r>
        <w:t>Vanaf 1 augustus 1997 is het voor de leerlingen alleen nog mogelijk een beroepspraktijkvorming (bpv)-overeenkomst af te sluiten met erkende opleidingsbedrijven.</w:t>
      </w:r>
    </w:p>
    <w:p w14:paraId="34F7DA0B" w14:textId="77777777" w:rsidR="00203180" w:rsidRDefault="00EE6750">
      <w:pPr>
        <w:spacing w:after="10"/>
        <w:ind w:left="10" w:right="15"/>
      </w:pPr>
      <w:r>
        <w:t>Volgens de WEB (Wet Educatie Beroepsonderwijs) wordt een bedrijf erkend als bpv-plaats op de volgende punten:</w:t>
      </w:r>
    </w:p>
    <w:p w14:paraId="34F7DA0C" w14:textId="77777777" w:rsidR="00203180" w:rsidRDefault="00EE6750">
      <w:pPr>
        <w:numPr>
          <w:ilvl w:val="0"/>
          <w:numId w:val="3"/>
        </w:numPr>
        <w:spacing w:after="10"/>
        <w:ind w:right="15" w:hanging="398"/>
      </w:pPr>
      <w:r>
        <w:t>Een bedrijf kan binnen het normale arbeidsproces zorg dragen voor de uitvoering van (een deel van) de praktijkcomponent uit de kwalificatiestructuur.</w:t>
      </w:r>
    </w:p>
    <w:p w14:paraId="34F7DA0D" w14:textId="77777777" w:rsidR="00203180" w:rsidRDefault="00EE6750">
      <w:pPr>
        <w:numPr>
          <w:ilvl w:val="0"/>
          <w:numId w:val="3"/>
        </w:numPr>
        <w:spacing w:after="13"/>
        <w:ind w:right="15" w:hanging="398"/>
      </w:pPr>
      <w:r>
        <w:t>Het bedrijf is eigentijds geoutilleerd volgens de normen van de betreffende branche.</w:t>
      </w:r>
    </w:p>
    <w:p w14:paraId="34F7DA0E" w14:textId="77777777" w:rsidR="00203180" w:rsidRDefault="00EE6750">
      <w:pPr>
        <w:numPr>
          <w:ilvl w:val="0"/>
          <w:numId w:val="3"/>
        </w:numPr>
        <w:spacing w:after="10"/>
        <w:ind w:right="15" w:hanging="398"/>
      </w:pPr>
      <w:r>
        <w:t>Het bedrijf stelt de bedrijfsadviseur in de gelegenheid minmaal eenmaal per jaar de erkenningcriteria te toetsen.</w:t>
      </w:r>
    </w:p>
    <w:p w14:paraId="34F7DA0F" w14:textId="77777777" w:rsidR="00203180" w:rsidRDefault="00EE6750">
      <w:pPr>
        <w:numPr>
          <w:ilvl w:val="0"/>
          <w:numId w:val="3"/>
        </w:numPr>
        <w:spacing w:after="14"/>
        <w:ind w:right="15" w:hanging="398"/>
      </w:pPr>
      <w:r>
        <w:t>Het bedrijf beschikt over een opleidingsbeleid.</w:t>
      </w:r>
    </w:p>
    <w:p w14:paraId="34F7DA10" w14:textId="77777777" w:rsidR="00203180" w:rsidRDefault="00EE6750">
      <w:pPr>
        <w:numPr>
          <w:ilvl w:val="0"/>
          <w:numId w:val="3"/>
        </w:numPr>
        <w:spacing w:after="10"/>
        <w:ind w:right="15" w:hanging="398"/>
      </w:pPr>
      <w:r>
        <w:t>Op het bedrijf is één verantwoordelijke praktijkopleider beschikbaar en deze:</w:t>
      </w:r>
    </w:p>
    <w:p w14:paraId="34F7DA11" w14:textId="77777777" w:rsidR="00203180" w:rsidRDefault="00EE6750">
      <w:pPr>
        <w:numPr>
          <w:ilvl w:val="1"/>
          <w:numId w:val="3"/>
        </w:numPr>
        <w:spacing w:after="10"/>
        <w:ind w:right="15" w:hanging="396"/>
      </w:pPr>
      <w:r>
        <w:t>beschikt over het diploma van de opleiding, dan wel beschikt over een gelijkwaardig diploma;</w:t>
      </w:r>
    </w:p>
    <w:p w14:paraId="34F7DA12" w14:textId="77777777" w:rsidR="00203180" w:rsidRDefault="00EE6750">
      <w:pPr>
        <w:numPr>
          <w:ilvl w:val="1"/>
          <w:numId w:val="3"/>
        </w:numPr>
        <w:spacing w:after="13"/>
        <w:ind w:right="15" w:hanging="396"/>
      </w:pPr>
      <w:r>
        <w:t>kan minstens twee jaar praktijkervaring aantonen na het behalen van de diploma;</w:t>
      </w:r>
    </w:p>
    <w:p w14:paraId="34F7DA13" w14:textId="77777777" w:rsidR="00203180" w:rsidRDefault="00EE6750">
      <w:pPr>
        <w:numPr>
          <w:ilvl w:val="1"/>
          <w:numId w:val="3"/>
        </w:numPr>
        <w:spacing w:after="10"/>
        <w:ind w:right="15" w:hanging="396"/>
      </w:pPr>
      <w:r>
        <w:t>beschikt over een certificaat van een door LOBAS erkende basiscursus of een daaraan gelijkwaardig component (P.O.C.);</w:t>
      </w:r>
    </w:p>
    <w:p w14:paraId="34F7DA14" w14:textId="77777777" w:rsidR="00203180" w:rsidRDefault="00EE6750">
      <w:pPr>
        <w:numPr>
          <w:ilvl w:val="1"/>
          <w:numId w:val="3"/>
        </w:numPr>
        <w:spacing w:after="2"/>
        <w:ind w:right="15" w:hanging="396"/>
      </w:pPr>
      <w:r>
        <w:t>is bereid om de deelnemer voor desbetreffende taken op te leiden</w:t>
      </w:r>
    </w:p>
    <w:p w14:paraId="34F7DA15" w14:textId="77777777" w:rsidR="00203180" w:rsidRDefault="00EE6750">
      <w:pPr>
        <w:spacing w:after="12"/>
        <w:ind w:left="804" w:right="15"/>
      </w:pPr>
      <w:r>
        <w:t>(leerovereenkomst);</w:t>
      </w:r>
    </w:p>
    <w:p w14:paraId="34F7DA16" w14:textId="77777777" w:rsidR="00203180" w:rsidRDefault="00EE6750">
      <w:pPr>
        <w:numPr>
          <w:ilvl w:val="1"/>
          <w:numId w:val="3"/>
        </w:numPr>
        <w:ind w:right="15" w:hanging="396"/>
      </w:pPr>
      <w:r>
        <w:t>is bereid en in staat om de deelnemer te beoordelen.</w:t>
      </w:r>
    </w:p>
    <w:p w14:paraId="34F7DA17" w14:textId="77777777" w:rsidR="00203180" w:rsidRDefault="00EE6750">
      <w:pPr>
        <w:spacing w:after="0"/>
        <w:ind w:left="10" w:right="15"/>
      </w:pPr>
      <w:r>
        <w:t>In de praktijk komt het erop neer dat een praktijkopleider leiding kan geven aan een leerling die op weg is naar zelfstandigheid. Dit kan bereikt worden door een leerling in opleiding zoveel kennis, zelfvertrouwen en verantwoordelijkheidsgevoel bij te brengen dat hij in staat is om steeds meer beslissingen zelfstandig te nemen.</w:t>
      </w:r>
    </w:p>
    <w:p w14:paraId="34F7DA18" w14:textId="77777777" w:rsidR="00203180" w:rsidRDefault="00EE6750">
      <w:pPr>
        <w:ind w:left="10" w:right="15"/>
      </w:pPr>
      <w:r>
        <w:t>Om een leerling hier als praktijkbegeleider bij te begeleiden of te coachen zijn</w:t>
      </w:r>
    </w:p>
    <w:p w14:paraId="34F7DA19" w14:textId="77777777" w:rsidR="00203180" w:rsidRDefault="00203180">
      <w:pPr>
        <w:sectPr w:rsidR="00203180">
          <w:headerReference w:type="even" r:id="rId16"/>
          <w:headerReference w:type="default" r:id="rId17"/>
          <w:footerReference w:type="even" r:id="rId18"/>
          <w:footerReference w:type="default" r:id="rId19"/>
          <w:headerReference w:type="first" r:id="rId20"/>
          <w:footerReference w:type="first" r:id="rId21"/>
          <w:pgSz w:w="11900" w:h="16840"/>
          <w:pgMar w:top="1096" w:right="1432" w:bottom="919" w:left="3965" w:header="708" w:footer="1292" w:gutter="0"/>
          <w:cols w:space="708"/>
        </w:sectPr>
      </w:pPr>
    </w:p>
    <w:p w14:paraId="34F7DA1A" w14:textId="77777777" w:rsidR="00203180" w:rsidRDefault="00EE6750">
      <w:pPr>
        <w:spacing w:after="0"/>
        <w:ind w:left="2278" w:right="270"/>
      </w:pPr>
      <w:r>
        <w:t>specifieke vaardigheden noodzakelijk. Deze vaardigheden komen in deze cursus uitgebreid aan bod. U krijgt informatie en opdrachten over de onderwerpen: leren, communiceren, instrueren en beoordelen.</w:t>
      </w:r>
      <w:r>
        <w:br w:type="page"/>
      </w:r>
    </w:p>
    <w:p w14:paraId="34F7DA1B" w14:textId="77777777" w:rsidR="00203180" w:rsidRDefault="00EE6750">
      <w:pPr>
        <w:pStyle w:val="Kop1"/>
        <w:tabs>
          <w:tab w:val="center" w:pos="2650"/>
          <w:tab w:val="center" w:pos="3767"/>
        </w:tabs>
        <w:ind w:left="0" w:firstLine="0"/>
      </w:pPr>
      <w:r>
        <w:rPr>
          <w:b w:val="0"/>
          <w:color w:val="000000"/>
          <w:sz w:val="22"/>
        </w:rPr>
        <w:tab/>
      </w:r>
      <w:r>
        <w:t>1</w:t>
      </w:r>
      <w:r>
        <w:tab/>
        <w:t>Leren</w:t>
      </w:r>
    </w:p>
    <w:p w14:paraId="34F7DA1C" w14:textId="77777777" w:rsidR="00203180" w:rsidRDefault="00EE6750">
      <w:pPr>
        <w:ind w:left="2545" w:right="15"/>
      </w:pPr>
      <w:r>
        <w:t>Uitleggen en begeleiden: het kost u als praktijkopleider in eerste instantie meer tijd, maar als u het goed doet, heeft u er meteen profijt van en kunt u wat tijd betreft op nul uitkomen. De stagiair kan namelijk door uitleg en achtergrondinformatie zelfstandiger werken en is des te beter inzetbaar.</w:t>
      </w:r>
    </w:p>
    <w:p w14:paraId="34F7DA1D" w14:textId="77777777" w:rsidR="00203180" w:rsidRDefault="00EE6750">
      <w:pPr>
        <w:spacing w:after="0"/>
        <w:ind w:left="2545" w:right="15"/>
      </w:pPr>
      <w:r>
        <w:t>Leren wordt vaak in verband gebracht met leraar, leslokaal, leerboek, cursus en dergelijke. Dus met schoolse zaken. Dit is een te beperkte invulling van leren. Naast theorie zijn praktische vaardigheden net zo belangrijk. Vooral in praktische beroepen, zoals in de agrarische sector. De leerling die als stagiair op uw bedrijf komt werken kent het vak in theorie en wil op uw bedrijf graag het vak in de praktijk leren. Voor alle praktische vaardigheden is uw bedrijf onmisbaar in het leerproces.</w:t>
      </w:r>
    </w:p>
    <w:p w14:paraId="34F7DA1E" w14:textId="77777777" w:rsidR="00203180" w:rsidRDefault="00EE6750">
      <w:pPr>
        <w:spacing w:after="0"/>
        <w:ind w:left="2545" w:right="15"/>
      </w:pPr>
      <w:r>
        <w:t>Als praktijkopleider bent u voor de leerling op het bedrijf een belangrijk aanspreekpunt als het gaat om de invulling van het praktische leren. Voor de leerling bent u de vakkracht waarvan hij of zij de praktische vaardigheden kan leren.</w:t>
      </w:r>
    </w:p>
    <w:p w14:paraId="34F7DA1F" w14:textId="77777777" w:rsidR="00203180" w:rsidRDefault="00EE6750">
      <w:pPr>
        <w:spacing w:after="244" w:line="259" w:lineRule="auto"/>
        <w:ind w:left="2630" w:right="-5" w:firstLine="0"/>
      </w:pPr>
      <w:r>
        <w:rPr>
          <w:noProof/>
        </w:rPr>
        <w:drawing>
          <wp:inline distT="0" distB="0" distL="0" distR="0" wp14:anchorId="34F7DEF5" wp14:editId="34F7DEF6">
            <wp:extent cx="4091770" cy="2886710"/>
            <wp:effectExtent l="0" t="0" r="0" b="0"/>
            <wp:docPr id="18995" name="Picture 18995"/>
            <wp:cNvGraphicFramePr/>
            <a:graphic xmlns:a="http://schemas.openxmlformats.org/drawingml/2006/main">
              <a:graphicData uri="http://schemas.openxmlformats.org/drawingml/2006/picture">
                <pic:pic xmlns:pic="http://schemas.openxmlformats.org/drawingml/2006/picture">
                  <pic:nvPicPr>
                    <pic:cNvPr id="18995" name="Picture 18995"/>
                    <pic:cNvPicPr/>
                  </pic:nvPicPr>
                  <pic:blipFill>
                    <a:blip r:embed="rId22"/>
                    <a:stretch>
                      <a:fillRect/>
                    </a:stretch>
                  </pic:blipFill>
                  <pic:spPr>
                    <a:xfrm>
                      <a:off x="0" y="0"/>
                      <a:ext cx="4091770" cy="2886710"/>
                    </a:xfrm>
                    <a:prstGeom prst="rect">
                      <a:avLst/>
                    </a:prstGeom>
                  </pic:spPr>
                </pic:pic>
              </a:graphicData>
            </a:graphic>
          </wp:inline>
        </w:drawing>
      </w:r>
    </w:p>
    <w:p w14:paraId="34F7DA20" w14:textId="77777777" w:rsidR="00203180" w:rsidRDefault="00EE6750">
      <w:pPr>
        <w:tabs>
          <w:tab w:val="center" w:pos="2973"/>
          <w:tab w:val="center" w:pos="6026"/>
        </w:tabs>
        <w:spacing w:after="543" w:line="266" w:lineRule="auto"/>
        <w:ind w:left="0" w:firstLine="0"/>
      </w:pPr>
      <w:r>
        <w:rPr>
          <w:color w:val="000000"/>
          <w:sz w:val="22"/>
        </w:rPr>
        <w:tab/>
      </w:r>
      <w:r>
        <w:rPr>
          <w:i/>
        </w:rPr>
        <w:t>Figuur 1.1</w:t>
      </w:r>
      <w:r>
        <w:rPr>
          <w:i/>
        </w:rPr>
        <w:tab/>
        <w:t>De leerling wil de theorie graag in de praktijk brengen.</w:t>
      </w:r>
    </w:p>
    <w:p w14:paraId="34F7DA21" w14:textId="77777777" w:rsidR="00203180" w:rsidRDefault="00EE6750">
      <w:pPr>
        <w:tabs>
          <w:tab w:val="center" w:pos="2730"/>
          <w:tab w:val="center" w:pos="4088"/>
        </w:tabs>
        <w:spacing w:after="170" w:line="265" w:lineRule="auto"/>
        <w:ind w:left="0" w:firstLine="0"/>
      </w:pPr>
      <w:r>
        <w:rPr>
          <w:color w:val="000000"/>
          <w:sz w:val="22"/>
        </w:rPr>
        <w:tab/>
      </w:r>
      <w:r>
        <w:rPr>
          <w:b/>
          <w:sz w:val="26"/>
        </w:rPr>
        <w:t>1.1</w:t>
      </w:r>
      <w:r>
        <w:rPr>
          <w:b/>
          <w:sz w:val="26"/>
        </w:rPr>
        <w:tab/>
        <w:t>Wat is leren?</w:t>
      </w:r>
    </w:p>
    <w:p w14:paraId="34F7DA22" w14:textId="77777777" w:rsidR="00203180" w:rsidRDefault="00EE6750">
      <w:pPr>
        <w:ind w:left="2545" w:right="15"/>
      </w:pPr>
      <w:r>
        <w:t>Leren gebeurt op verschillende manieren. Het gaat erom dat de leerling zijn ervaringen kan omzetten in kennis en vaardigheden ten behoeve van de praktijk. Het is dus niet alleen de bedoeling dat een leerling een bepaalde handeling precies kan nadoen, maar dat hij in een andere situatie een vergelijkbare handeling zelf kan bedenken en ook kan uitvoeren. Het leerproces is er op gericht dat een leerling de voorkomende werkzaamheden in verschillende praktijksituaties zelfstandig kan uitvoeren. Als praktijkopleider fungeert u als begeleider van de leerling naar een zelfstandige invulling van zijn toekomstige taken. Het leren heeft tot gevolg dat er een gedragsverandering bij de leerling plaatsvindt.</w:t>
      </w:r>
    </w:p>
    <w:p w14:paraId="34F7DA23" w14:textId="77777777" w:rsidR="00203180" w:rsidRDefault="00EE6750">
      <w:pPr>
        <w:pStyle w:val="Kop2"/>
      </w:pPr>
      <w:r>
        <w:t>Leren is gedrag</w:t>
      </w:r>
    </w:p>
    <w:p w14:paraId="34F7DA24" w14:textId="77777777" w:rsidR="00203180" w:rsidRDefault="00EE6750">
      <w:pPr>
        <w:ind w:left="2278" w:right="15"/>
      </w:pPr>
      <w:r>
        <w:t>Leren heeft dus ook te maken met gedrag. Als we ons in bepaalde situaties anders gaan gedragen gebeurt dit omdat we uit voorgaande situaties geleerd hebben, dat het anders kan of moet. Ook het aanleren van praktische vaardigheden valt onder gedrag.</w:t>
      </w:r>
    </w:p>
    <w:p w14:paraId="34F7DA25" w14:textId="77777777" w:rsidR="00203180" w:rsidRDefault="00EE6750">
      <w:pPr>
        <w:spacing w:after="13"/>
        <w:ind w:left="2278" w:right="251"/>
      </w:pPr>
      <w:r>
        <w:t>Over het algemeen kunnen we stellen dat datgene wat een mens geleerd heeft, hij niet snel zal verleren. Denk hierbij bijvoorbeeld aan lopen, fietsen,</w:t>
      </w:r>
    </w:p>
    <w:p w14:paraId="34F7DA26" w14:textId="77777777" w:rsidR="00203180" w:rsidRDefault="00EE6750">
      <w:pPr>
        <w:tabs>
          <w:tab w:val="center" w:pos="5524"/>
        </w:tabs>
        <w:spacing w:after="0"/>
        <w:ind w:left="0" w:firstLine="0"/>
      </w:pPr>
      <w:r>
        <w:rPr>
          <w:i/>
        </w:rPr>
        <w:t>afleren</w:t>
      </w:r>
      <w:r>
        <w:rPr>
          <w:i/>
        </w:rPr>
        <w:tab/>
      </w:r>
      <w:r>
        <w:t xml:space="preserve">schaatsen of auto rijden. Dit houdt echter ook in dat het </w:t>
      </w:r>
      <w:r>
        <w:rPr>
          <w:i/>
        </w:rPr>
        <w:t>afleren</w:t>
      </w:r>
      <w:r>
        <w:t xml:space="preserve"> van verkeerde</w:t>
      </w:r>
    </w:p>
    <w:p w14:paraId="34F7DA27" w14:textId="77777777" w:rsidR="00203180" w:rsidRDefault="00EE6750">
      <w:pPr>
        <w:ind w:left="2278" w:right="225"/>
      </w:pPr>
      <w:r>
        <w:t>gewoontes extra tijd en energie vragen. De oude gewoontes dienen dan door nieuwe leerervaringen vervangen te worden door nieuwe gewoontes. Voor u als praktijkopleider is het dan ook belangrijk dat nieuwe leerervaringen in de praktijk meteen op een goede manier aangeleerd worden.</w:t>
      </w:r>
    </w:p>
    <w:p w14:paraId="34F7DA28" w14:textId="77777777" w:rsidR="00203180" w:rsidRDefault="00EE6750">
      <w:pPr>
        <w:spacing w:after="12"/>
        <w:ind w:left="2278" w:right="15"/>
      </w:pPr>
      <w:r>
        <w:t>Samenvattend kunnen we leren op twee manieren omschrijven:</w:t>
      </w:r>
    </w:p>
    <w:p w14:paraId="34F7DA29" w14:textId="77777777" w:rsidR="00203180" w:rsidRDefault="00EE6750">
      <w:pPr>
        <w:ind w:left="2278" w:right="1069"/>
      </w:pPr>
      <w:r>
        <w:t>-</w:t>
      </w:r>
      <w:r>
        <w:tab/>
        <w:t>leren is het verwerven van nieuwe gedragsmogelijkheden; -</w:t>
      </w:r>
      <w:r>
        <w:tab/>
        <w:t>leren is het wijzigen van reeds bestaande gedragsmogelijkheden.</w:t>
      </w:r>
    </w:p>
    <w:p w14:paraId="34F7DA2A" w14:textId="77777777" w:rsidR="00203180" w:rsidRDefault="00EE6750">
      <w:pPr>
        <w:spacing w:after="0"/>
        <w:ind w:left="2278" w:right="15"/>
      </w:pPr>
      <w:r>
        <w:t>Leren is geen eenmalige gebeurtenis. We moeten leren zien als een proces. Omdat leren een ontwikkeling is die tijd vergt, betekent dit dat de begeleiding door de praktijkopleider ook tijd kost. Incidenteel kan er een leereffect uitgaan van een toevallige situatie. Maar in de meeste gevallen zullen de leersituaties zorgvuldig door de praktijkopleider ingepland worden.</w:t>
      </w:r>
    </w:p>
    <w:p w14:paraId="34F7DA2B" w14:textId="77777777" w:rsidR="00203180" w:rsidRDefault="00EE6750">
      <w:pPr>
        <w:spacing w:after="536"/>
        <w:ind w:left="2278" w:right="309"/>
      </w:pPr>
      <w:r>
        <w:t>Het zal duidelijk zijn dat ook van de praktijkopleider enig inlevingsvermogen en geduld gevraagd zal worden. Verschillen in karakter, motivatie, leeftijd en denkniveau van leerlingen zullen in praktijksituaties er toe leiden dat de ene leerling sneller leert dan de andere leerling. Begrip, geduld en het inzicht dat leren een langdurig proces is, zal uiteindelijk tot het gewenste resultaat leiden.</w:t>
      </w:r>
    </w:p>
    <w:p w14:paraId="34F7DA2C" w14:textId="77777777" w:rsidR="00203180" w:rsidRDefault="00EE6750">
      <w:pPr>
        <w:pStyle w:val="Kop2"/>
        <w:tabs>
          <w:tab w:val="center" w:pos="2448"/>
          <w:tab w:val="center" w:pos="3876"/>
        </w:tabs>
        <w:spacing w:after="170" w:line="265" w:lineRule="auto"/>
        <w:ind w:left="0" w:firstLine="0"/>
      </w:pPr>
      <w:r>
        <w:rPr>
          <w:b w:val="0"/>
          <w:color w:val="000000"/>
          <w:sz w:val="22"/>
        </w:rPr>
        <w:tab/>
      </w:r>
      <w:r>
        <w:rPr>
          <w:sz w:val="26"/>
        </w:rPr>
        <w:t>1.2</w:t>
      </w:r>
      <w:r>
        <w:rPr>
          <w:sz w:val="26"/>
        </w:rPr>
        <w:tab/>
        <w:t>Het leerproces</w:t>
      </w:r>
    </w:p>
    <w:p w14:paraId="34F7DA2D" w14:textId="77777777" w:rsidR="00203180" w:rsidRDefault="00EE6750">
      <w:pPr>
        <w:spacing w:after="0"/>
        <w:ind w:left="2278" w:right="327"/>
      </w:pPr>
      <w:r>
        <w:t>Het is voor een praktijkopleider vaak moeilijk om inzicht te krijgen omtrent de manier waarop een leerling leert en komt tot duurzame gedragsveranderingen.</w:t>
      </w:r>
    </w:p>
    <w:p w14:paraId="34F7DA2E" w14:textId="77777777" w:rsidR="00203180" w:rsidRDefault="00EE6750">
      <w:pPr>
        <w:ind w:left="2278" w:right="15"/>
      </w:pPr>
      <w:r>
        <w:t>Het enige meetinstrument wat ter beschikking staat is het resultaat. Uit het resultaat kunt u opmaken of de leerling wat geleerd heeft. Echter de manier waarop de leerling geleerd heeft, is minder duidelijk.</w:t>
      </w:r>
    </w:p>
    <w:p w14:paraId="34F7DA2F" w14:textId="77777777" w:rsidR="00203180" w:rsidRDefault="00EE6750">
      <w:pPr>
        <w:ind w:left="2278" w:right="78"/>
      </w:pPr>
      <w:r>
        <w:t>Over het algemeen kunnen we stellen dat er grote verschillen en variaties zijn met betrekking tot de wijze waarop mensen leren. De leertheorie van de Amerikaanse leerpsycholoog Kolb geeft enig inzicht over het leerproces. Kolb deelt het leerproces op in vier leerfasen. Om te kunnen leren moet een mens alle fasen doorlopen. De manier waarop mensen de verschillende fasen doorlopen is verschillend. Door deze verschillen ontstaan verschillende leerstijlen. De theorie van Kolb kan u meer inzicht verschaffen in de manier waarop een leerling leert. Met dit inzicht wordt het wellicht wat gemakkelijker om de leerling te begeleiden op de werkplek.</w:t>
      </w:r>
    </w:p>
    <w:p w14:paraId="34F7DA30" w14:textId="77777777" w:rsidR="00203180" w:rsidRDefault="00EE6750">
      <w:pPr>
        <w:pStyle w:val="Kop3"/>
        <w:ind w:left="2545"/>
      </w:pPr>
      <w:r>
        <w:t>De vier leerfasen van Kolb</w:t>
      </w:r>
    </w:p>
    <w:p w14:paraId="34F7DA31" w14:textId="77777777" w:rsidR="00203180" w:rsidRDefault="00EE6750">
      <w:pPr>
        <w:spacing w:after="22" w:line="259" w:lineRule="auto"/>
        <w:ind w:left="609" w:right="659"/>
        <w:jc w:val="center"/>
      </w:pPr>
      <w:r>
        <w:t>De vier leerfasen vormen samen een leercyclus.</w:t>
      </w:r>
    </w:p>
    <w:p w14:paraId="34F7DA32" w14:textId="77777777" w:rsidR="00203180" w:rsidRDefault="00EE6750">
      <w:pPr>
        <w:spacing w:after="195"/>
        <w:ind w:left="2545" w:right="15"/>
      </w:pPr>
      <w:r>
        <w:t>Leren, dat wil zeggen het bewerkstelligen van een duurzame gedragsverandering, ontstaat wanneer de leercyclus een of meerdere malen geheel doorlopen wordt. Uit het bovenstaande blijkt al, dat herhalen vaak nodig is om tot een duurzame gedragsverandering te kunnen komen.</w:t>
      </w:r>
    </w:p>
    <w:p w14:paraId="34F7DA33" w14:textId="77777777" w:rsidR="00203180" w:rsidRDefault="00EE6750">
      <w:pPr>
        <w:spacing w:after="382" w:line="259" w:lineRule="auto"/>
        <w:ind w:left="2601" w:firstLine="0"/>
      </w:pPr>
      <w:r>
        <w:rPr>
          <w:noProof/>
        </w:rPr>
        <w:drawing>
          <wp:inline distT="0" distB="0" distL="0" distR="0" wp14:anchorId="34F7DEF7" wp14:editId="34F7DEF8">
            <wp:extent cx="4034591" cy="2153412"/>
            <wp:effectExtent l="0" t="0" r="0" b="0"/>
            <wp:docPr id="19114" name="Picture 19114"/>
            <wp:cNvGraphicFramePr/>
            <a:graphic xmlns:a="http://schemas.openxmlformats.org/drawingml/2006/main">
              <a:graphicData uri="http://schemas.openxmlformats.org/drawingml/2006/picture">
                <pic:pic xmlns:pic="http://schemas.openxmlformats.org/drawingml/2006/picture">
                  <pic:nvPicPr>
                    <pic:cNvPr id="19114" name="Picture 19114"/>
                    <pic:cNvPicPr/>
                  </pic:nvPicPr>
                  <pic:blipFill>
                    <a:blip r:embed="rId23"/>
                    <a:stretch>
                      <a:fillRect/>
                    </a:stretch>
                  </pic:blipFill>
                  <pic:spPr>
                    <a:xfrm flipV="1">
                      <a:off x="0" y="0"/>
                      <a:ext cx="4034591" cy="2153412"/>
                    </a:xfrm>
                    <a:prstGeom prst="rect">
                      <a:avLst/>
                    </a:prstGeom>
                  </pic:spPr>
                </pic:pic>
              </a:graphicData>
            </a:graphic>
          </wp:inline>
        </w:drawing>
      </w:r>
    </w:p>
    <w:p w14:paraId="34F7DA34" w14:textId="77777777" w:rsidR="00203180" w:rsidRDefault="00EE6750">
      <w:pPr>
        <w:tabs>
          <w:tab w:val="center" w:pos="2973"/>
          <w:tab w:val="center" w:pos="5309"/>
        </w:tabs>
        <w:spacing w:after="272" w:line="259" w:lineRule="auto"/>
        <w:ind w:left="0" w:firstLine="0"/>
      </w:pPr>
      <w:r>
        <w:rPr>
          <w:color w:val="000000"/>
          <w:sz w:val="22"/>
        </w:rPr>
        <w:tab/>
      </w:r>
      <w:r>
        <w:rPr>
          <w:i/>
        </w:rPr>
        <w:t>Figuur 1.2</w:t>
      </w:r>
      <w:r>
        <w:rPr>
          <w:i/>
        </w:rPr>
        <w:tab/>
        <w:t>De vier leerfasen van Kolb in schema.</w:t>
      </w:r>
    </w:p>
    <w:p w14:paraId="34F7DA35" w14:textId="77777777" w:rsidR="00203180" w:rsidRDefault="00EE6750">
      <w:pPr>
        <w:spacing w:after="4" w:line="266" w:lineRule="auto"/>
        <w:ind w:left="2560"/>
      </w:pPr>
      <w:r>
        <w:rPr>
          <w:i/>
        </w:rPr>
        <w:t>Eerste fase</w:t>
      </w:r>
    </w:p>
    <w:p w14:paraId="34F7DA36" w14:textId="77777777" w:rsidR="00203180" w:rsidRDefault="00EE6750">
      <w:pPr>
        <w:spacing w:after="518"/>
        <w:ind w:left="2550" w:right="15" w:hanging="2268"/>
      </w:pPr>
      <w:r>
        <w:rPr>
          <w:i/>
        </w:rPr>
        <w:t>concrete ervaringen</w:t>
      </w:r>
      <w:r>
        <w:rPr>
          <w:i/>
        </w:rPr>
        <w:tab/>
      </w:r>
      <w:r>
        <w:t xml:space="preserve">In de eerste fase worden met de zintuigen </w:t>
      </w:r>
      <w:r>
        <w:rPr>
          <w:i/>
        </w:rPr>
        <w:t>concrete ervaringen</w:t>
      </w:r>
      <w:r>
        <w:t xml:space="preserve"> opgedaan. Op het bedrijf doet de leerling indrukken op. Hij ziet, hoort, ruikt en voelt wat het is om op een kwekerij, hoveniersbedrijf, bloemenzaak of een varkensbedrijf te werken. Door ogen en oren goed de kost te geven, doet hij heel wat ervaringen op.</w:t>
      </w:r>
    </w:p>
    <w:p w14:paraId="34F7DA37" w14:textId="77777777" w:rsidR="00203180" w:rsidRDefault="00EE6750">
      <w:pPr>
        <w:pStyle w:val="Kop3"/>
        <w:pBdr>
          <w:top w:val="single" w:sz="4" w:space="0" w:color="181717"/>
          <w:left w:val="single" w:sz="4" w:space="0" w:color="181717"/>
          <w:bottom w:val="single" w:sz="4" w:space="0" w:color="181717"/>
          <w:right w:val="single" w:sz="4" w:space="0" w:color="181717"/>
        </w:pBdr>
        <w:shd w:val="clear" w:color="auto" w:fill="E9E8E7"/>
        <w:spacing w:after="9"/>
        <w:ind w:left="2844" w:right="109"/>
      </w:pPr>
      <w:r>
        <w:t>Voorbeeld</w:t>
      </w:r>
    </w:p>
    <w:p w14:paraId="34F7DA38" w14:textId="77777777" w:rsidR="00203180" w:rsidRDefault="00EE6750">
      <w:pPr>
        <w:pBdr>
          <w:top w:val="single" w:sz="4" w:space="0" w:color="181717"/>
          <w:left w:val="single" w:sz="4" w:space="0" w:color="181717"/>
          <w:bottom w:val="single" w:sz="4" w:space="0" w:color="181717"/>
          <w:right w:val="single" w:sz="4" w:space="0" w:color="181717"/>
        </w:pBdr>
        <w:shd w:val="clear" w:color="auto" w:fill="E9E8E7"/>
        <w:spacing w:after="521" w:line="264" w:lineRule="auto"/>
        <w:ind w:left="2844" w:right="109"/>
      </w:pPr>
      <w:r>
        <w:t>Door slordigheid raakt een leerling regelmatig zijn gereedschap kwijt. Omdat hij vaak moet zoeken naar zijn gereedschap, kost dit veel extra tijd. Zijn collega’s en zijn praktijkopleider hebben moeite met deze vorm van slordigheid en hebben hierover al vaker opmerkingen gemaakt.</w:t>
      </w:r>
    </w:p>
    <w:p w14:paraId="34F7DA39" w14:textId="77777777" w:rsidR="00203180" w:rsidRDefault="00EE6750">
      <w:pPr>
        <w:spacing w:after="4" w:line="266" w:lineRule="auto"/>
        <w:ind w:left="2263"/>
      </w:pPr>
      <w:r>
        <w:rPr>
          <w:i/>
        </w:rPr>
        <w:t>Tweede fase</w:t>
      </w:r>
    </w:p>
    <w:p w14:paraId="34F7DA3A" w14:textId="77777777" w:rsidR="00203180" w:rsidRDefault="00EE6750">
      <w:pPr>
        <w:spacing w:after="10"/>
        <w:ind w:left="2278" w:right="230"/>
      </w:pPr>
      <w:r>
        <w:t>In de tweede fase gaan mensen nadenken over datgene wat ze in de eerste fase aan concrete ervaringen opgedaan hebben. Alles wordt op een rijtje gezet</w:t>
      </w:r>
    </w:p>
    <w:p w14:paraId="34F7DA3B" w14:textId="77777777" w:rsidR="00203180" w:rsidRDefault="00EE6750">
      <w:pPr>
        <w:tabs>
          <w:tab w:val="center" w:pos="5504"/>
        </w:tabs>
        <w:spacing w:after="2"/>
        <w:ind w:left="0" w:firstLine="0"/>
      </w:pPr>
      <w:r>
        <w:rPr>
          <w:i/>
        </w:rPr>
        <w:t>beoordelen</w:t>
      </w:r>
      <w:r>
        <w:rPr>
          <w:i/>
        </w:rPr>
        <w:tab/>
      </w:r>
      <w:r>
        <w:t xml:space="preserve">en overdacht. Het </w:t>
      </w:r>
      <w:r>
        <w:rPr>
          <w:i/>
        </w:rPr>
        <w:t>beoordelen</w:t>
      </w:r>
      <w:r>
        <w:t xml:space="preserve"> van de ervaringen vindt op een kritische manier</w:t>
      </w:r>
    </w:p>
    <w:p w14:paraId="34F7DA3C" w14:textId="77777777" w:rsidR="00203180" w:rsidRDefault="00EE6750">
      <w:pPr>
        <w:spacing w:after="520"/>
        <w:ind w:left="2278" w:right="15"/>
      </w:pPr>
      <w:r>
        <w:t>plaats.</w:t>
      </w:r>
    </w:p>
    <w:p w14:paraId="34F7DA3D" w14:textId="77777777" w:rsidR="00203180" w:rsidRDefault="00EE6750">
      <w:pPr>
        <w:pStyle w:val="Kop3"/>
        <w:pBdr>
          <w:top w:val="single" w:sz="4" w:space="0" w:color="181717"/>
          <w:left w:val="single" w:sz="4" w:space="0" w:color="181717"/>
          <w:bottom w:val="single" w:sz="4" w:space="0" w:color="181717"/>
          <w:right w:val="single" w:sz="4" w:space="0" w:color="181717"/>
        </w:pBdr>
        <w:shd w:val="clear" w:color="auto" w:fill="E9E8E7"/>
        <w:spacing w:after="9"/>
        <w:ind w:left="2546" w:right="567"/>
      </w:pPr>
      <w:r>
        <w:t>Voorbeeld</w:t>
      </w:r>
    </w:p>
    <w:p w14:paraId="34F7DA3E" w14:textId="77777777" w:rsidR="00203180" w:rsidRDefault="00EE6750">
      <w:pPr>
        <w:pBdr>
          <w:top w:val="single" w:sz="4" w:space="0" w:color="181717"/>
          <w:left w:val="single" w:sz="4" w:space="0" w:color="181717"/>
          <w:bottom w:val="single" w:sz="4" w:space="0" w:color="181717"/>
          <w:right w:val="single" w:sz="4" w:space="0" w:color="181717"/>
        </w:pBdr>
        <w:shd w:val="clear" w:color="auto" w:fill="E9E8E7"/>
        <w:spacing w:after="337" w:line="264" w:lineRule="auto"/>
        <w:ind w:left="2546" w:right="567"/>
      </w:pPr>
      <w:r>
        <w:t>Na afloop van de werkdag denkt bovengenoemde leerling nog eens goed na over datgene wat hem vandaag overkomen is. Hij denkt na over de omstandigheden waardoor hij zijn gereedschap regelmatig kwijtraakt. Hij denkt na over plaatsen waar hij regelmatig zijn gereedschap laat liggen en waarom. Hij vindt zelf dat dit geen goede zaak is. Hij neemt zich voor om hierin verbetering aan te brengen.</w:t>
      </w:r>
    </w:p>
    <w:tbl>
      <w:tblPr>
        <w:tblStyle w:val="TableGrid"/>
        <w:tblW w:w="8736" w:type="dxa"/>
        <w:tblInd w:w="0" w:type="dxa"/>
        <w:tblLook w:val="04A0" w:firstRow="1" w:lastRow="0" w:firstColumn="1" w:lastColumn="0" w:noHBand="0" w:noVBand="1"/>
      </w:tblPr>
      <w:tblGrid>
        <w:gridCol w:w="2268"/>
        <w:gridCol w:w="6468"/>
      </w:tblGrid>
      <w:tr w:rsidR="00203180" w14:paraId="34F7DA43" w14:textId="77777777">
        <w:trPr>
          <w:trHeight w:val="1003"/>
        </w:trPr>
        <w:tc>
          <w:tcPr>
            <w:tcW w:w="2268" w:type="dxa"/>
            <w:tcBorders>
              <w:top w:val="nil"/>
              <w:left w:val="nil"/>
              <w:bottom w:val="nil"/>
              <w:right w:val="nil"/>
            </w:tcBorders>
          </w:tcPr>
          <w:p w14:paraId="34F7DA3F" w14:textId="77777777" w:rsidR="00203180" w:rsidRDefault="00203180">
            <w:pPr>
              <w:spacing w:after="160" w:line="259" w:lineRule="auto"/>
              <w:ind w:left="0" w:firstLine="0"/>
            </w:pPr>
          </w:p>
        </w:tc>
        <w:tc>
          <w:tcPr>
            <w:tcW w:w="6468" w:type="dxa"/>
            <w:tcBorders>
              <w:top w:val="nil"/>
              <w:left w:val="nil"/>
              <w:bottom w:val="nil"/>
              <w:right w:val="nil"/>
            </w:tcBorders>
          </w:tcPr>
          <w:p w14:paraId="34F7DA40" w14:textId="77777777" w:rsidR="00203180" w:rsidRDefault="00EE6750">
            <w:pPr>
              <w:spacing w:after="9" w:line="259" w:lineRule="auto"/>
              <w:ind w:left="0" w:firstLine="0"/>
            </w:pPr>
            <w:r>
              <w:rPr>
                <w:i/>
              </w:rPr>
              <w:t>Derde fase</w:t>
            </w:r>
          </w:p>
          <w:p w14:paraId="34F7DA41" w14:textId="77777777" w:rsidR="00203180" w:rsidRDefault="00EE6750">
            <w:pPr>
              <w:spacing w:after="2" w:line="268" w:lineRule="auto"/>
              <w:ind w:left="0" w:firstLine="0"/>
            </w:pPr>
            <w:r>
              <w:t>In de derde fase komt de leerling tot inzichten op grond van de vorige twee leerfasen.</w:t>
            </w:r>
          </w:p>
          <w:p w14:paraId="34F7DA42" w14:textId="77777777" w:rsidR="00203180" w:rsidRDefault="00EE6750">
            <w:pPr>
              <w:spacing w:after="0" w:line="259" w:lineRule="auto"/>
              <w:ind w:left="0" w:firstLine="0"/>
              <w:jc w:val="both"/>
            </w:pPr>
            <w:r>
              <w:t>Hij gaat verbanden leggen met eerdere ervaringen die hij op de werkplek of in</w:t>
            </w:r>
          </w:p>
        </w:tc>
      </w:tr>
      <w:tr w:rsidR="00203180" w14:paraId="34F7DA46" w14:textId="77777777">
        <w:trPr>
          <w:trHeight w:val="488"/>
        </w:trPr>
        <w:tc>
          <w:tcPr>
            <w:tcW w:w="2268" w:type="dxa"/>
            <w:tcBorders>
              <w:top w:val="nil"/>
              <w:left w:val="nil"/>
              <w:bottom w:val="nil"/>
              <w:right w:val="nil"/>
            </w:tcBorders>
          </w:tcPr>
          <w:p w14:paraId="34F7DA44" w14:textId="77777777" w:rsidR="00203180" w:rsidRDefault="00EE6750">
            <w:pPr>
              <w:spacing w:after="0" w:line="259" w:lineRule="auto"/>
              <w:ind w:left="0" w:right="234" w:firstLine="0"/>
            </w:pPr>
            <w:r>
              <w:rPr>
                <w:i/>
              </w:rPr>
              <w:t>abstracte begripsvorming</w:t>
            </w:r>
          </w:p>
        </w:tc>
        <w:tc>
          <w:tcPr>
            <w:tcW w:w="6468" w:type="dxa"/>
            <w:tcBorders>
              <w:top w:val="nil"/>
              <w:left w:val="nil"/>
              <w:bottom w:val="nil"/>
              <w:right w:val="nil"/>
            </w:tcBorders>
          </w:tcPr>
          <w:p w14:paraId="34F7DA45" w14:textId="77777777" w:rsidR="00203180" w:rsidRDefault="00EE6750">
            <w:pPr>
              <w:spacing w:after="0" w:line="259" w:lineRule="auto"/>
              <w:ind w:left="0" w:firstLine="0"/>
            </w:pPr>
            <w:r>
              <w:t xml:space="preserve">andere situaties heeft opgedaan. Men noemt dit </w:t>
            </w:r>
            <w:r>
              <w:rPr>
                <w:i/>
              </w:rPr>
              <w:t>abstracte begripsvorming</w:t>
            </w:r>
            <w:r>
              <w:t>.</w:t>
            </w:r>
          </w:p>
        </w:tc>
      </w:tr>
    </w:tbl>
    <w:p w14:paraId="34F7DA47" w14:textId="77777777" w:rsidR="00203180" w:rsidRDefault="00EE6750">
      <w:pPr>
        <w:pStyle w:val="Kop3"/>
        <w:pBdr>
          <w:top w:val="single" w:sz="4" w:space="0" w:color="181717"/>
          <w:left w:val="single" w:sz="4" w:space="0" w:color="181717"/>
          <w:bottom w:val="single" w:sz="4" w:space="0" w:color="181717"/>
          <w:right w:val="single" w:sz="4" w:space="0" w:color="181717"/>
        </w:pBdr>
        <w:shd w:val="clear" w:color="auto" w:fill="E9E8E7"/>
        <w:spacing w:after="9"/>
        <w:ind w:left="2546" w:right="567"/>
      </w:pPr>
      <w:r>
        <w:t>Voorbeeld</w:t>
      </w:r>
    </w:p>
    <w:p w14:paraId="34F7DA48" w14:textId="77777777" w:rsidR="00203180" w:rsidRDefault="00EE6750">
      <w:pPr>
        <w:pBdr>
          <w:top w:val="single" w:sz="4" w:space="0" w:color="181717"/>
          <w:left w:val="single" w:sz="4" w:space="0" w:color="181717"/>
          <w:bottom w:val="single" w:sz="4" w:space="0" w:color="181717"/>
          <w:right w:val="single" w:sz="4" w:space="0" w:color="181717"/>
        </w:pBdr>
        <w:shd w:val="clear" w:color="auto" w:fill="E9E8E7"/>
        <w:spacing w:after="521" w:line="264" w:lineRule="auto"/>
        <w:ind w:left="2546" w:right="567"/>
      </w:pPr>
      <w:r>
        <w:t>Na het kritisch beoordelen van zijn eigen gedrag komt de leerling tot de conclusie dat het kwijtraken van gereedschap niet alleen op de werkplek gebeurt. Ook thuis is hij regelmatig dingen kwijt, omdat hij niet geordend en slordig werkt. Het is dus een probleem wat te maken heeft met zijn eigen manier van aanpak in verschillende situaties.</w:t>
      </w:r>
    </w:p>
    <w:p w14:paraId="34F7DA49" w14:textId="77777777" w:rsidR="00203180" w:rsidRDefault="00EE6750">
      <w:pPr>
        <w:spacing w:after="4" w:line="266" w:lineRule="auto"/>
        <w:ind w:left="2263"/>
      </w:pPr>
      <w:r>
        <w:rPr>
          <w:i/>
        </w:rPr>
        <w:t>Vierde fase</w:t>
      </w:r>
    </w:p>
    <w:p w14:paraId="34F7DA4A" w14:textId="77777777" w:rsidR="00203180" w:rsidRDefault="00EE6750">
      <w:pPr>
        <w:spacing w:after="11"/>
        <w:ind w:left="2278" w:right="99"/>
      </w:pPr>
      <w:r>
        <w:t>In de vierde fase gaat hij met de bovengenoemde begripsvorming aan de slag. Hij gaat op grond van de verworven inzichten nieuwe dingen uitproberen en</w:t>
      </w:r>
    </w:p>
    <w:p w14:paraId="34F7DA4B" w14:textId="77777777" w:rsidR="00203180" w:rsidRDefault="00EE6750">
      <w:pPr>
        <w:tabs>
          <w:tab w:val="center" w:pos="5401"/>
        </w:tabs>
        <w:spacing w:after="521"/>
        <w:ind w:left="0" w:firstLine="0"/>
      </w:pPr>
      <w:r>
        <w:rPr>
          <w:i/>
        </w:rPr>
        <w:t>oefenen</w:t>
      </w:r>
      <w:r>
        <w:rPr>
          <w:i/>
        </w:rPr>
        <w:tab/>
        <w:t>oefenen</w:t>
      </w:r>
      <w:r>
        <w:t>. Hierbij doet hij weer concrete ervaringen op. De cirkel is dan rond.</w:t>
      </w:r>
    </w:p>
    <w:p w14:paraId="34F7DA4C" w14:textId="77777777" w:rsidR="00203180" w:rsidRDefault="00EE6750">
      <w:pPr>
        <w:pStyle w:val="Kop3"/>
        <w:pBdr>
          <w:top w:val="single" w:sz="4" w:space="0" w:color="181717"/>
          <w:left w:val="single" w:sz="4" w:space="0" w:color="181717"/>
          <w:bottom w:val="single" w:sz="4" w:space="0" w:color="181717"/>
          <w:right w:val="single" w:sz="4" w:space="0" w:color="181717"/>
        </w:pBdr>
        <w:shd w:val="clear" w:color="auto" w:fill="E9E8E7"/>
        <w:spacing w:after="9"/>
        <w:ind w:left="2546" w:right="567"/>
      </w:pPr>
      <w:r>
        <w:t>Voorbeeld</w:t>
      </w:r>
    </w:p>
    <w:p w14:paraId="34F7DA4D" w14:textId="77777777" w:rsidR="00203180" w:rsidRDefault="00EE6750">
      <w:pPr>
        <w:pBdr>
          <w:top w:val="single" w:sz="4" w:space="0" w:color="181717"/>
          <w:left w:val="single" w:sz="4" w:space="0" w:color="181717"/>
          <w:bottom w:val="single" w:sz="4" w:space="0" w:color="181717"/>
          <w:right w:val="single" w:sz="4" w:space="0" w:color="181717"/>
        </w:pBdr>
        <w:shd w:val="clear" w:color="auto" w:fill="E9E8E7"/>
        <w:spacing w:after="521" w:line="264" w:lineRule="auto"/>
        <w:ind w:left="2546" w:right="567"/>
      </w:pPr>
      <w:r>
        <w:t>De leerling ziet in dat het anders zou moeten en wil veranderingen aanbrengen in zijn gewoontes. Hij neemt zich voor om voor klein gereedschap een gereedschapsriem aan te schaffen, zodat hij niet meer zijn gereedschap ergens laat liggen. Groter gereedschap wil hij voortaan meteen naar de berging brengen, als hij het niet meer nodig heeft.</w:t>
      </w:r>
    </w:p>
    <w:p w14:paraId="34F7DA4E" w14:textId="77777777" w:rsidR="00203180" w:rsidRDefault="00EE6750">
      <w:pPr>
        <w:ind w:left="2278" w:right="15"/>
      </w:pPr>
      <w:r>
        <w:t>In bovenstaand voorbeeld heeft de leerling alle vier de fasen doorlopen. De leercyclus voor deze leerling is rond.</w:t>
      </w:r>
    </w:p>
    <w:p w14:paraId="34F7DA4F" w14:textId="77777777" w:rsidR="00203180" w:rsidRDefault="00EE6750">
      <w:pPr>
        <w:spacing w:after="536"/>
        <w:ind w:left="2545" w:right="15"/>
      </w:pPr>
      <w:r>
        <w:t>Het geheel doorlopen van alle fasen doen alleen die leerlingen die in staat zijn om kritisch naar eigen ervaringen te kijken en in staat zijn om verbanden te leggen tussen de verschillende ervaringen. Leerlingen op een laag verstandelijk niveau zullen dan ook niet in staat zijn om alle fasen te doorlopen. Bij deze leerlingen heeft het dan bijvoorbeeld weinig zin om tien keer uit te leggen hoe een bepaalde struik gesnoeid zou moeten worden. Belangrijk is dan dat u deze leerlingen begeleidt bij het doorlopen van de vier fasen.</w:t>
      </w:r>
    </w:p>
    <w:p w14:paraId="34F7DA50" w14:textId="77777777" w:rsidR="00203180" w:rsidRDefault="00EE6750">
      <w:pPr>
        <w:pStyle w:val="Kop2"/>
        <w:tabs>
          <w:tab w:val="center" w:pos="2730"/>
          <w:tab w:val="center" w:pos="4443"/>
        </w:tabs>
        <w:spacing w:after="170" w:line="265" w:lineRule="auto"/>
        <w:ind w:left="0" w:firstLine="0"/>
      </w:pPr>
      <w:r>
        <w:rPr>
          <w:b w:val="0"/>
          <w:color w:val="000000"/>
          <w:sz w:val="22"/>
        </w:rPr>
        <w:tab/>
      </w:r>
      <w:r>
        <w:rPr>
          <w:sz w:val="26"/>
        </w:rPr>
        <w:t>1.3</w:t>
      </w:r>
      <w:r>
        <w:rPr>
          <w:sz w:val="26"/>
        </w:rPr>
        <w:tab/>
        <w:t>Manieren van leren</w:t>
      </w:r>
    </w:p>
    <w:p w14:paraId="34F7DA51" w14:textId="77777777" w:rsidR="00203180" w:rsidRDefault="00EE6750">
      <w:pPr>
        <w:ind w:left="2545" w:right="15"/>
      </w:pPr>
      <w:r>
        <w:t>“Hoe moet ik leerlingen motiveren voor het werk?”. Dit is de laatste jaren een veel gehoorde vraag in allerlei bedrijven. De vraag komt voort uit het feit dat mensen die leiding geven aan een team of ploeg verschillen zien in de manier waarop leerlingen zich inzetten voor het werk. Sommige leerlingen komen steeds met ideeën of pakken uit zichzelf nieuw werk op. Anderen doen alleen dat wat ze gevraagd wordt en ook niet meer. De wijze van functioneren heeft te maken met de aard en met de behoeften die de leerlingen hebben.</w:t>
      </w:r>
    </w:p>
    <w:p w14:paraId="34F7DA52" w14:textId="77777777" w:rsidR="00203180" w:rsidRDefault="00EE6750">
      <w:pPr>
        <w:pStyle w:val="Kop3"/>
        <w:ind w:left="2545"/>
      </w:pPr>
      <w:r>
        <w:t>Leren via imitatie</w:t>
      </w:r>
    </w:p>
    <w:p w14:paraId="34F7DA53" w14:textId="77777777" w:rsidR="00203180" w:rsidRDefault="00EE6750">
      <w:pPr>
        <w:spacing w:after="0"/>
        <w:ind w:left="2545" w:right="15"/>
      </w:pPr>
      <w:r>
        <w:t>Imitatie is het nadoen van iets, het afkijken van de kunst. Het is een van de prilste vormen van leren. Een baby leert lachen, zwaaien en dergelijke door het nadoen van zijn verzorgers (ouders). Ook volwassen mensen leren door imitatie, we zien iemand iets op een bepaalde manier doen en doen het na. In de meeste gevallen vindt imitatie onbewust plaats.</w:t>
      </w:r>
    </w:p>
    <w:p w14:paraId="34F7DA54" w14:textId="77777777" w:rsidR="00203180" w:rsidRDefault="00EE6750">
      <w:pPr>
        <w:spacing w:after="0"/>
        <w:ind w:left="2545" w:right="15"/>
      </w:pPr>
      <w:r>
        <w:t>Het is een van de gemakkelijkste manieren van leren. Bij deze manier blijft u wel afhankelijk van anderen die als voorbeeld dienen.</w:t>
      </w:r>
    </w:p>
    <w:p w14:paraId="34F7DA55" w14:textId="77777777" w:rsidR="00203180" w:rsidRDefault="00EE6750">
      <w:pPr>
        <w:ind w:left="2545" w:right="15"/>
      </w:pPr>
      <w:r>
        <w:t>Eigenlijk is dit een vorm van herhalen, steeds meer van hetzelfde, terwijl men niet leert zelfstandig te leren.</w:t>
      </w:r>
    </w:p>
    <w:p w14:paraId="34F7DA56" w14:textId="77777777" w:rsidR="00203180" w:rsidRDefault="00EE6750">
      <w:pPr>
        <w:tabs>
          <w:tab w:val="center" w:pos="1710"/>
          <w:tab w:val="center" w:pos="3515"/>
        </w:tabs>
        <w:spacing w:after="12" w:line="259" w:lineRule="auto"/>
        <w:ind w:left="0" w:firstLine="0"/>
      </w:pPr>
      <w:r>
        <w:rPr>
          <w:color w:val="000000"/>
          <w:sz w:val="22"/>
        </w:rPr>
        <w:tab/>
      </w:r>
      <w:r>
        <w:rPr>
          <w:b/>
        </w:rPr>
        <w:t>Opdracht 1.1</w:t>
      </w:r>
      <w:r>
        <w:rPr>
          <w:b/>
        </w:rPr>
        <w:tab/>
        <w:t>Afkijken is geen kunst!</w:t>
      </w:r>
    </w:p>
    <w:p w14:paraId="34F7DA57" w14:textId="77777777" w:rsidR="00203180" w:rsidRDefault="00EE6750">
      <w:pPr>
        <w:spacing w:after="12"/>
        <w:ind w:left="2545" w:right="15"/>
      </w:pPr>
      <w:r>
        <w:t>Imitatie is een van de prilste vormen van iets nadoen.</w:t>
      </w:r>
    </w:p>
    <w:p w14:paraId="34F7DA58" w14:textId="77777777" w:rsidR="00203180" w:rsidRDefault="00EE6750">
      <w:pPr>
        <w:numPr>
          <w:ilvl w:val="0"/>
          <w:numId w:val="4"/>
        </w:numPr>
        <w:spacing w:after="12"/>
        <w:ind w:left="2933" w:right="1516" w:hanging="398"/>
      </w:pPr>
      <w:r>
        <w:t>Bedenk een situatie waarin uw leerling kan leren door imiteren.</w:t>
      </w:r>
    </w:p>
    <w:p w14:paraId="34F7DA59" w14:textId="77777777" w:rsidR="00203180" w:rsidRDefault="00EE6750">
      <w:pPr>
        <w:numPr>
          <w:ilvl w:val="0"/>
          <w:numId w:val="4"/>
        </w:numPr>
        <w:ind w:left="2933" w:right="1516" w:hanging="398"/>
      </w:pPr>
      <w:r>
        <w:t>Wat is in deze situatie het voordeel van iets voordoen? c</w:t>
      </w:r>
      <w:r>
        <w:tab/>
        <w:t>Wat is in deze situatie het nadeel van leren via imitatie?</w:t>
      </w:r>
    </w:p>
    <w:p w14:paraId="34F7DA5A" w14:textId="77777777" w:rsidR="00203180" w:rsidRDefault="00EE6750">
      <w:pPr>
        <w:pStyle w:val="Kop3"/>
        <w:ind w:left="2545"/>
      </w:pPr>
      <w:r>
        <w:t>Leren via belonen en straffen</w:t>
      </w:r>
    </w:p>
    <w:p w14:paraId="34F7DA5B" w14:textId="77777777" w:rsidR="00203180" w:rsidRDefault="00EE6750">
      <w:pPr>
        <w:spacing w:after="0"/>
        <w:ind w:left="2545" w:right="15"/>
      </w:pPr>
      <w:r>
        <w:t>Ook dit is een prille vorm van leren. Opvoeding door mensen in uw eigen omgeving werkt voor een groot gedeelte middels belonen en straffen. Als u complimentjes, aanmoedigingen of waardering krijgt zult u eerder geprikkeld zijn het gedrag te herhalen dan bij afkeuring of berisping.</w:t>
      </w:r>
    </w:p>
    <w:p w14:paraId="34F7DA5C" w14:textId="77777777" w:rsidR="00203180" w:rsidRDefault="00EE6750">
      <w:pPr>
        <w:ind w:left="2545" w:right="15"/>
      </w:pPr>
      <w:r>
        <w:t>Deze manier van leren vindt ook regelmatig onbewust plaats. De beloning of straf kan in allerlei verschillende vormen plaatsvinden door uw omgeving. U bent bij deze vorm van leren dus ook weer afhankelijk van anderen.</w:t>
      </w:r>
    </w:p>
    <w:p w14:paraId="34F7DA5D" w14:textId="77777777" w:rsidR="00203180" w:rsidRDefault="00EE6750">
      <w:pPr>
        <w:ind w:left="2545" w:right="15"/>
      </w:pPr>
      <w:r>
        <w:t>Belonen en straffen heeft een bijzonder effect op ons. Stel, u hebt een tuintekening gemaakt waar u trots op bent en u laat deze aan uw collega’s zien, om er achter te komen wat zij ervan vinden. Indien iedereen positief reageert met complimenten, bent u geprikkeld om het nog beter te gaan doen. Wordt uw tekening echter afgekraakt, dan kan dit tot gevolg hebben dat u er minder zin in krijgt. U hebt misschien het idee gekregen dat u niet goed kunt tekenen of niet creatief genoeg bent.</w:t>
      </w:r>
    </w:p>
    <w:p w14:paraId="34F7DA5E" w14:textId="77777777" w:rsidR="00203180" w:rsidRDefault="00EE6750">
      <w:pPr>
        <w:ind w:left="2278" w:right="332"/>
      </w:pPr>
      <w:r>
        <w:t>Wij zijn allemaal geneigd om méér te leren van datgene waarvan wij denken er goed in te zijn. We zijn niet of minder geprikkeld om dingen te leren waarvan wij denken dat wij het niet goed kunnen. Dit is een tevens de reden dat we geneigd zijn om ons eerder te specialiseren in plaats van ons breed te ontwikkelen.</w:t>
      </w:r>
    </w:p>
    <w:p w14:paraId="34F7DA5F" w14:textId="77777777" w:rsidR="00203180" w:rsidRDefault="00EE6750">
      <w:pPr>
        <w:tabs>
          <w:tab w:val="center" w:pos="1428"/>
          <w:tab w:val="center" w:pos="3019"/>
        </w:tabs>
        <w:spacing w:after="12" w:line="259" w:lineRule="auto"/>
        <w:ind w:left="0" w:firstLine="0"/>
      </w:pPr>
      <w:r>
        <w:rPr>
          <w:color w:val="000000"/>
          <w:sz w:val="22"/>
        </w:rPr>
        <w:tab/>
      </w:r>
      <w:r>
        <w:rPr>
          <w:b/>
        </w:rPr>
        <w:t>Opdracht 1.2</w:t>
      </w:r>
      <w:r>
        <w:rPr>
          <w:b/>
        </w:rPr>
        <w:tab/>
        <w:t>Beloning of straf?</w:t>
      </w:r>
    </w:p>
    <w:p w14:paraId="34F7DA60" w14:textId="77777777" w:rsidR="00203180" w:rsidRDefault="00EE6750">
      <w:pPr>
        <w:spacing w:after="0"/>
        <w:ind w:left="2278" w:right="253"/>
      </w:pPr>
      <w:r>
        <w:t>Mensen hebben de neiging zich vooral verder te ontwikkelen op die gebieden waarvan ze menen dat ze goed zijn. En andersom: zich minder te bekwamen op gebieden waarvan zij menen niet zo goed te zijn.</w:t>
      </w:r>
    </w:p>
    <w:p w14:paraId="34F7DA61" w14:textId="77777777" w:rsidR="00203180" w:rsidRDefault="00EE6750">
      <w:pPr>
        <w:ind w:left="2278" w:right="15"/>
      </w:pPr>
      <w:r>
        <w:t>Welk gevolg zou deze eigenschap kunnen hebben binnen uw bedrijf?</w:t>
      </w:r>
    </w:p>
    <w:p w14:paraId="34F7DA62" w14:textId="77777777" w:rsidR="00203180" w:rsidRDefault="00EE6750">
      <w:pPr>
        <w:pStyle w:val="Kop3"/>
      </w:pPr>
      <w:r>
        <w:t>Leren door gedragsversterking</w:t>
      </w:r>
    </w:p>
    <w:p w14:paraId="34F7DA63" w14:textId="77777777" w:rsidR="00203180" w:rsidRDefault="00EE6750">
      <w:pPr>
        <w:spacing w:after="0"/>
        <w:ind w:left="2278" w:right="15"/>
      </w:pPr>
      <w:r>
        <w:t>Ook deze vorm van leren vindt via anderen plaats.</w:t>
      </w:r>
    </w:p>
    <w:p w14:paraId="34F7DA64" w14:textId="77777777" w:rsidR="00203180" w:rsidRDefault="00EE6750">
      <w:pPr>
        <w:ind w:left="2278" w:right="135"/>
      </w:pPr>
      <w:r>
        <w:t>Hier wordt ongewenst gedrag niet gestraft. Gewenst gedrag wordt gestimuleerd. Ook al is het gedrag nog lang niet wat het wezen moet, iedere stap in de goede richting wordt ondersteund. Dit ziet u vaak bij ouders die een kind helpen bij het leren lopen of fietsen. Hoe stuntelig het kind zich ook gedraagt, iedere poging wordt beloond door op een vriendelijke toon complimentjes te maken. Goed zo, perfect, prima, enzovoort.</w:t>
      </w:r>
    </w:p>
    <w:p w14:paraId="34F7DA65" w14:textId="77777777" w:rsidR="00203180" w:rsidRDefault="00EE6750">
      <w:pPr>
        <w:ind w:left="2278" w:right="15"/>
      </w:pPr>
      <w:r>
        <w:t>Deze vorm van leren werkt prettig en kan bij taakinstructie toegepast worden. Een nadeel van deze methode is, dat u wat minder sturing kunt uitvoeren. Het duurt vaak langer alvorens het leerdoel bereikt wordt.</w:t>
      </w:r>
    </w:p>
    <w:p w14:paraId="34F7DA66" w14:textId="77777777" w:rsidR="00203180" w:rsidRDefault="00EE6750">
      <w:pPr>
        <w:pStyle w:val="Kop3"/>
      </w:pPr>
      <w:r>
        <w:t>Zelfontdekkend leren</w:t>
      </w:r>
    </w:p>
    <w:p w14:paraId="34F7DA67" w14:textId="77777777" w:rsidR="00203180" w:rsidRDefault="00EE6750">
      <w:pPr>
        <w:ind w:left="2278" w:right="295"/>
      </w:pPr>
      <w:r>
        <w:t>Het voordeel van leren wordt duidelijk als wij hetgeen wij geleerd hebben ook kunnen toepassen. Lang niet alles wat we vandaag geleerd hebben, hebben we morgen nodig. Daar kan soms een lange periode tussen zitten. Het is dus belangrijk dat u het geleerde voor een langere tijd kan onthouden. Nu blijken mensen de dingen gemakkelijker te onthouden en toe te passen indien ze het zelf ‘uitgevonden’ hebben. Door er zelf achter te komen hoe iets werkt (en hoe niet) begrijpen wij beter hoe iets in elkaar zit. Zelfontdekkend leren kan dus zelfstandig plaatsvinden.</w:t>
      </w:r>
    </w:p>
    <w:p w14:paraId="34F7DA68" w14:textId="77777777" w:rsidR="00203180" w:rsidRDefault="00EE6750">
      <w:pPr>
        <w:pStyle w:val="Kop3"/>
      </w:pPr>
      <w:r>
        <w:t>Leren door ervaringen</w:t>
      </w:r>
    </w:p>
    <w:p w14:paraId="34F7DA69" w14:textId="77777777" w:rsidR="00203180" w:rsidRDefault="00EE6750">
      <w:pPr>
        <w:ind w:left="2278" w:right="305"/>
      </w:pPr>
      <w:r>
        <w:t>Men kan van ervaringen leren. Maar veel hebben ervaren is geen garantie voor veel weten, begrijpen of kunnen. Hoeveel een mens van zijn ervaringen leert, hangt niet zozeer af van wat en hoeveel hij ervaart, maar meer van wat hij doet met zijn ervaringen.</w:t>
      </w:r>
    </w:p>
    <w:p w14:paraId="34F7DA6A" w14:textId="77777777" w:rsidR="00203180" w:rsidRDefault="00EE6750">
      <w:pPr>
        <w:ind w:left="2278" w:right="316"/>
      </w:pPr>
      <w:r>
        <w:t>Mensen hebben veel ideeën. Enkele van die ideeën worden uitgeprobeerd. Dit levert een ervaring op. Zet de ervaring aan tot denken, dan kan hier een nieuw idee uit voortvloeien. Wordt besloten om het idee uit te proberen, dan start het verhaal weer van vooraf aan.</w:t>
      </w:r>
    </w:p>
    <w:p w14:paraId="34F7DA6B" w14:textId="77777777" w:rsidR="00203180" w:rsidRDefault="00EE6750">
      <w:pPr>
        <w:ind w:left="2545" w:right="15"/>
      </w:pPr>
      <w:r>
        <w:t>Zie hiervoor ook de reeds eerder aangehaalde theorie van Kolb.</w:t>
      </w:r>
    </w:p>
    <w:p w14:paraId="34F7DA6C" w14:textId="77777777" w:rsidR="00203180" w:rsidRDefault="00EE6750">
      <w:pPr>
        <w:pStyle w:val="Kop3"/>
        <w:tabs>
          <w:tab w:val="center" w:pos="1710"/>
          <w:tab w:val="center" w:pos="3482"/>
        </w:tabs>
        <w:ind w:left="0" w:firstLine="0"/>
      </w:pPr>
      <w:r>
        <w:rPr>
          <w:b w:val="0"/>
          <w:color w:val="000000"/>
          <w:sz w:val="22"/>
        </w:rPr>
        <w:tab/>
      </w:r>
      <w:r>
        <w:t>Opdracht 1.3</w:t>
      </w:r>
      <w:r>
        <w:tab/>
        <w:t>Ontdekken en ervaren</w:t>
      </w:r>
    </w:p>
    <w:p w14:paraId="34F7DA6D" w14:textId="77777777" w:rsidR="00203180" w:rsidRDefault="00EE6750">
      <w:pPr>
        <w:spacing w:after="10"/>
        <w:ind w:left="2545" w:right="15"/>
      </w:pPr>
      <w:r>
        <w:t>Iets wat wij zelf ontdekt hebben, onthouden wij beter dan iets dat ons slechts verteld is. Belangrijk is wat u met al uw ervaringen doet.</w:t>
      </w:r>
    </w:p>
    <w:p w14:paraId="34F7DA6E" w14:textId="77777777" w:rsidR="00203180" w:rsidRDefault="00EE6750">
      <w:pPr>
        <w:numPr>
          <w:ilvl w:val="0"/>
          <w:numId w:val="5"/>
        </w:numPr>
        <w:spacing w:after="22" w:line="259" w:lineRule="auto"/>
        <w:ind w:left="997" w:right="549" w:hanging="398"/>
        <w:jc w:val="center"/>
      </w:pPr>
      <w:r>
        <w:t>Wat zijn nadelen van zelfontdekkend leren?</w:t>
      </w:r>
    </w:p>
    <w:p w14:paraId="34F7DA6F" w14:textId="77777777" w:rsidR="00203180" w:rsidRDefault="00EE6750">
      <w:pPr>
        <w:numPr>
          <w:ilvl w:val="0"/>
          <w:numId w:val="5"/>
        </w:numPr>
        <w:spacing w:after="270" w:line="259" w:lineRule="auto"/>
        <w:ind w:left="997" w:right="549" w:hanging="398"/>
        <w:jc w:val="center"/>
      </w:pPr>
      <w:r>
        <w:t>Wat bepaalt nu of u iets van een ervaring leert?</w:t>
      </w:r>
    </w:p>
    <w:p w14:paraId="34F7DA70" w14:textId="77777777" w:rsidR="00203180" w:rsidRDefault="00EE6750">
      <w:pPr>
        <w:pStyle w:val="Kop3"/>
        <w:ind w:left="2545"/>
      </w:pPr>
      <w:r>
        <w:t>Bewust of onbewust leren</w:t>
      </w:r>
    </w:p>
    <w:p w14:paraId="34F7DA71" w14:textId="77777777" w:rsidR="00203180" w:rsidRDefault="00EE6750">
      <w:pPr>
        <w:spacing w:after="0"/>
        <w:ind w:left="2545" w:right="15"/>
      </w:pPr>
      <w:r>
        <w:t>Alle bovengenoemde manieren van leren kunnen zowel bewust als onbewust plaatsvinden.</w:t>
      </w:r>
    </w:p>
    <w:p w14:paraId="34F7DA72" w14:textId="77777777" w:rsidR="00203180" w:rsidRDefault="00EE6750">
      <w:pPr>
        <w:spacing w:after="13"/>
        <w:ind w:left="2545" w:right="15"/>
      </w:pPr>
      <w:r>
        <w:t>Als u iets onbewust leert, beseft u niet, dat en hoe u iets leert. Het gaat vanzelf, gevoelsmatig doet u het goed. Een goed voorbeeld hiervan is het</w:t>
      </w:r>
    </w:p>
    <w:p w14:paraId="34F7DA73" w14:textId="77777777" w:rsidR="00203180" w:rsidRDefault="00EE6750">
      <w:pPr>
        <w:ind w:left="2550" w:right="15" w:hanging="2268"/>
      </w:pPr>
      <w:r>
        <w:rPr>
          <w:i/>
        </w:rPr>
        <w:t>onbewust leren</w:t>
      </w:r>
      <w:r>
        <w:rPr>
          <w:i/>
        </w:rPr>
        <w:tab/>
        <w:t>onbewust leren</w:t>
      </w:r>
      <w:r>
        <w:t xml:space="preserve"> van kleine kinderen. Ze proberen iets net zo lang totdat ze weten hoe het moet.</w:t>
      </w:r>
    </w:p>
    <w:p w14:paraId="34F7DA74" w14:textId="77777777" w:rsidR="00203180" w:rsidRDefault="00EE6750">
      <w:pPr>
        <w:ind w:left="2545" w:right="15"/>
      </w:pPr>
      <w:r>
        <w:t>Bewust leren gaat meestal aan de hand van een vooraf gesteld doel. U stuurt nu het leerproces. Dit kan bijvoorbeeld door als praktijkopleider de leerling regelmatig vragen te stellen. Ook het volgen van cursussen, het lezen van instructiebladen en het voeren van gesprekken met collega’s kan bewust plaatsvinden.</w:t>
      </w:r>
    </w:p>
    <w:p w14:paraId="34F7DA75" w14:textId="77777777" w:rsidR="00203180" w:rsidRDefault="00EE6750">
      <w:pPr>
        <w:tabs>
          <w:tab w:val="center" w:pos="817"/>
          <w:tab w:val="right" w:pos="9069"/>
        </w:tabs>
        <w:spacing w:after="0"/>
        <w:ind w:left="0" w:firstLine="0"/>
      </w:pPr>
      <w:r>
        <w:rPr>
          <w:color w:val="000000"/>
          <w:sz w:val="22"/>
        </w:rPr>
        <w:tab/>
      </w:r>
      <w:r>
        <w:rPr>
          <w:i/>
        </w:rPr>
        <w:t>bewust leren</w:t>
      </w:r>
      <w:r>
        <w:rPr>
          <w:i/>
        </w:rPr>
        <w:tab/>
      </w:r>
      <w:r>
        <w:t xml:space="preserve">Bij </w:t>
      </w:r>
      <w:r>
        <w:rPr>
          <w:i/>
        </w:rPr>
        <w:t>bewust leren</w:t>
      </w:r>
      <w:r>
        <w:t xml:space="preserve"> beseft u hoe u tot een eindresultaat komt. U hebt geleerd wat</w:t>
      </w:r>
    </w:p>
    <w:p w14:paraId="34F7DA76" w14:textId="77777777" w:rsidR="00203180" w:rsidRDefault="00EE6750">
      <w:pPr>
        <w:spacing w:after="536"/>
        <w:ind w:left="2545" w:right="15"/>
      </w:pPr>
      <w:r>
        <w:t>en hoe u iets moet doen om dit resultaat te behalen. Een belangrijk voordeel van bewust leren is dat men ook in staat is om zijn eigen handelingen te controleren en indien nodig bij te sturen.</w:t>
      </w:r>
    </w:p>
    <w:p w14:paraId="34F7DA77" w14:textId="77777777" w:rsidR="00203180" w:rsidRDefault="00EE6750">
      <w:pPr>
        <w:pStyle w:val="Kop2"/>
        <w:tabs>
          <w:tab w:val="center" w:pos="2731"/>
          <w:tab w:val="center" w:pos="3929"/>
        </w:tabs>
        <w:spacing w:after="170" w:line="265" w:lineRule="auto"/>
        <w:ind w:left="0" w:firstLine="0"/>
      </w:pPr>
      <w:r>
        <w:rPr>
          <w:b w:val="0"/>
          <w:color w:val="000000"/>
          <w:sz w:val="22"/>
        </w:rPr>
        <w:tab/>
      </w:r>
      <w:r>
        <w:rPr>
          <w:sz w:val="26"/>
        </w:rPr>
        <w:t>1.4</w:t>
      </w:r>
      <w:r>
        <w:rPr>
          <w:sz w:val="26"/>
        </w:rPr>
        <w:tab/>
        <w:t>Leerstijlen</w:t>
      </w:r>
    </w:p>
    <w:p w14:paraId="34F7DA78" w14:textId="77777777" w:rsidR="00203180" w:rsidRDefault="00EE6750">
      <w:pPr>
        <w:ind w:left="2545" w:right="15"/>
      </w:pPr>
      <w:r>
        <w:t>In de theorie van Kolb onderscheiden we vier fasen. Toch blijkt dat leerlingen soms een persoonlijke voorkeur hebben voor de plaats van instap bij het leerproces. Ze stappen dus niet altijd bij de eerste fase (het opdoen van concrete ervaringen) in. We noemen deze persoonlijke voorkeur de leerstijl van de leerling.</w:t>
      </w:r>
    </w:p>
    <w:p w14:paraId="34F7DA79" w14:textId="77777777" w:rsidR="00203180" w:rsidRDefault="00EE6750">
      <w:pPr>
        <w:spacing w:after="22" w:line="259" w:lineRule="auto"/>
        <w:ind w:left="609" w:right="233"/>
        <w:jc w:val="center"/>
      </w:pPr>
      <w:r>
        <w:t>Leerlingen zijn in een viertal leerstijlen te herkennen:</w:t>
      </w:r>
    </w:p>
    <w:p w14:paraId="34F7DA7A" w14:textId="77777777" w:rsidR="00203180" w:rsidRDefault="00EE6750">
      <w:pPr>
        <w:numPr>
          <w:ilvl w:val="0"/>
          <w:numId w:val="6"/>
        </w:numPr>
        <w:spacing w:after="12"/>
        <w:ind w:left="2933" w:right="15" w:hanging="398"/>
      </w:pPr>
      <w:r>
        <w:t>de doener;</w:t>
      </w:r>
    </w:p>
    <w:p w14:paraId="34F7DA7B" w14:textId="77777777" w:rsidR="00203180" w:rsidRDefault="00EE6750">
      <w:pPr>
        <w:numPr>
          <w:ilvl w:val="0"/>
          <w:numId w:val="6"/>
        </w:numPr>
        <w:spacing w:after="12"/>
        <w:ind w:left="2933" w:right="15" w:hanging="398"/>
      </w:pPr>
      <w:r>
        <w:t>de denker;</w:t>
      </w:r>
    </w:p>
    <w:p w14:paraId="34F7DA7C" w14:textId="77777777" w:rsidR="00203180" w:rsidRDefault="00EE6750">
      <w:pPr>
        <w:numPr>
          <w:ilvl w:val="0"/>
          <w:numId w:val="6"/>
        </w:numPr>
        <w:spacing w:after="14"/>
        <w:ind w:left="2933" w:right="15" w:hanging="398"/>
      </w:pPr>
      <w:r>
        <w:t>de dromer;</w:t>
      </w:r>
    </w:p>
    <w:p w14:paraId="34F7DA7D" w14:textId="77777777" w:rsidR="00203180" w:rsidRDefault="00EE6750">
      <w:pPr>
        <w:numPr>
          <w:ilvl w:val="0"/>
          <w:numId w:val="6"/>
        </w:numPr>
        <w:ind w:left="2933" w:right="15" w:hanging="398"/>
      </w:pPr>
      <w:r>
        <w:t>de theoreticus.</w:t>
      </w:r>
    </w:p>
    <w:p w14:paraId="34F7DA7E" w14:textId="77777777" w:rsidR="00203180" w:rsidRDefault="00EE6750">
      <w:pPr>
        <w:tabs>
          <w:tab w:val="center" w:pos="572"/>
          <w:tab w:val="center" w:pos="4917"/>
        </w:tabs>
        <w:spacing w:after="6"/>
        <w:ind w:left="0" w:firstLine="0"/>
      </w:pPr>
      <w:r>
        <w:rPr>
          <w:color w:val="000000"/>
          <w:sz w:val="22"/>
        </w:rPr>
        <w:tab/>
      </w:r>
      <w:r>
        <w:rPr>
          <w:i/>
        </w:rPr>
        <w:t>doener</w:t>
      </w:r>
      <w:r>
        <w:rPr>
          <w:i/>
        </w:rPr>
        <w:tab/>
      </w:r>
      <w:r>
        <w:t xml:space="preserve">Iemand die eerst wil uitproberen noemen we een </w:t>
      </w:r>
      <w:r>
        <w:rPr>
          <w:i/>
        </w:rPr>
        <w:t>doener</w:t>
      </w:r>
      <w:r>
        <w:rPr>
          <w:b/>
        </w:rPr>
        <w:t>.</w:t>
      </w:r>
    </w:p>
    <w:p w14:paraId="34F7DA7F" w14:textId="77777777" w:rsidR="00203180" w:rsidRDefault="00EE6750">
      <w:pPr>
        <w:ind w:left="2545" w:right="15"/>
      </w:pPr>
      <w:r>
        <w:t>Een doener wil meteen aan de slag. Hij leert met vallen en opstaan. Hij experimenteert graag. Hij is praktisch ingesteld en goed inzetbaar bij nieuwe klussen. Hij heeft de neiging om soms wat al te veel risico’s te nemen. Als praktijkopleider moet u wel duidelijk de grenzen afbakenen.</w:t>
      </w:r>
    </w:p>
    <w:tbl>
      <w:tblPr>
        <w:tblStyle w:val="TableGrid"/>
        <w:tblW w:w="8661" w:type="dxa"/>
        <w:tblInd w:w="0" w:type="dxa"/>
        <w:tblLook w:val="04A0" w:firstRow="1" w:lastRow="0" w:firstColumn="1" w:lastColumn="0" w:noHBand="0" w:noVBand="1"/>
      </w:tblPr>
      <w:tblGrid>
        <w:gridCol w:w="2268"/>
        <w:gridCol w:w="6393"/>
      </w:tblGrid>
      <w:tr w:rsidR="00203180" w14:paraId="34F7DA86" w14:textId="77777777">
        <w:trPr>
          <w:trHeight w:val="4352"/>
        </w:trPr>
        <w:tc>
          <w:tcPr>
            <w:tcW w:w="2268" w:type="dxa"/>
            <w:tcBorders>
              <w:top w:val="nil"/>
              <w:left w:val="nil"/>
              <w:bottom w:val="nil"/>
              <w:right w:val="nil"/>
            </w:tcBorders>
          </w:tcPr>
          <w:p w14:paraId="34F7DA80" w14:textId="77777777" w:rsidR="00203180" w:rsidRDefault="00EE6750">
            <w:pPr>
              <w:spacing w:after="1310" w:line="259" w:lineRule="auto"/>
              <w:ind w:left="0" w:firstLine="0"/>
            </w:pPr>
            <w:r>
              <w:rPr>
                <w:i/>
              </w:rPr>
              <w:t>denker</w:t>
            </w:r>
          </w:p>
          <w:p w14:paraId="34F7DA81" w14:textId="77777777" w:rsidR="00203180" w:rsidRDefault="00EE6750">
            <w:pPr>
              <w:spacing w:after="1830" w:line="259" w:lineRule="auto"/>
              <w:ind w:left="0" w:firstLine="0"/>
            </w:pPr>
            <w:r>
              <w:rPr>
                <w:i/>
              </w:rPr>
              <w:t>dromer</w:t>
            </w:r>
          </w:p>
          <w:p w14:paraId="34F7DA82" w14:textId="77777777" w:rsidR="00203180" w:rsidRDefault="00EE6750">
            <w:pPr>
              <w:spacing w:after="0" w:line="259" w:lineRule="auto"/>
              <w:ind w:left="0" w:firstLine="0"/>
            </w:pPr>
            <w:r>
              <w:rPr>
                <w:i/>
              </w:rPr>
              <w:t>theoreticus</w:t>
            </w:r>
          </w:p>
        </w:tc>
        <w:tc>
          <w:tcPr>
            <w:tcW w:w="6393" w:type="dxa"/>
            <w:tcBorders>
              <w:top w:val="nil"/>
              <w:left w:val="nil"/>
              <w:bottom w:val="nil"/>
              <w:right w:val="nil"/>
            </w:tcBorders>
          </w:tcPr>
          <w:p w14:paraId="34F7DA83" w14:textId="77777777" w:rsidR="00203180" w:rsidRDefault="00EE6750">
            <w:pPr>
              <w:spacing w:after="271" w:line="270" w:lineRule="auto"/>
              <w:ind w:left="0" w:firstLine="0"/>
            </w:pPr>
            <w:r>
              <w:t xml:space="preserve">De </w:t>
            </w:r>
            <w:r>
              <w:rPr>
                <w:i/>
              </w:rPr>
              <w:t>denker</w:t>
            </w:r>
            <w:r>
              <w:t xml:space="preserve"> wil eerst nadenken over hoe alles in elkaar zit, alvorens deze tot actie overgaat. Hij is vaak heel nauwkeurig en wil graag verbanden tussen de verschillende ervaringen leggen. Praktische ervaringen kunnen goed omgezet worden in theoretische modellen. Praktisch handelen is niet altijd zijn sterkste kant.</w:t>
            </w:r>
          </w:p>
          <w:p w14:paraId="34F7DA84" w14:textId="77777777" w:rsidR="00203180" w:rsidRDefault="00EE6750">
            <w:pPr>
              <w:spacing w:after="261" w:line="269" w:lineRule="auto"/>
              <w:ind w:left="0" w:firstLine="0"/>
            </w:pPr>
            <w:r>
              <w:t xml:space="preserve">Sommigen willen eerst eens zien hoe het gaat. De </w:t>
            </w:r>
            <w:r>
              <w:rPr>
                <w:i/>
              </w:rPr>
              <w:t xml:space="preserve">dromer </w:t>
            </w:r>
            <w:r>
              <w:t>wil eerst de kunst afkijken, er dan over denken om vervolgens de handeling uit te voeren. Een dromer bezint voordat hij begint. Hij bekijkt de situatie eerst van alle kanten voordat hij tot handelen overgaat. Dromers dragen meerdere creatieve oplossingen voor een probleem aan. Anderzijds weerhoudt hen dit nog wel eens om knopen door te hakken en beslissingen te nemen.</w:t>
            </w:r>
          </w:p>
          <w:p w14:paraId="34F7DA85" w14:textId="77777777" w:rsidR="00203180" w:rsidRDefault="00EE6750">
            <w:pPr>
              <w:spacing w:after="0" w:line="259" w:lineRule="auto"/>
              <w:ind w:left="0" w:firstLine="0"/>
            </w:pPr>
            <w:r>
              <w:t xml:space="preserve">Tenslotte zijn er mensen die eerst alles willen weten over hetgeen ze gaan uitvoeren. Een </w:t>
            </w:r>
            <w:r>
              <w:rPr>
                <w:i/>
              </w:rPr>
              <w:t>theoreticus</w:t>
            </w:r>
            <w:r>
              <w:t xml:space="preserve"> is in zijn element als hij ideeën en theorieën kan toepassen in de praktijk. Wat hij geleerd heeft, gaat hij daarna uitproberen in de praktijk.</w:t>
            </w:r>
          </w:p>
        </w:tc>
      </w:tr>
    </w:tbl>
    <w:p w14:paraId="34F7DA87" w14:textId="77777777" w:rsidR="00203180" w:rsidRDefault="00EE6750">
      <w:pPr>
        <w:spacing w:after="316" w:line="259" w:lineRule="auto"/>
        <w:ind w:left="2268" w:firstLine="0"/>
      </w:pPr>
      <w:r>
        <w:rPr>
          <w:noProof/>
        </w:rPr>
        <w:drawing>
          <wp:inline distT="0" distB="0" distL="0" distR="0" wp14:anchorId="34F7DEF9" wp14:editId="34F7DEFA">
            <wp:extent cx="4143984" cy="4249420"/>
            <wp:effectExtent l="0" t="0" r="0" b="0"/>
            <wp:docPr id="19420" name="Picture 19420"/>
            <wp:cNvGraphicFramePr/>
            <a:graphic xmlns:a="http://schemas.openxmlformats.org/drawingml/2006/main">
              <a:graphicData uri="http://schemas.openxmlformats.org/drawingml/2006/picture">
                <pic:pic xmlns:pic="http://schemas.openxmlformats.org/drawingml/2006/picture">
                  <pic:nvPicPr>
                    <pic:cNvPr id="19420" name="Picture 19420"/>
                    <pic:cNvPicPr/>
                  </pic:nvPicPr>
                  <pic:blipFill>
                    <a:blip r:embed="rId24"/>
                    <a:stretch>
                      <a:fillRect/>
                    </a:stretch>
                  </pic:blipFill>
                  <pic:spPr>
                    <a:xfrm>
                      <a:off x="0" y="0"/>
                      <a:ext cx="4143984" cy="4249420"/>
                    </a:xfrm>
                    <a:prstGeom prst="rect">
                      <a:avLst/>
                    </a:prstGeom>
                  </pic:spPr>
                </pic:pic>
              </a:graphicData>
            </a:graphic>
          </wp:inline>
        </w:drawing>
      </w:r>
    </w:p>
    <w:p w14:paraId="34F7DA88" w14:textId="77777777" w:rsidR="00203180" w:rsidRDefault="00EE6750">
      <w:pPr>
        <w:tabs>
          <w:tab w:val="center" w:pos="2691"/>
          <w:tab w:val="center" w:pos="5786"/>
        </w:tabs>
        <w:spacing w:after="4" w:line="266" w:lineRule="auto"/>
        <w:ind w:left="0" w:firstLine="0"/>
      </w:pPr>
      <w:r>
        <w:rPr>
          <w:color w:val="000000"/>
          <w:sz w:val="22"/>
        </w:rPr>
        <w:tab/>
      </w:r>
      <w:r>
        <w:rPr>
          <w:i/>
        </w:rPr>
        <w:t>Figuur 1.3</w:t>
      </w:r>
      <w:r>
        <w:rPr>
          <w:i/>
        </w:rPr>
        <w:tab/>
        <w:t>Cirkeldiagram concreet beleven - theoretisch bedenken.</w:t>
      </w:r>
    </w:p>
    <w:p w14:paraId="34F7DA89" w14:textId="77777777" w:rsidR="00203180" w:rsidRDefault="00EE6750">
      <w:pPr>
        <w:spacing w:after="536"/>
        <w:ind w:left="2545" w:right="15"/>
      </w:pPr>
      <w:r>
        <w:t>Vaak zien we dat een leerling een duidelijke voorkeur heeft voor een bepaalde leerstijl. Dat wil niet zeggen dat hij de andere leerstijlen niet beheerst. Iedere leerling zal die leerstijl hanteren welke de beste leerprestaties oplevert. Het is wel mogelijk dat onder begeleiding van de praktijkopleider aandacht geschonken wordt aan de andere leerstijlen. De leerling die alle leerstijlen beheerst kan uitgroeien tot een completere vakkracht. Elke leerstijl heeft hiervoor waardevolle mogelijkheden.</w:t>
      </w:r>
    </w:p>
    <w:p w14:paraId="34F7DA8A" w14:textId="77777777" w:rsidR="00203180" w:rsidRDefault="00EE6750">
      <w:pPr>
        <w:tabs>
          <w:tab w:val="center" w:pos="2730"/>
          <w:tab w:val="center" w:pos="4982"/>
        </w:tabs>
        <w:spacing w:after="170" w:line="265" w:lineRule="auto"/>
        <w:ind w:left="0" w:firstLine="0"/>
      </w:pPr>
      <w:r>
        <w:rPr>
          <w:color w:val="000000"/>
          <w:sz w:val="22"/>
        </w:rPr>
        <w:tab/>
      </w:r>
      <w:r>
        <w:rPr>
          <w:b/>
          <w:sz w:val="26"/>
        </w:rPr>
        <w:t>1.5</w:t>
      </w:r>
      <w:r>
        <w:rPr>
          <w:b/>
          <w:sz w:val="26"/>
        </w:rPr>
        <w:tab/>
        <w:t>Wat moet een leerling leren?</w:t>
      </w:r>
    </w:p>
    <w:p w14:paraId="34F7DA8B" w14:textId="77777777" w:rsidR="00203180" w:rsidRDefault="00EE6750">
      <w:pPr>
        <w:spacing w:after="13"/>
        <w:ind w:left="2545" w:right="15"/>
      </w:pPr>
      <w:r>
        <w:t>We onderscheiden drie leergebieden om tot een goede vakkracht te kunnen uitgroeien:</w:t>
      </w:r>
    </w:p>
    <w:p w14:paraId="34F7DA8C" w14:textId="77777777" w:rsidR="00203180" w:rsidRDefault="00EE6750">
      <w:pPr>
        <w:ind w:left="2545" w:right="4730"/>
      </w:pPr>
      <w:r>
        <w:t>-</w:t>
      </w:r>
      <w:r>
        <w:tab/>
        <w:t>vakkennis; -</w:t>
      </w:r>
      <w:r>
        <w:tab/>
        <w:t>vaardigheden; -</w:t>
      </w:r>
      <w:r>
        <w:tab/>
        <w:t>beroepshouding.</w:t>
      </w:r>
    </w:p>
    <w:p w14:paraId="34F7DA8D" w14:textId="77777777" w:rsidR="00203180" w:rsidRDefault="00EE6750">
      <w:pPr>
        <w:pStyle w:val="Kop3"/>
        <w:ind w:left="2545"/>
      </w:pPr>
      <w:r>
        <w:t>Vakkennis</w:t>
      </w:r>
    </w:p>
    <w:p w14:paraId="34F7DA8E" w14:textId="77777777" w:rsidR="00203180" w:rsidRDefault="00EE6750">
      <w:pPr>
        <w:spacing w:after="0"/>
        <w:ind w:left="2545" w:right="15"/>
      </w:pPr>
      <w:r>
        <w:t>Het opdoen van vakkennis gebeurt voor een groot gedeelte middels opleiding op school.</w:t>
      </w:r>
    </w:p>
    <w:p w14:paraId="34F7DA8F" w14:textId="77777777" w:rsidR="00203180" w:rsidRDefault="00EE6750">
      <w:pPr>
        <w:ind w:left="2545" w:right="87"/>
      </w:pPr>
      <w:r>
        <w:t>Echter ook op de werkplek kan een leerling veel kennis verzamelen. Denk hierbij ook aan veel gebruikte vaktermen en begrippen die voor u als praktijkopleider vanzelfsprekend zijn, maar niet voor de leerling. Omgang met overig personeel, het wennen aan werktijden en huisregels zijn sociale vaardigheden welke op de werkplek een belangrijke plaats innemen. Een praktijkopleider dient, om vervelende situaties te voorkomen, zeker in het begin een leerling goed te begeleiden.</w:t>
      </w:r>
    </w:p>
    <w:p w14:paraId="34F7DA90" w14:textId="77777777" w:rsidR="00203180" w:rsidRDefault="00EE6750">
      <w:pPr>
        <w:ind w:left="2545" w:right="15"/>
      </w:pPr>
      <w:r>
        <w:t>Kennis alleen is in de praktijk niet voldoende om ook onverwachte situaties te kunnen oplossen. Een leerling zal hiervoor ook inzicht moeten verwerven. Inzicht vergt naast kennis ook de nodige ervaring. Inzicht is belangrijk voor een goede vakkracht, maar het krijgen van inzicht is een langzaam leerproces.</w:t>
      </w:r>
    </w:p>
    <w:p w14:paraId="34F7DA91" w14:textId="77777777" w:rsidR="00203180" w:rsidRDefault="00EE6750">
      <w:pPr>
        <w:ind w:left="2545" w:right="15"/>
      </w:pPr>
      <w:r>
        <w:t>Er bestaat geen standaardoplossing voor elk probleem in de werksituatie. Als praktijkopleider dient u een leerling ervan bewust te maken dat een probleem het beste middels een stapsgewijze zoekweg aangepakt kan worden. Het achterhalen van de oorzaak en het vervolgens bedenken van mogelijke oplossingen is een wezenlijk onderdeel van deze stapsgewijze aanpak. Uit de mogelijke oplossingen wordt een oplossing gekozen en uitgeprobeerd. Dit leidt vervolgens tot nieuwe ervaringen. Door de leerling deze nieuwe ervaringen te laten opdoen in samenspraak met de praktijkopleider, doet hij nieuwe inzichten op.</w:t>
      </w:r>
    </w:p>
    <w:p w14:paraId="34F7DA92" w14:textId="77777777" w:rsidR="00203180" w:rsidRDefault="00EE6750">
      <w:pPr>
        <w:pStyle w:val="Kop3"/>
        <w:ind w:left="2545"/>
      </w:pPr>
      <w:r>
        <w:t>Vaardigheden</w:t>
      </w:r>
    </w:p>
    <w:p w14:paraId="34F7DA93" w14:textId="77777777" w:rsidR="00203180" w:rsidRDefault="00EE6750">
      <w:pPr>
        <w:spacing w:after="0"/>
        <w:ind w:left="2545" w:right="15"/>
      </w:pPr>
      <w:r>
        <w:t>Schoolse kennis is niet voldoende om dit meteen in een praktische situatie om te zetten. Een leerling die weet hoe hij de motorzaag moet bedienen, kan het nog niet. Hiervoor is het noodzakelijk dat de leerling eerst onder begeleiding van de praktijkopleider gaat oefenen. Door het oefenen wordt hij tenslotte vaardig. Ook dit vaardig worden vergt tijd, omdat sommige handelingen zo ingewikkeld zijn dat het onmogelijk is om deze meteen onder de knie te krijgen. Vaak is het noodzakelijk om de vereiste vaardigheden op te splitsen in een aantal deelhandelingen.</w:t>
      </w:r>
    </w:p>
    <w:p w14:paraId="34F7DA94" w14:textId="77777777" w:rsidR="00203180" w:rsidRDefault="00EE6750">
      <w:pPr>
        <w:ind w:left="2278" w:right="15"/>
      </w:pPr>
      <w:r>
        <w:t>Voor de praktijkopleider is het begeleiden van vaardigheden een wezenlijk onderdeel van de beroepspraktijkvorming.</w:t>
      </w:r>
    </w:p>
    <w:p w14:paraId="34F7DA95" w14:textId="77777777" w:rsidR="00203180" w:rsidRDefault="00EE6750">
      <w:pPr>
        <w:pStyle w:val="Kop3"/>
      </w:pPr>
      <w:r>
        <w:t>Beroepshouding</w:t>
      </w:r>
    </w:p>
    <w:p w14:paraId="34F7DA96" w14:textId="77777777" w:rsidR="00203180" w:rsidRDefault="00EE6750">
      <w:pPr>
        <w:ind w:left="2278" w:right="87"/>
      </w:pPr>
      <w:r>
        <w:t>Van een goede vakkracht, wordt naast kennis en vaardigheden, ook een juiste beroepshouding verlangd. Bij een juiste beroepshouding moeten wij onder andere denken aan inzet, motivatie, liefde voor het vak, zorgvuldigheid en klantgerichtheid. Omdat de inzichten met betrekking tot de juiste beroepshouding kunnen verschillen per praktijkopleider is bovengenoemd rijtje niet uitputtend. Het zal echter duidelijk zijn dat een leerling niet alleen dingen moet weten en kunnen, maar hij moet vanuit zijn gevoel ook bepaalde dingen willen leren.</w:t>
      </w:r>
    </w:p>
    <w:p w14:paraId="34F7DA97" w14:textId="77777777" w:rsidR="00203180" w:rsidRDefault="00EE6750">
      <w:pPr>
        <w:spacing w:after="0"/>
        <w:ind w:left="2278" w:right="153"/>
      </w:pPr>
      <w:r>
        <w:t>De bovengenoemde drie leergebieden (kennis, vaardigheden en beroepshouding) staan niet los van elkaar. In de praktijksituatie zijn ze met elkaar verweven. Alleen wanneer voldoende aandacht geschonken wordt aan ontwikkeling van alle leergebieden, kan de leerling uitgroeien tot een goede vakkracht.</w:t>
      </w:r>
    </w:p>
    <w:p w14:paraId="34F7DA98" w14:textId="77777777" w:rsidR="00203180" w:rsidRDefault="00EE6750">
      <w:pPr>
        <w:spacing w:after="268" w:line="259" w:lineRule="auto"/>
        <w:ind w:left="2268" w:firstLine="0"/>
      </w:pPr>
      <w:r>
        <w:rPr>
          <w:noProof/>
        </w:rPr>
        <w:drawing>
          <wp:inline distT="0" distB="0" distL="0" distR="0" wp14:anchorId="34F7DEFB" wp14:editId="34F7DEFC">
            <wp:extent cx="4141311" cy="1401445"/>
            <wp:effectExtent l="0" t="0" r="0" b="0"/>
            <wp:docPr id="19523" name="Picture 19523"/>
            <wp:cNvGraphicFramePr/>
            <a:graphic xmlns:a="http://schemas.openxmlformats.org/drawingml/2006/main">
              <a:graphicData uri="http://schemas.openxmlformats.org/drawingml/2006/picture">
                <pic:pic xmlns:pic="http://schemas.openxmlformats.org/drawingml/2006/picture">
                  <pic:nvPicPr>
                    <pic:cNvPr id="19523" name="Picture 19523"/>
                    <pic:cNvPicPr/>
                  </pic:nvPicPr>
                  <pic:blipFill>
                    <a:blip r:embed="rId25"/>
                    <a:stretch>
                      <a:fillRect/>
                    </a:stretch>
                  </pic:blipFill>
                  <pic:spPr>
                    <a:xfrm>
                      <a:off x="0" y="0"/>
                      <a:ext cx="4141311" cy="1401445"/>
                    </a:xfrm>
                    <a:prstGeom prst="rect">
                      <a:avLst/>
                    </a:prstGeom>
                  </pic:spPr>
                </pic:pic>
              </a:graphicData>
            </a:graphic>
          </wp:inline>
        </w:drawing>
      </w:r>
    </w:p>
    <w:p w14:paraId="34F7DA99" w14:textId="77777777" w:rsidR="00203180" w:rsidRDefault="00EE6750">
      <w:pPr>
        <w:tabs>
          <w:tab w:val="center" w:pos="2691"/>
          <w:tab w:val="center" w:pos="5271"/>
        </w:tabs>
        <w:spacing w:after="4" w:line="266" w:lineRule="auto"/>
        <w:ind w:left="0" w:firstLine="0"/>
      </w:pPr>
      <w:r>
        <w:rPr>
          <w:color w:val="000000"/>
          <w:sz w:val="22"/>
        </w:rPr>
        <w:tab/>
      </w:r>
      <w:r>
        <w:rPr>
          <w:i/>
        </w:rPr>
        <w:t>Figuur 1.4</w:t>
      </w:r>
      <w:r>
        <w:rPr>
          <w:i/>
        </w:rPr>
        <w:tab/>
        <w:t>Kennis, houding en gedrag horen bij elkaar.</w:t>
      </w:r>
    </w:p>
    <w:p w14:paraId="34F7DA9A" w14:textId="77777777" w:rsidR="00203180" w:rsidRDefault="00EE6750">
      <w:pPr>
        <w:pStyle w:val="Kop2"/>
        <w:tabs>
          <w:tab w:val="center" w:pos="2731"/>
          <w:tab w:val="center" w:pos="4117"/>
        </w:tabs>
        <w:spacing w:after="170" w:line="265" w:lineRule="auto"/>
        <w:ind w:left="0" w:firstLine="0"/>
      </w:pPr>
      <w:r>
        <w:rPr>
          <w:b w:val="0"/>
          <w:color w:val="000000"/>
          <w:sz w:val="22"/>
        </w:rPr>
        <w:tab/>
      </w:r>
      <w:r>
        <w:rPr>
          <w:sz w:val="26"/>
        </w:rPr>
        <w:t>1.6</w:t>
      </w:r>
      <w:r>
        <w:rPr>
          <w:sz w:val="26"/>
        </w:rPr>
        <w:tab/>
        <w:t>Samenvatting</w:t>
      </w:r>
    </w:p>
    <w:p w14:paraId="34F7DA9B" w14:textId="77777777" w:rsidR="00203180" w:rsidRDefault="00EE6750">
      <w:pPr>
        <w:spacing w:after="0"/>
        <w:ind w:left="2545" w:right="15"/>
      </w:pPr>
      <w:r>
        <w:t>Als praktijkopleider bent u de vakkracht waarvan een leerling de praktische vaardigheden kan leren.</w:t>
      </w:r>
    </w:p>
    <w:p w14:paraId="34F7DA9C" w14:textId="77777777" w:rsidR="00203180" w:rsidRDefault="00EE6750">
      <w:pPr>
        <w:spacing w:after="10"/>
        <w:ind w:left="2545" w:right="15"/>
      </w:pPr>
      <w:r>
        <w:t>De grote verschillen en variaties waarop leerlingen leren zijn door de Amerikaanse leerpsycholoog Kolb ingedeeld in vier fasen:</w:t>
      </w:r>
    </w:p>
    <w:p w14:paraId="34F7DA9D" w14:textId="77777777" w:rsidR="00203180" w:rsidRDefault="00EE6750">
      <w:pPr>
        <w:numPr>
          <w:ilvl w:val="0"/>
          <w:numId w:val="7"/>
        </w:numPr>
        <w:spacing w:after="10"/>
        <w:ind w:right="15" w:hanging="399"/>
      </w:pPr>
      <w:r>
        <w:t>In de eerste fase doet de leerling concrete ervaringen op met de zintuigen.</w:t>
      </w:r>
    </w:p>
    <w:p w14:paraId="34F7DA9E" w14:textId="77777777" w:rsidR="00203180" w:rsidRDefault="00EE6750">
      <w:pPr>
        <w:numPr>
          <w:ilvl w:val="0"/>
          <w:numId w:val="7"/>
        </w:numPr>
        <w:spacing w:after="13"/>
        <w:ind w:right="15" w:hanging="399"/>
      </w:pPr>
      <w:r>
        <w:t>In de tweede fase overdenkt de leerling deze concrete ervaringen en zet ze op een rijtje.</w:t>
      </w:r>
    </w:p>
    <w:p w14:paraId="34F7DA9F" w14:textId="77777777" w:rsidR="00203180" w:rsidRDefault="00EE6750">
      <w:pPr>
        <w:numPr>
          <w:ilvl w:val="0"/>
          <w:numId w:val="7"/>
        </w:numPr>
        <w:spacing w:after="12"/>
        <w:ind w:right="15" w:hanging="399"/>
      </w:pPr>
      <w:r>
        <w:t>In de derde fase komt de leerling tot inzichten en gaat verbanden leggen.</w:t>
      </w:r>
    </w:p>
    <w:p w14:paraId="34F7DAA0" w14:textId="77777777" w:rsidR="00203180" w:rsidRDefault="00EE6750">
      <w:pPr>
        <w:numPr>
          <w:ilvl w:val="0"/>
          <w:numId w:val="7"/>
        </w:numPr>
        <w:ind w:right="15" w:hanging="399"/>
      </w:pPr>
      <w:r>
        <w:t>In de vierde fase probeert en oefent de leerling nieuwe dingen op grond van de verworven inzichten.</w:t>
      </w:r>
    </w:p>
    <w:p w14:paraId="34F7DAA1" w14:textId="77777777" w:rsidR="00203180" w:rsidRDefault="00EE6750">
      <w:pPr>
        <w:spacing w:after="9"/>
        <w:ind w:left="2545" w:right="152"/>
      </w:pPr>
      <w:r>
        <w:t>De aard en de behoeften van de leerlingen bepaalt de wijze waarop ze willen leren en functioneren: -</w:t>
      </w:r>
      <w:r>
        <w:tab/>
        <w:t>leren via imitatie;</w:t>
      </w:r>
    </w:p>
    <w:p w14:paraId="34F7DAA2" w14:textId="77777777" w:rsidR="00203180" w:rsidRDefault="00EE6750">
      <w:pPr>
        <w:numPr>
          <w:ilvl w:val="0"/>
          <w:numId w:val="7"/>
        </w:numPr>
        <w:spacing w:after="12"/>
        <w:ind w:right="15" w:hanging="399"/>
      </w:pPr>
      <w:r>
        <w:t>leren via belonen en straffen;</w:t>
      </w:r>
    </w:p>
    <w:p w14:paraId="34F7DAA3" w14:textId="77777777" w:rsidR="00203180" w:rsidRDefault="00EE6750">
      <w:pPr>
        <w:numPr>
          <w:ilvl w:val="0"/>
          <w:numId w:val="7"/>
        </w:numPr>
        <w:spacing w:after="14"/>
        <w:ind w:right="15" w:hanging="399"/>
      </w:pPr>
      <w:r>
        <w:t>leren via belonen en straffen;</w:t>
      </w:r>
    </w:p>
    <w:p w14:paraId="34F7DAA4" w14:textId="77777777" w:rsidR="00203180" w:rsidRDefault="00EE6750">
      <w:pPr>
        <w:numPr>
          <w:ilvl w:val="0"/>
          <w:numId w:val="7"/>
        </w:numPr>
        <w:spacing w:after="12"/>
        <w:ind w:right="15" w:hanging="399"/>
      </w:pPr>
      <w:r>
        <w:t>leren door gedragsversterking;</w:t>
      </w:r>
    </w:p>
    <w:p w14:paraId="34F7DAA5" w14:textId="77777777" w:rsidR="00203180" w:rsidRDefault="00EE6750">
      <w:pPr>
        <w:numPr>
          <w:ilvl w:val="0"/>
          <w:numId w:val="7"/>
        </w:numPr>
        <w:spacing w:after="12"/>
        <w:ind w:right="15" w:hanging="399"/>
      </w:pPr>
      <w:r>
        <w:t>zelfontdekkend leren;</w:t>
      </w:r>
    </w:p>
    <w:p w14:paraId="34F7DAA6" w14:textId="77777777" w:rsidR="00203180" w:rsidRDefault="00EE6750">
      <w:pPr>
        <w:numPr>
          <w:ilvl w:val="0"/>
          <w:numId w:val="7"/>
        </w:numPr>
        <w:ind w:right="15" w:hanging="399"/>
      </w:pPr>
      <w:r>
        <w:t>leren door ervaringen.</w:t>
      </w:r>
    </w:p>
    <w:p w14:paraId="34F7DAA7" w14:textId="77777777" w:rsidR="00203180" w:rsidRDefault="00EE6750">
      <w:pPr>
        <w:spacing w:after="12"/>
        <w:ind w:left="2545" w:right="15"/>
      </w:pPr>
      <w:r>
        <w:t>Elke leerling is in een viertal leerstijlen te herkennen:</w:t>
      </w:r>
    </w:p>
    <w:p w14:paraId="34F7DAA8" w14:textId="77777777" w:rsidR="00203180" w:rsidRDefault="00EE6750">
      <w:pPr>
        <w:numPr>
          <w:ilvl w:val="0"/>
          <w:numId w:val="7"/>
        </w:numPr>
        <w:spacing w:after="10"/>
        <w:ind w:right="15" w:hanging="399"/>
      </w:pPr>
      <w:r>
        <w:t>de doener; -</w:t>
      </w:r>
      <w:r>
        <w:tab/>
        <w:t>de denker;</w:t>
      </w:r>
    </w:p>
    <w:p w14:paraId="34F7DAA9" w14:textId="77777777" w:rsidR="00203180" w:rsidRDefault="00EE6750">
      <w:pPr>
        <w:numPr>
          <w:ilvl w:val="0"/>
          <w:numId w:val="7"/>
        </w:numPr>
        <w:spacing w:after="12"/>
        <w:ind w:right="15" w:hanging="399"/>
      </w:pPr>
      <w:r>
        <w:t>de dromer;</w:t>
      </w:r>
    </w:p>
    <w:p w14:paraId="34F7DAAA" w14:textId="77777777" w:rsidR="00203180" w:rsidRDefault="00EE6750">
      <w:pPr>
        <w:numPr>
          <w:ilvl w:val="0"/>
          <w:numId w:val="7"/>
        </w:numPr>
        <w:ind w:right="15" w:hanging="399"/>
      </w:pPr>
      <w:r>
        <w:t>de theoreticus.</w:t>
      </w:r>
    </w:p>
    <w:p w14:paraId="34F7DAAB" w14:textId="77777777" w:rsidR="00203180" w:rsidRDefault="00EE6750">
      <w:pPr>
        <w:spacing w:after="13"/>
        <w:ind w:left="2545" w:right="15"/>
      </w:pPr>
      <w:r>
        <w:t>We onderscheiden drie leergebieden om tot een goede vakkracht te kunnen uitgroeien:</w:t>
      </w:r>
    </w:p>
    <w:p w14:paraId="34F7DAAC" w14:textId="77777777" w:rsidR="00203180" w:rsidRDefault="00EE6750">
      <w:pPr>
        <w:numPr>
          <w:ilvl w:val="0"/>
          <w:numId w:val="7"/>
        </w:numPr>
        <w:spacing w:after="12"/>
        <w:ind w:right="15" w:hanging="399"/>
      </w:pPr>
      <w:r>
        <w:t>vakkennis;</w:t>
      </w:r>
    </w:p>
    <w:p w14:paraId="34F7DAAD" w14:textId="77777777" w:rsidR="00203180" w:rsidRDefault="00EE6750">
      <w:pPr>
        <w:numPr>
          <w:ilvl w:val="0"/>
          <w:numId w:val="7"/>
        </w:numPr>
        <w:ind w:right="15" w:hanging="399"/>
      </w:pPr>
      <w:r>
        <w:t>vaardigheden; -</w:t>
      </w:r>
      <w:r>
        <w:tab/>
        <w:t>beroepshouding.</w:t>
      </w:r>
    </w:p>
    <w:p w14:paraId="34F7DAAE" w14:textId="77777777" w:rsidR="00203180" w:rsidRDefault="00EE6750">
      <w:pPr>
        <w:pStyle w:val="Kop2"/>
        <w:tabs>
          <w:tab w:val="center" w:pos="2448"/>
          <w:tab w:val="center" w:pos="3734"/>
        </w:tabs>
        <w:spacing w:after="170" w:line="265" w:lineRule="auto"/>
        <w:ind w:left="0" w:firstLine="0"/>
      </w:pPr>
      <w:r>
        <w:rPr>
          <w:b w:val="0"/>
          <w:color w:val="000000"/>
          <w:sz w:val="22"/>
        </w:rPr>
        <w:tab/>
      </w:r>
      <w:r>
        <w:rPr>
          <w:sz w:val="26"/>
        </w:rPr>
        <w:t>1.7</w:t>
      </w:r>
      <w:r>
        <w:rPr>
          <w:sz w:val="26"/>
        </w:rPr>
        <w:tab/>
        <w:t>Opdrachten</w:t>
      </w:r>
    </w:p>
    <w:p w14:paraId="34F7DAAF" w14:textId="77777777" w:rsidR="00203180" w:rsidRDefault="00EE6750">
      <w:pPr>
        <w:spacing w:after="13"/>
        <w:ind w:left="2278" w:right="234"/>
      </w:pPr>
      <w:r>
        <w:t>Door de volgende opdrachten krijgt u eerst meer inzicht in uw eigen manier van leren. Vervolgens oefent u:</w:t>
      </w:r>
    </w:p>
    <w:p w14:paraId="34F7DAB0" w14:textId="77777777" w:rsidR="00203180" w:rsidRDefault="00EE6750">
      <w:pPr>
        <w:spacing w:after="71"/>
        <w:ind w:left="2278" w:right="3131"/>
      </w:pPr>
      <w:r>
        <w:t>-</w:t>
      </w:r>
      <w:r>
        <w:tab/>
        <w:t>inspelen op de leerstijl van uw leerling; -</w:t>
      </w:r>
      <w:r>
        <w:tab/>
        <w:t>voorbereiden van een goede instructie.</w:t>
      </w:r>
    </w:p>
    <w:tbl>
      <w:tblPr>
        <w:tblStyle w:val="TableGrid"/>
        <w:tblW w:w="7892" w:type="dxa"/>
        <w:tblInd w:w="871" w:type="dxa"/>
        <w:tblLook w:val="04A0" w:firstRow="1" w:lastRow="0" w:firstColumn="1" w:lastColumn="0" w:noHBand="0" w:noVBand="1"/>
      </w:tblPr>
      <w:tblGrid>
        <w:gridCol w:w="1397"/>
        <w:gridCol w:w="6495"/>
      </w:tblGrid>
      <w:tr w:rsidR="00203180" w14:paraId="34F7DAC4" w14:textId="77777777">
        <w:trPr>
          <w:trHeight w:val="7990"/>
        </w:trPr>
        <w:tc>
          <w:tcPr>
            <w:tcW w:w="1397" w:type="dxa"/>
            <w:tcBorders>
              <w:top w:val="nil"/>
              <w:left w:val="nil"/>
              <w:bottom w:val="nil"/>
              <w:right w:val="nil"/>
            </w:tcBorders>
          </w:tcPr>
          <w:p w14:paraId="34F7DAB1" w14:textId="77777777" w:rsidR="00203180" w:rsidRDefault="00EE6750">
            <w:pPr>
              <w:spacing w:after="6779" w:line="259" w:lineRule="auto"/>
              <w:ind w:left="0" w:firstLine="0"/>
            </w:pPr>
            <w:r>
              <w:rPr>
                <w:b/>
              </w:rPr>
              <w:t>Opdracht 1.4</w:t>
            </w:r>
          </w:p>
          <w:p w14:paraId="34F7DAB2" w14:textId="77777777" w:rsidR="00203180" w:rsidRDefault="00EE6750">
            <w:pPr>
              <w:spacing w:after="0" w:line="259" w:lineRule="auto"/>
              <w:ind w:left="0" w:firstLine="0"/>
            </w:pPr>
            <w:r>
              <w:rPr>
                <w:b/>
              </w:rPr>
              <w:t>Opdracht 1.5</w:t>
            </w:r>
          </w:p>
        </w:tc>
        <w:tc>
          <w:tcPr>
            <w:tcW w:w="6495" w:type="dxa"/>
            <w:tcBorders>
              <w:top w:val="nil"/>
              <w:left w:val="nil"/>
              <w:bottom w:val="nil"/>
              <w:right w:val="nil"/>
            </w:tcBorders>
          </w:tcPr>
          <w:p w14:paraId="34F7DAB3" w14:textId="77777777" w:rsidR="00203180" w:rsidRDefault="00EE6750">
            <w:pPr>
              <w:spacing w:after="9" w:line="259" w:lineRule="auto"/>
              <w:ind w:left="0" w:firstLine="0"/>
            </w:pPr>
            <w:r>
              <w:rPr>
                <w:b/>
              </w:rPr>
              <w:t>Leerstijlen</w:t>
            </w:r>
          </w:p>
          <w:p w14:paraId="34F7DAB4" w14:textId="77777777" w:rsidR="00203180" w:rsidRDefault="00EE6750">
            <w:pPr>
              <w:spacing w:after="262" w:line="268" w:lineRule="auto"/>
              <w:ind w:left="0" w:firstLine="0"/>
            </w:pPr>
            <w:r>
              <w:t>In deze opdracht krijgt u meer inzicht in uw eigen leerstijl, de manier waarop u bijvoorbeeld uit ervaringen leert.</w:t>
            </w:r>
          </w:p>
          <w:p w14:paraId="34F7DAB5" w14:textId="77777777" w:rsidR="00203180" w:rsidRDefault="00EE6750">
            <w:pPr>
              <w:spacing w:after="9" w:line="259" w:lineRule="auto"/>
              <w:ind w:left="0" w:firstLine="0"/>
            </w:pPr>
            <w:r>
              <w:rPr>
                <w:i/>
              </w:rPr>
              <w:t>Benodigdheden</w:t>
            </w:r>
          </w:p>
          <w:p w14:paraId="34F7DAB6" w14:textId="77777777" w:rsidR="00203180" w:rsidRDefault="00EE6750">
            <w:pPr>
              <w:spacing w:after="270" w:line="259" w:lineRule="auto"/>
              <w:ind w:left="0" w:firstLine="0"/>
            </w:pPr>
            <w:r>
              <w:t>Werkblad 1</w:t>
            </w:r>
          </w:p>
          <w:p w14:paraId="34F7DAB7" w14:textId="77777777" w:rsidR="00203180" w:rsidRDefault="00EE6750">
            <w:pPr>
              <w:spacing w:after="9" w:line="259" w:lineRule="auto"/>
              <w:ind w:left="0" w:firstLine="0"/>
            </w:pPr>
            <w:r>
              <w:rPr>
                <w:i/>
              </w:rPr>
              <w:t>Werkwijze</w:t>
            </w:r>
          </w:p>
          <w:p w14:paraId="34F7DAB8" w14:textId="77777777" w:rsidR="00203180" w:rsidRDefault="00EE6750">
            <w:pPr>
              <w:spacing w:after="260" w:line="269" w:lineRule="auto"/>
              <w:ind w:left="0" w:firstLine="0"/>
            </w:pPr>
            <w:r>
              <w:t>De voorbereiding wordt met de hele groep onder begeleiding van de cursusleider uitgevoerd. Tijdens de uitvoering werkt ieder voor zichzelf. De afsluiting vindt plaats met de hele groep.</w:t>
            </w:r>
          </w:p>
          <w:p w14:paraId="34F7DAB9" w14:textId="77777777" w:rsidR="00203180" w:rsidRDefault="00EE6750">
            <w:pPr>
              <w:spacing w:after="9" w:line="259" w:lineRule="auto"/>
              <w:ind w:left="0" w:firstLine="0"/>
            </w:pPr>
            <w:r>
              <w:rPr>
                <w:i/>
              </w:rPr>
              <w:t>Voorbereiding</w:t>
            </w:r>
          </w:p>
          <w:p w14:paraId="34F7DABA" w14:textId="77777777" w:rsidR="00203180" w:rsidRDefault="00EE6750">
            <w:pPr>
              <w:spacing w:after="15" w:line="268" w:lineRule="auto"/>
              <w:ind w:left="0" w:firstLine="0"/>
            </w:pPr>
            <w:r>
              <w:t>Wissel de antwoorden op de volgende vragen onder leiding van de cursusleider met elkaar uit.</w:t>
            </w:r>
          </w:p>
          <w:p w14:paraId="34F7DABB" w14:textId="77777777" w:rsidR="00203180" w:rsidRDefault="00EE6750">
            <w:pPr>
              <w:numPr>
                <w:ilvl w:val="0"/>
                <w:numId w:val="48"/>
              </w:numPr>
              <w:spacing w:after="13" w:line="268" w:lineRule="auto"/>
              <w:ind w:hanging="396"/>
            </w:pPr>
            <w:r>
              <w:t>Van wie heeft u eerste (of een van de eerste) handelingen binnen uw vak geleerd? Hoe heeft deze persoon u dat aangeleerd?</w:t>
            </w:r>
          </w:p>
          <w:p w14:paraId="34F7DABC" w14:textId="77777777" w:rsidR="00203180" w:rsidRDefault="00EE6750">
            <w:pPr>
              <w:numPr>
                <w:ilvl w:val="0"/>
                <w:numId w:val="48"/>
              </w:numPr>
              <w:spacing w:after="24" w:line="259" w:lineRule="auto"/>
              <w:ind w:hanging="396"/>
            </w:pPr>
            <w:r>
              <w:t>Hoe heeft u uw laatste nieuwe handeling geleerd?</w:t>
            </w:r>
          </w:p>
          <w:p w14:paraId="34F7DABD" w14:textId="77777777" w:rsidR="00203180" w:rsidRDefault="00EE6750">
            <w:pPr>
              <w:numPr>
                <w:ilvl w:val="0"/>
                <w:numId w:val="48"/>
              </w:numPr>
              <w:spacing w:after="268" w:line="259" w:lineRule="auto"/>
              <w:ind w:hanging="396"/>
            </w:pPr>
            <w:r>
              <w:t>Welke manier van leren heeft uw voorkeur?</w:t>
            </w:r>
          </w:p>
          <w:p w14:paraId="34F7DABE" w14:textId="77777777" w:rsidR="00203180" w:rsidRDefault="00EE6750">
            <w:pPr>
              <w:spacing w:after="11" w:line="259" w:lineRule="auto"/>
              <w:ind w:left="0" w:firstLine="0"/>
            </w:pPr>
            <w:r>
              <w:rPr>
                <w:i/>
              </w:rPr>
              <w:t>Uitvoering</w:t>
            </w:r>
          </w:p>
          <w:p w14:paraId="34F7DABF" w14:textId="77777777" w:rsidR="00203180" w:rsidRDefault="00EE6750">
            <w:pPr>
              <w:spacing w:after="268" w:line="259" w:lineRule="auto"/>
              <w:ind w:left="0" w:firstLine="0"/>
            </w:pPr>
            <w:r>
              <w:t>Bepaal nu uw leerstijl aan de hand van een test. Maak hiervoor werkblad 1.</w:t>
            </w:r>
          </w:p>
          <w:p w14:paraId="34F7DAC0" w14:textId="77777777" w:rsidR="00203180" w:rsidRDefault="00EE6750">
            <w:pPr>
              <w:spacing w:after="11" w:line="259" w:lineRule="auto"/>
              <w:ind w:left="0" w:firstLine="0"/>
            </w:pPr>
            <w:r>
              <w:rPr>
                <w:i/>
              </w:rPr>
              <w:t>Afsluiting</w:t>
            </w:r>
          </w:p>
          <w:p w14:paraId="34F7DAC1" w14:textId="77777777" w:rsidR="00203180" w:rsidRDefault="00EE6750">
            <w:pPr>
              <w:spacing w:after="262" w:line="268" w:lineRule="auto"/>
              <w:ind w:left="0" w:firstLine="0"/>
            </w:pPr>
            <w:r>
              <w:t>U weet nu wat uw leerstijl is. Bespreek met elkaar waarom het soms problematisch is om leerlingen iets te leren zoals u dat wilt?</w:t>
            </w:r>
          </w:p>
          <w:p w14:paraId="34F7DAC2" w14:textId="77777777" w:rsidR="00203180" w:rsidRDefault="00EE6750">
            <w:pPr>
              <w:spacing w:after="9" w:line="259" w:lineRule="auto"/>
              <w:ind w:left="0" w:firstLine="0"/>
            </w:pPr>
            <w:r>
              <w:rPr>
                <w:b/>
              </w:rPr>
              <w:t>Wat kan een leerling wel en niet op uw bedrijf leren?</w:t>
            </w:r>
          </w:p>
          <w:p w14:paraId="34F7DAC3" w14:textId="511CF19A" w:rsidR="00203180" w:rsidRDefault="00EE6750" w:rsidP="00EE6750">
            <w:pPr>
              <w:spacing w:after="0" w:line="259" w:lineRule="auto"/>
              <w:ind w:left="0" w:firstLine="0"/>
            </w:pPr>
            <w:r>
              <w:t xml:space="preserve">Wat een leerling moet leren staat beschreven in de </w:t>
            </w:r>
            <w:r w:rsidRPr="00EE6750">
              <w:rPr>
                <w:b/>
                <w:u w:val="single"/>
              </w:rPr>
              <w:t>Groene Standaard</w:t>
            </w:r>
            <w:r>
              <w:t xml:space="preserve"> In deze opdracht gaat u bekijken welke werkprocessen een leerling nu goed op uw praktijkbedrijf kan behalen.</w:t>
            </w:r>
          </w:p>
        </w:tc>
      </w:tr>
    </w:tbl>
    <w:p w14:paraId="71E7FBA6" w14:textId="77777777" w:rsidR="00EE6750" w:rsidRDefault="00EE6750">
      <w:pPr>
        <w:spacing w:after="4" w:line="266" w:lineRule="auto"/>
        <w:ind w:left="2263"/>
        <w:rPr>
          <w:i/>
        </w:rPr>
      </w:pPr>
    </w:p>
    <w:p w14:paraId="34F7DAC5" w14:textId="77777777" w:rsidR="00203180" w:rsidRDefault="00EE6750">
      <w:pPr>
        <w:spacing w:after="4" w:line="266" w:lineRule="auto"/>
        <w:ind w:left="2263"/>
      </w:pPr>
      <w:r>
        <w:rPr>
          <w:i/>
        </w:rPr>
        <w:t>Benodigdheden</w:t>
      </w:r>
    </w:p>
    <w:p w14:paraId="34F7DAC6" w14:textId="59768D42" w:rsidR="00203180" w:rsidRPr="00EE6750" w:rsidRDefault="00EE6750">
      <w:pPr>
        <w:ind w:left="2278" w:right="15"/>
        <w:rPr>
          <w:b/>
          <w:u w:val="single"/>
        </w:rPr>
      </w:pPr>
      <w:r w:rsidRPr="00EE6750">
        <w:rPr>
          <w:b/>
          <w:u w:val="single"/>
        </w:rPr>
        <w:t>Groene Standaard</w:t>
      </w:r>
    </w:p>
    <w:p w14:paraId="34F7DAC7" w14:textId="77777777" w:rsidR="00203180" w:rsidRDefault="00EE6750">
      <w:pPr>
        <w:spacing w:after="4" w:line="266" w:lineRule="auto"/>
        <w:ind w:left="2263"/>
      </w:pPr>
      <w:r>
        <w:rPr>
          <w:i/>
        </w:rPr>
        <w:t>Werkwijze</w:t>
      </w:r>
    </w:p>
    <w:p w14:paraId="34F7DAC8" w14:textId="77777777" w:rsidR="00203180" w:rsidRDefault="00EE6750">
      <w:pPr>
        <w:spacing w:after="0"/>
        <w:ind w:left="2278" w:right="15"/>
      </w:pPr>
      <w:r>
        <w:t>De voorbereiding en afsluiting voert u in groepjes van drie à vier personen uit.</w:t>
      </w:r>
    </w:p>
    <w:p w14:paraId="34F7DAC9" w14:textId="77777777" w:rsidR="00203180" w:rsidRDefault="00EE6750">
      <w:pPr>
        <w:ind w:left="2278" w:right="15"/>
      </w:pPr>
      <w:r>
        <w:t>Tijdens de uitvoering werkt u alleen.</w:t>
      </w:r>
    </w:p>
    <w:p w14:paraId="34F7DACA" w14:textId="77777777" w:rsidR="00203180" w:rsidRDefault="00EE6750">
      <w:pPr>
        <w:spacing w:after="4" w:line="266" w:lineRule="auto"/>
        <w:ind w:left="2263"/>
      </w:pPr>
      <w:r>
        <w:rPr>
          <w:i/>
        </w:rPr>
        <w:t>Voorbereiding</w:t>
      </w:r>
    </w:p>
    <w:p w14:paraId="34F7DACB" w14:textId="06359C71" w:rsidR="00203180" w:rsidRDefault="00EE6750">
      <w:pPr>
        <w:ind w:left="2278" w:right="15"/>
      </w:pPr>
      <w:r>
        <w:t>De cursusleider geeft u een aantal werkprocessen. Zet deze werkprocessen om in een begrijpelijke taal. Leg aan elkaar uit wat u denkt dat er bedoeld wordt.</w:t>
      </w:r>
    </w:p>
    <w:p w14:paraId="34F7DACC" w14:textId="77777777" w:rsidR="00203180" w:rsidRDefault="00EE6750">
      <w:pPr>
        <w:spacing w:after="4" w:line="266" w:lineRule="auto"/>
        <w:ind w:left="2560"/>
      </w:pPr>
      <w:r>
        <w:rPr>
          <w:i/>
        </w:rPr>
        <w:t>Uitvoering</w:t>
      </w:r>
    </w:p>
    <w:p w14:paraId="34F7DACD" w14:textId="32718393" w:rsidR="00203180" w:rsidRDefault="00EE6750">
      <w:pPr>
        <w:ind w:left="2545" w:right="15"/>
      </w:pPr>
      <w:r>
        <w:t>Noteer nu welke werkprocessen een leerling op uw praktijkbedrijf zou kunnen halen en welke niet.</w:t>
      </w:r>
    </w:p>
    <w:p w14:paraId="34F7DACE" w14:textId="77777777" w:rsidR="00203180" w:rsidRDefault="00EE6750">
      <w:pPr>
        <w:spacing w:after="4" w:line="266" w:lineRule="auto"/>
        <w:ind w:left="2560"/>
      </w:pPr>
      <w:r>
        <w:rPr>
          <w:i/>
        </w:rPr>
        <w:t>Afsluiting</w:t>
      </w:r>
    </w:p>
    <w:p w14:paraId="34F7DACF" w14:textId="77777777" w:rsidR="00203180" w:rsidRDefault="00EE6750">
      <w:pPr>
        <w:spacing w:after="13"/>
        <w:ind w:left="2545" w:right="15"/>
      </w:pPr>
      <w:r>
        <w:t>Bespreek, in groepjes van drie à vier personen, de antwoorden op de volgende vragen.</w:t>
      </w:r>
    </w:p>
    <w:p w14:paraId="34F7DAD0" w14:textId="1F68A727" w:rsidR="00203180" w:rsidRDefault="00EE6750">
      <w:pPr>
        <w:numPr>
          <w:ilvl w:val="0"/>
          <w:numId w:val="8"/>
        </w:numPr>
        <w:spacing w:after="10"/>
        <w:ind w:left="2933" w:right="15" w:hanging="398"/>
      </w:pPr>
      <w:r>
        <w:t>Wanneer kan een bepaalde werkproces beter op het praktijkbedrijf behaald worden dan in een schoolsituatie?</w:t>
      </w:r>
    </w:p>
    <w:p w14:paraId="34F7DAD1" w14:textId="5A423775" w:rsidR="00203180" w:rsidRDefault="00EE6750">
      <w:pPr>
        <w:numPr>
          <w:ilvl w:val="0"/>
          <w:numId w:val="8"/>
        </w:numPr>
        <w:ind w:left="2933" w:right="15" w:hanging="398"/>
      </w:pPr>
      <w:r>
        <w:t>Hoe komt het dat de bepaalde werkprocessen wel op het ene bedrijf en niet op het andere bedrijf behaald kunnen worden?</w:t>
      </w:r>
    </w:p>
    <w:p w14:paraId="34F7DAD2" w14:textId="77777777" w:rsidR="00203180" w:rsidRDefault="00EE6750">
      <w:pPr>
        <w:pStyle w:val="Kop3"/>
        <w:tabs>
          <w:tab w:val="center" w:pos="1710"/>
          <w:tab w:val="center" w:pos="3639"/>
        </w:tabs>
        <w:ind w:left="0" w:firstLine="0"/>
      </w:pPr>
      <w:r>
        <w:rPr>
          <w:b w:val="0"/>
          <w:color w:val="000000"/>
          <w:sz w:val="22"/>
        </w:rPr>
        <w:tab/>
      </w:r>
      <w:r>
        <w:t>Opdracht 1.6</w:t>
      </w:r>
      <w:r>
        <w:tab/>
        <w:t>Introductie van uw bedrijf</w:t>
      </w:r>
    </w:p>
    <w:p w14:paraId="34F7DAD3" w14:textId="77777777" w:rsidR="00203180" w:rsidRDefault="00EE6750">
      <w:pPr>
        <w:spacing w:after="0"/>
        <w:ind w:left="2545" w:right="15"/>
      </w:pPr>
      <w:r>
        <w:t>Als u een nieuwe leerling op uw bedrijf krijgt, is het noodzakelijk om de leerling te laten kennismaken met het bedrijf. U kunt hiervoor de leerling een folder geven of in vijftien minuten om de keukentafel vertellen hoe het bedrijf in elkaar zit……….maar dat kan natuurlijk op een veel aantrekkelijker manier.</w:t>
      </w:r>
    </w:p>
    <w:p w14:paraId="34F7DAD4" w14:textId="77777777" w:rsidR="00203180" w:rsidRDefault="00EE6750">
      <w:pPr>
        <w:spacing w:after="520"/>
        <w:ind w:left="2545" w:right="15"/>
      </w:pPr>
      <w:r>
        <w:t>Een voorbeeld uit een andere beroepsgroep licht dit toe.</w:t>
      </w:r>
    </w:p>
    <w:p w14:paraId="34F7DAD5" w14:textId="77777777" w:rsidR="00203180" w:rsidRDefault="00EE6750">
      <w:pPr>
        <w:pBdr>
          <w:top w:val="single" w:sz="4" w:space="0" w:color="181717"/>
          <w:left w:val="single" w:sz="4" w:space="0" w:color="181717"/>
          <w:bottom w:val="single" w:sz="4" w:space="0" w:color="181717"/>
          <w:right w:val="single" w:sz="4" w:space="0" w:color="181717"/>
        </w:pBdr>
        <w:shd w:val="clear" w:color="auto" w:fill="E9E8E7"/>
        <w:spacing w:after="0" w:line="270" w:lineRule="auto"/>
        <w:ind w:left="2829" w:right="284"/>
      </w:pPr>
      <w:r>
        <w:rPr>
          <w:i/>
        </w:rPr>
        <w:t>Een docent sociologie wilde studenten enthousiast maken voor zijn vak. Hij kon natuurlijk een mooie presentatie met sheets houden, maar hij had een beter idee.</w:t>
      </w:r>
    </w:p>
    <w:p w14:paraId="34F7DAD6" w14:textId="77777777" w:rsidR="00203180" w:rsidRDefault="00EE6750">
      <w:pPr>
        <w:pBdr>
          <w:top w:val="single" w:sz="4" w:space="0" w:color="181717"/>
          <w:left w:val="single" w:sz="4" w:space="0" w:color="181717"/>
          <w:bottom w:val="single" w:sz="4" w:space="0" w:color="181717"/>
          <w:right w:val="single" w:sz="4" w:space="0" w:color="181717"/>
        </w:pBdr>
        <w:shd w:val="clear" w:color="auto" w:fill="E9E8E7"/>
        <w:spacing w:after="0" w:line="270" w:lineRule="auto"/>
        <w:ind w:left="2829" w:right="284"/>
      </w:pPr>
      <w:r>
        <w:rPr>
          <w:i/>
        </w:rPr>
        <w:t>De docent sociologie liet een groepje studenten met zijn vak kennismaken door met hen in een geparkeerde auto te gaan zitten en veel klein geld naar buiten te gooien. De studenten kregen de opdracht alles te noteren wat om hen heen gebeurde.</w:t>
      </w:r>
    </w:p>
    <w:p w14:paraId="34F7DAD7" w14:textId="77777777" w:rsidR="00203180" w:rsidRDefault="00EE6750">
      <w:pPr>
        <w:pBdr>
          <w:top w:val="single" w:sz="4" w:space="0" w:color="181717"/>
          <w:left w:val="single" w:sz="4" w:space="0" w:color="181717"/>
          <w:bottom w:val="single" w:sz="4" w:space="0" w:color="181717"/>
          <w:right w:val="single" w:sz="4" w:space="0" w:color="181717"/>
        </w:pBdr>
        <w:shd w:val="clear" w:color="auto" w:fill="E9E8E7"/>
        <w:spacing w:after="519" w:line="270" w:lineRule="auto"/>
        <w:ind w:left="2829" w:right="284"/>
      </w:pPr>
      <w:r>
        <w:rPr>
          <w:i/>
        </w:rPr>
        <w:t>Het gevolg was dat de studenten nog dagen daarna praatten over deze introductie waardoor zij zich orienteerde op het vak sociologie.</w:t>
      </w:r>
    </w:p>
    <w:p w14:paraId="34F7DAD8" w14:textId="77777777" w:rsidR="00203180" w:rsidRDefault="00EE6750">
      <w:pPr>
        <w:ind w:left="2545" w:right="15"/>
      </w:pPr>
      <w:r>
        <w:t>Een goede introductie is van belang voor het verloop van de hele praktijkopleiding. Als u een positieve indruk achter laat zal dat de leerling motiveren. Bovendien kunt u de introductie ook gebruiken om kennis te maken met die leerling.</w:t>
      </w:r>
    </w:p>
    <w:p w14:paraId="34F7DAD9" w14:textId="77777777" w:rsidR="00203180" w:rsidRDefault="00EE6750">
      <w:pPr>
        <w:spacing w:after="4" w:line="266" w:lineRule="auto"/>
        <w:ind w:left="2560"/>
      </w:pPr>
      <w:r>
        <w:rPr>
          <w:i/>
        </w:rPr>
        <w:t>Benodigdheden</w:t>
      </w:r>
    </w:p>
    <w:p w14:paraId="34F7DADA" w14:textId="77777777" w:rsidR="00203180" w:rsidRDefault="00EE6750">
      <w:pPr>
        <w:numPr>
          <w:ilvl w:val="0"/>
          <w:numId w:val="9"/>
        </w:numPr>
        <w:spacing w:after="12"/>
        <w:ind w:right="15" w:hanging="398"/>
      </w:pPr>
      <w:r>
        <w:t>Sheets met stiften</w:t>
      </w:r>
    </w:p>
    <w:p w14:paraId="34F7DADB" w14:textId="77777777" w:rsidR="00203180" w:rsidRDefault="00EE6750">
      <w:pPr>
        <w:numPr>
          <w:ilvl w:val="0"/>
          <w:numId w:val="9"/>
        </w:numPr>
        <w:ind w:right="15" w:hanging="398"/>
      </w:pPr>
      <w:r>
        <w:t>Overheadprojector</w:t>
      </w:r>
    </w:p>
    <w:p w14:paraId="34F7DADC" w14:textId="77777777" w:rsidR="00203180" w:rsidRDefault="00EE6750">
      <w:pPr>
        <w:spacing w:after="4" w:line="266" w:lineRule="auto"/>
        <w:ind w:left="2560"/>
      </w:pPr>
      <w:r>
        <w:rPr>
          <w:i/>
        </w:rPr>
        <w:t>Werkwijze</w:t>
      </w:r>
    </w:p>
    <w:p w14:paraId="34F7DADD" w14:textId="77777777" w:rsidR="00203180" w:rsidRDefault="00EE6750">
      <w:pPr>
        <w:ind w:left="2545" w:right="15"/>
      </w:pPr>
      <w:r>
        <w:t>Tijdens deze opdracht werkt u in groepjes van drie à vier personen. De afsluiting vindt plaats met de hele groep.</w:t>
      </w:r>
    </w:p>
    <w:p w14:paraId="34F7DADE" w14:textId="77777777" w:rsidR="00203180" w:rsidRDefault="00EE6750">
      <w:pPr>
        <w:spacing w:after="4" w:line="266" w:lineRule="auto"/>
        <w:ind w:left="2263"/>
      </w:pPr>
      <w:r>
        <w:rPr>
          <w:i/>
        </w:rPr>
        <w:t>Voorbereiding</w:t>
      </w:r>
    </w:p>
    <w:p w14:paraId="34F7DADF" w14:textId="77777777" w:rsidR="00203180" w:rsidRDefault="00EE6750">
      <w:pPr>
        <w:spacing w:after="10"/>
        <w:ind w:left="2278" w:right="179"/>
      </w:pPr>
      <w:r>
        <w:t>Bedenk een leuke introductie voor de leerling op het bedrijf. De introductie moet aan de volgende eisen voldoen:</w:t>
      </w:r>
    </w:p>
    <w:p w14:paraId="34F7DAE0" w14:textId="77777777" w:rsidR="00203180" w:rsidRDefault="00EE6750">
      <w:pPr>
        <w:numPr>
          <w:ilvl w:val="0"/>
          <w:numId w:val="9"/>
        </w:numPr>
        <w:spacing w:after="10"/>
        <w:ind w:right="15" w:hanging="398"/>
      </w:pPr>
      <w:r>
        <w:t>Tijdens de introductie moet de leerling kennismaken met de organisatiestructuur, de bedrijfscultuur, procedures en regels en de medewerkers.</w:t>
      </w:r>
    </w:p>
    <w:p w14:paraId="34F7DAE1" w14:textId="77777777" w:rsidR="00203180" w:rsidRDefault="00EE6750">
      <w:pPr>
        <w:numPr>
          <w:ilvl w:val="0"/>
          <w:numId w:val="9"/>
        </w:numPr>
        <w:spacing w:after="10"/>
        <w:ind w:right="15" w:hanging="398"/>
      </w:pPr>
      <w:r>
        <w:t>De praktijkopleider moet de leerling beter leren kennen. De praktijkopleider moet iets kunnen zeggen over de achtergrond, voorkennis en leerstijl van de leerling.</w:t>
      </w:r>
    </w:p>
    <w:p w14:paraId="34F7DAE2" w14:textId="77777777" w:rsidR="00203180" w:rsidRDefault="00EE6750">
      <w:pPr>
        <w:numPr>
          <w:ilvl w:val="0"/>
          <w:numId w:val="9"/>
        </w:numPr>
        <w:ind w:right="15" w:hanging="398"/>
      </w:pPr>
      <w:r>
        <w:t>De introductie moet twee à drie uur duren. U als praktijkbegeleider mag er ongeveer één uur tijd mee kwijt zijn. De leerling doorloopt de introductie deels zelfstandig of samen met een medewerkers op uw bedrijf.</w:t>
      </w:r>
    </w:p>
    <w:p w14:paraId="34F7DAE3" w14:textId="77777777" w:rsidR="00203180" w:rsidRDefault="00EE6750">
      <w:pPr>
        <w:spacing w:after="4" w:line="266" w:lineRule="auto"/>
        <w:ind w:left="2263"/>
      </w:pPr>
      <w:r>
        <w:rPr>
          <w:i/>
        </w:rPr>
        <w:t>Uitvoering</w:t>
      </w:r>
    </w:p>
    <w:p w14:paraId="34F7DAE4" w14:textId="77777777" w:rsidR="00203180" w:rsidRDefault="00EE6750">
      <w:pPr>
        <w:spacing w:after="2"/>
        <w:ind w:left="2278" w:right="15"/>
      </w:pPr>
      <w:r>
        <w:t>Zet het verloop van de introductie op een sheet.</w:t>
      </w:r>
    </w:p>
    <w:p w14:paraId="34F7DAE5" w14:textId="77777777" w:rsidR="00203180" w:rsidRDefault="00EE6750">
      <w:pPr>
        <w:ind w:left="2278" w:right="15"/>
      </w:pPr>
      <w:r>
        <w:t>Presenteer uw introductie voor de groep.</w:t>
      </w:r>
    </w:p>
    <w:p w14:paraId="34F7DAE6" w14:textId="77777777" w:rsidR="00203180" w:rsidRDefault="00EE6750">
      <w:pPr>
        <w:spacing w:after="4" w:line="266" w:lineRule="auto"/>
        <w:ind w:left="2263"/>
      </w:pPr>
      <w:r>
        <w:rPr>
          <w:i/>
        </w:rPr>
        <w:t>Afsluiting</w:t>
      </w:r>
    </w:p>
    <w:p w14:paraId="34F7DAE7" w14:textId="77777777" w:rsidR="00203180" w:rsidRDefault="00EE6750">
      <w:pPr>
        <w:spacing w:after="12"/>
        <w:ind w:left="2278" w:right="15"/>
      </w:pPr>
      <w:r>
        <w:t>Bespreek de introducties.</w:t>
      </w:r>
    </w:p>
    <w:p w14:paraId="34F7DAE8" w14:textId="77777777" w:rsidR="00203180" w:rsidRDefault="00EE6750">
      <w:pPr>
        <w:numPr>
          <w:ilvl w:val="0"/>
          <w:numId w:val="9"/>
        </w:numPr>
        <w:spacing w:after="0"/>
        <w:ind w:right="15" w:hanging="398"/>
      </w:pPr>
      <w:r>
        <w:t>Van welke introductie zal de leerling het meest gemotiveerd raken?</w:t>
      </w:r>
    </w:p>
    <w:p w14:paraId="34F7DAE9" w14:textId="77777777" w:rsidR="00203180" w:rsidRDefault="00EE6750">
      <w:pPr>
        <w:spacing w:after="14"/>
        <w:ind w:left="2674" w:right="15"/>
      </w:pPr>
      <w:r>
        <w:t>Waarom?</w:t>
      </w:r>
    </w:p>
    <w:p w14:paraId="34F7DAEA" w14:textId="77777777" w:rsidR="00203180" w:rsidRDefault="00EE6750">
      <w:pPr>
        <w:numPr>
          <w:ilvl w:val="0"/>
          <w:numId w:val="9"/>
        </w:numPr>
        <w:spacing w:after="12"/>
        <w:ind w:right="15" w:hanging="398"/>
      </w:pPr>
      <w:r>
        <w:t>Van welke introductie zal de leerling het meeste leren? Waarom?</w:t>
      </w:r>
    </w:p>
    <w:p w14:paraId="34F7DAEB" w14:textId="77777777" w:rsidR="00203180" w:rsidRDefault="00EE6750">
      <w:pPr>
        <w:numPr>
          <w:ilvl w:val="0"/>
          <w:numId w:val="9"/>
        </w:numPr>
        <w:ind w:right="15" w:hanging="398"/>
      </w:pPr>
      <w:r>
        <w:t>Van welke introductie zal de praktijkopleider het meeste van de leerling te weten komen?</w:t>
      </w:r>
      <w:r>
        <w:br w:type="page"/>
      </w:r>
    </w:p>
    <w:p w14:paraId="34F7DAEC" w14:textId="77777777" w:rsidR="00203180" w:rsidRDefault="00EE6750">
      <w:pPr>
        <w:pStyle w:val="Kop1"/>
        <w:tabs>
          <w:tab w:val="center" w:pos="2650"/>
          <w:tab w:val="center" w:pos="4515"/>
        </w:tabs>
        <w:ind w:left="0" w:firstLine="0"/>
      </w:pPr>
      <w:r>
        <w:rPr>
          <w:b w:val="0"/>
          <w:color w:val="000000"/>
          <w:sz w:val="22"/>
        </w:rPr>
        <w:tab/>
      </w:r>
      <w:r>
        <w:t>2</w:t>
      </w:r>
      <w:r>
        <w:tab/>
        <w:t>Communiceren</w:t>
      </w:r>
    </w:p>
    <w:p w14:paraId="34F7DAED" w14:textId="77777777" w:rsidR="00203180" w:rsidRDefault="00EE6750">
      <w:pPr>
        <w:spacing w:after="81"/>
        <w:ind w:left="2545" w:right="15"/>
      </w:pPr>
      <w:r>
        <w:t>Samengevat verstaan we onder communiceren ‘ideeën en meningen in begrijpelijke taal aan anderen duidelijk maken’. Maar als het zo eenvoudig was, dan ontstonden er geen misverstanden en onbegrip. Vaak verloopt de communicatie dan ook op een andere manier.</w:t>
      </w:r>
    </w:p>
    <w:p w14:paraId="34F7DAEE" w14:textId="77777777" w:rsidR="00203180" w:rsidRDefault="00EE6750">
      <w:pPr>
        <w:spacing w:after="340" w:line="259" w:lineRule="auto"/>
        <w:ind w:left="2552" w:firstLine="0"/>
      </w:pPr>
      <w:r>
        <w:rPr>
          <w:noProof/>
        </w:rPr>
        <w:drawing>
          <wp:inline distT="0" distB="0" distL="0" distR="0" wp14:anchorId="34F7DEFD" wp14:editId="34F7DEFE">
            <wp:extent cx="3982791" cy="2254250"/>
            <wp:effectExtent l="0" t="0" r="0" b="0"/>
            <wp:docPr id="19819" name="Picture 19819"/>
            <wp:cNvGraphicFramePr/>
            <a:graphic xmlns:a="http://schemas.openxmlformats.org/drawingml/2006/main">
              <a:graphicData uri="http://schemas.openxmlformats.org/drawingml/2006/picture">
                <pic:pic xmlns:pic="http://schemas.openxmlformats.org/drawingml/2006/picture">
                  <pic:nvPicPr>
                    <pic:cNvPr id="19819" name="Picture 19819"/>
                    <pic:cNvPicPr/>
                  </pic:nvPicPr>
                  <pic:blipFill>
                    <a:blip r:embed="rId26"/>
                    <a:stretch>
                      <a:fillRect/>
                    </a:stretch>
                  </pic:blipFill>
                  <pic:spPr>
                    <a:xfrm>
                      <a:off x="0" y="0"/>
                      <a:ext cx="3982791" cy="2254250"/>
                    </a:xfrm>
                    <a:prstGeom prst="rect">
                      <a:avLst/>
                    </a:prstGeom>
                  </pic:spPr>
                </pic:pic>
              </a:graphicData>
            </a:graphic>
          </wp:inline>
        </w:drawing>
      </w:r>
    </w:p>
    <w:p w14:paraId="34F7DAEF" w14:textId="77777777" w:rsidR="00203180" w:rsidRDefault="00EE6750">
      <w:pPr>
        <w:tabs>
          <w:tab w:val="center" w:pos="2974"/>
          <w:tab w:val="center" w:pos="4985"/>
        </w:tabs>
        <w:spacing w:after="267" w:line="266" w:lineRule="auto"/>
        <w:ind w:left="0" w:firstLine="0"/>
      </w:pPr>
      <w:r>
        <w:rPr>
          <w:color w:val="000000"/>
          <w:sz w:val="22"/>
        </w:rPr>
        <w:tab/>
      </w:r>
      <w:r>
        <w:rPr>
          <w:i/>
        </w:rPr>
        <w:t>Figuur 2.1</w:t>
      </w:r>
      <w:r>
        <w:rPr>
          <w:i/>
        </w:rPr>
        <w:tab/>
        <w:t>Communiceren moet je leren.</w:t>
      </w:r>
    </w:p>
    <w:p w14:paraId="34F7DAF0" w14:textId="77777777" w:rsidR="00203180" w:rsidRDefault="00EE6750">
      <w:pPr>
        <w:ind w:left="2545" w:right="15"/>
      </w:pPr>
      <w:r>
        <w:t>Een misverstand kan snel opgelost worden. Maar zelfs in de meest simpele situatie kost de oplossing tijd. Een misverstand kan beter voorkomen worden. Om miscommunicatie tijdens een gesprek te voorkomen moet u doelgericht kunnen communiceren.</w:t>
      </w:r>
    </w:p>
    <w:p w14:paraId="34F7DAF1" w14:textId="77777777" w:rsidR="00203180" w:rsidRDefault="00EE6750">
      <w:pPr>
        <w:ind w:left="2545" w:right="15"/>
      </w:pPr>
      <w:r>
        <w:t>Doelgerichte communicatie is dus nodig om het dagelijkse werk goed te laten verlopen. Het is een proces tussen meer personen, waarbij informatie duidelijk wordt overgebracht van de één naar de ander en waarbij de gesprekspartners actief luisteren. Er worden gerichte vragen gesteld om meer informatie te krijgen. Tenslotte vat een gesprekspartner ter controle de boodschap samen.</w:t>
      </w:r>
    </w:p>
    <w:p w14:paraId="34F7DAF2" w14:textId="77777777" w:rsidR="00203180" w:rsidRDefault="00EE6750">
      <w:pPr>
        <w:pStyle w:val="Kop2"/>
        <w:tabs>
          <w:tab w:val="center" w:pos="2448"/>
          <w:tab w:val="center" w:pos="4650"/>
        </w:tabs>
        <w:spacing w:after="178"/>
        <w:ind w:left="0" w:firstLine="0"/>
      </w:pPr>
      <w:r>
        <w:rPr>
          <w:b w:val="0"/>
          <w:color w:val="000000"/>
          <w:sz w:val="22"/>
        </w:rPr>
        <w:tab/>
      </w:r>
      <w:r>
        <w:rPr>
          <w:sz w:val="26"/>
        </w:rPr>
        <w:t>2.1</w:t>
      </w:r>
      <w:r>
        <w:rPr>
          <w:sz w:val="26"/>
        </w:rPr>
        <w:tab/>
        <w:t>Communicatievaardigheden</w:t>
      </w:r>
    </w:p>
    <w:p w14:paraId="34F7DAF3" w14:textId="77777777" w:rsidR="00203180" w:rsidRDefault="00EE6750">
      <w:pPr>
        <w:ind w:left="2278" w:right="15"/>
      </w:pPr>
      <w:r>
        <w:t>Voor doelgerichte communicatie zijn actief luisteren, vragen stellen en samenvatten belangrijk. Deze drie vaardigheden worden verder uitgelegd.</w:t>
      </w:r>
    </w:p>
    <w:p w14:paraId="34F7DAF4" w14:textId="77777777" w:rsidR="00203180" w:rsidRDefault="00EE6750">
      <w:pPr>
        <w:pStyle w:val="Kop3"/>
      </w:pPr>
      <w:r>
        <w:t>Actief luisteren</w:t>
      </w:r>
    </w:p>
    <w:p w14:paraId="34F7DAF5" w14:textId="77777777" w:rsidR="00203180" w:rsidRDefault="00EE6750">
      <w:pPr>
        <w:spacing w:after="10"/>
        <w:ind w:left="2278" w:right="256"/>
      </w:pPr>
      <w:r>
        <w:t>Actief luisteren is een vaardigheid die nodig is om doelgericht te communiceren. Actief luisteren betekent dat u activiteiten onderneemt om na te gaan dat:</w:t>
      </w:r>
    </w:p>
    <w:p w14:paraId="34F7DAF6" w14:textId="77777777" w:rsidR="00203180" w:rsidRDefault="00EE6750">
      <w:pPr>
        <w:numPr>
          <w:ilvl w:val="0"/>
          <w:numId w:val="10"/>
        </w:numPr>
        <w:spacing w:after="22" w:line="259" w:lineRule="auto"/>
        <w:ind w:left="2933" w:right="15" w:hanging="398"/>
      </w:pPr>
      <w:r>
        <w:t>wat u wilde zeggen ook zo is overgekomen;</w:t>
      </w:r>
    </w:p>
    <w:p w14:paraId="34F7DAF7" w14:textId="77777777" w:rsidR="00203180" w:rsidRDefault="00EE6750">
      <w:pPr>
        <w:numPr>
          <w:ilvl w:val="0"/>
          <w:numId w:val="10"/>
        </w:numPr>
        <w:ind w:left="2933" w:right="15" w:hanging="398"/>
      </w:pPr>
      <w:r>
        <w:t>wat u hoorde, datgene was wat de ander bedoelde over te brengen; -</w:t>
      </w:r>
      <w:r>
        <w:tab/>
        <w:t>ieder misverstand is opgehelderd voordat het gesprek verder gaat.</w:t>
      </w:r>
    </w:p>
    <w:p w14:paraId="34F7DAF8" w14:textId="77777777" w:rsidR="00203180" w:rsidRDefault="00EE6750">
      <w:pPr>
        <w:ind w:left="2278" w:right="297"/>
      </w:pPr>
      <w:r>
        <w:t>Actief luisteren bestaat uit al dat gedrag waardoor u laat blijken dat u de ander hoort en begrijpt. Daarbij accepteert u wat de ander zegt, zonder meteen te oordelen over goed of slecht, gelijk of ongelijk, logisch of onlogisch. Door actief te luisteren krijgt u een compleet beeld van wat de ander zegt en waarom hij iets zegt.</w:t>
      </w:r>
    </w:p>
    <w:p w14:paraId="34F7DAF9" w14:textId="77777777" w:rsidR="00203180" w:rsidRDefault="00EE6750">
      <w:pPr>
        <w:spacing w:after="22" w:line="259" w:lineRule="auto"/>
        <w:ind w:left="609" w:right="523"/>
        <w:jc w:val="center"/>
      </w:pPr>
      <w:r>
        <w:t>Er zijn een drietal luistervaardigheden te onderscheiden:</w:t>
      </w:r>
    </w:p>
    <w:p w14:paraId="34F7DAFA" w14:textId="77777777" w:rsidR="00203180" w:rsidRDefault="00EE6750">
      <w:pPr>
        <w:numPr>
          <w:ilvl w:val="0"/>
          <w:numId w:val="10"/>
        </w:numPr>
        <w:spacing w:after="12"/>
        <w:ind w:left="2933" w:right="15" w:hanging="398"/>
      </w:pPr>
      <w:r>
        <w:t>niet sturende luistervaardigheden;</w:t>
      </w:r>
    </w:p>
    <w:p w14:paraId="34F7DAFB" w14:textId="77777777" w:rsidR="00203180" w:rsidRDefault="00EE6750">
      <w:pPr>
        <w:numPr>
          <w:ilvl w:val="0"/>
          <w:numId w:val="10"/>
        </w:numPr>
        <w:ind w:left="2933" w:right="15" w:hanging="398"/>
      </w:pPr>
      <w:r>
        <w:t>sturende luistervaardigheden; -</w:t>
      </w:r>
      <w:r>
        <w:tab/>
        <w:t>regelende luistervaardigheden.</w:t>
      </w:r>
    </w:p>
    <w:p w14:paraId="34F7DAFC" w14:textId="77777777" w:rsidR="00203180" w:rsidRDefault="00EE6750">
      <w:pPr>
        <w:spacing w:after="4" w:line="266" w:lineRule="auto"/>
        <w:ind w:left="2263"/>
      </w:pPr>
      <w:r>
        <w:rPr>
          <w:i/>
        </w:rPr>
        <w:t>Niet sturende luistervaardigheden</w:t>
      </w:r>
    </w:p>
    <w:tbl>
      <w:tblPr>
        <w:tblStyle w:val="TableGrid"/>
        <w:tblW w:w="8775" w:type="dxa"/>
        <w:tblInd w:w="0" w:type="dxa"/>
        <w:tblLook w:val="04A0" w:firstRow="1" w:lastRow="0" w:firstColumn="1" w:lastColumn="0" w:noHBand="0" w:noVBand="1"/>
      </w:tblPr>
      <w:tblGrid>
        <w:gridCol w:w="2268"/>
        <w:gridCol w:w="6507"/>
      </w:tblGrid>
      <w:tr w:rsidR="00203180" w14:paraId="34F7DB08" w14:textId="77777777">
        <w:trPr>
          <w:trHeight w:val="6170"/>
        </w:trPr>
        <w:tc>
          <w:tcPr>
            <w:tcW w:w="2268" w:type="dxa"/>
            <w:tcBorders>
              <w:top w:val="nil"/>
              <w:left w:val="nil"/>
              <w:bottom w:val="nil"/>
              <w:right w:val="nil"/>
            </w:tcBorders>
          </w:tcPr>
          <w:p w14:paraId="34F7DAFD" w14:textId="77777777" w:rsidR="00203180" w:rsidRDefault="00EE6750">
            <w:pPr>
              <w:spacing w:after="0" w:line="259" w:lineRule="auto"/>
              <w:ind w:left="0" w:right="332" w:firstLine="0"/>
            </w:pPr>
            <w:r>
              <w:rPr>
                <w:i/>
              </w:rPr>
              <w:t>niet sturende luistervaardigheden sturende luistervaardigheden regelende vaardigheden</w:t>
            </w:r>
          </w:p>
        </w:tc>
        <w:tc>
          <w:tcPr>
            <w:tcW w:w="6508" w:type="dxa"/>
            <w:tcBorders>
              <w:top w:val="nil"/>
              <w:left w:val="nil"/>
              <w:bottom w:val="nil"/>
              <w:right w:val="nil"/>
            </w:tcBorders>
          </w:tcPr>
          <w:p w14:paraId="34F7DAFE" w14:textId="77777777" w:rsidR="00203180" w:rsidRDefault="00EE6750">
            <w:pPr>
              <w:spacing w:after="14" w:line="269" w:lineRule="auto"/>
              <w:ind w:left="0" w:firstLine="0"/>
            </w:pPr>
            <w:r>
              <w:t xml:space="preserve">Onder </w:t>
            </w:r>
            <w:r>
              <w:rPr>
                <w:i/>
              </w:rPr>
              <w:t>niet sturende luistervaardigheden</w:t>
            </w:r>
            <w:r>
              <w:t xml:space="preserve"> horen alle gedragingen die helpen om de ander op zijn gemak te stellen en hem aan te moedigen om verder te vertellen. De belangrijkste niet sturende vaardigheden zijn:</w:t>
            </w:r>
          </w:p>
          <w:p w14:paraId="34F7DAFF" w14:textId="77777777" w:rsidR="00203180" w:rsidRDefault="00EE6750">
            <w:pPr>
              <w:numPr>
                <w:ilvl w:val="0"/>
                <w:numId w:val="49"/>
              </w:numPr>
              <w:spacing w:after="13" w:line="268" w:lineRule="auto"/>
              <w:ind w:hanging="396"/>
            </w:pPr>
            <w:r>
              <w:t>de ander aankijken, rechtop zitten, naar hem toe zitten (in plaats van onderuitgezakt), stiltes laten vallen;</w:t>
            </w:r>
          </w:p>
          <w:p w14:paraId="34F7DB00" w14:textId="77777777" w:rsidR="00203180" w:rsidRDefault="00EE6750">
            <w:pPr>
              <w:numPr>
                <w:ilvl w:val="0"/>
                <w:numId w:val="49"/>
              </w:numPr>
              <w:spacing w:after="257"/>
              <w:ind w:hanging="396"/>
            </w:pPr>
            <w:r>
              <w:t>kleine aanmoedigingen geven, zoals hummen (uhuh), “en toen?” en “kun u iets meer daarover vertellen?”.</w:t>
            </w:r>
          </w:p>
          <w:p w14:paraId="34F7DB01" w14:textId="77777777" w:rsidR="00203180" w:rsidRDefault="00EE6750">
            <w:pPr>
              <w:spacing w:after="24" w:line="259" w:lineRule="auto"/>
              <w:ind w:left="0" w:firstLine="0"/>
            </w:pPr>
            <w:r>
              <w:rPr>
                <w:i/>
              </w:rPr>
              <w:t>Sturende luistervaardigheden</w:t>
            </w:r>
          </w:p>
          <w:p w14:paraId="34F7DB02" w14:textId="77777777" w:rsidR="00203180" w:rsidRDefault="00EE6750">
            <w:pPr>
              <w:spacing w:after="11" w:line="269" w:lineRule="auto"/>
              <w:ind w:left="0" w:firstLine="0"/>
            </w:pPr>
            <w:r>
              <w:t xml:space="preserve">Onder </w:t>
            </w:r>
            <w:r>
              <w:rPr>
                <w:i/>
              </w:rPr>
              <w:t>sturende luistervaardigheden</w:t>
            </w:r>
            <w:r>
              <w:t xml:space="preserve"> horen alle gedragingen die helpen om de inhoud van het gesprek goed op tafel te krijgen en geen zijwegen op te gaan (bij het doel en de inhoud te blijven). De belangrijkste sturende vaardigheden zijn:</w:t>
            </w:r>
          </w:p>
          <w:p w14:paraId="34F7DB03" w14:textId="77777777" w:rsidR="00203180" w:rsidRDefault="00EE6750">
            <w:pPr>
              <w:numPr>
                <w:ilvl w:val="0"/>
                <w:numId w:val="49"/>
              </w:numPr>
              <w:spacing w:after="15" w:line="268" w:lineRule="auto"/>
              <w:ind w:hanging="396"/>
            </w:pPr>
            <w:r>
              <w:t>de inhoud weergeven in eigen woorden: “als ik het goed hoor, bedoelt u . . .” of “je zegt nu . . . klopt dat?”;</w:t>
            </w:r>
          </w:p>
          <w:p w14:paraId="34F7DB04" w14:textId="77777777" w:rsidR="00203180" w:rsidRDefault="00EE6750">
            <w:pPr>
              <w:numPr>
                <w:ilvl w:val="0"/>
                <w:numId w:val="49"/>
              </w:numPr>
              <w:spacing w:after="13" w:line="268" w:lineRule="auto"/>
              <w:ind w:hanging="396"/>
            </w:pPr>
            <w:r>
              <w:t>ordening aanbrengen: “u heeft gezegd dat . . . daarna bent u weggegaan . . en toen deed hij . .?;</w:t>
            </w:r>
          </w:p>
          <w:p w14:paraId="34F7DB05" w14:textId="77777777" w:rsidR="00203180" w:rsidRDefault="00EE6750">
            <w:pPr>
              <w:numPr>
                <w:ilvl w:val="0"/>
                <w:numId w:val="49"/>
              </w:numPr>
              <w:spacing w:after="257"/>
              <w:ind w:hanging="396"/>
            </w:pPr>
            <w:r>
              <w:t>gevoelens weergeven. Laat horen en zien dat u de gevoelens van de ander opmerkt door gerichte vragen te stellen. Dit is sensitief reageren.</w:t>
            </w:r>
          </w:p>
          <w:p w14:paraId="34F7DB06" w14:textId="77777777" w:rsidR="00203180" w:rsidRDefault="00EE6750">
            <w:pPr>
              <w:spacing w:after="24" w:line="259" w:lineRule="auto"/>
              <w:ind w:left="0" w:firstLine="0"/>
            </w:pPr>
            <w:r>
              <w:rPr>
                <w:i/>
              </w:rPr>
              <w:t>Regelende luistervaardigheden</w:t>
            </w:r>
          </w:p>
          <w:p w14:paraId="34F7DB07" w14:textId="77777777" w:rsidR="00203180" w:rsidRDefault="00EE6750">
            <w:pPr>
              <w:spacing w:after="0" w:line="259" w:lineRule="auto"/>
              <w:ind w:left="0" w:firstLine="0"/>
            </w:pPr>
            <w:r>
              <w:t xml:space="preserve">Onder </w:t>
            </w:r>
            <w:r>
              <w:rPr>
                <w:i/>
              </w:rPr>
              <w:t>regelende vaardigheden</w:t>
            </w:r>
            <w:r>
              <w:t xml:space="preserve"> horen alle gedragingen die de orde en duidelijkheid van het gesprek helpen bewaken. De belangrijkste regelende luistervaardigheden zijn:</w:t>
            </w:r>
          </w:p>
        </w:tc>
      </w:tr>
    </w:tbl>
    <w:p w14:paraId="34F7DB09" w14:textId="77777777" w:rsidR="00203180" w:rsidRDefault="00EE6750">
      <w:pPr>
        <w:numPr>
          <w:ilvl w:val="0"/>
          <w:numId w:val="10"/>
        </w:numPr>
        <w:spacing w:after="10"/>
        <w:ind w:left="2933" w:right="15" w:hanging="398"/>
      </w:pPr>
      <w:r>
        <w:t>terugkoppelen naar het begin, het doel: “We zaten hier omdat we het wilden hebben over. . .en niet over . . .”;</w:t>
      </w:r>
    </w:p>
    <w:p w14:paraId="34F7DB0A" w14:textId="77777777" w:rsidR="00203180" w:rsidRDefault="00EE6750">
      <w:pPr>
        <w:numPr>
          <w:ilvl w:val="0"/>
          <w:numId w:val="10"/>
        </w:numPr>
        <w:spacing w:after="13"/>
        <w:ind w:left="2933" w:right="15" w:hanging="398"/>
      </w:pPr>
      <w:r>
        <w:t>samen stilstaan bij hoe het gesprek verloopt: “Heb u genoeg kunnen vertellen?” of “Is dit voor jou ook de goede oplossing?”;</w:t>
      </w:r>
    </w:p>
    <w:p w14:paraId="34F7DB0B" w14:textId="77777777" w:rsidR="00203180" w:rsidRDefault="00EE6750">
      <w:pPr>
        <w:numPr>
          <w:ilvl w:val="0"/>
          <w:numId w:val="10"/>
        </w:numPr>
        <w:spacing w:after="10"/>
        <w:ind w:left="2933" w:right="15" w:hanging="398"/>
      </w:pPr>
      <w:r>
        <w:t>afsluiten van iedere fase: “Nu dit voor ons duidelijk is, kunnen we gaan kijken hoe we het verder aanpakken. Ben u dat met me eens?”;</w:t>
      </w:r>
    </w:p>
    <w:p w14:paraId="34F7DB0C" w14:textId="77777777" w:rsidR="00203180" w:rsidRDefault="00EE6750">
      <w:pPr>
        <w:numPr>
          <w:ilvl w:val="0"/>
          <w:numId w:val="10"/>
        </w:numPr>
        <w:ind w:left="2933" w:right="15" w:hanging="398"/>
      </w:pPr>
      <w:r>
        <w:t>afsluiten van het gesprek. Als er een duidelijke tijdsafspraak is gemaakt, een aantal minuten voor het eind aangeven dat de tijd bijna om is. Aangeven wat er nog moet gebeuren en eventueel een vervolgafspraak maken. Afspraken maken naar aanleiding van wat er besproken is.</w:t>
      </w:r>
    </w:p>
    <w:p w14:paraId="34F7DB0D" w14:textId="77777777" w:rsidR="00203180" w:rsidRDefault="00EE6750">
      <w:pPr>
        <w:pStyle w:val="Kop3"/>
        <w:tabs>
          <w:tab w:val="center" w:pos="1710"/>
          <w:tab w:val="center" w:pos="2936"/>
        </w:tabs>
        <w:ind w:left="0" w:firstLine="0"/>
      </w:pPr>
      <w:r>
        <w:rPr>
          <w:b w:val="0"/>
          <w:color w:val="000000"/>
          <w:sz w:val="22"/>
        </w:rPr>
        <w:tab/>
      </w:r>
      <w:r>
        <w:t>Opdracht 2.1</w:t>
      </w:r>
      <w:r>
        <w:tab/>
        <w:t>Luisteren</w:t>
      </w:r>
    </w:p>
    <w:p w14:paraId="34F7DB0E" w14:textId="77777777" w:rsidR="00203180" w:rsidRDefault="00EE6750">
      <w:pPr>
        <w:spacing w:after="0"/>
        <w:ind w:left="2545" w:right="15"/>
      </w:pPr>
      <w:r>
        <w:t>Actief luisteren kan zowel verbaal (met woorden) als non-verbaal (zonder woorden, dus met houding, gebaren of mimiek).</w:t>
      </w:r>
    </w:p>
    <w:p w14:paraId="34F7DB0F" w14:textId="77777777" w:rsidR="00203180" w:rsidRDefault="00EE6750">
      <w:pPr>
        <w:ind w:left="2545" w:right="15"/>
      </w:pPr>
      <w:r>
        <w:t>Geef van beiden drie voorbeelden uit uw eigen werksituatie.</w:t>
      </w:r>
    </w:p>
    <w:p w14:paraId="34F7DB10" w14:textId="77777777" w:rsidR="00203180" w:rsidRDefault="00EE6750">
      <w:pPr>
        <w:pStyle w:val="Kop3"/>
        <w:ind w:left="2545"/>
      </w:pPr>
      <w:r>
        <w:t>Vragen stellen</w:t>
      </w:r>
    </w:p>
    <w:p w14:paraId="34F7DB11" w14:textId="77777777" w:rsidR="00203180" w:rsidRDefault="00EE6750">
      <w:pPr>
        <w:ind w:left="2545" w:right="15"/>
      </w:pPr>
      <w:r>
        <w:t>De tweede belangrijke vaardigheid bij doelgericht communiceren is vragen stellen. Vragen stellen hoort bij de sturende luistervaardigheden. Door vragen te stellen krijg u concrete informatie en daardoor een goed beeld van de situatie. Pas als u concrete informatie heeft, kunt u een situatie juist beoordelen.</w:t>
      </w:r>
    </w:p>
    <w:p w14:paraId="34F7DB12" w14:textId="77777777" w:rsidR="00203180" w:rsidRDefault="00EE6750">
      <w:pPr>
        <w:ind w:left="2545" w:right="15"/>
      </w:pPr>
      <w:r>
        <w:t>In de praktijk blijkt dat het stellen van vragen vaak overgeslagen wordt. Dit gebeurt door haast of doordat men al denkt te weten waar het om gaat. Door gebrek aan concrete informatie worden soms verkeerde beslissingen genomen of praat men langs elkaar heen.</w:t>
      </w:r>
    </w:p>
    <w:p w14:paraId="34F7DB13" w14:textId="77777777" w:rsidR="00203180" w:rsidRDefault="00EE6750">
      <w:pPr>
        <w:spacing w:after="13"/>
        <w:ind w:left="2545" w:right="15"/>
      </w:pPr>
      <w:r>
        <w:t>Vragen stellen blijkt moeilijk te zijn omdat er verschillende soorten vragen zijn die ieder een ander effect hebben. Er zijn vijf soorten vragen die vaak gesteld worden:</w:t>
      </w:r>
    </w:p>
    <w:p w14:paraId="34F7DB14" w14:textId="77777777" w:rsidR="00203180" w:rsidRDefault="00EE6750">
      <w:pPr>
        <w:numPr>
          <w:ilvl w:val="0"/>
          <w:numId w:val="11"/>
        </w:numPr>
        <w:spacing w:after="12"/>
        <w:ind w:left="2933" w:right="15" w:hanging="398"/>
      </w:pPr>
      <w:r>
        <w:t>open vragen;</w:t>
      </w:r>
    </w:p>
    <w:p w14:paraId="34F7DB15" w14:textId="77777777" w:rsidR="00203180" w:rsidRDefault="00EE6750">
      <w:pPr>
        <w:numPr>
          <w:ilvl w:val="0"/>
          <w:numId w:val="11"/>
        </w:numPr>
        <w:spacing w:after="12"/>
        <w:ind w:left="2933" w:right="15" w:hanging="398"/>
      </w:pPr>
      <w:r>
        <w:t>gesloten vragen;</w:t>
      </w:r>
    </w:p>
    <w:p w14:paraId="34F7DB16" w14:textId="77777777" w:rsidR="00203180" w:rsidRDefault="00EE6750">
      <w:pPr>
        <w:numPr>
          <w:ilvl w:val="0"/>
          <w:numId w:val="11"/>
        </w:numPr>
        <w:ind w:left="2933" w:right="15" w:hanging="398"/>
      </w:pPr>
      <w:r>
        <w:t>theoretische vragen; -</w:t>
      </w:r>
      <w:r>
        <w:tab/>
        <w:t>suggestieve vragen; -</w:t>
      </w:r>
      <w:r>
        <w:tab/>
        <w:t>gedragsvragen.</w:t>
      </w:r>
    </w:p>
    <w:p w14:paraId="34F7DB17" w14:textId="77777777" w:rsidR="00203180" w:rsidRDefault="00EE6750">
      <w:pPr>
        <w:spacing w:after="4" w:line="266" w:lineRule="auto"/>
        <w:ind w:left="2560"/>
      </w:pPr>
      <w:r>
        <w:rPr>
          <w:i/>
        </w:rPr>
        <w:t>Open vragen</w:t>
      </w:r>
    </w:p>
    <w:p w14:paraId="34F7DB18" w14:textId="77777777" w:rsidR="00203180" w:rsidRDefault="00EE6750">
      <w:pPr>
        <w:spacing w:after="16"/>
        <w:ind w:left="2545" w:right="15"/>
      </w:pPr>
      <w:r>
        <w:t>Open vragen zijn vragen die beginnen met: hoe, wat, waarom, wanneer, wie en waar.</w:t>
      </w:r>
    </w:p>
    <w:p w14:paraId="34F7DB19" w14:textId="77777777" w:rsidR="00203180" w:rsidRDefault="00EE6750">
      <w:pPr>
        <w:ind w:left="2550" w:right="15" w:hanging="2268"/>
      </w:pPr>
      <w:r>
        <w:rPr>
          <w:i/>
        </w:rPr>
        <w:t>open vraag</w:t>
      </w:r>
      <w:r>
        <w:rPr>
          <w:i/>
        </w:rPr>
        <w:tab/>
      </w:r>
      <w:r>
        <w:t xml:space="preserve">Een </w:t>
      </w:r>
      <w:r>
        <w:rPr>
          <w:i/>
        </w:rPr>
        <w:t>open vraag</w:t>
      </w:r>
      <w:r>
        <w:t xml:space="preserve"> stimuleert degene aan wie u de vraag stelt om de eigen ervaring, beleving, mening of idee te vertellen. In een open vraag zit nooit de eigen mening van de vragensteller. Door het stellen van een open vraag, krijg u concrete informatie.</w:t>
      </w:r>
    </w:p>
    <w:p w14:paraId="34F7DB1A" w14:textId="77777777" w:rsidR="00203180" w:rsidRDefault="00EE6750">
      <w:pPr>
        <w:spacing w:after="22" w:line="259" w:lineRule="auto"/>
        <w:ind w:left="609" w:right="509"/>
        <w:jc w:val="center"/>
      </w:pPr>
      <w:r>
        <w:t>Voorbeeld: Wat heb je gedaan toen je klaar was?</w:t>
      </w:r>
    </w:p>
    <w:p w14:paraId="34F7DB1B" w14:textId="77777777" w:rsidR="00203180" w:rsidRDefault="00EE6750">
      <w:pPr>
        <w:spacing w:after="4" w:line="266" w:lineRule="auto"/>
        <w:ind w:left="2263"/>
      </w:pPr>
      <w:r>
        <w:rPr>
          <w:i/>
        </w:rPr>
        <w:t>Gesloten vragen</w:t>
      </w:r>
    </w:p>
    <w:tbl>
      <w:tblPr>
        <w:tblStyle w:val="TableGrid"/>
        <w:tblW w:w="8730" w:type="dxa"/>
        <w:tblInd w:w="0" w:type="dxa"/>
        <w:tblLook w:val="04A0" w:firstRow="1" w:lastRow="0" w:firstColumn="1" w:lastColumn="0" w:noHBand="0" w:noVBand="1"/>
      </w:tblPr>
      <w:tblGrid>
        <w:gridCol w:w="2268"/>
        <w:gridCol w:w="6462"/>
      </w:tblGrid>
      <w:tr w:rsidR="00203180" w14:paraId="34F7DB1E" w14:textId="77777777">
        <w:trPr>
          <w:trHeight w:val="225"/>
        </w:trPr>
        <w:tc>
          <w:tcPr>
            <w:tcW w:w="2268" w:type="dxa"/>
            <w:tcBorders>
              <w:top w:val="nil"/>
              <w:left w:val="nil"/>
              <w:bottom w:val="nil"/>
              <w:right w:val="nil"/>
            </w:tcBorders>
            <w:vAlign w:val="center"/>
          </w:tcPr>
          <w:p w14:paraId="34F7DB1C" w14:textId="77777777" w:rsidR="00203180" w:rsidRDefault="00203180">
            <w:pPr>
              <w:spacing w:after="160" w:line="259" w:lineRule="auto"/>
              <w:ind w:left="0" w:firstLine="0"/>
            </w:pPr>
          </w:p>
        </w:tc>
        <w:tc>
          <w:tcPr>
            <w:tcW w:w="6462" w:type="dxa"/>
            <w:tcBorders>
              <w:top w:val="nil"/>
              <w:left w:val="nil"/>
              <w:bottom w:val="nil"/>
              <w:right w:val="nil"/>
            </w:tcBorders>
          </w:tcPr>
          <w:p w14:paraId="34F7DB1D" w14:textId="77777777" w:rsidR="00203180" w:rsidRDefault="00EE6750">
            <w:pPr>
              <w:spacing w:after="0" w:line="259" w:lineRule="auto"/>
              <w:ind w:left="0" w:firstLine="0"/>
            </w:pPr>
            <w:r>
              <w:t>Gesloten vragen zijn vragen waarop alleen een ja- of nee-antwoord mogelijk</w:t>
            </w:r>
          </w:p>
        </w:tc>
      </w:tr>
      <w:tr w:rsidR="00203180" w14:paraId="34F7DB37" w14:textId="77777777">
        <w:trPr>
          <w:trHeight w:val="11145"/>
        </w:trPr>
        <w:tc>
          <w:tcPr>
            <w:tcW w:w="2268" w:type="dxa"/>
            <w:tcBorders>
              <w:top w:val="nil"/>
              <w:left w:val="nil"/>
              <w:bottom w:val="nil"/>
              <w:right w:val="nil"/>
            </w:tcBorders>
          </w:tcPr>
          <w:p w14:paraId="34F7DB1F" w14:textId="77777777" w:rsidR="00203180" w:rsidRDefault="00EE6750">
            <w:pPr>
              <w:spacing w:after="789" w:line="259" w:lineRule="auto"/>
              <w:ind w:left="0" w:firstLine="0"/>
            </w:pPr>
            <w:r>
              <w:rPr>
                <w:i/>
              </w:rPr>
              <w:t>gesloten vraag</w:t>
            </w:r>
          </w:p>
          <w:p w14:paraId="34F7DB20" w14:textId="77777777" w:rsidR="00203180" w:rsidRDefault="00EE6750">
            <w:pPr>
              <w:spacing w:after="1310" w:line="259" w:lineRule="auto"/>
              <w:ind w:left="0" w:firstLine="0"/>
            </w:pPr>
            <w:r>
              <w:rPr>
                <w:i/>
              </w:rPr>
              <w:t>keuzevraag</w:t>
            </w:r>
          </w:p>
          <w:p w14:paraId="34F7DB21" w14:textId="77777777" w:rsidR="00203180" w:rsidRDefault="00EE6750">
            <w:pPr>
              <w:spacing w:after="2090" w:line="259" w:lineRule="auto"/>
              <w:ind w:left="871" w:firstLine="0"/>
            </w:pPr>
            <w:r>
              <w:rPr>
                <w:b/>
              </w:rPr>
              <w:t>Opdracht 2.2</w:t>
            </w:r>
          </w:p>
          <w:p w14:paraId="34F7DB22" w14:textId="77777777" w:rsidR="00203180" w:rsidRDefault="00EE6750">
            <w:pPr>
              <w:spacing w:after="2351" w:line="259" w:lineRule="auto"/>
              <w:ind w:left="0" w:firstLine="0"/>
            </w:pPr>
            <w:r>
              <w:rPr>
                <w:i/>
              </w:rPr>
              <w:t>theoretische vragen</w:t>
            </w:r>
          </w:p>
          <w:p w14:paraId="34F7DB23" w14:textId="77777777" w:rsidR="00203180" w:rsidRDefault="00EE6750">
            <w:pPr>
              <w:spacing w:after="2608" w:line="259" w:lineRule="auto"/>
              <w:ind w:left="0" w:firstLine="0"/>
            </w:pPr>
            <w:r>
              <w:rPr>
                <w:i/>
              </w:rPr>
              <w:t>suggestieve vraag</w:t>
            </w:r>
          </w:p>
          <w:p w14:paraId="34F7DB24" w14:textId="77777777" w:rsidR="00203180" w:rsidRDefault="00EE6750">
            <w:pPr>
              <w:spacing w:after="0" w:line="259" w:lineRule="auto"/>
              <w:ind w:left="0" w:firstLine="0"/>
            </w:pPr>
            <w:r>
              <w:rPr>
                <w:i/>
              </w:rPr>
              <w:t>gedragsvraag</w:t>
            </w:r>
          </w:p>
        </w:tc>
        <w:tc>
          <w:tcPr>
            <w:tcW w:w="6462" w:type="dxa"/>
            <w:tcBorders>
              <w:top w:val="nil"/>
              <w:left w:val="nil"/>
              <w:bottom w:val="nil"/>
              <w:right w:val="nil"/>
            </w:tcBorders>
          </w:tcPr>
          <w:p w14:paraId="34F7DB25" w14:textId="77777777" w:rsidR="00203180" w:rsidRDefault="00EE6750">
            <w:pPr>
              <w:spacing w:after="271" w:line="259" w:lineRule="auto"/>
              <w:ind w:left="0" w:firstLine="0"/>
              <w:jc w:val="both"/>
            </w:pPr>
            <w:r>
              <w:t xml:space="preserve">is. Een </w:t>
            </w:r>
            <w:r>
              <w:rPr>
                <w:i/>
              </w:rPr>
              <w:t>gesloten vraag</w:t>
            </w:r>
            <w:r>
              <w:t xml:space="preserve"> geeft alleen een bevestiging of een ontkenning van iets.</w:t>
            </w:r>
          </w:p>
          <w:p w14:paraId="34F7DB26" w14:textId="77777777" w:rsidR="00203180" w:rsidRDefault="00EE6750">
            <w:pPr>
              <w:spacing w:after="268" w:line="259" w:lineRule="auto"/>
              <w:ind w:left="0" w:firstLine="0"/>
            </w:pPr>
            <w:r>
              <w:t>Voorbeeld: Hebt u de machine schoongemaakt toen u klaar was?</w:t>
            </w:r>
          </w:p>
          <w:p w14:paraId="34F7DB27" w14:textId="77777777" w:rsidR="00203180" w:rsidRDefault="00EE6750">
            <w:pPr>
              <w:ind w:left="0" w:firstLine="0"/>
            </w:pPr>
            <w:r>
              <w:t xml:space="preserve">Een variatie op een gesloten vraag is de </w:t>
            </w:r>
            <w:r>
              <w:rPr>
                <w:i/>
              </w:rPr>
              <w:t>keuzevraag</w:t>
            </w:r>
            <w:r>
              <w:t>. Dit is een vraag die laat kiezen uit een aantal mogelijkheden die al in de vraag gesteld worden.</w:t>
            </w:r>
          </w:p>
          <w:p w14:paraId="34F7DB28" w14:textId="77777777" w:rsidR="00203180" w:rsidRDefault="00EE6750">
            <w:pPr>
              <w:spacing w:after="257"/>
              <w:ind w:left="0" w:firstLine="0"/>
            </w:pPr>
            <w:r>
              <w:t>Voorbeeld: Heb je toen je klaar was de machine schoongemaakt of deze al terug op zijn plaats gezet?</w:t>
            </w:r>
          </w:p>
          <w:p w14:paraId="34F7DB29" w14:textId="77777777" w:rsidR="00203180" w:rsidRDefault="00EE6750">
            <w:pPr>
              <w:spacing w:after="11" w:line="259" w:lineRule="auto"/>
              <w:ind w:left="0" w:firstLine="0"/>
            </w:pPr>
            <w:r>
              <w:rPr>
                <w:b/>
              </w:rPr>
              <w:t>Open en gesloten vragen</w:t>
            </w:r>
          </w:p>
          <w:p w14:paraId="34F7DB2A" w14:textId="77777777" w:rsidR="00203180" w:rsidRDefault="00EE6750">
            <w:pPr>
              <w:spacing w:after="9" w:line="259" w:lineRule="auto"/>
              <w:ind w:left="0" w:firstLine="0"/>
            </w:pPr>
            <w:r>
              <w:t>In deze opdracht oefent u in het bedenken van goede vragen.</w:t>
            </w:r>
          </w:p>
          <w:p w14:paraId="34F7DB2B" w14:textId="77777777" w:rsidR="00203180" w:rsidRDefault="00EE6750">
            <w:pPr>
              <w:spacing w:after="0" w:line="269" w:lineRule="auto"/>
              <w:ind w:left="0" w:firstLine="0"/>
            </w:pPr>
            <w:r>
              <w:t>Stel u voor: u zit met een collega te praten. Deze vertelt dat hij een conflict heeft gehad met een leerling. Hij vertelt nogal warrig wat er gebeurde. U wilt meer van deze situatie te weten komen.</w:t>
            </w:r>
          </w:p>
          <w:p w14:paraId="34F7DB2C" w14:textId="77777777" w:rsidR="00203180" w:rsidRDefault="00EE6750">
            <w:pPr>
              <w:spacing w:after="262" w:line="268" w:lineRule="auto"/>
              <w:ind w:left="0" w:firstLine="0"/>
            </w:pPr>
            <w:r>
              <w:t>Welke open vragen kun u stellen om erachter te komen wat er gebeurde? Welke gesloten vragen u kunt stellen?</w:t>
            </w:r>
          </w:p>
          <w:p w14:paraId="34F7DB2D" w14:textId="77777777" w:rsidR="00203180" w:rsidRDefault="00EE6750">
            <w:pPr>
              <w:spacing w:after="9" w:line="259" w:lineRule="auto"/>
              <w:ind w:left="0" w:firstLine="0"/>
            </w:pPr>
            <w:r>
              <w:rPr>
                <w:i/>
              </w:rPr>
              <w:t>Theoretische vragen</w:t>
            </w:r>
          </w:p>
          <w:p w14:paraId="34F7DB2E" w14:textId="77777777" w:rsidR="00203180" w:rsidRDefault="00EE6750">
            <w:pPr>
              <w:spacing w:after="258" w:line="270" w:lineRule="auto"/>
              <w:ind w:left="0" w:firstLine="0"/>
            </w:pPr>
            <w:r>
              <w:rPr>
                <w:i/>
              </w:rPr>
              <w:t>Theoretische vragen</w:t>
            </w:r>
            <w:r>
              <w:t xml:space="preserve"> zijn vragen die naar iemands ideeën vragen. Ze zijn gesteld in de tegenwoordige of toekomstige tijd. Ze vragen naar wat iemand (in het algemeen) doet, zou doen, zou zeggen, enzovoort. Theoretische vragen zijn zinvol om te stellen, als u bijvoorbeeld wilt weten hoe een leerling een taak zal gaan uitvoeren.</w:t>
            </w:r>
          </w:p>
          <w:p w14:paraId="34F7DB2F" w14:textId="77777777" w:rsidR="00203180" w:rsidRDefault="00EE6750">
            <w:pPr>
              <w:spacing w:after="270" w:line="259" w:lineRule="auto"/>
              <w:ind w:left="0" w:firstLine="0"/>
            </w:pPr>
            <w:r>
              <w:t>Voorbeeld: Hoe zou je de afsluiting van de dag aanpakken?</w:t>
            </w:r>
          </w:p>
          <w:p w14:paraId="34F7DB30" w14:textId="77777777" w:rsidR="00203180" w:rsidRDefault="00EE6750">
            <w:pPr>
              <w:spacing w:after="9" w:line="259" w:lineRule="auto"/>
              <w:ind w:left="0" w:firstLine="0"/>
            </w:pPr>
            <w:r>
              <w:rPr>
                <w:i/>
              </w:rPr>
              <w:t>Suggestieve vragen</w:t>
            </w:r>
          </w:p>
          <w:p w14:paraId="34F7DB31" w14:textId="77777777" w:rsidR="00203180" w:rsidRDefault="00EE6750">
            <w:pPr>
              <w:spacing w:after="11" w:line="259" w:lineRule="auto"/>
              <w:ind w:left="0" w:firstLine="0"/>
            </w:pPr>
            <w:r>
              <w:t>Suggestieve vragen zijn vragen waarin al een antwoord opgesloten zit.</w:t>
            </w:r>
          </w:p>
          <w:p w14:paraId="34F7DB32" w14:textId="77777777" w:rsidR="00203180" w:rsidRDefault="00EE6750">
            <w:pPr>
              <w:spacing w:after="0" w:line="269" w:lineRule="auto"/>
              <w:ind w:left="0" w:firstLine="0"/>
            </w:pPr>
            <w:r>
              <w:t xml:space="preserve">Meestal is een </w:t>
            </w:r>
            <w:r>
              <w:rPr>
                <w:i/>
              </w:rPr>
              <w:t>suggestieve vraag</w:t>
            </w:r>
            <w:r>
              <w:t xml:space="preserve"> ook een gesloten vraag. Men kan er alleen ja of nee op antwoorden.</w:t>
            </w:r>
          </w:p>
          <w:p w14:paraId="34F7DB33" w14:textId="77777777" w:rsidR="00203180" w:rsidRDefault="00EE6750">
            <w:pPr>
              <w:spacing w:after="260" w:line="269" w:lineRule="auto"/>
              <w:ind w:left="0" w:firstLine="0"/>
            </w:pPr>
            <w:r>
              <w:t>Een suggestieve vraag is bijna nooit zinvol als u van de ander echt iets te weten wilt komen. Ze leggen de ander datgene in de mond wat u wilt horen. U heeft uw mening in de vraag verwerkt.</w:t>
            </w:r>
          </w:p>
          <w:p w14:paraId="34F7DB34" w14:textId="77777777" w:rsidR="00203180" w:rsidRDefault="00EE6750">
            <w:pPr>
              <w:spacing w:after="268" w:line="259" w:lineRule="auto"/>
              <w:ind w:left="0" w:firstLine="0"/>
            </w:pPr>
            <w:r>
              <w:t>Voorbeeld: je hebt zeker wel gecontroleerd of alles er was?</w:t>
            </w:r>
          </w:p>
          <w:p w14:paraId="34F7DB35" w14:textId="77777777" w:rsidR="00203180" w:rsidRDefault="00EE6750">
            <w:pPr>
              <w:spacing w:after="11" w:line="259" w:lineRule="auto"/>
              <w:ind w:left="0" w:firstLine="0"/>
            </w:pPr>
            <w:r>
              <w:rPr>
                <w:i/>
              </w:rPr>
              <w:t>Gedragsvragen</w:t>
            </w:r>
          </w:p>
          <w:p w14:paraId="34F7DB36" w14:textId="77777777" w:rsidR="00203180" w:rsidRDefault="00EE6750">
            <w:pPr>
              <w:spacing w:after="0" w:line="259" w:lineRule="auto"/>
              <w:ind w:left="0" w:firstLine="0"/>
            </w:pPr>
            <w:r>
              <w:t xml:space="preserve">Gedragsvragen zijn vragen waarin naar een activiteit wordt gevraagd. De vragensteller wil informatie krijgen over concreet vertoond gedrag. Daarom moet een </w:t>
            </w:r>
            <w:r>
              <w:rPr>
                <w:i/>
              </w:rPr>
              <w:t>gedragsvraag</w:t>
            </w:r>
            <w:r>
              <w:t xml:space="preserve"> ook een open vraag zijn. Op een gesloten gedragsvraag krijg u slechts informatie over of iemand iets heeft gedaan en gezegd, maar niet over hoe iets is gedaan of gezegd.</w:t>
            </w:r>
          </w:p>
        </w:tc>
      </w:tr>
    </w:tbl>
    <w:p w14:paraId="34F7DB38" w14:textId="77777777" w:rsidR="00203180" w:rsidRDefault="00EE6750">
      <w:pPr>
        <w:spacing w:after="22" w:line="259" w:lineRule="auto"/>
        <w:ind w:left="609" w:right="581"/>
        <w:jc w:val="center"/>
      </w:pPr>
      <w:r>
        <w:t>Voorbeeld: Hoe heb je de koeien naar binnen gehaald?</w:t>
      </w:r>
    </w:p>
    <w:p w14:paraId="34F7DB39" w14:textId="77777777" w:rsidR="00203180" w:rsidRDefault="00EE6750">
      <w:pPr>
        <w:spacing w:after="62"/>
        <w:ind w:left="2545" w:right="15"/>
      </w:pPr>
      <w:r>
        <w:t>Tot slot: een soort vragen dat veel genoemd wordt, maar dat veel minder voorkomt dan u denkt zijn de domme vragen.</w:t>
      </w:r>
    </w:p>
    <w:p w14:paraId="34F7DB3A" w14:textId="77777777" w:rsidR="00203180" w:rsidRDefault="00EE6750">
      <w:pPr>
        <w:spacing w:after="173" w:line="259" w:lineRule="auto"/>
        <w:ind w:left="2552" w:right="-5" w:firstLine="0"/>
      </w:pPr>
      <w:r>
        <w:rPr>
          <w:noProof/>
        </w:rPr>
        <w:drawing>
          <wp:inline distT="0" distB="0" distL="0" distR="0" wp14:anchorId="34F7DEFF" wp14:editId="34F7DF00">
            <wp:extent cx="4141270" cy="4518026"/>
            <wp:effectExtent l="0" t="0" r="0" b="0"/>
            <wp:docPr id="20096" name="Picture 20096"/>
            <wp:cNvGraphicFramePr/>
            <a:graphic xmlns:a="http://schemas.openxmlformats.org/drawingml/2006/main">
              <a:graphicData uri="http://schemas.openxmlformats.org/drawingml/2006/picture">
                <pic:pic xmlns:pic="http://schemas.openxmlformats.org/drawingml/2006/picture">
                  <pic:nvPicPr>
                    <pic:cNvPr id="20096" name="Picture 20096"/>
                    <pic:cNvPicPr/>
                  </pic:nvPicPr>
                  <pic:blipFill>
                    <a:blip r:embed="rId27"/>
                    <a:stretch>
                      <a:fillRect/>
                    </a:stretch>
                  </pic:blipFill>
                  <pic:spPr>
                    <a:xfrm>
                      <a:off x="0" y="0"/>
                      <a:ext cx="4141270" cy="4518026"/>
                    </a:xfrm>
                    <a:prstGeom prst="rect">
                      <a:avLst/>
                    </a:prstGeom>
                  </pic:spPr>
                </pic:pic>
              </a:graphicData>
            </a:graphic>
          </wp:inline>
        </w:drawing>
      </w:r>
    </w:p>
    <w:p w14:paraId="34F7DB3B" w14:textId="77777777" w:rsidR="00203180" w:rsidRDefault="00EE6750">
      <w:pPr>
        <w:tabs>
          <w:tab w:val="center" w:pos="2973"/>
          <w:tab w:val="right" w:pos="9069"/>
        </w:tabs>
        <w:spacing w:after="277" w:line="266" w:lineRule="auto"/>
        <w:ind w:left="0" w:firstLine="0"/>
      </w:pPr>
      <w:r>
        <w:rPr>
          <w:color w:val="000000"/>
          <w:sz w:val="22"/>
        </w:rPr>
        <w:tab/>
      </w:r>
      <w:r>
        <w:rPr>
          <w:i/>
        </w:rPr>
        <w:t>Figuur 2.2</w:t>
      </w:r>
      <w:r>
        <w:rPr>
          <w:i/>
        </w:rPr>
        <w:tab/>
        <w:t>Goede vragen stellen en doorvragen voor de juiste informatie.</w:t>
      </w:r>
    </w:p>
    <w:p w14:paraId="34F7DB3C" w14:textId="77777777" w:rsidR="00203180" w:rsidRDefault="00EE6750">
      <w:pPr>
        <w:pStyle w:val="Kop3"/>
        <w:tabs>
          <w:tab w:val="center" w:pos="1710"/>
          <w:tab w:val="center" w:pos="5019"/>
        </w:tabs>
        <w:ind w:left="0" w:firstLine="0"/>
      </w:pPr>
      <w:r>
        <w:rPr>
          <w:b w:val="0"/>
          <w:color w:val="000000"/>
          <w:sz w:val="22"/>
        </w:rPr>
        <w:tab/>
      </w:r>
      <w:r>
        <w:t>Opdracht 2.3</w:t>
      </w:r>
      <w:r>
        <w:tab/>
        <w:t>Suggestieve vragen, theoretische vragen en gedragsvragen</w:t>
      </w:r>
    </w:p>
    <w:p w14:paraId="34F7DB3D" w14:textId="77777777" w:rsidR="00203180" w:rsidRDefault="00EE6750">
      <w:pPr>
        <w:spacing w:after="12"/>
        <w:ind w:left="2545" w:right="15"/>
      </w:pPr>
      <w:r>
        <w:t>In deze opdracht oefent u met suggestieve, theoretische en gedragsvragen.</w:t>
      </w:r>
    </w:p>
    <w:p w14:paraId="34F7DB3E" w14:textId="77777777" w:rsidR="00203180" w:rsidRDefault="00EE6750">
      <w:pPr>
        <w:numPr>
          <w:ilvl w:val="0"/>
          <w:numId w:val="12"/>
        </w:numPr>
        <w:spacing w:after="12"/>
        <w:ind w:left="2933" w:right="15" w:hanging="398"/>
      </w:pPr>
      <w:r>
        <w:t>Maak van iedere suggestieve vraag een gedragsvraag.</w:t>
      </w:r>
    </w:p>
    <w:p w14:paraId="34F7DB3F" w14:textId="77777777" w:rsidR="00203180" w:rsidRDefault="00EE6750">
      <w:pPr>
        <w:numPr>
          <w:ilvl w:val="1"/>
          <w:numId w:val="12"/>
        </w:numPr>
        <w:spacing w:after="14"/>
        <w:ind w:right="15" w:hanging="396"/>
      </w:pPr>
      <w:r>
        <w:t>Je hebt het gereedschap toch wel terug gelegd?</w:t>
      </w:r>
    </w:p>
    <w:p w14:paraId="34F7DB40" w14:textId="77777777" w:rsidR="00203180" w:rsidRDefault="00EE6750">
      <w:pPr>
        <w:numPr>
          <w:ilvl w:val="1"/>
          <w:numId w:val="12"/>
        </w:numPr>
        <w:spacing w:after="12"/>
        <w:ind w:right="15" w:hanging="396"/>
      </w:pPr>
      <w:r>
        <w:t>Je vindt het toch wel leuk om het voeren voor te bereiden?</w:t>
      </w:r>
    </w:p>
    <w:p w14:paraId="34F7DB41" w14:textId="77777777" w:rsidR="00203180" w:rsidRDefault="00EE6750">
      <w:pPr>
        <w:numPr>
          <w:ilvl w:val="1"/>
          <w:numId w:val="12"/>
        </w:numPr>
        <w:spacing w:after="13"/>
        <w:ind w:right="15" w:hanging="396"/>
      </w:pPr>
      <w:r>
        <w:t>Vind je nou zelf ook niet dat het laks is om het hele proces zo af te ronden?</w:t>
      </w:r>
    </w:p>
    <w:p w14:paraId="34F7DB42" w14:textId="77777777" w:rsidR="00203180" w:rsidRDefault="00EE6750">
      <w:pPr>
        <w:numPr>
          <w:ilvl w:val="0"/>
          <w:numId w:val="12"/>
        </w:numPr>
        <w:spacing w:after="12"/>
        <w:ind w:left="2933" w:right="15" w:hanging="398"/>
      </w:pPr>
      <w:r>
        <w:t>Maak van iedere theoretische vraag een gedragsvraag.</w:t>
      </w:r>
    </w:p>
    <w:p w14:paraId="34F7DB43" w14:textId="77777777" w:rsidR="00203180" w:rsidRDefault="00EE6750">
      <w:pPr>
        <w:numPr>
          <w:ilvl w:val="1"/>
          <w:numId w:val="12"/>
        </w:numPr>
        <w:spacing w:after="12"/>
        <w:ind w:right="15" w:hanging="396"/>
      </w:pPr>
      <w:r>
        <w:t>Kun je tegen tijdsdruk?</w:t>
      </w:r>
    </w:p>
    <w:p w14:paraId="34F7DB44" w14:textId="77777777" w:rsidR="00203180" w:rsidRDefault="00EE6750">
      <w:pPr>
        <w:numPr>
          <w:ilvl w:val="1"/>
          <w:numId w:val="12"/>
        </w:numPr>
        <w:spacing w:after="14"/>
        <w:ind w:right="15" w:hanging="396"/>
      </w:pPr>
      <w:r>
        <w:t>Wat zou je tegen een afnemer kunnen zeggen?</w:t>
      </w:r>
    </w:p>
    <w:p w14:paraId="34F7DB45" w14:textId="77777777" w:rsidR="00203180" w:rsidRDefault="00EE6750">
      <w:pPr>
        <w:numPr>
          <w:ilvl w:val="1"/>
          <w:numId w:val="12"/>
        </w:numPr>
        <w:ind w:right="15" w:hanging="396"/>
      </w:pPr>
      <w:r>
        <w:t>Hoe zou je deze gewassen moeten behandelen?</w:t>
      </w:r>
    </w:p>
    <w:p w14:paraId="34F7DB46" w14:textId="77777777" w:rsidR="00203180" w:rsidRDefault="00EE6750">
      <w:pPr>
        <w:pStyle w:val="Kop3"/>
      </w:pPr>
      <w:r>
        <w:t>Samenvatten</w:t>
      </w:r>
    </w:p>
    <w:p w14:paraId="34F7DB47" w14:textId="77777777" w:rsidR="00203180" w:rsidRDefault="00EE6750">
      <w:pPr>
        <w:spacing w:after="13"/>
        <w:ind w:left="2278" w:right="155"/>
      </w:pPr>
      <w:r>
        <w:t>Samenvatten is een vaardigheid die vaak tijdens of na het vragen stellen gebeurt. Door het stellen van vragen heeft u veel informatie ontvangen. Het is belangrijk dat u de informatie samenvat om de volgende redenen:</w:t>
      </w:r>
    </w:p>
    <w:p w14:paraId="34F7DB48" w14:textId="77777777" w:rsidR="00203180" w:rsidRDefault="00EE6750">
      <w:pPr>
        <w:numPr>
          <w:ilvl w:val="0"/>
          <w:numId w:val="13"/>
        </w:numPr>
        <w:spacing w:after="22" w:line="259" w:lineRule="auto"/>
        <w:ind w:right="910" w:hanging="396"/>
        <w:jc w:val="center"/>
      </w:pPr>
      <w:r>
        <w:t>U kunt bepalen of u het goed begrepen heeft.</w:t>
      </w:r>
    </w:p>
    <w:p w14:paraId="34F7DB49" w14:textId="77777777" w:rsidR="00203180" w:rsidRDefault="00EE6750">
      <w:pPr>
        <w:numPr>
          <w:ilvl w:val="0"/>
          <w:numId w:val="13"/>
        </w:numPr>
        <w:spacing w:after="22" w:line="259" w:lineRule="auto"/>
        <w:ind w:right="910" w:hanging="396"/>
        <w:jc w:val="center"/>
      </w:pPr>
      <w:r>
        <w:t>De ander ziet dat u goed geluisterd heeft.</w:t>
      </w:r>
    </w:p>
    <w:p w14:paraId="34F7DB4A" w14:textId="77777777" w:rsidR="00203180" w:rsidRDefault="00EE6750">
      <w:pPr>
        <w:numPr>
          <w:ilvl w:val="0"/>
          <w:numId w:val="13"/>
        </w:numPr>
        <w:ind w:right="910" w:hanging="396"/>
        <w:jc w:val="center"/>
      </w:pPr>
      <w:r>
        <w:t>Zo dwingt u uzelf eerst te luisteren en te begrijpen, voordat u reageert.</w:t>
      </w:r>
    </w:p>
    <w:p w14:paraId="34F7DB4B" w14:textId="77777777" w:rsidR="00203180" w:rsidRDefault="00EE6750">
      <w:pPr>
        <w:ind w:left="2278" w:right="276"/>
      </w:pPr>
      <w:r>
        <w:t>Als u tijdens een gesprek samenvat, is dat vaak een stimulans voor de ander om verder te praten. Na de samenvatting kunt u natuurlijk ook zelf een vraag stellen. Samenvattingen brengen rust in een gesprek. Er komt namelijk even geen nieuwe informatie aan de orde. De informatie wordt herhaald. Samenvatten valt hier onder de sturende luistervaardigheden.</w:t>
      </w:r>
    </w:p>
    <w:p w14:paraId="34F7DB4C" w14:textId="77777777" w:rsidR="00203180" w:rsidRDefault="00EE6750">
      <w:pPr>
        <w:spacing w:after="536"/>
        <w:ind w:left="2278" w:right="193"/>
      </w:pPr>
      <w:r>
        <w:t>Je kunt de samenvatting ook gebruiken om een gesprek te beëindigen. Na de samenvatting trekt u een conclusie en doet u een voorstel voor een afspraak. Dit kunt u dan door de ander laten bevestigen. Het gesprek is daarmee afgesloten.</w:t>
      </w:r>
    </w:p>
    <w:p w14:paraId="34F7DB4D" w14:textId="77777777" w:rsidR="00203180" w:rsidRDefault="00EE6750">
      <w:pPr>
        <w:pStyle w:val="Kop2"/>
        <w:tabs>
          <w:tab w:val="center" w:pos="2448"/>
          <w:tab w:val="center" w:pos="3741"/>
        </w:tabs>
        <w:spacing w:after="170" w:line="265" w:lineRule="auto"/>
        <w:ind w:left="0" w:firstLine="0"/>
      </w:pPr>
      <w:r>
        <w:rPr>
          <w:b w:val="0"/>
          <w:color w:val="000000"/>
          <w:sz w:val="22"/>
        </w:rPr>
        <w:tab/>
      </w:r>
      <w:r>
        <w:rPr>
          <w:sz w:val="26"/>
        </w:rPr>
        <w:t>2.2</w:t>
      </w:r>
      <w:r>
        <w:rPr>
          <w:sz w:val="26"/>
        </w:rPr>
        <w:tab/>
        <w:t>Het gesprek</w:t>
      </w:r>
    </w:p>
    <w:p w14:paraId="34F7DB4E" w14:textId="77777777" w:rsidR="00203180" w:rsidRDefault="00EE6750">
      <w:pPr>
        <w:spacing w:after="0"/>
        <w:ind w:left="2278" w:right="207"/>
      </w:pPr>
      <w:r>
        <w:t>Als u een gesprek voert, dan heeft u meestal een bepaald doel voor ogen. U wilt weten waarom iets zo goed is verlopen of waarom iemand steeds negatief reageert. Om zulke doelen te bereiken, is het noodzakelijk het gesprek voor te bereiden.</w:t>
      </w:r>
    </w:p>
    <w:p w14:paraId="34F7DB4F" w14:textId="77777777" w:rsidR="00203180" w:rsidRDefault="00EE6750">
      <w:pPr>
        <w:spacing w:after="278" w:line="259" w:lineRule="auto"/>
        <w:ind w:left="2268" w:firstLine="0"/>
      </w:pPr>
      <w:r>
        <w:rPr>
          <w:noProof/>
        </w:rPr>
        <w:drawing>
          <wp:inline distT="0" distB="0" distL="0" distR="0" wp14:anchorId="34F7DF01" wp14:editId="34F7DF02">
            <wp:extent cx="4141981" cy="2595246"/>
            <wp:effectExtent l="0" t="0" r="0" b="0"/>
            <wp:docPr id="20154" name="Picture 20154"/>
            <wp:cNvGraphicFramePr/>
            <a:graphic xmlns:a="http://schemas.openxmlformats.org/drawingml/2006/main">
              <a:graphicData uri="http://schemas.openxmlformats.org/drawingml/2006/picture">
                <pic:pic xmlns:pic="http://schemas.openxmlformats.org/drawingml/2006/picture">
                  <pic:nvPicPr>
                    <pic:cNvPr id="20154" name="Picture 20154"/>
                    <pic:cNvPicPr/>
                  </pic:nvPicPr>
                  <pic:blipFill>
                    <a:blip r:embed="rId28"/>
                    <a:stretch>
                      <a:fillRect/>
                    </a:stretch>
                  </pic:blipFill>
                  <pic:spPr>
                    <a:xfrm>
                      <a:off x="0" y="0"/>
                      <a:ext cx="4141981" cy="2595246"/>
                    </a:xfrm>
                    <a:prstGeom prst="rect">
                      <a:avLst/>
                    </a:prstGeom>
                  </pic:spPr>
                </pic:pic>
              </a:graphicData>
            </a:graphic>
          </wp:inline>
        </w:drawing>
      </w:r>
    </w:p>
    <w:p w14:paraId="34F7DB50" w14:textId="77777777" w:rsidR="00203180" w:rsidRDefault="00EE6750">
      <w:pPr>
        <w:tabs>
          <w:tab w:val="center" w:pos="2691"/>
          <w:tab w:val="center" w:pos="5535"/>
        </w:tabs>
        <w:spacing w:after="281" w:line="266" w:lineRule="auto"/>
        <w:ind w:left="0" w:firstLine="0"/>
      </w:pPr>
      <w:r>
        <w:rPr>
          <w:color w:val="000000"/>
          <w:sz w:val="22"/>
        </w:rPr>
        <w:tab/>
      </w:r>
      <w:r>
        <w:rPr>
          <w:i/>
        </w:rPr>
        <w:t>Figuur 2.3</w:t>
      </w:r>
      <w:r>
        <w:rPr>
          <w:i/>
        </w:rPr>
        <w:tab/>
        <w:t>Hoe breng ik dit op een vriendelijke manier over?</w:t>
      </w:r>
    </w:p>
    <w:p w14:paraId="34F7DB51" w14:textId="77777777" w:rsidR="00203180" w:rsidRDefault="00EE6750">
      <w:pPr>
        <w:tabs>
          <w:tab w:val="center" w:pos="5457"/>
        </w:tabs>
        <w:spacing w:after="5"/>
        <w:ind w:left="0" w:firstLine="0"/>
      </w:pPr>
      <w:r>
        <w:rPr>
          <w:i/>
        </w:rPr>
        <w:t>doelgericht gesprek</w:t>
      </w:r>
      <w:r>
        <w:rPr>
          <w:i/>
        </w:rPr>
        <w:tab/>
      </w:r>
      <w:r>
        <w:t xml:space="preserve">Ieder </w:t>
      </w:r>
      <w:r>
        <w:rPr>
          <w:i/>
        </w:rPr>
        <w:t>doelgericht gesprek</w:t>
      </w:r>
      <w:r>
        <w:t xml:space="preserve"> bestaat vervolgens uit een aantal fasen. Deze fasen</w:t>
      </w:r>
    </w:p>
    <w:p w14:paraId="34F7DB52" w14:textId="77777777" w:rsidR="00203180" w:rsidRDefault="00EE6750">
      <w:pPr>
        <w:ind w:left="2278" w:right="15"/>
      </w:pPr>
      <w:r>
        <w:t>zijn een leidraad voor het gesprek. Ze bieden enige garantie dat er geen belangrijke zaken over het hoofd worden gezien. Hierdoor wordt de kans vergroot, dat u uw doel bereikt.</w:t>
      </w:r>
    </w:p>
    <w:p w14:paraId="34F7DB53" w14:textId="77777777" w:rsidR="00203180" w:rsidRDefault="00EE6750">
      <w:pPr>
        <w:pStyle w:val="Kop3"/>
        <w:ind w:left="2545"/>
      </w:pPr>
      <w:r>
        <w:t>De voorbereiding</w:t>
      </w:r>
    </w:p>
    <w:p w14:paraId="34F7DB54" w14:textId="77777777" w:rsidR="00203180" w:rsidRDefault="00EE6750">
      <w:pPr>
        <w:spacing w:after="13"/>
        <w:ind w:left="2545" w:right="15"/>
      </w:pPr>
      <w:r>
        <w:t>Om uw doel tijdens een gesprek te bereiken, is het zinvol dat u zich op een gesprek voorbereidt. Tijdens de voorbereiding van een gesprek beantwoordt u voor uzelf de volgende vragen:</w:t>
      </w:r>
    </w:p>
    <w:p w14:paraId="34F7DB55" w14:textId="77777777" w:rsidR="00203180" w:rsidRDefault="00EE6750">
      <w:pPr>
        <w:numPr>
          <w:ilvl w:val="0"/>
          <w:numId w:val="14"/>
        </w:numPr>
        <w:spacing w:after="12"/>
        <w:ind w:left="2933" w:right="15" w:hanging="398"/>
      </w:pPr>
      <w:r>
        <w:t>Wat wilt u overbrengen? (de inhoud)</w:t>
      </w:r>
    </w:p>
    <w:p w14:paraId="34F7DB56" w14:textId="77777777" w:rsidR="00203180" w:rsidRDefault="00EE6750">
      <w:pPr>
        <w:numPr>
          <w:ilvl w:val="0"/>
          <w:numId w:val="14"/>
        </w:numPr>
        <w:spacing w:after="12"/>
        <w:ind w:left="2933" w:right="15" w:hanging="398"/>
      </w:pPr>
      <w:r>
        <w:t>Wat wilt u bereiken? (het proces)</w:t>
      </w:r>
    </w:p>
    <w:p w14:paraId="34F7DB57" w14:textId="77777777" w:rsidR="00203180" w:rsidRDefault="00EE6750">
      <w:pPr>
        <w:numPr>
          <w:ilvl w:val="0"/>
          <w:numId w:val="14"/>
        </w:numPr>
        <w:ind w:left="2933" w:right="15" w:hanging="398"/>
      </w:pPr>
      <w:r>
        <w:t>Hoe wilt u het gesprek aanpakken? (de procedure)</w:t>
      </w:r>
    </w:p>
    <w:p w14:paraId="34F7DB58" w14:textId="77777777" w:rsidR="00203180" w:rsidRDefault="00EE6750">
      <w:pPr>
        <w:spacing w:after="4" w:line="266" w:lineRule="auto"/>
        <w:ind w:left="2560"/>
      </w:pPr>
      <w:r>
        <w:rPr>
          <w:i/>
        </w:rPr>
        <w:t>Wat wilt u overbrengen?</w:t>
      </w:r>
    </w:p>
    <w:p w14:paraId="34F7DB59" w14:textId="77777777" w:rsidR="00203180" w:rsidRDefault="00EE6750">
      <w:pPr>
        <w:ind w:left="2545" w:right="15"/>
      </w:pPr>
      <w:r>
        <w:t>Het gaat hier om de inhoud van het gesprek. Zet voor uzelf de feiten op een rijtje. Wat gaat u zeggen? Wat zijn hoofdzaken en wat zijn bijzaken? Wat wilt u van de ander weten?</w:t>
      </w:r>
    </w:p>
    <w:p w14:paraId="34F7DB5A" w14:textId="77777777" w:rsidR="00203180" w:rsidRDefault="00EE6750">
      <w:pPr>
        <w:spacing w:after="4" w:line="266" w:lineRule="auto"/>
        <w:ind w:left="2560"/>
      </w:pPr>
      <w:r>
        <w:rPr>
          <w:i/>
        </w:rPr>
        <w:t>Wat wilt u bereiken?</w:t>
      </w:r>
    </w:p>
    <w:p w14:paraId="34F7DB5B" w14:textId="77777777" w:rsidR="00203180" w:rsidRDefault="00EE6750">
      <w:pPr>
        <w:ind w:left="2545" w:right="15"/>
      </w:pPr>
      <w:r>
        <w:t>Hier gaat het om het proces van het gesprek. Waar wilt u heen? Wat wilt u bereiken? U kunt in een gesprek het beste één doel nastreven. Als twee doelen door elkaar gaan lopen, kan dat een verwarrend gesprek veroorzaken.</w:t>
      </w:r>
    </w:p>
    <w:p w14:paraId="34F7DB5C" w14:textId="77777777" w:rsidR="00203180" w:rsidRDefault="00EE6750">
      <w:pPr>
        <w:spacing w:after="4" w:line="266" w:lineRule="auto"/>
        <w:ind w:left="2560"/>
      </w:pPr>
      <w:r>
        <w:rPr>
          <w:i/>
        </w:rPr>
        <w:t>Hoe wilt u het gesprek aanpakken?</w:t>
      </w:r>
    </w:p>
    <w:p w14:paraId="34F7DB5D" w14:textId="77777777" w:rsidR="00203180" w:rsidRDefault="00EE6750">
      <w:pPr>
        <w:spacing w:after="13"/>
        <w:ind w:left="2545" w:right="15"/>
      </w:pPr>
      <w:r>
        <w:t>Tot slot gaat het om de procedure van het gesprek. U kijkt naar de manier waarop u het gesprek wilt voeren. Alle doelgerichte gesprekken hebben met elkaar gemeen dat ze een begin, een middenstuk en een afsluiting moeten hebben. Ieder gesprek kunt u beginnen met het aangeven van het doel: waarom zitten we hier. Sommige doelen brengen een specifieke aanpak met zich mee, bijvoorbeeld:</w:t>
      </w:r>
    </w:p>
    <w:p w14:paraId="34F7DB5E" w14:textId="77777777" w:rsidR="00203180" w:rsidRDefault="00EE6750">
      <w:pPr>
        <w:numPr>
          <w:ilvl w:val="0"/>
          <w:numId w:val="15"/>
        </w:numPr>
        <w:spacing w:after="13"/>
        <w:ind w:left="2933" w:right="15" w:hanging="398"/>
      </w:pPr>
      <w:r>
        <w:t>In een slecht nieuwsgesprek is de eerste stap (na het doel verteld te hebben) het slechte nieuws vertellen. De volgende stap is dat de betrokkene kan reageren.</w:t>
      </w:r>
    </w:p>
    <w:p w14:paraId="34F7DB5F" w14:textId="77777777" w:rsidR="00203180" w:rsidRDefault="00EE6750">
      <w:pPr>
        <w:numPr>
          <w:ilvl w:val="0"/>
          <w:numId w:val="15"/>
        </w:numPr>
        <w:ind w:left="2933" w:right="15" w:hanging="398"/>
      </w:pPr>
      <w:r>
        <w:t>Als u niet weet wat er aan de hand is, laat u de leerling eerst zélf vertellen en daarna geeft u uw reactie.</w:t>
      </w:r>
    </w:p>
    <w:p w14:paraId="34F7DB60" w14:textId="77777777" w:rsidR="00203180" w:rsidRDefault="00EE6750">
      <w:pPr>
        <w:ind w:left="2545" w:right="15"/>
      </w:pPr>
      <w:r>
        <w:t>De manier waarop u een gesprek aangaat, wordt dus vaak door het doel bepaald. Daarbij is iedere leerling anders. Daarom is het ook zinvol om na te gaan hoe u denkt dat de leerling zal reageren. U stemt daar uw eigen gedrag op af.</w:t>
      </w:r>
    </w:p>
    <w:p w14:paraId="34F7DB61" w14:textId="77777777" w:rsidR="00203180" w:rsidRDefault="00EE6750">
      <w:pPr>
        <w:pStyle w:val="Kop3"/>
        <w:ind w:left="2545"/>
      </w:pPr>
      <w:r>
        <w:t>De structuur</w:t>
      </w:r>
    </w:p>
    <w:p w14:paraId="34F7DB62" w14:textId="77777777" w:rsidR="00203180" w:rsidRDefault="00EE6750">
      <w:pPr>
        <w:spacing w:after="10"/>
        <w:ind w:left="2545" w:right="15"/>
      </w:pPr>
      <w:r>
        <w:t>Een doelgericht gesprek is opgebouwd uit een viertal fasen. Als u deze fasen doorloopt, is de kans groot dat u uw doel ook bereikt. De vier fasen zijn:</w:t>
      </w:r>
    </w:p>
    <w:p w14:paraId="34F7DB63" w14:textId="77777777" w:rsidR="00203180" w:rsidRDefault="00EE6750">
      <w:pPr>
        <w:numPr>
          <w:ilvl w:val="0"/>
          <w:numId w:val="16"/>
        </w:numPr>
        <w:spacing w:after="14"/>
        <w:ind w:left="2933" w:right="3945" w:hanging="398"/>
      </w:pPr>
      <w:r>
        <w:t>openen;</w:t>
      </w:r>
    </w:p>
    <w:p w14:paraId="56B4AAE3" w14:textId="77777777" w:rsidR="00EE6750" w:rsidRDefault="00EE6750" w:rsidP="00EE6750">
      <w:pPr>
        <w:spacing w:after="14"/>
        <w:ind w:left="2933" w:right="3945" w:firstLine="0"/>
      </w:pPr>
    </w:p>
    <w:p w14:paraId="5E1E9004" w14:textId="77777777" w:rsidR="00EE6750" w:rsidRDefault="00EE6750" w:rsidP="00EE6750">
      <w:pPr>
        <w:numPr>
          <w:ilvl w:val="0"/>
          <w:numId w:val="16"/>
        </w:numPr>
        <w:ind w:left="2933" w:right="3945" w:hanging="398"/>
      </w:pPr>
      <w:r>
        <w:t xml:space="preserve">informatie uitwisselen; </w:t>
      </w:r>
    </w:p>
    <w:p w14:paraId="7CE6E498" w14:textId="5587D2F3" w:rsidR="00EE6750" w:rsidRDefault="00EE6750" w:rsidP="00EE6750">
      <w:pPr>
        <w:numPr>
          <w:ilvl w:val="0"/>
          <w:numId w:val="16"/>
        </w:numPr>
        <w:ind w:left="2933" w:right="3945" w:hanging="398"/>
      </w:pPr>
      <w:r>
        <w:t xml:space="preserve">naar het doel toe stappen; </w:t>
      </w:r>
    </w:p>
    <w:p w14:paraId="34F7DB64" w14:textId="0846867E" w:rsidR="00203180" w:rsidRDefault="00EE6750">
      <w:pPr>
        <w:numPr>
          <w:ilvl w:val="0"/>
          <w:numId w:val="16"/>
        </w:numPr>
        <w:ind w:left="2933" w:right="3945" w:hanging="398"/>
      </w:pPr>
      <w:r>
        <w:t>afsluiten.</w:t>
      </w:r>
    </w:p>
    <w:p w14:paraId="34F7DB65" w14:textId="77777777" w:rsidR="00203180" w:rsidRDefault="00EE6750">
      <w:pPr>
        <w:ind w:left="2545" w:right="15"/>
      </w:pPr>
      <w:r>
        <w:t>Het lijkt heel logisch dat een gesprek volgens bovenstaande fasen doelgericht verloopt. Alles komt op een gerichte manier aan bod. Uit ervaringen blijkt dat nogal eens een fase wordt overgeslagen of dat een fase te weinig aandacht krijgt. Hieronder worden de vier fasen doorlopen om te kijken welke valkuilen er in de weg kunnen zitten.</w:t>
      </w:r>
    </w:p>
    <w:p w14:paraId="34F7DB66" w14:textId="77777777" w:rsidR="00203180" w:rsidRDefault="00EE6750">
      <w:pPr>
        <w:spacing w:after="4" w:line="266" w:lineRule="auto"/>
        <w:ind w:left="2263"/>
      </w:pPr>
      <w:r>
        <w:rPr>
          <w:i/>
        </w:rPr>
        <w:t>Openen</w:t>
      </w:r>
    </w:p>
    <w:p w14:paraId="34F7DB67" w14:textId="77777777" w:rsidR="00203180" w:rsidRDefault="00EE6750">
      <w:pPr>
        <w:ind w:left="2278" w:right="288"/>
      </w:pPr>
      <w:r>
        <w:t>De bedoeling is dat u aan uw gesprekspartner duidelijk vertelt waarover u wilt praten en wat u wilt bereiken met het gesprek. Vaak is voor u het doel zo vanzelfsprekend dat u het doel niet expliciet vermeldt. Tijdens het gesprek blijkt vaak door reacties van de ander, dat het doel helemaal niet zo vanzelfsprekend is.</w:t>
      </w:r>
    </w:p>
    <w:p w14:paraId="34F7DB68" w14:textId="77777777" w:rsidR="00203180" w:rsidRDefault="00EE6750">
      <w:pPr>
        <w:spacing w:after="12"/>
        <w:ind w:left="2278" w:right="15"/>
      </w:pPr>
      <w:r>
        <w:t>Dit kan twee oorzaken hebben:</w:t>
      </w:r>
    </w:p>
    <w:p w14:paraId="34F7DB69" w14:textId="77777777" w:rsidR="00203180" w:rsidRDefault="00EE6750">
      <w:pPr>
        <w:numPr>
          <w:ilvl w:val="0"/>
          <w:numId w:val="17"/>
        </w:numPr>
        <w:spacing w:after="0"/>
        <w:ind w:right="295" w:hanging="396"/>
      </w:pPr>
      <w:r>
        <w:t>Het doel is vaag verteld.</w:t>
      </w:r>
    </w:p>
    <w:p w14:paraId="34F7DB6A" w14:textId="77777777" w:rsidR="00203180" w:rsidRDefault="00EE6750">
      <w:pPr>
        <w:spacing w:after="13"/>
        <w:ind w:left="2674" w:right="274"/>
      </w:pPr>
      <w:r>
        <w:t>U wilt met uw leerling praten, die u vorige week een advies over melken hebt gegeven. U ziet dat hij het advies niet opvolgt. U wilt weten wat daar de reden van is. U start het gesprek met: “Ik wil het even met je hebben over hoe het nu met de koeien gaat”. De leerling is zich van geen kwaad bewust en gaat een heel verhaal vertellen over hoe goed het gaat met de koeien. Het kost op deze manier veel moeite om het gesprek weer te richten op het eigenlijke doel.</w:t>
      </w:r>
    </w:p>
    <w:p w14:paraId="34F7DB6B" w14:textId="77777777" w:rsidR="00203180" w:rsidRDefault="00EE6750">
      <w:pPr>
        <w:numPr>
          <w:ilvl w:val="0"/>
          <w:numId w:val="17"/>
        </w:numPr>
        <w:ind w:right="295" w:hanging="396"/>
      </w:pPr>
      <w:r>
        <w:t>Het doel is duidelijk verteld, maar u bent niet nagegaan of het voor de ander ook duidelijk is overgekomen en of hij instemt met het doel. Als de leerling steeds denkt: “Jij wilt het wel hebben over de koeien, maar ik wil nu wel eens weten hoe ik de tractor moet besturen”. Deze gedachte zal het communicatieproces verstoren.</w:t>
      </w:r>
    </w:p>
    <w:p w14:paraId="34F7DB6C" w14:textId="77777777" w:rsidR="00203180" w:rsidRDefault="00EE6750">
      <w:pPr>
        <w:ind w:left="2278" w:right="15"/>
      </w:pPr>
      <w:r>
        <w:t>Geef dus duidelijk aan waarover u wilt praten en wat u wilt bereiken met het gesprek.</w:t>
      </w:r>
    </w:p>
    <w:p w14:paraId="34F7DB6D" w14:textId="77777777" w:rsidR="00203180" w:rsidRDefault="00EE6750">
      <w:pPr>
        <w:spacing w:after="4" w:line="266" w:lineRule="auto"/>
        <w:ind w:left="2263"/>
      </w:pPr>
      <w:r>
        <w:rPr>
          <w:i/>
        </w:rPr>
        <w:t>Informatie uitwisselen</w:t>
      </w:r>
    </w:p>
    <w:p w14:paraId="34F7DB6E" w14:textId="77777777" w:rsidR="00203180" w:rsidRDefault="00EE6750">
      <w:pPr>
        <w:ind w:left="2278" w:right="316"/>
      </w:pPr>
      <w:r>
        <w:t>In deze fase moet u voldoende informatie op tafel krijgen om de volgende stap, naar het doel toe, te kunnen zetten. Afhankelijk van het doel van het gesprek vraagt u de leerling om informatie en geeft u informatie. U zult steeds moeten nagaan of u de ander begrijpt, de ander uw bedoelingen begrijpt en of u beiden nog steeds over hetzelfde praat. In een doelgericht gesprek zal dit door beide deelnemers gebeuren. Als het gesprek niet goed verloopt, is het uw taak om het gesprek in de goede richting te sturen.</w:t>
      </w:r>
    </w:p>
    <w:p w14:paraId="34F7DB6F" w14:textId="77777777" w:rsidR="00203180" w:rsidRDefault="00EE6750">
      <w:pPr>
        <w:ind w:left="2278" w:right="15"/>
      </w:pPr>
      <w:r>
        <w:t>In deze fase is het belangrijk dat u uw gesprek hebt voorbereid en u actief luistert.</w:t>
      </w:r>
    </w:p>
    <w:p w14:paraId="34F7DB70" w14:textId="77777777" w:rsidR="00203180" w:rsidRDefault="00EE6750">
      <w:pPr>
        <w:spacing w:after="4" w:line="266" w:lineRule="auto"/>
        <w:ind w:left="2263"/>
      </w:pPr>
      <w:r>
        <w:rPr>
          <w:i/>
        </w:rPr>
        <w:t>Stappen zetten naar het doel toe</w:t>
      </w:r>
    </w:p>
    <w:p w14:paraId="34F7DB71" w14:textId="77777777" w:rsidR="00203180" w:rsidRDefault="00EE6750">
      <w:pPr>
        <w:ind w:left="2278" w:right="294"/>
      </w:pPr>
      <w:r>
        <w:t>In deze fase stimuleert u de collega mee te denken om een oplossing of aanpak voor een bepaald probleem te vinden. Ook kan het zijn dat u in deze fase de collega een nieuwe opdracht of extra informatie geeft. Dit hangt weer van het doel van het gesprek af.</w:t>
      </w:r>
    </w:p>
    <w:p w14:paraId="34F7DB72" w14:textId="77777777" w:rsidR="00203180" w:rsidRDefault="00EE6750">
      <w:pPr>
        <w:ind w:left="2278" w:right="15"/>
      </w:pPr>
      <w:r>
        <w:t>Open vragen stellen is belangrijk in deze fase.</w:t>
      </w:r>
    </w:p>
    <w:p w14:paraId="34F7DB73" w14:textId="77777777" w:rsidR="00203180" w:rsidRDefault="00EE6750">
      <w:pPr>
        <w:spacing w:after="4" w:line="266" w:lineRule="auto"/>
        <w:ind w:left="2263"/>
      </w:pPr>
      <w:r>
        <w:rPr>
          <w:i/>
        </w:rPr>
        <w:t>Afsluiten</w:t>
      </w:r>
    </w:p>
    <w:p w14:paraId="34F7DB74" w14:textId="77777777" w:rsidR="00203180" w:rsidRDefault="00EE6750">
      <w:pPr>
        <w:ind w:left="2278" w:right="230"/>
      </w:pPr>
      <w:r>
        <w:t>Vaak wordt dit onderdeel van het gesprek afgedaan met een zin als “Nou, dat is dan duidelijk, hé?” of “Oké, dat gaat wel lukken!”. Dit is meer er een punt achter zetten, dan een goede afsluiting maken. Afsluiten moet inhouden: samen hetzelfde denken over dát er iets is afgesproken, wát er precies is afgesproken en wanneer er eventueel op wordt teruggekomen. U vat het gesprek dus samen en trekt een conclusie of u doet een voorstel. Afhankelijk van het belang van de afspraken kunnen deze op schrift worden vastgelegd.</w:t>
      </w:r>
    </w:p>
    <w:p w14:paraId="34F7DB75" w14:textId="77777777" w:rsidR="00203180" w:rsidRDefault="00EE6750">
      <w:pPr>
        <w:ind w:left="2545" w:right="15"/>
      </w:pPr>
      <w:r>
        <w:t>Door terug te kijken op het gesprek checkt u of het gesprek voor beiden naar wens verliep of dat één van beiden een volgende keer het gesprek anders zou willen aanpakken. Dit verhoogt de kwaliteit van gesprekken.</w:t>
      </w:r>
    </w:p>
    <w:p w14:paraId="34F7DB76" w14:textId="77777777" w:rsidR="00203180" w:rsidRDefault="00EE6750">
      <w:pPr>
        <w:pStyle w:val="Kop3"/>
        <w:tabs>
          <w:tab w:val="center" w:pos="1710"/>
          <w:tab w:val="center" w:pos="3777"/>
        </w:tabs>
        <w:ind w:left="0" w:firstLine="0"/>
      </w:pPr>
      <w:r>
        <w:rPr>
          <w:b w:val="0"/>
          <w:color w:val="000000"/>
          <w:sz w:val="22"/>
        </w:rPr>
        <w:tab/>
      </w:r>
      <w:r>
        <w:t>Opdracht 2.4</w:t>
      </w:r>
      <w:r>
        <w:tab/>
        <w:t>De structuur van een gesprek</w:t>
      </w:r>
    </w:p>
    <w:p w14:paraId="34F7DB77" w14:textId="77777777" w:rsidR="00203180" w:rsidRDefault="00EE6750">
      <w:pPr>
        <w:spacing w:after="9"/>
        <w:ind w:left="2545" w:right="427"/>
      </w:pPr>
      <w:r>
        <w:t>In deze opdracht gaat u de opbouw van een gesprek analyseren. Neem een gesprek dat u onlangs met een leerling, medewerker of collega heeft gevoerd over een bepaald probleem. a</w:t>
      </w:r>
      <w:r>
        <w:tab/>
        <w:t>Wat was het probleem? b</w:t>
      </w:r>
      <w:r>
        <w:tab/>
        <w:t>Hoe bent u het gesprek begonnen.</w:t>
      </w:r>
    </w:p>
    <w:p w14:paraId="34F7DB78" w14:textId="77777777" w:rsidR="00203180" w:rsidRDefault="00EE6750">
      <w:pPr>
        <w:spacing w:after="10"/>
        <w:ind w:left="2545" w:right="1799"/>
      </w:pPr>
      <w:r>
        <w:t>c</w:t>
      </w:r>
      <w:r>
        <w:tab/>
        <w:t>Hoe reageerde de leerling, medewerker of collega? d</w:t>
      </w:r>
      <w:r>
        <w:tab/>
        <w:t>Hoe heeft u het gesprek afgesloten?</w:t>
      </w:r>
    </w:p>
    <w:p w14:paraId="34F7DB79" w14:textId="77777777" w:rsidR="00203180" w:rsidRDefault="00EE6750">
      <w:pPr>
        <w:numPr>
          <w:ilvl w:val="0"/>
          <w:numId w:val="18"/>
        </w:numPr>
        <w:spacing w:after="13"/>
        <w:ind w:left="2933" w:right="15" w:hanging="398"/>
      </w:pPr>
      <w:r>
        <w:t>Herkent u in dit gesprek de structuur zoals deze in deze paragraaf is beschreven?</w:t>
      </w:r>
    </w:p>
    <w:p w14:paraId="34F7DB7A" w14:textId="77777777" w:rsidR="00203180" w:rsidRDefault="00EE6750">
      <w:pPr>
        <w:numPr>
          <w:ilvl w:val="0"/>
          <w:numId w:val="18"/>
        </w:numPr>
        <w:spacing w:after="538"/>
        <w:ind w:left="2933" w:right="15" w:hanging="398"/>
      </w:pPr>
      <w:r>
        <w:t>Wat zou u aan de opbouw van dit gesprek kunnen verbeteren?</w:t>
      </w:r>
    </w:p>
    <w:p w14:paraId="34F7DB7B" w14:textId="77777777" w:rsidR="00203180" w:rsidRDefault="00EE6750">
      <w:pPr>
        <w:tabs>
          <w:tab w:val="center" w:pos="2730"/>
          <w:tab w:val="center" w:pos="5594"/>
        </w:tabs>
        <w:spacing w:after="170" w:line="265" w:lineRule="auto"/>
        <w:ind w:left="0" w:firstLine="0"/>
      </w:pPr>
      <w:r>
        <w:rPr>
          <w:color w:val="000000"/>
          <w:sz w:val="22"/>
        </w:rPr>
        <w:tab/>
      </w:r>
      <w:r>
        <w:rPr>
          <w:b/>
          <w:sz w:val="26"/>
        </w:rPr>
        <w:t>2.3</w:t>
      </w:r>
      <w:r>
        <w:rPr>
          <w:b/>
          <w:sz w:val="26"/>
        </w:rPr>
        <w:tab/>
        <w:t>Slecht nieuws of conflict: communiceer!</w:t>
      </w:r>
    </w:p>
    <w:p w14:paraId="34F7DB7C" w14:textId="77777777" w:rsidR="00203180" w:rsidRDefault="00EE6750">
      <w:pPr>
        <w:ind w:left="2545" w:right="15"/>
      </w:pPr>
      <w:r>
        <w:t>De kunst van het brengen van slecht nieuws en het oplossen van een conflict ligt niet zozeer in het aangaan ervan, maar in het behouden van een goede relatie.</w:t>
      </w:r>
    </w:p>
    <w:p w14:paraId="34F7DB7D" w14:textId="77777777" w:rsidR="00203180" w:rsidRDefault="00EE6750">
      <w:pPr>
        <w:pStyle w:val="Kop3"/>
        <w:ind w:left="2545"/>
      </w:pPr>
      <w:r>
        <w:t>Het slecht-nieuws-gesprek</w:t>
      </w:r>
    </w:p>
    <w:p w14:paraId="34F7DB7E" w14:textId="77777777" w:rsidR="00203180" w:rsidRDefault="00EE6750">
      <w:pPr>
        <w:spacing w:after="0"/>
        <w:ind w:left="2545" w:right="15"/>
      </w:pPr>
      <w:r>
        <w:t>Bij het brengen van slecht nieuws is het veruit het beste om er niet omheen te draaien en de ontvanger niet in onzekerheid te laten. Begin met de klap uitdelen, vooraf gegaan door een korte aankondiging.</w:t>
      </w:r>
    </w:p>
    <w:p w14:paraId="34F7DB7F" w14:textId="77777777" w:rsidR="00203180" w:rsidRDefault="00EE6750">
      <w:pPr>
        <w:ind w:left="2545" w:right="15"/>
      </w:pPr>
      <w:r>
        <w:t>De ontvanger zal na het horen van het slechte nieuws waarschijnlijk een emotionele reactie vertonen, zoals boosheid, verontwaardiging, verdriet, teleurstelling of iets dergelijks. Het kan zijn dat hij de brenger de schuld geeft van het slechte nieuws en hem allerlei verwijten gaat maken. De ontvanger moet de kans krijgen deze emoties te verwerken en af te laten vloeien.</w:t>
      </w:r>
    </w:p>
    <w:p w14:paraId="34F7DB80" w14:textId="77777777" w:rsidR="00203180" w:rsidRDefault="00EE6750">
      <w:pPr>
        <w:ind w:left="2545" w:right="15"/>
      </w:pPr>
      <w:r>
        <w:t>Als de ontvanger van het nieuws de kans heeft gekregen stoom af te blazen en zijn emoties af te laten vloeien, is hij weer in staat om naar de toekomst te kijken. De boodschapper en de ontvanger bespreken samen wat mogelijke alternatieven of oplossingen voor de toekomst zijn.</w:t>
      </w:r>
    </w:p>
    <w:p w14:paraId="34F7DB81" w14:textId="77777777" w:rsidR="00203180" w:rsidRDefault="00EE6750">
      <w:pPr>
        <w:tabs>
          <w:tab w:val="center" w:pos="663"/>
          <w:tab w:val="center" w:pos="5683"/>
        </w:tabs>
        <w:spacing w:after="1"/>
        <w:ind w:left="0" w:firstLine="0"/>
      </w:pPr>
      <w:r>
        <w:rPr>
          <w:color w:val="000000"/>
          <w:sz w:val="22"/>
        </w:rPr>
        <w:tab/>
      </w:r>
      <w:r>
        <w:rPr>
          <w:i/>
        </w:rPr>
        <w:t>valkuilen</w:t>
      </w:r>
      <w:r>
        <w:rPr>
          <w:i/>
        </w:rPr>
        <w:tab/>
      </w:r>
      <w:r>
        <w:t xml:space="preserve">Zorg niet dat u in de bekende </w:t>
      </w:r>
      <w:r>
        <w:rPr>
          <w:i/>
        </w:rPr>
        <w:t>valkuilen</w:t>
      </w:r>
      <w:r>
        <w:t xml:space="preserve"> trapt. De twee meest voorkomende</w:t>
      </w:r>
    </w:p>
    <w:p w14:paraId="34F7DB82" w14:textId="77777777" w:rsidR="00203180" w:rsidRDefault="00EE6750">
      <w:pPr>
        <w:spacing w:after="12"/>
        <w:ind w:left="2545" w:right="15"/>
      </w:pPr>
      <w:r>
        <w:t>valkuilen zijn:</w:t>
      </w:r>
    </w:p>
    <w:p w14:paraId="34F7DB83" w14:textId="77777777" w:rsidR="00203180" w:rsidRDefault="00EE6750">
      <w:pPr>
        <w:numPr>
          <w:ilvl w:val="0"/>
          <w:numId w:val="19"/>
        </w:numPr>
        <w:spacing w:after="22" w:line="259" w:lineRule="auto"/>
        <w:ind w:left="2933" w:right="15" w:hanging="398"/>
      </w:pPr>
      <w:r>
        <w:t>vermijden dat u het slechte nieuws moet vertellen;</w:t>
      </w:r>
    </w:p>
    <w:p w14:paraId="34F7DB84" w14:textId="77777777" w:rsidR="00203180" w:rsidRDefault="00EE6750">
      <w:pPr>
        <w:numPr>
          <w:ilvl w:val="0"/>
          <w:numId w:val="19"/>
        </w:numPr>
        <w:ind w:left="2933" w:right="15" w:hanging="398"/>
      </w:pPr>
      <w:r>
        <w:t>proberen om de emotionele kosten, die een dergelijk gesprek met zich meebrengt, te beperken of zelfs te ontwijken.</w:t>
      </w:r>
    </w:p>
    <w:p w14:paraId="34F7DB85" w14:textId="77777777" w:rsidR="00203180" w:rsidRDefault="00EE6750">
      <w:pPr>
        <w:ind w:left="2278" w:right="15"/>
      </w:pPr>
      <w:r>
        <w:t>Eerlijkheid duurt het langst en in het behouden van een goede relatie zijn eerlijkheid en openheid de beste methoden. Dat geldt ook voor een conflictsituatie.</w:t>
      </w:r>
    </w:p>
    <w:p w14:paraId="34F7DB86" w14:textId="77777777" w:rsidR="00203180" w:rsidRDefault="00EE6750">
      <w:pPr>
        <w:pStyle w:val="Kop3"/>
      </w:pPr>
      <w:r>
        <w:t>Een conflict</w:t>
      </w:r>
    </w:p>
    <w:p w14:paraId="34F7DB87" w14:textId="77777777" w:rsidR="00203180" w:rsidRDefault="00EE6750">
      <w:pPr>
        <w:spacing w:after="81"/>
        <w:ind w:left="2278" w:right="153"/>
      </w:pPr>
      <w:r>
        <w:t>Wanneer u in een conflict verwikkeld bent, wilt u zowel een oplossing als een behouden relatie met de zogenaamde tegenpartij. Het belangrijkste kanmerk van een conflict is de spanning tussen deze twee. U heeft de neiging u te laten gelden, voor uw belangen op te komen en uw ingenomen standpunt te handhaven. Daarnaast wilt u bereid blijven tot inschikking en samenwerking.</w:t>
      </w:r>
    </w:p>
    <w:p w14:paraId="34F7DB88" w14:textId="77777777" w:rsidR="00203180" w:rsidRDefault="00EE6750">
      <w:pPr>
        <w:spacing w:after="232" w:line="259" w:lineRule="auto"/>
        <w:ind w:left="2268" w:firstLine="0"/>
      </w:pPr>
      <w:r>
        <w:rPr>
          <w:noProof/>
          <w:color w:val="000000"/>
          <w:sz w:val="22"/>
        </w:rPr>
        <mc:AlternateContent>
          <mc:Choice Requires="wpg">
            <w:drawing>
              <wp:inline distT="0" distB="0" distL="0" distR="0" wp14:anchorId="34F7DF03" wp14:editId="34F7DF04">
                <wp:extent cx="4140201" cy="1827402"/>
                <wp:effectExtent l="0" t="0" r="0" b="0"/>
                <wp:docPr id="57825" name="Group 57825"/>
                <wp:cNvGraphicFramePr/>
                <a:graphic xmlns:a="http://schemas.openxmlformats.org/drawingml/2006/main">
                  <a:graphicData uri="http://schemas.microsoft.com/office/word/2010/wordprocessingGroup">
                    <wpg:wgp>
                      <wpg:cNvGrpSpPr/>
                      <wpg:grpSpPr>
                        <a:xfrm>
                          <a:off x="0" y="0"/>
                          <a:ext cx="4140201" cy="1827402"/>
                          <a:chOff x="0" y="0"/>
                          <a:chExt cx="4140201" cy="1827402"/>
                        </a:xfrm>
                      </wpg:grpSpPr>
                      <pic:pic xmlns:pic="http://schemas.openxmlformats.org/drawingml/2006/picture">
                        <pic:nvPicPr>
                          <pic:cNvPr id="20420" name="Picture 20420"/>
                          <pic:cNvPicPr/>
                        </pic:nvPicPr>
                        <pic:blipFill>
                          <a:blip r:embed="rId29"/>
                          <a:stretch>
                            <a:fillRect/>
                          </a:stretch>
                        </pic:blipFill>
                        <pic:spPr>
                          <a:xfrm>
                            <a:off x="0" y="0"/>
                            <a:ext cx="4140201" cy="1811020"/>
                          </a:xfrm>
                          <a:prstGeom prst="rect">
                            <a:avLst/>
                          </a:prstGeom>
                        </pic:spPr>
                      </pic:pic>
                      <wps:wsp>
                        <wps:cNvPr id="20425" name="Rectangle 20425"/>
                        <wps:cNvSpPr/>
                        <wps:spPr>
                          <a:xfrm>
                            <a:off x="3884930" y="1629612"/>
                            <a:ext cx="89370" cy="263061"/>
                          </a:xfrm>
                          <a:prstGeom prst="rect">
                            <a:avLst/>
                          </a:prstGeom>
                          <a:ln>
                            <a:noFill/>
                          </a:ln>
                        </wps:spPr>
                        <wps:txbx>
                          <w:txbxContent>
                            <w:p w14:paraId="34F7DFC5" w14:textId="77777777" w:rsidR="00203180" w:rsidRDefault="00EE6750">
                              <w:pPr>
                                <w:spacing w:after="160" w:line="259" w:lineRule="auto"/>
                                <w:ind w:left="0" w:firstLine="0"/>
                              </w:pPr>
                              <w:r>
                                <w:rPr>
                                  <w:w w:val="92"/>
                                  <w:sz w:val="26"/>
                                </w:rPr>
                                <w:t>v</w:t>
                              </w:r>
                            </w:p>
                          </w:txbxContent>
                        </wps:txbx>
                        <wps:bodyPr horzOverflow="overflow" vert="horz" lIns="0" tIns="0" rIns="0" bIns="0" rtlCol="0">
                          <a:noAutofit/>
                        </wps:bodyPr>
                      </wps:wsp>
                      <wps:wsp>
                        <wps:cNvPr id="20430" name="Rectangle 20430"/>
                        <wps:cNvSpPr/>
                        <wps:spPr>
                          <a:xfrm>
                            <a:off x="3947421" y="1629612"/>
                            <a:ext cx="238907" cy="263061"/>
                          </a:xfrm>
                          <a:prstGeom prst="rect">
                            <a:avLst/>
                          </a:prstGeom>
                          <a:ln>
                            <a:noFill/>
                          </a:ln>
                        </wps:spPr>
                        <wps:txbx>
                          <w:txbxContent>
                            <w:p w14:paraId="34F7DFC6" w14:textId="77777777" w:rsidR="00203180" w:rsidRDefault="00EE6750">
                              <w:pPr>
                                <w:spacing w:after="160" w:line="259" w:lineRule="auto"/>
                                <w:ind w:left="0" w:firstLine="0"/>
                              </w:pPr>
                              <w:r>
                                <w:rPr>
                                  <w:spacing w:val="1"/>
                                  <w:w w:val="89"/>
                                  <w:sz w:val="26"/>
                                </w:rPr>
                                <w:t>eel</w:t>
                              </w:r>
                            </w:p>
                          </w:txbxContent>
                        </wps:txbx>
                        <wps:bodyPr horzOverflow="overflow" vert="horz" lIns="0" tIns="0" rIns="0" bIns="0" rtlCol="0">
                          <a:noAutofit/>
                        </wps:bodyPr>
                      </wps:wsp>
                    </wpg:wgp>
                  </a:graphicData>
                </a:graphic>
              </wp:inline>
            </w:drawing>
          </mc:Choice>
          <mc:Fallback>
            <w:pict>
              <v:group w14:anchorId="34F7DF03" id="Group 57825" o:spid="_x0000_s1034" style="width:326pt;height:143.9pt;mso-position-horizontal-relative:char;mso-position-vertical-relative:line" coordsize="41402,18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20" o:spid="_x0000_s1035" type="#_x0000_t75" style="position:absolute;width:41402;height:18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Ok2HFAAAA3gAAAA8AAABkcnMvZG93bnJldi54bWxEj82KwjAUhfcDvkO4grsxtTgiHaMUUSmD&#10;G6sLl3eaO22Z5qY2Uevbm4Xg8nD++Bar3jTiRp2rLSuYjCMQxIXVNZcKTsft5xyE88gaG8uk4EEO&#10;VsvBxwITbe98oFvuSxFG2CWooPK+TaR0RUUG3di2xMH7s51BH2RXSt3hPYybRsZRNJMGaw4PFba0&#10;rqj4z69GwWV3nn89snTTZL/pz3py2F8J90qNhn36DcJT79/hVzvTCuJoGgeAgBNQQC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jpNhxQAAAN4AAAAPAAAAAAAAAAAAAAAA&#10;AJ8CAABkcnMvZG93bnJldi54bWxQSwUGAAAAAAQABAD3AAAAkQMAAAAA&#10;">
                  <v:imagedata r:id="rId30" o:title=""/>
                </v:shape>
                <v:rect id="Rectangle 20425" o:spid="_x0000_s1036" style="position:absolute;left:38849;top:16296;width:894;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Aj5cYA&#10;AADeAAAADwAAAGRycy9kb3ducmV2LnhtbESPQWvCQBSE74X+h+UJvdWNoYpGV5G2okergnp7ZJ9J&#10;MPs2ZFcT/fWuIPQ4zMw3zGTWmlJcqXaFZQW9bgSCOLW64EzBbrv4HIJwHlljaZkU3MjBbPr+NsFE&#10;24b/6LrxmQgQdgkqyL2vEildmpNB17UVcfBOtjbog6wzqWtsAtyUMo6igTRYcFjIsaLvnNLz5mIU&#10;LIfV/LCy9yYrf4/L/Xo/+tmOvFIfnXY+BuGp9f/hV3ulFcTRV9yH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Aj5cYAAADeAAAADwAAAAAAAAAAAAAAAACYAgAAZHJz&#10;L2Rvd25yZXYueG1sUEsFBgAAAAAEAAQA9QAAAIsDAAAAAA==&#10;" filled="f" stroked="f">
                  <v:textbox inset="0,0,0,0">
                    <w:txbxContent>
                      <w:p w14:paraId="34F7DFC5" w14:textId="77777777" w:rsidR="00203180" w:rsidRDefault="00EE6750">
                        <w:pPr>
                          <w:spacing w:after="160" w:line="259" w:lineRule="auto"/>
                          <w:ind w:left="0" w:firstLine="0"/>
                        </w:pPr>
                        <w:r>
                          <w:rPr>
                            <w:w w:val="92"/>
                            <w:sz w:val="26"/>
                          </w:rPr>
                          <w:t>v</w:t>
                        </w:r>
                      </w:p>
                    </w:txbxContent>
                  </v:textbox>
                </v:rect>
                <v:rect id="Rectangle 20430" o:spid="_x0000_s1037" style="position:absolute;left:39474;top:16296;width:2389;height: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4WoMUA&#10;AADeAAAADwAAAGRycy9kb3ducmV2LnhtbESPzYrCMBSF9wO+Q7iCuzFVB9GOUUQddKlVcGZ3ae60&#10;xeamNNFWn94sBJeH88c3W7SmFDeqXWFZwaAfgSBOrS44U3A6/nxOQDiPrLG0TAru5GAx73zMMNa2&#10;4QPdEp+JMMIuRgW591UspUtzMuj6tiIO3r+tDfog60zqGpswbko5jKKxNFhweMixolVO6SW5GgXb&#10;SbX83dlHk5Wbv+15f56uj1OvVK/bLr9BeGr9O/xq77SCYfQ1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hagxQAAAN4AAAAPAAAAAAAAAAAAAAAAAJgCAABkcnMv&#10;ZG93bnJldi54bWxQSwUGAAAAAAQABAD1AAAAigMAAAAA&#10;" filled="f" stroked="f">
                  <v:textbox inset="0,0,0,0">
                    <w:txbxContent>
                      <w:p w14:paraId="34F7DFC6" w14:textId="77777777" w:rsidR="00203180" w:rsidRDefault="00EE6750">
                        <w:pPr>
                          <w:spacing w:after="160" w:line="259" w:lineRule="auto"/>
                          <w:ind w:left="0" w:firstLine="0"/>
                        </w:pPr>
                        <w:r>
                          <w:rPr>
                            <w:spacing w:val="1"/>
                            <w:w w:val="89"/>
                            <w:sz w:val="26"/>
                          </w:rPr>
                          <w:t>eel</w:t>
                        </w:r>
                      </w:p>
                    </w:txbxContent>
                  </v:textbox>
                </v:rect>
                <w10:anchorlock/>
              </v:group>
            </w:pict>
          </mc:Fallback>
        </mc:AlternateContent>
      </w:r>
    </w:p>
    <w:p w14:paraId="34F7DB89" w14:textId="77777777" w:rsidR="00203180" w:rsidRDefault="00EE6750">
      <w:pPr>
        <w:tabs>
          <w:tab w:val="center" w:pos="2691"/>
          <w:tab w:val="center" w:pos="4305"/>
        </w:tabs>
        <w:spacing w:after="267" w:line="266" w:lineRule="auto"/>
        <w:ind w:left="0" w:firstLine="0"/>
      </w:pPr>
      <w:r>
        <w:rPr>
          <w:color w:val="000000"/>
          <w:sz w:val="22"/>
        </w:rPr>
        <w:tab/>
      </w:r>
      <w:r>
        <w:rPr>
          <w:i/>
        </w:rPr>
        <w:t>Figuur 2.4</w:t>
      </w:r>
      <w:r>
        <w:rPr>
          <w:i/>
        </w:rPr>
        <w:tab/>
        <w:t>Zorg voor de relatie.</w:t>
      </w:r>
    </w:p>
    <w:p w14:paraId="34F7DB8A" w14:textId="77777777" w:rsidR="00203180" w:rsidRDefault="00EE6750">
      <w:pPr>
        <w:ind w:left="2278" w:right="15"/>
      </w:pPr>
      <w:r>
        <w:t>Er zijn verschillende manieren om een conflict op te lossen met behoud van de relatie tussen u en de leerling.</w:t>
      </w:r>
    </w:p>
    <w:p w14:paraId="34F7DB8B" w14:textId="77777777" w:rsidR="00203180" w:rsidRDefault="00EE6750">
      <w:pPr>
        <w:spacing w:after="4" w:line="266" w:lineRule="auto"/>
        <w:ind w:left="2263"/>
      </w:pPr>
      <w:r>
        <w:rPr>
          <w:i/>
        </w:rPr>
        <w:t>Confronteren</w:t>
      </w:r>
    </w:p>
    <w:p w14:paraId="34F7DB8C" w14:textId="77777777" w:rsidR="00203180" w:rsidRDefault="00EE6750">
      <w:pPr>
        <w:ind w:left="2278" w:right="323"/>
      </w:pPr>
      <w:r>
        <w:t>Het gaat hierbij om een aanpak die zowel gericht is op het nastreven van eigen doelen als op het goed houden van de relatie. U heeft oog voor de eigen belangen en zorg voor die van de ander. Wanneer wensen en belangen strijdig zijn, moet daarvoor een nieuwe oplossing gezocht worden. De partijen moeten hiervoor samenwerken en uiteindelijk allebei tevreden zijn met het resultaat. Misschien is het nodig om eerst eventuele misverstanden op te helderen, tegenstellingen duidelijk te maken en negatieve emoties door te spreken. Het risico hierbij is dat het conflict (tijdelijk) escaleert.</w:t>
      </w:r>
    </w:p>
    <w:p w14:paraId="34F7DB8D" w14:textId="77777777" w:rsidR="00203180" w:rsidRDefault="00EE6750">
      <w:pPr>
        <w:spacing w:after="4" w:line="266" w:lineRule="auto"/>
        <w:ind w:left="2263"/>
      </w:pPr>
      <w:r>
        <w:rPr>
          <w:i/>
        </w:rPr>
        <w:t>Toedekken</w:t>
      </w:r>
    </w:p>
    <w:p w14:paraId="34F7DB8E" w14:textId="77777777" w:rsidR="00203180" w:rsidRDefault="00EE6750">
      <w:pPr>
        <w:ind w:left="2278" w:right="262"/>
      </w:pPr>
      <w:r>
        <w:t>Het gaat hierbij om een manier van opstellen die de onderlinge relatie in stand wil houden, zelfs als dat ten koste gaat van de eigen belangen. U beschouwt de relatie met de ander als zo kwetsbaar, dat een openlijke confrontatie fataal kan zijn. U probeert daarom koste wat kost het ontstaan van conflicten te voorkomen. Als er toch een conflict ontstaat, probeert u de harmonie weer te herstellen.</w:t>
      </w:r>
    </w:p>
    <w:p w14:paraId="34F7DB8F" w14:textId="77777777" w:rsidR="00203180" w:rsidRDefault="00EE6750">
      <w:pPr>
        <w:spacing w:after="4" w:line="266" w:lineRule="auto"/>
        <w:ind w:left="2263"/>
      </w:pPr>
      <w:r>
        <w:rPr>
          <w:i/>
        </w:rPr>
        <w:t>Ontlopen</w:t>
      </w:r>
    </w:p>
    <w:p w14:paraId="34F7DB90" w14:textId="77777777" w:rsidR="00203180" w:rsidRDefault="00EE6750">
      <w:pPr>
        <w:ind w:left="2278" w:right="15"/>
      </w:pPr>
      <w:r>
        <w:t>Ontlopen staat precies tussen assertiviteit en samenwerken in. U komt op voor eigen belangen en heeft de zorg voor de ander. U keert zich niet tegen de ander en cijfert zichzelf ook niet weg, maar staat neutraal en onverschillig tegenover beide belangen. Daarbij maakt u zich niet erg druk om wat de ander daarvan denkt en hoe dat zal uitwerken op de onderlinge relatie. Het kan zijn dat u zo bang voor een confrontatie is, dat u dan ook maar “vergeet” wat u zelf wil.</w:t>
      </w:r>
    </w:p>
    <w:p w14:paraId="34F7DB91" w14:textId="77777777" w:rsidR="00203180" w:rsidRDefault="00EE6750">
      <w:pPr>
        <w:spacing w:after="4" w:line="266" w:lineRule="auto"/>
        <w:ind w:left="2560"/>
      </w:pPr>
      <w:r>
        <w:rPr>
          <w:i/>
        </w:rPr>
        <w:t>Forceren</w:t>
      </w:r>
    </w:p>
    <w:p w14:paraId="34F7DB92" w14:textId="77777777" w:rsidR="00203180" w:rsidRDefault="00EE6750">
      <w:pPr>
        <w:ind w:left="2545" w:right="15"/>
      </w:pPr>
      <w:r>
        <w:t>Forceren is een zeer assertieve manier van optreden, die gepaard gaat met weinig zorg voor de ander. U probeert eigen doelen en belangen door te drukken ten koste van die van de andere partij. Het conflict wordt gezien als een kwestie van winnen of verliezen. U kan heel openlijk met veel machtsvertoon optreden of ervoor kiezen om op een subtiele en bedekte wijze te werk te gaan.</w:t>
      </w:r>
    </w:p>
    <w:p w14:paraId="34F7DB93" w14:textId="77777777" w:rsidR="00203180" w:rsidRDefault="00EE6750">
      <w:pPr>
        <w:ind w:left="2545" w:right="15"/>
      </w:pPr>
      <w:r>
        <w:t>Uiteraard zijn er meerdere situaties denkbaar waarin het moeilijk is een gesprek aan te gaan. Naast kennis van gesprekstechnieken, inlevingsvermogen en eigen creativiteit is de belevingswereld van de betrokkene belangrijk. Om daar meer inzicht in te krijgen, moet u vragen, vragen en nog eens vragen.</w:t>
      </w:r>
    </w:p>
    <w:p w14:paraId="34F7DB94" w14:textId="77777777" w:rsidR="00203180" w:rsidRDefault="00EE6750">
      <w:pPr>
        <w:pStyle w:val="Kop3"/>
        <w:ind w:left="2545"/>
      </w:pPr>
      <w:r>
        <w:t>Het probleemverhelderend gesprek</w:t>
      </w:r>
    </w:p>
    <w:p w14:paraId="34F7DB95" w14:textId="77777777" w:rsidR="00203180" w:rsidRDefault="00EE6750">
      <w:pPr>
        <w:ind w:left="2545" w:right="15"/>
      </w:pPr>
      <w:r>
        <w:t>Het ‘probleemverhelderend gesprek’ bestaat voor het grootste deel uit vragen stellen. Soms een paar gesloten vragen om de richting te kunnen bepalen. Soms een paar suggestieve vragen om de ander te stimuleren of te confronteren. Maar de hoofdmoot bestaat uit heel veel open vragen. Het is de kunst tijdens dit gesprek door openvragen te stellen de leerling zelf het probleem te laten verwoorden en samen tot een oplossing te komen.</w:t>
      </w:r>
    </w:p>
    <w:p w14:paraId="34F7DB96" w14:textId="77777777" w:rsidR="00203180" w:rsidRDefault="00EE6750">
      <w:pPr>
        <w:pStyle w:val="Kop3"/>
        <w:tabs>
          <w:tab w:val="center" w:pos="1710"/>
          <w:tab w:val="center" w:pos="3539"/>
        </w:tabs>
        <w:ind w:left="0" w:firstLine="0"/>
      </w:pPr>
      <w:r>
        <w:rPr>
          <w:b w:val="0"/>
          <w:color w:val="000000"/>
          <w:sz w:val="22"/>
        </w:rPr>
        <w:tab/>
      </w:r>
      <w:r>
        <w:t>Opdracht 2.5</w:t>
      </w:r>
      <w:r>
        <w:tab/>
        <w:t>Omgaan met conflicten</w:t>
      </w:r>
    </w:p>
    <w:p w14:paraId="34F7DB97" w14:textId="77777777" w:rsidR="00203180" w:rsidRDefault="00EE6750">
      <w:pPr>
        <w:spacing w:after="12"/>
        <w:ind w:left="2545" w:right="896"/>
      </w:pPr>
      <w:r>
        <w:t>In deze opdracht krijgt u een beeld van uw manier van omgaan met conflicten. a</w:t>
      </w:r>
      <w:r>
        <w:tab/>
        <w:t>Maak als eerste de test op werkblad 2.</w:t>
      </w:r>
    </w:p>
    <w:p w14:paraId="34F7DB98" w14:textId="77777777" w:rsidR="00203180" w:rsidRDefault="00EE6750">
      <w:pPr>
        <w:ind w:left="2545" w:right="15"/>
      </w:pPr>
      <w:r>
        <w:t>b</w:t>
      </w:r>
      <w:r>
        <w:tab/>
        <w:t>Beschrijf nu aan de hand van de resultaten van de test en uw eigen ervaringen in maximaal 25 woorden de manier waarop u omgaat met conflicten. c</w:t>
      </w:r>
      <w:r>
        <w:tab/>
        <w:t>Wat vindt u van uw manier van omgaan met conflicten? Zou u er iets aan willen veranderen?</w:t>
      </w:r>
    </w:p>
    <w:p w14:paraId="34F7DB99" w14:textId="77777777" w:rsidR="00203180" w:rsidRDefault="00EE6750">
      <w:pPr>
        <w:pStyle w:val="Kop2"/>
        <w:tabs>
          <w:tab w:val="center" w:pos="2448"/>
          <w:tab w:val="center" w:pos="3835"/>
        </w:tabs>
        <w:spacing w:after="170" w:line="265" w:lineRule="auto"/>
        <w:ind w:left="0" w:firstLine="0"/>
      </w:pPr>
      <w:r>
        <w:rPr>
          <w:b w:val="0"/>
          <w:color w:val="000000"/>
          <w:sz w:val="22"/>
        </w:rPr>
        <w:tab/>
      </w:r>
      <w:r>
        <w:rPr>
          <w:sz w:val="26"/>
        </w:rPr>
        <w:t>2.4</w:t>
      </w:r>
      <w:r>
        <w:rPr>
          <w:sz w:val="26"/>
        </w:rPr>
        <w:tab/>
        <w:t>Samenvatting</w:t>
      </w:r>
    </w:p>
    <w:p w14:paraId="34F7DB9A" w14:textId="77777777" w:rsidR="00203180" w:rsidRDefault="00EE6750">
      <w:pPr>
        <w:spacing w:after="0"/>
        <w:ind w:left="2278" w:right="15"/>
      </w:pPr>
      <w:r>
        <w:t>Doelgerichte communicatie is dus nodig om het dagelijkse werk goed te laten verlopen.</w:t>
      </w:r>
    </w:p>
    <w:p w14:paraId="34F7DB9B" w14:textId="77777777" w:rsidR="00203180" w:rsidRDefault="00EE6750">
      <w:pPr>
        <w:spacing w:after="12"/>
        <w:ind w:left="2278" w:right="15"/>
      </w:pPr>
      <w:r>
        <w:t>Voor doelgerichte communicatie zijn drie zaken belangrijk:</w:t>
      </w:r>
    </w:p>
    <w:p w14:paraId="34F7DB9C" w14:textId="77777777" w:rsidR="00203180" w:rsidRDefault="00EE6750">
      <w:pPr>
        <w:numPr>
          <w:ilvl w:val="0"/>
          <w:numId w:val="20"/>
        </w:numPr>
        <w:spacing w:after="10"/>
        <w:ind w:right="198" w:hanging="398"/>
      </w:pPr>
      <w:r>
        <w:t>Actief luisteren. Actief luisteren bestaat uit al dat gedrag waardoor u laat blijken dat u de ander hoort en begrijpt. Te onderscheiden zijn niet sturende luistervaardigheden, sturende luistervaardigheden en regelende luistervaardigheden.</w:t>
      </w:r>
    </w:p>
    <w:p w14:paraId="34F7DB9D" w14:textId="77777777" w:rsidR="00203180" w:rsidRDefault="00EE6750">
      <w:pPr>
        <w:numPr>
          <w:ilvl w:val="0"/>
          <w:numId w:val="20"/>
        </w:numPr>
        <w:spacing w:after="258"/>
        <w:ind w:right="198" w:hanging="398"/>
      </w:pPr>
      <w:r>
        <w:t>Vragen stellen. Er zijn vijf soorten vragen die vaak gesteld worden: open vragen, gesloten vragen, theoretische vragen, suggestieve vragen en gedragsvragen. - Samenvatten.</w:t>
      </w:r>
    </w:p>
    <w:p w14:paraId="34F7DB9E" w14:textId="77777777" w:rsidR="00203180" w:rsidRDefault="00EE6750">
      <w:pPr>
        <w:spacing w:after="13"/>
        <w:ind w:left="2278" w:right="15"/>
      </w:pPr>
      <w:r>
        <w:t>Ieder doelgericht gesprek bestaat uit een aantal fasen. Deze fasen zijn een leidraad voor het gesprek:</w:t>
      </w:r>
    </w:p>
    <w:p w14:paraId="34F7DB9F" w14:textId="77777777" w:rsidR="00203180" w:rsidRDefault="00EE6750">
      <w:pPr>
        <w:numPr>
          <w:ilvl w:val="0"/>
          <w:numId w:val="20"/>
        </w:numPr>
        <w:spacing w:after="13"/>
        <w:ind w:right="198" w:hanging="398"/>
      </w:pPr>
      <w:r>
        <w:t>De voorbereiding. Wat wilt u overbrengen? (de inhoud), wat wilt u bereiken? (het proces) en hoe wilt u het gesprek aanpakken? (de procedure).</w:t>
      </w:r>
    </w:p>
    <w:p w14:paraId="34F7DBA0" w14:textId="77777777" w:rsidR="00203180" w:rsidRDefault="00EE6750">
      <w:pPr>
        <w:numPr>
          <w:ilvl w:val="0"/>
          <w:numId w:val="20"/>
        </w:numPr>
        <w:spacing w:after="0"/>
        <w:ind w:right="198" w:hanging="398"/>
      </w:pPr>
      <w:r>
        <w:t>De structuur. Een doelgericht gesprek is opgebouwd uit een viertal fasen.</w:t>
      </w:r>
    </w:p>
    <w:p w14:paraId="34F7DBA1" w14:textId="77777777" w:rsidR="00203180" w:rsidRDefault="00EE6750">
      <w:pPr>
        <w:spacing w:after="9" w:line="259" w:lineRule="auto"/>
        <w:ind w:left="0" w:right="538" w:firstLine="0"/>
        <w:jc w:val="right"/>
      </w:pPr>
      <w:r>
        <w:t>Als u deze fasen doorloopt, is de kans groot dat u uw doel ook bereikt.</w:t>
      </w:r>
    </w:p>
    <w:p w14:paraId="34F7DBA2" w14:textId="77777777" w:rsidR="00203180" w:rsidRDefault="00EE6750">
      <w:pPr>
        <w:spacing w:after="14"/>
        <w:ind w:left="2674" w:right="15"/>
      </w:pPr>
      <w:r>
        <w:t>De vier fasen zijn:</w:t>
      </w:r>
    </w:p>
    <w:p w14:paraId="34F7DBA3" w14:textId="77777777" w:rsidR="00203180" w:rsidRDefault="00EE6750">
      <w:pPr>
        <w:numPr>
          <w:ilvl w:val="0"/>
          <w:numId w:val="20"/>
        </w:numPr>
        <w:spacing w:after="12"/>
        <w:ind w:right="198" w:hanging="398"/>
      </w:pPr>
      <w:r>
        <w:t>openen;</w:t>
      </w:r>
    </w:p>
    <w:p w14:paraId="34F7DBA4" w14:textId="77777777" w:rsidR="00203180" w:rsidRDefault="00EE6750">
      <w:pPr>
        <w:numPr>
          <w:ilvl w:val="0"/>
          <w:numId w:val="20"/>
        </w:numPr>
        <w:ind w:right="198" w:hanging="398"/>
      </w:pPr>
      <w:r>
        <w:t>informatie uitwisselen; -</w:t>
      </w:r>
      <w:r>
        <w:tab/>
        <w:t>naar het doel toe stappen; -</w:t>
      </w:r>
      <w:r>
        <w:tab/>
        <w:t xml:space="preserve"> afsluiten.</w:t>
      </w:r>
    </w:p>
    <w:p w14:paraId="34F7DBA5" w14:textId="77777777" w:rsidR="00203180" w:rsidRDefault="00EE6750">
      <w:pPr>
        <w:spacing w:after="536"/>
        <w:ind w:left="2278" w:right="176"/>
      </w:pPr>
      <w:r>
        <w:t>De kunst van het brengen van slecht nieuws en het oplossen van een conflict ligt niet zozeer in het aangaan ervan, maar in het behouden van een goede relatie. Een probleemoplossend gesprek is daarbij onontbeerlijk.</w:t>
      </w:r>
    </w:p>
    <w:p w14:paraId="34F7DBA6" w14:textId="77777777" w:rsidR="00203180" w:rsidRDefault="00EE6750">
      <w:pPr>
        <w:pStyle w:val="Kop2"/>
        <w:tabs>
          <w:tab w:val="center" w:pos="2448"/>
          <w:tab w:val="center" w:pos="3734"/>
        </w:tabs>
        <w:spacing w:after="170" w:line="265" w:lineRule="auto"/>
        <w:ind w:left="0" w:firstLine="0"/>
      </w:pPr>
      <w:r>
        <w:rPr>
          <w:b w:val="0"/>
          <w:color w:val="000000"/>
          <w:sz w:val="22"/>
        </w:rPr>
        <w:tab/>
      </w:r>
      <w:r>
        <w:rPr>
          <w:sz w:val="26"/>
        </w:rPr>
        <w:t>2.5</w:t>
      </w:r>
      <w:r>
        <w:rPr>
          <w:sz w:val="26"/>
        </w:rPr>
        <w:tab/>
        <w:t>Opdrachten</w:t>
      </w:r>
    </w:p>
    <w:p w14:paraId="34F7DBA7" w14:textId="77777777" w:rsidR="00203180" w:rsidRDefault="00EE6750">
      <w:pPr>
        <w:ind w:left="2278" w:right="462"/>
      </w:pPr>
      <w:r>
        <w:t>In de volgende opdrachten ervaart u het verschil in verkrijgen van informatie door het stellen van gesloten of open vragen. Vervolgens leert u: -</w:t>
      </w:r>
      <w:r>
        <w:tab/>
        <w:t>een goed gesprek voeren; -</w:t>
      </w:r>
      <w:r>
        <w:tab/>
        <w:t>een conflict hanteren.</w:t>
      </w:r>
    </w:p>
    <w:p w14:paraId="34F7DBA8" w14:textId="77777777" w:rsidR="00203180" w:rsidRDefault="00EE6750">
      <w:pPr>
        <w:tabs>
          <w:tab w:val="center" w:pos="1428"/>
          <w:tab w:val="center" w:pos="4084"/>
        </w:tabs>
        <w:spacing w:after="12" w:line="259" w:lineRule="auto"/>
        <w:ind w:left="0" w:firstLine="0"/>
      </w:pPr>
      <w:r>
        <w:rPr>
          <w:color w:val="000000"/>
          <w:sz w:val="22"/>
        </w:rPr>
        <w:tab/>
      </w:r>
      <w:r>
        <w:rPr>
          <w:b/>
        </w:rPr>
        <w:t>Opdracht 2.6</w:t>
      </w:r>
      <w:r>
        <w:rPr>
          <w:b/>
        </w:rPr>
        <w:tab/>
        <w:t>Hoe zijn Caesar en Cleopatra doodgegaan?</w:t>
      </w:r>
    </w:p>
    <w:p w14:paraId="34F7DBA9" w14:textId="77777777" w:rsidR="00203180" w:rsidRDefault="00EE6750">
      <w:pPr>
        <w:ind w:left="2278" w:right="15"/>
      </w:pPr>
      <w:r>
        <w:t>In deze opdracht ervaart u dat gesloten vragen geen of weinig informatie opleveren.</w:t>
      </w:r>
    </w:p>
    <w:p w14:paraId="34F7DBAA" w14:textId="77777777" w:rsidR="00203180" w:rsidRDefault="00EE6750">
      <w:pPr>
        <w:spacing w:after="4" w:line="266" w:lineRule="auto"/>
        <w:ind w:left="2263"/>
      </w:pPr>
      <w:r>
        <w:rPr>
          <w:i/>
        </w:rPr>
        <w:t>Benodigdheden</w:t>
      </w:r>
    </w:p>
    <w:p w14:paraId="34F7DBAB" w14:textId="77777777" w:rsidR="00203180" w:rsidRDefault="00EE6750">
      <w:pPr>
        <w:ind w:left="2278" w:right="15"/>
      </w:pPr>
      <w:r>
        <w:t>Werkblad 3</w:t>
      </w:r>
    </w:p>
    <w:p w14:paraId="34F7DBAC" w14:textId="77777777" w:rsidR="00203180" w:rsidRDefault="00EE6750">
      <w:pPr>
        <w:spacing w:after="4" w:line="266" w:lineRule="auto"/>
        <w:ind w:left="2263"/>
      </w:pPr>
      <w:r>
        <w:rPr>
          <w:i/>
        </w:rPr>
        <w:t>Werkwijze</w:t>
      </w:r>
    </w:p>
    <w:p w14:paraId="34F7DBAD" w14:textId="77777777" w:rsidR="00203180" w:rsidRDefault="00EE6750">
      <w:pPr>
        <w:ind w:left="2278" w:right="15"/>
      </w:pPr>
      <w:r>
        <w:t>Voor deze opdracht werkt u tijdens de voorbereiding en de uitvoering in een groepje van vier à vijf personen. De afsluiting vindt plaats met de hele groep.</w:t>
      </w:r>
    </w:p>
    <w:p w14:paraId="34F7DBAE" w14:textId="77777777" w:rsidR="00203180" w:rsidRDefault="00EE6750">
      <w:pPr>
        <w:spacing w:after="4" w:line="266" w:lineRule="auto"/>
        <w:ind w:left="2560"/>
      </w:pPr>
      <w:r>
        <w:rPr>
          <w:i/>
        </w:rPr>
        <w:t>Voorbereiding</w:t>
      </w:r>
    </w:p>
    <w:p w14:paraId="34F7DBAF" w14:textId="77777777" w:rsidR="00203180" w:rsidRDefault="00EE6750">
      <w:pPr>
        <w:spacing w:after="0"/>
        <w:ind w:left="2545" w:right="15"/>
      </w:pPr>
      <w:r>
        <w:t>Een persoon leest op werkblad 3 hoe Caesar en Cleopatra dood zijn gegaan.</w:t>
      </w:r>
    </w:p>
    <w:p w14:paraId="34F7DBB0" w14:textId="77777777" w:rsidR="00203180" w:rsidRDefault="00EE6750">
      <w:pPr>
        <w:ind w:left="2545" w:right="15"/>
      </w:pPr>
      <w:r>
        <w:t>De anderen mogen dit werkblad beslist niet lezen.</w:t>
      </w:r>
    </w:p>
    <w:p w14:paraId="34F7DBB1" w14:textId="77777777" w:rsidR="00203180" w:rsidRDefault="00EE6750">
      <w:pPr>
        <w:spacing w:after="4" w:line="266" w:lineRule="auto"/>
        <w:ind w:left="2560"/>
      </w:pPr>
      <w:r>
        <w:rPr>
          <w:i/>
        </w:rPr>
        <w:t>Uitvoering</w:t>
      </w:r>
    </w:p>
    <w:p w14:paraId="34F7DBB2" w14:textId="77777777" w:rsidR="00203180" w:rsidRDefault="00EE6750">
      <w:pPr>
        <w:spacing w:after="0"/>
        <w:ind w:left="2545" w:right="15"/>
      </w:pPr>
      <w:r>
        <w:t>Het is nu de bedoeling dat u er door het stellen van gesloten vragen achter komt hoe Caesar en Cleopatra dood zijn gegaan. De persoon met de informatie op werkblad 3 mag alleen ja of nee antwoorden. U heeft maximaal tien minuten de tijd.</w:t>
      </w:r>
    </w:p>
    <w:p w14:paraId="34F7DBB3" w14:textId="77777777" w:rsidR="00203180" w:rsidRDefault="00EE6750">
      <w:pPr>
        <w:ind w:left="2545" w:right="15"/>
      </w:pPr>
      <w:r>
        <w:t>De groep die als eerste achter komt wat er met Caesar en Cleopatra is gebeurd, heeft gewonnen.</w:t>
      </w:r>
    </w:p>
    <w:p w14:paraId="34F7DBB4" w14:textId="77777777" w:rsidR="00203180" w:rsidRDefault="00EE6750">
      <w:pPr>
        <w:spacing w:after="4" w:line="266" w:lineRule="auto"/>
        <w:ind w:left="2560"/>
      </w:pPr>
      <w:r>
        <w:rPr>
          <w:i/>
        </w:rPr>
        <w:t>Afsluiting</w:t>
      </w:r>
    </w:p>
    <w:p w14:paraId="34F7DBB5" w14:textId="77777777" w:rsidR="00203180" w:rsidRDefault="00EE6750">
      <w:pPr>
        <w:spacing w:after="12"/>
        <w:ind w:left="2545" w:right="15"/>
      </w:pPr>
      <w:r>
        <w:t>Beantwoord ter evaluatie de volgende vragen:</w:t>
      </w:r>
    </w:p>
    <w:p w14:paraId="34F7DBB6" w14:textId="77777777" w:rsidR="00203180" w:rsidRDefault="00EE6750">
      <w:pPr>
        <w:numPr>
          <w:ilvl w:val="0"/>
          <w:numId w:val="21"/>
        </w:numPr>
        <w:spacing w:after="12"/>
        <w:ind w:left="2933" w:right="15" w:hanging="398"/>
      </w:pPr>
      <w:r>
        <w:t>Heeft iedereen goed naar elkaars vragen geluisterd.</w:t>
      </w:r>
    </w:p>
    <w:p w14:paraId="34F7DBB7" w14:textId="77777777" w:rsidR="00203180" w:rsidRDefault="00EE6750">
      <w:pPr>
        <w:numPr>
          <w:ilvl w:val="0"/>
          <w:numId w:val="21"/>
        </w:numPr>
        <w:ind w:left="2933" w:right="15" w:hanging="398"/>
      </w:pPr>
      <w:r>
        <w:t>Zijn er zo vragen gesteld dat er sprake is van ‘trechteren’: eerst vragen naar de algemene zaken en hoofdzaken en daarna pas naar details?</w:t>
      </w:r>
    </w:p>
    <w:p w14:paraId="34F7DBB8" w14:textId="77777777" w:rsidR="00203180" w:rsidRDefault="00EE6750">
      <w:pPr>
        <w:pStyle w:val="Kop3"/>
        <w:tabs>
          <w:tab w:val="center" w:pos="1710"/>
          <w:tab w:val="center" w:pos="3402"/>
        </w:tabs>
        <w:ind w:left="0" w:firstLine="0"/>
      </w:pPr>
      <w:r>
        <w:rPr>
          <w:b w:val="0"/>
          <w:color w:val="000000"/>
          <w:sz w:val="22"/>
        </w:rPr>
        <w:tab/>
      </w:r>
      <w:r>
        <w:t>Opdracht 2.7</w:t>
      </w:r>
      <w:r>
        <w:tab/>
        <w:t>Open vragen stellen</w:t>
      </w:r>
    </w:p>
    <w:p w14:paraId="34F7DBB9" w14:textId="77777777" w:rsidR="00203180" w:rsidRDefault="00EE6750">
      <w:pPr>
        <w:ind w:left="2545" w:right="15"/>
      </w:pPr>
      <w:r>
        <w:t>Als u nieuwe informatie wilt hebben of problemen boven water wilt hebben zijn “open vragen” heel geschikt. Open vragen stellen kunt u echter alleen als u echt open staat voor het antwoord. Dat wil zeggen; als u geen vermoeden hebt wat het antwoord kan zijn. Echte open vragen komen echter maar zelden voor.</w:t>
      </w:r>
    </w:p>
    <w:p w14:paraId="34F7DBBA" w14:textId="77777777" w:rsidR="00203180" w:rsidRDefault="00EE6750">
      <w:pPr>
        <w:spacing w:after="12"/>
        <w:ind w:left="2545" w:right="15"/>
      </w:pPr>
      <w:r>
        <w:t>De volgende oefeningen zijn ervoor bedoeld om:</w:t>
      </w:r>
    </w:p>
    <w:p w14:paraId="34F7DBBB" w14:textId="77777777" w:rsidR="00203180" w:rsidRDefault="00EE6750">
      <w:pPr>
        <w:numPr>
          <w:ilvl w:val="0"/>
          <w:numId w:val="22"/>
        </w:numPr>
        <w:spacing w:after="12"/>
        <w:ind w:left="2933" w:right="15" w:hanging="398"/>
      </w:pPr>
      <w:r>
        <w:t>te oefenen in het stellen van open vragen;</w:t>
      </w:r>
    </w:p>
    <w:p w14:paraId="34F7DBBC" w14:textId="77777777" w:rsidR="00203180" w:rsidRDefault="00EE6750">
      <w:pPr>
        <w:numPr>
          <w:ilvl w:val="0"/>
          <w:numId w:val="22"/>
        </w:numPr>
        <w:spacing w:after="2"/>
        <w:ind w:left="2933" w:right="15" w:hanging="398"/>
      </w:pPr>
      <w:r>
        <w:t>te ontdekken hoe goed het je lukt om deze vragen te gebruiken.</w:t>
      </w:r>
    </w:p>
    <w:p w14:paraId="34F7DBBD" w14:textId="77777777" w:rsidR="00203180" w:rsidRDefault="00EE6750">
      <w:pPr>
        <w:ind w:left="2545" w:right="15"/>
      </w:pPr>
      <w:r>
        <w:t>U kunt een van onderstaande oefeningen uitkiezen.</w:t>
      </w:r>
    </w:p>
    <w:p w14:paraId="34F7DBBE" w14:textId="77777777" w:rsidR="00203180" w:rsidRDefault="00EE6750">
      <w:pPr>
        <w:spacing w:after="0"/>
        <w:ind w:left="2545" w:right="3941"/>
      </w:pPr>
      <w:r>
        <w:rPr>
          <w:i/>
        </w:rPr>
        <w:t xml:space="preserve">Oefening met de hele groep </w:t>
      </w:r>
      <w:r>
        <w:t>De werkwijze is als volgt:</w:t>
      </w:r>
    </w:p>
    <w:p w14:paraId="34F7DBBF" w14:textId="77777777" w:rsidR="00203180" w:rsidRDefault="00EE6750">
      <w:pPr>
        <w:ind w:left="2545" w:right="15"/>
      </w:pPr>
      <w:r>
        <w:t>Een persoon (A) zit voor de groep. Deze persoon moet de vragen van de medecursisten beantwoorden en mag alleen op open vragen antwoord geven. Zodra een medecursist een gesloten vraag stelt, moet deze medecursist de plaats van persoon A innemen. Ook degene die meer dan vijftien seconde de tijd nodig heeft om een open vraag te bedenken, moet de plaats van de centrale persoon innemen.</w:t>
      </w:r>
    </w:p>
    <w:p w14:paraId="34F7DBC0" w14:textId="77777777" w:rsidR="00203180" w:rsidRDefault="00EE6750">
      <w:pPr>
        <w:ind w:left="2278" w:right="15"/>
      </w:pPr>
      <w:r>
        <w:t>Het gespreksonderwerp is: een leerling op het praktijkbedrijf die niet of nauwelijks praten wil.</w:t>
      </w:r>
    </w:p>
    <w:p w14:paraId="34F7DBC1" w14:textId="77777777" w:rsidR="00203180" w:rsidRDefault="00EE6750">
      <w:pPr>
        <w:spacing w:after="4" w:line="266" w:lineRule="auto"/>
        <w:ind w:left="2263"/>
      </w:pPr>
      <w:r>
        <w:rPr>
          <w:i/>
        </w:rPr>
        <w:t>Oefening in drietallen</w:t>
      </w:r>
    </w:p>
    <w:p w14:paraId="34F7DBC2" w14:textId="77777777" w:rsidR="00203180" w:rsidRDefault="00EE6750">
      <w:pPr>
        <w:spacing w:after="12"/>
        <w:ind w:left="2278" w:right="15"/>
      </w:pPr>
      <w:r>
        <w:t>De oefening gebeurt in drietallen; A, B  en  C.</w:t>
      </w:r>
    </w:p>
    <w:p w14:paraId="34F7DBC3" w14:textId="77777777" w:rsidR="00203180" w:rsidRDefault="00EE6750">
      <w:pPr>
        <w:numPr>
          <w:ilvl w:val="0"/>
          <w:numId w:val="23"/>
        </w:numPr>
        <w:spacing w:after="0"/>
        <w:ind w:right="15" w:hanging="396"/>
      </w:pPr>
      <w:r>
        <w:t>Persoon A geeft aan over welk onderwerp hij vragen wil beantwoorden. Mogelijke onderwerpen zijn: hobby, vakantie, werk, huwelijk, toekomstplannen.</w:t>
      </w:r>
    </w:p>
    <w:p w14:paraId="34F7DBC4" w14:textId="77777777" w:rsidR="00203180" w:rsidRDefault="00EE6750">
      <w:pPr>
        <w:spacing w:after="12"/>
        <w:ind w:left="2674" w:right="15"/>
      </w:pPr>
      <w:r>
        <w:t>A mag ook zelf een onderwerp bedenken.</w:t>
      </w:r>
    </w:p>
    <w:p w14:paraId="34F7DBC5" w14:textId="77777777" w:rsidR="00203180" w:rsidRDefault="00EE6750">
      <w:pPr>
        <w:numPr>
          <w:ilvl w:val="0"/>
          <w:numId w:val="23"/>
        </w:numPr>
        <w:spacing w:after="10"/>
        <w:ind w:right="15" w:hanging="396"/>
      </w:pPr>
      <w:r>
        <w:t>Persoon B stelt de vragen. Hij stelt daarbij zo veel mogelijk open vragen om maar veel informatie te krijgen.</w:t>
      </w:r>
    </w:p>
    <w:p w14:paraId="34F7DBC6" w14:textId="77777777" w:rsidR="00203180" w:rsidRDefault="00EE6750">
      <w:pPr>
        <w:numPr>
          <w:ilvl w:val="0"/>
          <w:numId w:val="23"/>
        </w:numPr>
        <w:ind w:right="15" w:hanging="396"/>
      </w:pPr>
      <w:r>
        <w:t>Persoon C noteert de vragen die B stelt. Er is ook nog tijdwaarnemer.</w:t>
      </w:r>
    </w:p>
    <w:p w14:paraId="34F7DBC7" w14:textId="77777777" w:rsidR="00203180" w:rsidRDefault="00EE6750">
      <w:pPr>
        <w:spacing w:after="0"/>
        <w:ind w:left="2278" w:right="327"/>
      </w:pPr>
      <w:r>
        <w:t>De eerste ronde vraag en antwoord duurt vijf minuten. Dan vraagt C aan B hoeveel vragen hij gesteld heeft en hoeveel daarvan open waren. Daarna loopt C met B de gestelde vragen door en bespreken in hoeverre de vragen open, gesloten of suggestief waren.</w:t>
      </w:r>
    </w:p>
    <w:p w14:paraId="34F7DBC8" w14:textId="77777777" w:rsidR="00203180" w:rsidRDefault="00EE6750">
      <w:pPr>
        <w:ind w:left="2278" w:right="15"/>
      </w:pPr>
      <w:r>
        <w:t>Daarna wisselt u van taak, net zo lang tot iedereen aan de beurt is geweest.</w:t>
      </w:r>
    </w:p>
    <w:p w14:paraId="34F7DBC9" w14:textId="77777777" w:rsidR="00203180" w:rsidRDefault="00EE6750">
      <w:pPr>
        <w:tabs>
          <w:tab w:val="center" w:pos="1428"/>
          <w:tab w:val="center" w:pos="3368"/>
        </w:tabs>
        <w:spacing w:after="12" w:line="259" w:lineRule="auto"/>
        <w:ind w:left="0" w:firstLine="0"/>
      </w:pPr>
      <w:r>
        <w:rPr>
          <w:color w:val="000000"/>
          <w:sz w:val="22"/>
        </w:rPr>
        <w:tab/>
      </w:r>
      <w:r>
        <w:rPr>
          <w:b/>
        </w:rPr>
        <w:t>Opdracht 2.8</w:t>
      </w:r>
      <w:r>
        <w:rPr>
          <w:b/>
        </w:rPr>
        <w:tab/>
        <w:t>Ik moet je wat vertellen....</w:t>
      </w:r>
    </w:p>
    <w:p w14:paraId="34F7DBCA" w14:textId="77777777" w:rsidR="00203180" w:rsidRDefault="00EE6750">
      <w:pPr>
        <w:ind w:left="2278" w:right="214"/>
      </w:pPr>
      <w:r>
        <w:t>In deze opdracht gaat u een gesprek met een leerling voorbereiden, uitvoeren in een rollenspel en tenslotte evalueren.</w:t>
      </w:r>
    </w:p>
    <w:p w14:paraId="34F7DBCB" w14:textId="77777777" w:rsidR="00203180" w:rsidRDefault="00EE6750">
      <w:pPr>
        <w:spacing w:after="4" w:line="266" w:lineRule="auto"/>
        <w:ind w:left="2263"/>
      </w:pPr>
      <w:r>
        <w:rPr>
          <w:i/>
        </w:rPr>
        <w:t>Werkwijze</w:t>
      </w:r>
    </w:p>
    <w:p w14:paraId="34F7DBCC" w14:textId="77777777" w:rsidR="00203180" w:rsidRDefault="00EE6750">
      <w:pPr>
        <w:ind w:left="2278" w:right="15"/>
      </w:pPr>
      <w:r>
        <w:t>Voor deze opdracht werkt u tijdens de voorbereiding en de uitvoering in tweetallen. De afsluiting vindt plaats met de hele groep.</w:t>
      </w:r>
    </w:p>
    <w:p w14:paraId="34F7DBCD" w14:textId="77777777" w:rsidR="00203180" w:rsidRDefault="00EE6750">
      <w:pPr>
        <w:spacing w:after="4" w:line="266" w:lineRule="auto"/>
        <w:ind w:left="2263"/>
      </w:pPr>
      <w:r>
        <w:rPr>
          <w:i/>
        </w:rPr>
        <w:t>Voorbereiding</w:t>
      </w:r>
    </w:p>
    <w:p w14:paraId="34F7DBCE" w14:textId="77777777" w:rsidR="00203180" w:rsidRDefault="00EE6750">
      <w:pPr>
        <w:ind w:left="2278" w:right="281"/>
      </w:pPr>
      <w:r>
        <w:t>De een is praktijkbegeleider en de ander leerling. De uitgangssituatie is: een leerling komt structureel te laat op het praktijkbedrijf. U wilt graag dat de leerling voortaan op tijd komt. Hoe bereidt u het gesprek met uw leerling voor? Lees nogmaals paragraaf 2.2 en beschrijf de structuur van dit gesprek.</w:t>
      </w:r>
    </w:p>
    <w:p w14:paraId="34F7DBCF" w14:textId="77777777" w:rsidR="00203180" w:rsidRDefault="00EE6750">
      <w:pPr>
        <w:spacing w:after="4" w:line="266" w:lineRule="auto"/>
        <w:ind w:left="2263"/>
      </w:pPr>
      <w:r>
        <w:rPr>
          <w:i/>
        </w:rPr>
        <w:t>Uitvoering</w:t>
      </w:r>
    </w:p>
    <w:p w14:paraId="34F7DBD0" w14:textId="77777777" w:rsidR="00203180" w:rsidRDefault="00EE6750">
      <w:pPr>
        <w:ind w:left="2278" w:right="278"/>
      </w:pPr>
      <w:r>
        <w:t>Voer dit gesprek in een rollenspel uit. Draai vervolgens de rollen om en voer het rollenspel nog eens uit.</w:t>
      </w:r>
    </w:p>
    <w:p w14:paraId="34F7DBD1" w14:textId="77777777" w:rsidR="00203180" w:rsidRDefault="00EE6750">
      <w:pPr>
        <w:spacing w:after="4" w:line="266" w:lineRule="auto"/>
        <w:ind w:left="2263"/>
      </w:pPr>
      <w:r>
        <w:rPr>
          <w:i/>
        </w:rPr>
        <w:t>Afsluiting</w:t>
      </w:r>
    </w:p>
    <w:p w14:paraId="34F7DBD2" w14:textId="77777777" w:rsidR="00203180" w:rsidRDefault="00EE6750">
      <w:pPr>
        <w:ind w:left="2278" w:right="15"/>
      </w:pPr>
      <w:r>
        <w:t>Bespreek met elkaar de structuur uit de voorbereiding van beide gesprekken. Bepaal en noteer vervolgens de meest ideale structuur.</w:t>
      </w:r>
    </w:p>
    <w:p w14:paraId="34F7DBD3" w14:textId="77777777" w:rsidR="00203180" w:rsidRDefault="00EE6750">
      <w:pPr>
        <w:pStyle w:val="Kop3"/>
        <w:tabs>
          <w:tab w:val="center" w:pos="1710"/>
          <w:tab w:val="center" w:pos="4222"/>
        </w:tabs>
        <w:ind w:left="0" w:firstLine="0"/>
      </w:pPr>
      <w:r>
        <w:rPr>
          <w:b w:val="0"/>
          <w:color w:val="000000"/>
          <w:sz w:val="22"/>
        </w:rPr>
        <w:tab/>
      </w:r>
      <w:r>
        <w:t>Opdracht 2.9</w:t>
      </w:r>
      <w:r>
        <w:tab/>
        <w:t>Een conflict met een eigenwijze leerling</w:t>
      </w:r>
    </w:p>
    <w:p w14:paraId="34F7DBD4" w14:textId="77777777" w:rsidR="00203180" w:rsidRDefault="00EE6750">
      <w:pPr>
        <w:ind w:left="2545" w:right="15"/>
      </w:pPr>
      <w:r>
        <w:t>In deze opdracht ervaart u welke zaken een negatieve en welke zaken een positieve invloed hebben op een conflictsituatie.</w:t>
      </w:r>
    </w:p>
    <w:p w14:paraId="34F7DBD5" w14:textId="77777777" w:rsidR="00203180" w:rsidRDefault="00EE6750">
      <w:pPr>
        <w:spacing w:after="4" w:line="266" w:lineRule="auto"/>
        <w:ind w:left="2560"/>
      </w:pPr>
      <w:r>
        <w:rPr>
          <w:i/>
        </w:rPr>
        <w:t>Benodigdheden</w:t>
      </w:r>
    </w:p>
    <w:p w14:paraId="34F7DBD6" w14:textId="77777777" w:rsidR="00203180" w:rsidRDefault="00EE6750">
      <w:pPr>
        <w:ind w:left="2545" w:right="15"/>
      </w:pPr>
      <w:r>
        <w:t>Werkblad 4 en 5</w:t>
      </w:r>
    </w:p>
    <w:p w14:paraId="34F7DBD7" w14:textId="77777777" w:rsidR="00203180" w:rsidRDefault="00EE6750">
      <w:pPr>
        <w:spacing w:after="4" w:line="266" w:lineRule="auto"/>
        <w:ind w:left="2560"/>
      </w:pPr>
      <w:r>
        <w:rPr>
          <w:i/>
        </w:rPr>
        <w:t>Werkwijze</w:t>
      </w:r>
    </w:p>
    <w:p w14:paraId="34F7DBD8" w14:textId="77777777" w:rsidR="00203180" w:rsidRDefault="00EE6750">
      <w:pPr>
        <w:ind w:left="2545" w:right="15"/>
      </w:pPr>
      <w:r>
        <w:t>Deze opdracht wordt met de hele groep uitgevoerd.</w:t>
      </w:r>
    </w:p>
    <w:p w14:paraId="34F7DBD9" w14:textId="77777777" w:rsidR="00203180" w:rsidRDefault="00EE6750">
      <w:pPr>
        <w:spacing w:after="4" w:line="266" w:lineRule="auto"/>
        <w:ind w:left="2560"/>
      </w:pPr>
      <w:r>
        <w:rPr>
          <w:i/>
        </w:rPr>
        <w:t>Voorbereiding</w:t>
      </w:r>
    </w:p>
    <w:p w14:paraId="34F7DBDA" w14:textId="77777777" w:rsidR="00203180" w:rsidRDefault="00EE6750">
      <w:pPr>
        <w:spacing w:after="0"/>
        <w:ind w:left="2545" w:right="15"/>
      </w:pPr>
      <w:r>
        <w:t>Drie cursisten spelen een rollenspel. De een is praktijkopleider en de andere twee zijn leerling. De ‘praktijkopleider’ leest zijn rol op werkblad 4. De ‘leerlingen’ lezen hun rol op werkblad 5.</w:t>
      </w:r>
    </w:p>
    <w:p w14:paraId="34F7DBDB" w14:textId="77777777" w:rsidR="00203180" w:rsidRDefault="00EE6750">
      <w:pPr>
        <w:spacing w:after="0"/>
        <w:ind w:left="2545" w:right="15"/>
      </w:pPr>
      <w:r>
        <w:t>Vervolgens gaat één van de leerlingen even naar de gang (koffie drinken).</w:t>
      </w:r>
    </w:p>
    <w:p w14:paraId="34F7DBDC" w14:textId="77777777" w:rsidR="00203180" w:rsidRDefault="00EE6750">
      <w:pPr>
        <w:spacing w:after="2"/>
        <w:ind w:left="2545" w:right="15"/>
      </w:pPr>
      <w:r>
        <w:t>Deze mag het eerste rollenspel niet meemaken.</w:t>
      </w:r>
    </w:p>
    <w:p w14:paraId="34F7DBDD" w14:textId="77777777" w:rsidR="00203180" w:rsidRDefault="00EE6750">
      <w:pPr>
        <w:ind w:left="2545" w:right="15"/>
      </w:pPr>
      <w:r>
        <w:t>De overige cursisten worden in twee groepen verdeeld: groep a en b.</w:t>
      </w:r>
    </w:p>
    <w:p w14:paraId="34F7DBDE" w14:textId="77777777" w:rsidR="00203180" w:rsidRDefault="00EE6750">
      <w:pPr>
        <w:spacing w:after="4" w:line="266" w:lineRule="auto"/>
        <w:ind w:left="2560"/>
      </w:pPr>
      <w:r>
        <w:rPr>
          <w:i/>
        </w:rPr>
        <w:t>Uitvoering</w:t>
      </w:r>
    </w:p>
    <w:p w14:paraId="34F7DBDF" w14:textId="77777777" w:rsidR="00203180" w:rsidRDefault="00EE6750">
      <w:pPr>
        <w:ind w:left="2545" w:right="15"/>
      </w:pPr>
      <w:r>
        <w:t>De ‘praktijkopleider’ en de ‘leerling’ voeren een conflictgesprek. Het conflict begint met de volgende situatie: de praktijkopleider geeft de leerling de instructie het maïsland met chemische bestrijdingsmiddelen te bespuiten. Cursistengroep a observeert de praktijkopleider en groep b de leerling. De cursisten uit groep a en b leggen hun observaties vast in een kort verslag over het verloop van het gesprek.</w:t>
      </w:r>
    </w:p>
    <w:p w14:paraId="34F7DBE0" w14:textId="77777777" w:rsidR="00203180" w:rsidRDefault="00EE6750">
      <w:pPr>
        <w:spacing w:after="4" w:line="266" w:lineRule="auto"/>
        <w:ind w:left="2560"/>
      </w:pPr>
      <w:r>
        <w:rPr>
          <w:i/>
        </w:rPr>
        <w:t>Evaluatie</w:t>
      </w:r>
    </w:p>
    <w:p w14:paraId="34F7DBE1" w14:textId="77777777" w:rsidR="00203180" w:rsidRDefault="00EE6750">
      <w:pPr>
        <w:spacing w:after="14"/>
        <w:ind w:left="2545" w:right="15"/>
      </w:pPr>
      <w:r>
        <w:t>Beantwoord ter evaluatie de volgende vragen:</w:t>
      </w:r>
    </w:p>
    <w:p w14:paraId="34F7DBE2" w14:textId="77777777" w:rsidR="00203180" w:rsidRDefault="00EE6750">
      <w:pPr>
        <w:numPr>
          <w:ilvl w:val="0"/>
          <w:numId w:val="24"/>
        </w:numPr>
        <w:spacing w:after="12"/>
        <w:ind w:left="2933" w:right="15" w:hanging="398"/>
      </w:pPr>
      <w:r>
        <w:t>Welke punten hebben positieve invloed gehad op de conflictsituatie?</w:t>
      </w:r>
    </w:p>
    <w:p w14:paraId="34F7DBE3" w14:textId="77777777" w:rsidR="00203180" w:rsidRDefault="00EE6750">
      <w:pPr>
        <w:numPr>
          <w:ilvl w:val="0"/>
          <w:numId w:val="24"/>
        </w:numPr>
        <w:ind w:left="2933" w:right="15" w:hanging="398"/>
      </w:pPr>
      <w:r>
        <w:t>Welke punten hebben negatieve invloed gehad op de conflictsituatie?</w:t>
      </w:r>
    </w:p>
    <w:p w14:paraId="34F7DBE4" w14:textId="77777777" w:rsidR="00203180" w:rsidRDefault="00EE6750">
      <w:pPr>
        <w:spacing w:after="4" w:line="266" w:lineRule="auto"/>
        <w:ind w:left="2560"/>
      </w:pPr>
      <w:r>
        <w:rPr>
          <w:i/>
        </w:rPr>
        <w:t>Afsluiting</w:t>
      </w:r>
    </w:p>
    <w:p w14:paraId="34F7DBE5" w14:textId="77777777" w:rsidR="00203180" w:rsidRDefault="00EE6750">
      <w:pPr>
        <w:ind w:left="2545" w:right="15"/>
      </w:pPr>
      <w:r>
        <w:t>Nu wordt de tweede ‘leerling’ van de gang gehaald. Het rollenspel wordt opnieuw gespeeld. De ‘praktijkopleider’ neemt nu de punten mee die tijdens de evaluatie zijn besproken.</w:t>
      </w:r>
    </w:p>
    <w:p w14:paraId="34F7DBE6" w14:textId="77777777" w:rsidR="00203180" w:rsidRDefault="00203180">
      <w:pPr>
        <w:sectPr w:rsidR="00203180">
          <w:headerReference w:type="even" r:id="rId31"/>
          <w:headerReference w:type="default" r:id="rId32"/>
          <w:footerReference w:type="even" r:id="rId33"/>
          <w:footerReference w:type="default" r:id="rId34"/>
          <w:headerReference w:type="first" r:id="rId35"/>
          <w:footerReference w:type="first" r:id="rId36"/>
          <w:pgSz w:w="11900" w:h="16840"/>
          <w:pgMar w:top="1877" w:right="1417" w:bottom="2240" w:left="1414" w:header="1338" w:footer="1292" w:gutter="0"/>
          <w:cols w:space="708"/>
        </w:sectPr>
      </w:pPr>
    </w:p>
    <w:p w14:paraId="34F7DBE7" w14:textId="77777777" w:rsidR="00203180" w:rsidRDefault="00EE6750">
      <w:pPr>
        <w:spacing w:after="0" w:line="259" w:lineRule="auto"/>
        <w:ind w:left="-537" w:right="-42" w:firstLine="0"/>
      </w:pPr>
      <w:r>
        <w:rPr>
          <w:noProof/>
          <w:color w:val="000000"/>
          <w:sz w:val="22"/>
        </w:rPr>
        <mc:AlternateContent>
          <mc:Choice Requires="wpg">
            <w:drawing>
              <wp:inline distT="0" distB="0" distL="0" distR="0" wp14:anchorId="34F7DF05" wp14:editId="34F7DF06">
                <wp:extent cx="5939790" cy="9414510"/>
                <wp:effectExtent l="0" t="0" r="0" b="0"/>
                <wp:docPr id="59648" name="Group 59648"/>
                <wp:cNvGraphicFramePr/>
                <a:graphic xmlns:a="http://schemas.openxmlformats.org/drawingml/2006/main">
                  <a:graphicData uri="http://schemas.microsoft.com/office/word/2010/wordprocessingGroup">
                    <wpg:wgp>
                      <wpg:cNvGrpSpPr/>
                      <wpg:grpSpPr>
                        <a:xfrm>
                          <a:off x="0" y="0"/>
                          <a:ext cx="5939790" cy="9414510"/>
                          <a:chOff x="0" y="0"/>
                          <a:chExt cx="5939790" cy="9414510"/>
                        </a:xfrm>
                      </wpg:grpSpPr>
                      <wps:wsp>
                        <wps:cNvPr id="20734" name="Shape 20734"/>
                        <wps:cNvSpPr/>
                        <wps:spPr>
                          <a:xfrm>
                            <a:off x="4485132" y="165481"/>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20735" name="Shape 20735"/>
                        <wps:cNvSpPr/>
                        <wps:spPr>
                          <a:xfrm>
                            <a:off x="1604772" y="170053"/>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20736" name="Shape 20736"/>
                        <wps:cNvSpPr/>
                        <wps:spPr>
                          <a:xfrm>
                            <a:off x="3038856" y="170053"/>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20737" name="Shape 20737"/>
                        <wps:cNvSpPr/>
                        <wps:spPr>
                          <a:xfrm>
                            <a:off x="161544" y="170053"/>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73146" name="Shape 73146"/>
                        <wps:cNvSpPr/>
                        <wps:spPr>
                          <a:xfrm>
                            <a:off x="0" y="0"/>
                            <a:ext cx="5939790" cy="9414510"/>
                          </a:xfrm>
                          <a:custGeom>
                            <a:avLst/>
                            <a:gdLst/>
                            <a:ahLst/>
                            <a:cxnLst/>
                            <a:rect l="0" t="0" r="0" b="0"/>
                            <a:pathLst>
                              <a:path w="5939790" h="9414510">
                                <a:moveTo>
                                  <a:pt x="0" y="0"/>
                                </a:moveTo>
                                <a:lnTo>
                                  <a:pt x="5939790" y="0"/>
                                </a:lnTo>
                                <a:lnTo>
                                  <a:pt x="5939790" y="9414510"/>
                                </a:lnTo>
                                <a:lnTo>
                                  <a:pt x="0" y="9414510"/>
                                </a:lnTo>
                                <a:lnTo>
                                  <a:pt x="0" y="0"/>
                                </a:lnTo>
                              </a:path>
                            </a:pathLst>
                          </a:custGeom>
                          <a:ln w="0" cap="flat">
                            <a:miter lim="127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66342468" id="Group 59648" o:spid="_x0000_s1026" style="width:467.7pt;height:741.3pt;mso-position-horizontal-relative:char;mso-position-vertical-relative:line" coordsize="59397,9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">
                <v:shape id="Shape 20734" o:spid="_x0000_s1027" style="position:absolute;left:44851;top:1654;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4sgA&#10;AADeAAAADwAAAGRycy9kb3ducmV2LnhtbESPQWvCQBSE74X+h+UVvOmmSaiauooIUg+imJbS4yP7&#10;mqRm34bs1sR/7xaEHoeZ+YZZrAbTiAt1rras4HkSgSAurK65VPDxvh3PQDiPrLGxTAqu5GC1fHxY&#10;YKZtzye65L4UAcIuQwWV920mpSsqMugmtiUO3rftDPogu1LqDvsAN42Mo+hFGqw5LFTY0qai4pz/&#10;GgV0nq/l2zb5HMrjz2F29V9z2qdKjZ6G9SsIT4P/D9/bO60gjqZJCn93whW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6kDiyAAAAN4AAAAPAAAAAAAAAAAAAAAAAJgCAABk&#10;cnMvZG93bnJldi54bWxQSwUGAAAAAAQABAD1AAAAjQMAAAAA&#10;" path="m,l1260348,e" filled="f" strokecolor="#181717" strokeweight=".48pt">
                  <v:stroke miterlimit="83231f" joinstyle="miter"/>
                  <v:path arrowok="t" textboxrect="0,0,1260348,0"/>
                </v:shape>
                <v:shape id="Shape 20735" o:spid="_x0000_s1028" style="position:absolute;left:16047;top:1700;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lecYA&#10;AADeAAAADwAAAGRycy9kb3ducmV2LnhtbESPS4vCQBCE7wv+h6EFbzrxrVlHEUHWgyg+WPbYZHqT&#10;aKYnZGY1/ntHEPZYVNVX1GxRm0LcqHK5ZQXdTgSCOLE651TB+bRuT0A4j6yxsEwKHuRgMW98zDDW&#10;9s4Huh19KgKEXYwKMu/LWEqXZGTQdWxJHLxfWxn0QVap1BXeA9wUshdFI2kw57CQYUmrjJLr8c8o&#10;oOt0Kb/W/e863V92k4f/mdJ2oFSrWS8/QXiq/X/43d5oBb1o3B/C606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blecYAAADeAAAADwAAAAAAAAAAAAAAAACYAgAAZHJz&#10;L2Rvd25yZXYueG1sUEsFBgAAAAAEAAQA9QAAAIsDAAAAAA==&#10;" path="m,l1260348,e" filled="f" strokecolor="#181717" strokeweight=".48pt">
                  <v:stroke miterlimit="83231f" joinstyle="miter"/>
                  <v:path arrowok="t" textboxrect="0,0,1260348,0"/>
                </v:shape>
                <v:shape id="Shape 20736" o:spid="_x0000_s1029" style="position:absolute;left:30388;top:1700;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7DsgA&#10;AADeAAAADwAAAGRycy9kb3ducmV2LnhtbESPT2vCQBTE74V+h+UVvOmmSfFP6ioiSHsoFaOIx0f2&#10;NUnNvg3ZrUm+fbcg9DjMzG+Y5bo3tbhR6yrLCp4nEQji3OqKCwWn4248B+E8ssbaMikYyMF69fiw&#10;xFTbjg90y3whAoRdigpK75tUSpeXZNBNbEMcvC/bGvRBtoXULXYBbmoZR9FUGqw4LJTY0Lak/Jr9&#10;GAV0XWzk2y4598X++3M++MuCPl6UGj31m1cQnnr/H76337WCOJolU/i7E6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dHsOyAAAAN4AAAAPAAAAAAAAAAAAAAAAAJgCAABk&#10;cnMvZG93bnJldi54bWxQSwUGAAAAAAQABAD1AAAAjQMAAAAA&#10;" path="m,l1260348,e" filled="f" strokecolor="#181717" strokeweight=".48pt">
                  <v:stroke miterlimit="83231f" joinstyle="miter"/>
                  <v:path arrowok="t" textboxrect="0,0,1260348,0"/>
                </v:shape>
                <v:shape id="Shape 20737" o:spid="_x0000_s1030" style="position:absolute;left:1615;top:1700;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jelcgA&#10;AADeAAAADwAAAGRycy9kb3ducmV2LnhtbESPT2vCQBTE74V+h+UVvNVNk+Kf1FVEkPZQKkYRj4/s&#10;a5KafRuyW5N8+25B8DjMzG+Yxao3tbhS6yrLCl7GEQji3OqKCwXHw/Z5BsJ5ZI21ZVIwkIPV8vFh&#10;gam2He/pmvlCBAi7FBWU3jeplC4vyaAb24Y4eN+2NeiDbAupW+wC3NQyjqKJNFhxWCixoU1J+SX7&#10;NQroMl/L921y6ovdz9ds8Oc5fb4qNXrq128gPPX+Hr61P7SCOJomU/i/E6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ON6VyAAAAN4AAAAPAAAAAAAAAAAAAAAAAJgCAABk&#10;cnMvZG93bnJldi54bWxQSwUGAAAAAAQABAD1AAAAjQMAAAAA&#10;" path="m,l1260348,e" filled="f" strokecolor="#181717" strokeweight=".48pt">
                  <v:stroke miterlimit="83231f" joinstyle="miter"/>
                  <v:path arrowok="t" textboxrect="0,0,1260348,0"/>
                </v:shape>
                <v:shape id="Shape 73146" o:spid="_x0000_s1031" style="position:absolute;width:59397;height:94145;visibility:visible;mso-wrap-style:square;v-text-anchor:top" coordsize="5939790,941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47QMYA&#10;AADeAAAADwAAAGRycy9kb3ducmV2LnhtbESPQWvCQBSE70L/w/IK3nRjDLakrlIEwXrSmEtvr9nX&#10;JDT7NmRXk/rrXUHwOMzMN8xyPZhGXKhztWUFs2kEgriwuuZSQX7aTt5BOI+ssbFMCv7JwXr1Mlpi&#10;qm3PR7pkvhQBwi5FBZX3bSqlKyoy6Ka2JQ7er+0M+iC7UuoO+wA3jYyjaCEN1hwWKmxpU1Hxl52N&#10;gp9kXtivw/4QX3Pqk9jXW/7OlBq/Dp8fIDwN/hl+tHdawdt8lizgfid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47QMYAAADeAAAADwAAAAAAAAAAAAAAAACYAgAAZHJz&#10;L2Rvd25yZXYueG1sUEsFBgAAAAAEAAQA9QAAAIsDAAAAAA==&#10;" path="m,l5939790,r,9414510l,9414510,,e" fillcolor="#fffefd" stroked="f" strokeweight="0">
                  <v:stroke miterlimit="127" joinstyle="miter"/>
                  <v:path arrowok="t" textboxrect="0,0,5939790,9414510"/>
                </v:shape>
                <w10:anchorlock/>
              </v:group>
            </w:pict>
          </mc:Fallback>
        </mc:AlternateContent>
      </w:r>
    </w:p>
    <w:p w14:paraId="34F7DBE8" w14:textId="77777777" w:rsidR="00203180" w:rsidRDefault="00EE6750">
      <w:pPr>
        <w:pStyle w:val="Kop1"/>
        <w:tabs>
          <w:tab w:val="center" w:pos="2368"/>
          <w:tab w:val="center" w:pos="3836"/>
        </w:tabs>
        <w:ind w:left="0" w:firstLine="0"/>
      </w:pPr>
      <w:r>
        <w:rPr>
          <w:b w:val="0"/>
          <w:color w:val="000000"/>
          <w:sz w:val="22"/>
        </w:rPr>
        <w:tab/>
      </w:r>
      <w:r>
        <w:t>3</w:t>
      </w:r>
      <w:r>
        <w:tab/>
        <w:t>Instrueren</w:t>
      </w:r>
    </w:p>
    <w:p w14:paraId="34F7DBE9" w14:textId="77777777" w:rsidR="00203180" w:rsidRDefault="00EE6750">
      <w:pPr>
        <w:ind w:left="2278" w:right="15"/>
      </w:pPr>
      <w:r>
        <w:t>De praktijkopleider beoordeelt of de leerling de verschillende onderdelen onder de knie heeft. Kan hij of zij een zeug wassen en ontschurften, kan hij of zij goed melken en hoe voert hij of zij het trekkeronderhoud uit?</w:t>
      </w:r>
    </w:p>
    <w:p w14:paraId="34F7DBEA" w14:textId="77777777" w:rsidR="00203180" w:rsidRDefault="00EE6750">
      <w:pPr>
        <w:pStyle w:val="Kop2"/>
      </w:pPr>
      <w:r>
        <w:t>De taak van de praktijkopleider</w:t>
      </w:r>
    </w:p>
    <w:p w14:paraId="34F7DBEB" w14:textId="77777777" w:rsidR="00203180" w:rsidRDefault="00EE6750">
      <w:pPr>
        <w:spacing w:after="37"/>
        <w:ind w:left="2278" w:right="15"/>
      </w:pPr>
      <w:r>
        <w:t>Opleiden binnen het bedrijf is een vak apart. Het lijkt vaak eenvoudig een leerling te zeggen wat er van hem verlangd wordt, welke werkzaamheden hij moet verrichten en hoe hij dat moet doen. Als u dan ontdekt dat een leerling het werk heel anders heeft uitgevoerd dan u had gedacht, dan is dat natuurlijk een teleurstelling. De efficiency en kwaliteit van het werk zijn voor het bedrijf erg belangrijk. Het voorkomen van fouten, die tijdverlies, onkosten en teleurstelling tot gevolg hebben, is daarom van groot belang. Gemaakte fouten liggen zelden slechts bij één persoon. Zowel de instructiegever als de leerling kunnen fouten maken. Het is voor u als instructiegever dan ook belangrijk om na te gaan wat u zelf kunt doen om fouten bij instructies te voorkomen. Een voorbereiding op papier is een goede weg om een goede instructie te kunnen geven.</w:t>
      </w:r>
    </w:p>
    <w:p w14:paraId="34F7DBEC" w14:textId="77777777" w:rsidR="00203180" w:rsidRDefault="00EE6750">
      <w:pPr>
        <w:spacing w:after="206" w:line="259" w:lineRule="auto"/>
        <w:ind w:left="2269" w:right="-15" w:firstLine="0"/>
      </w:pPr>
      <w:r>
        <w:rPr>
          <w:noProof/>
        </w:rPr>
        <w:drawing>
          <wp:inline distT="0" distB="0" distL="0" distR="0" wp14:anchorId="34F7DF07" wp14:editId="34F7DF08">
            <wp:extent cx="4140442" cy="2531746"/>
            <wp:effectExtent l="0" t="0" r="0" b="0"/>
            <wp:docPr id="20784" name="Picture 20784"/>
            <wp:cNvGraphicFramePr/>
            <a:graphic xmlns:a="http://schemas.openxmlformats.org/drawingml/2006/main">
              <a:graphicData uri="http://schemas.openxmlformats.org/drawingml/2006/picture">
                <pic:pic xmlns:pic="http://schemas.openxmlformats.org/drawingml/2006/picture">
                  <pic:nvPicPr>
                    <pic:cNvPr id="20784" name="Picture 20784"/>
                    <pic:cNvPicPr/>
                  </pic:nvPicPr>
                  <pic:blipFill>
                    <a:blip r:embed="rId37"/>
                    <a:stretch>
                      <a:fillRect/>
                    </a:stretch>
                  </pic:blipFill>
                  <pic:spPr>
                    <a:xfrm>
                      <a:off x="0" y="0"/>
                      <a:ext cx="4140442" cy="2531746"/>
                    </a:xfrm>
                    <a:prstGeom prst="rect">
                      <a:avLst/>
                    </a:prstGeom>
                  </pic:spPr>
                </pic:pic>
              </a:graphicData>
            </a:graphic>
          </wp:inline>
        </w:drawing>
      </w:r>
    </w:p>
    <w:p w14:paraId="34F7DBED" w14:textId="77777777" w:rsidR="00203180" w:rsidRDefault="00EE6750">
      <w:pPr>
        <w:spacing w:after="263" w:line="266" w:lineRule="auto"/>
        <w:ind w:left="3446" w:hanging="1193"/>
      </w:pPr>
      <w:r>
        <w:rPr>
          <w:i/>
        </w:rPr>
        <w:t>Figuur 3.1</w:t>
      </w:r>
      <w:r>
        <w:rPr>
          <w:i/>
        </w:rPr>
        <w:tab/>
        <w:t>Als een leerling een opdracht anders uitvoert dan je had gedacht, heb je geen goede instructie gegeven!</w:t>
      </w:r>
    </w:p>
    <w:p w14:paraId="34F7DBEE" w14:textId="77777777" w:rsidR="00203180" w:rsidRDefault="00EE6750">
      <w:pPr>
        <w:spacing w:after="0"/>
        <w:ind w:left="2278" w:right="15"/>
      </w:pPr>
      <w:r>
        <w:t>Bij het geven van instructies gaat het erom dat u helder voor ogen heeft wat het doel van de instructie is, hoe de instructie uitgevoerd moet worden en met welke middelen.</w:t>
      </w:r>
    </w:p>
    <w:p w14:paraId="34F7DBEF" w14:textId="77777777" w:rsidR="00203180" w:rsidRDefault="00EE6750">
      <w:pPr>
        <w:ind w:left="2278" w:right="15"/>
      </w:pPr>
      <w:r>
        <w:t>Een instructie pakt u systematisch aan door deze voor te bereiden, stapsgewijs uit te voeren en de leerling daarna regelmatig te controleren.</w:t>
      </w:r>
    </w:p>
    <w:p w14:paraId="34F7DBF0" w14:textId="77777777" w:rsidR="00203180" w:rsidRDefault="00EE6750">
      <w:pPr>
        <w:pStyle w:val="Kop2"/>
        <w:tabs>
          <w:tab w:val="center" w:pos="2166"/>
          <w:tab w:val="center" w:pos="4392"/>
        </w:tabs>
        <w:spacing w:after="178"/>
        <w:ind w:left="0" w:firstLine="0"/>
      </w:pPr>
      <w:r>
        <w:rPr>
          <w:b w:val="0"/>
          <w:color w:val="000000"/>
          <w:sz w:val="22"/>
        </w:rPr>
        <w:tab/>
      </w:r>
      <w:r>
        <w:rPr>
          <w:sz w:val="26"/>
        </w:rPr>
        <w:t>3.1</w:t>
      </w:r>
      <w:r>
        <w:rPr>
          <w:sz w:val="26"/>
        </w:rPr>
        <w:tab/>
        <w:t>Voorbereiden van instructies</w:t>
      </w:r>
    </w:p>
    <w:p w14:paraId="34F7DBF1" w14:textId="77777777" w:rsidR="00203180" w:rsidRDefault="00EE6750">
      <w:pPr>
        <w:spacing w:after="22" w:line="259" w:lineRule="auto"/>
        <w:ind w:left="609" w:right="1589"/>
        <w:jc w:val="center"/>
      </w:pPr>
      <w:r>
        <w:t>In de voorbereiding moet u achtereenvolgens:</w:t>
      </w:r>
    </w:p>
    <w:p w14:paraId="34F7DBF2" w14:textId="77777777" w:rsidR="00203180" w:rsidRDefault="00EE6750">
      <w:pPr>
        <w:numPr>
          <w:ilvl w:val="0"/>
          <w:numId w:val="25"/>
        </w:numPr>
        <w:spacing w:after="14"/>
        <w:ind w:right="2344" w:hanging="396"/>
      </w:pPr>
      <w:r>
        <w:t>het leerdoel vaststellen;</w:t>
      </w:r>
    </w:p>
    <w:p w14:paraId="34F7DBF3" w14:textId="77777777" w:rsidR="00203180" w:rsidRDefault="00EE6750">
      <w:pPr>
        <w:numPr>
          <w:ilvl w:val="0"/>
          <w:numId w:val="25"/>
        </w:numPr>
        <w:ind w:right="2344" w:hanging="396"/>
      </w:pPr>
      <w:r>
        <w:t>de aan te leren vaardigheid verdelen in stappen; -</w:t>
      </w:r>
      <w:r>
        <w:tab/>
        <w:t>geschikte instructievormen bedenken.</w:t>
      </w:r>
    </w:p>
    <w:p w14:paraId="34F7DBF4" w14:textId="77777777" w:rsidR="00203180" w:rsidRDefault="00EE6750">
      <w:pPr>
        <w:pStyle w:val="Kop3"/>
        <w:ind w:left="1996"/>
      </w:pPr>
      <w:r>
        <w:t>Het leerdoel vaststellen</w:t>
      </w:r>
    </w:p>
    <w:tbl>
      <w:tblPr>
        <w:tblStyle w:val="TableGrid"/>
        <w:tblW w:w="8771" w:type="dxa"/>
        <w:tblInd w:w="-282" w:type="dxa"/>
        <w:tblLook w:val="04A0" w:firstRow="1" w:lastRow="0" w:firstColumn="1" w:lastColumn="0" w:noHBand="0" w:noVBand="1"/>
      </w:tblPr>
      <w:tblGrid>
        <w:gridCol w:w="871"/>
        <w:gridCol w:w="1397"/>
        <w:gridCol w:w="6503"/>
      </w:tblGrid>
      <w:tr w:rsidR="00203180" w14:paraId="34F7DBF7" w14:textId="77777777">
        <w:trPr>
          <w:trHeight w:val="225"/>
        </w:trPr>
        <w:tc>
          <w:tcPr>
            <w:tcW w:w="2268" w:type="dxa"/>
            <w:gridSpan w:val="2"/>
            <w:tcBorders>
              <w:top w:val="nil"/>
              <w:left w:val="nil"/>
              <w:bottom w:val="nil"/>
              <w:right w:val="nil"/>
            </w:tcBorders>
            <w:vAlign w:val="center"/>
          </w:tcPr>
          <w:p w14:paraId="34F7DBF5" w14:textId="77777777" w:rsidR="00203180" w:rsidRDefault="00203180">
            <w:pPr>
              <w:spacing w:after="160" w:line="259" w:lineRule="auto"/>
              <w:ind w:left="0" w:firstLine="0"/>
            </w:pPr>
          </w:p>
        </w:tc>
        <w:tc>
          <w:tcPr>
            <w:tcW w:w="6503" w:type="dxa"/>
            <w:tcBorders>
              <w:top w:val="nil"/>
              <w:left w:val="nil"/>
              <w:bottom w:val="nil"/>
              <w:right w:val="nil"/>
            </w:tcBorders>
          </w:tcPr>
          <w:p w14:paraId="34F7DBF6" w14:textId="77777777" w:rsidR="00203180" w:rsidRDefault="00EE6750">
            <w:pPr>
              <w:spacing w:after="0" w:line="259" w:lineRule="auto"/>
              <w:ind w:left="0" w:firstLine="0"/>
              <w:jc w:val="both"/>
            </w:pPr>
            <w:r>
              <w:t>Het is van belang dat u vooraf precies bedenkt wat de leerling na uw instructie</w:t>
            </w:r>
          </w:p>
        </w:tc>
      </w:tr>
      <w:tr w:rsidR="00203180" w14:paraId="34F7DC07" w14:textId="77777777">
        <w:trPr>
          <w:trHeight w:val="296"/>
        </w:trPr>
        <w:tc>
          <w:tcPr>
            <w:tcW w:w="2268" w:type="dxa"/>
            <w:gridSpan w:val="2"/>
            <w:tcBorders>
              <w:top w:val="nil"/>
              <w:left w:val="nil"/>
              <w:bottom w:val="nil"/>
              <w:right w:val="nil"/>
            </w:tcBorders>
          </w:tcPr>
          <w:p w14:paraId="34F7DBF8" w14:textId="77777777" w:rsidR="00203180" w:rsidRDefault="00EE6750">
            <w:pPr>
              <w:spacing w:after="0" w:line="259" w:lineRule="auto"/>
              <w:ind w:left="0" w:firstLine="0"/>
            </w:pPr>
            <w:r>
              <w:rPr>
                <w:i/>
              </w:rPr>
              <w:t>kennis, vaardigheid,</w:t>
            </w:r>
          </w:p>
        </w:tc>
        <w:tc>
          <w:tcPr>
            <w:tcW w:w="6503" w:type="dxa"/>
            <w:vMerge w:val="restart"/>
            <w:tcBorders>
              <w:top w:val="nil"/>
              <w:left w:val="nil"/>
              <w:bottom w:val="nil"/>
              <w:right w:val="nil"/>
            </w:tcBorders>
          </w:tcPr>
          <w:p w14:paraId="34F7DBF9" w14:textId="77777777" w:rsidR="00203180" w:rsidRDefault="00EE6750">
            <w:pPr>
              <w:spacing w:after="0" w:line="272" w:lineRule="auto"/>
              <w:ind w:left="0" w:firstLine="0"/>
            </w:pPr>
            <w:r>
              <w:t xml:space="preserve">moet weten </w:t>
            </w:r>
            <w:r>
              <w:rPr>
                <w:i/>
              </w:rPr>
              <w:t>(kennis)</w:t>
            </w:r>
            <w:r>
              <w:t xml:space="preserve">, wat hij moet kunnen </w:t>
            </w:r>
            <w:r>
              <w:rPr>
                <w:i/>
              </w:rPr>
              <w:t>(vaardigheid)</w:t>
            </w:r>
            <w:r>
              <w:t xml:space="preserve"> en hoe u wilt dat hij zich gedraagt </w:t>
            </w:r>
            <w:r>
              <w:rPr>
                <w:i/>
              </w:rPr>
              <w:t>(houding).</w:t>
            </w:r>
          </w:p>
          <w:p w14:paraId="34F7DBFA" w14:textId="77777777" w:rsidR="00203180" w:rsidRDefault="00EE6750">
            <w:pPr>
              <w:spacing w:after="258" w:line="269" w:lineRule="auto"/>
              <w:ind w:left="0" w:firstLine="0"/>
            </w:pPr>
            <w:r>
              <w:t>Bij een praktijkinstructie zal de nadruk liggen op de handvaardigheid, waarbij technisch inzicht en persoonlijke inzet nodig zijn. Het is belangrijk dat het leerdoel duidelijk is.</w:t>
            </w:r>
          </w:p>
          <w:p w14:paraId="34F7DBFB" w14:textId="77777777" w:rsidR="00203180" w:rsidRDefault="00EE6750">
            <w:pPr>
              <w:spacing w:after="11" w:line="269" w:lineRule="auto"/>
              <w:ind w:left="0" w:firstLine="0"/>
            </w:pPr>
            <w:r>
              <w:t>Bij een leerdoel als ‘het leren schoonmaken van een snoeischaar’ zal het waarschijnlijk niet alleen de bedoeling zijn dat de leerling de snoeischaar kan schoonmaken. Waarschijnlijk wilt u als praktijkopleider ook dat de leerling:</w:t>
            </w:r>
          </w:p>
          <w:p w14:paraId="34F7DBFC" w14:textId="77777777" w:rsidR="00203180" w:rsidRDefault="00EE6750">
            <w:pPr>
              <w:numPr>
                <w:ilvl w:val="0"/>
                <w:numId w:val="50"/>
              </w:numPr>
              <w:spacing w:after="24" w:line="259" w:lineRule="auto"/>
              <w:ind w:hanging="396"/>
            </w:pPr>
            <w:r>
              <w:t>de snoeischaar uit elkaar kan halen;</w:t>
            </w:r>
          </w:p>
          <w:p w14:paraId="34F7DBFD" w14:textId="77777777" w:rsidR="00203180" w:rsidRDefault="00EE6750">
            <w:pPr>
              <w:numPr>
                <w:ilvl w:val="0"/>
                <w:numId w:val="50"/>
              </w:numPr>
              <w:spacing w:after="21" w:line="259" w:lineRule="auto"/>
              <w:ind w:hanging="396"/>
            </w:pPr>
            <w:r>
              <w:t>de afzonderlijke onderdelen kan schoonmaken;</w:t>
            </w:r>
          </w:p>
          <w:p w14:paraId="34F7DBFE" w14:textId="77777777" w:rsidR="00203180" w:rsidRDefault="00EE6750">
            <w:pPr>
              <w:numPr>
                <w:ilvl w:val="0"/>
                <w:numId w:val="50"/>
              </w:numPr>
              <w:spacing w:after="21" w:line="259" w:lineRule="auto"/>
              <w:ind w:hanging="396"/>
            </w:pPr>
            <w:r>
              <w:t>kleine reparaties kan uitvoeren;</w:t>
            </w:r>
          </w:p>
          <w:p w14:paraId="34F7DBFF" w14:textId="77777777" w:rsidR="00203180" w:rsidRDefault="00EE6750">
            <w:pPr>
              <w:numPr>
                <w:ilvl w:val="0"/>
                <w:numId w:val="50"/>
              </w:numPr>
              <w:spacing w:after="24" w:line="259" w:lineRule="auto"/>
              <w:ind w:hanging="396"/>
            </w:pPr>
            <w:r>
              <w:t>de snoeischaar op de juiste manier weer in elkaar zet;</w:t>
            </w:r>
          </w:p>
          <w:p w14:paraId="34F7DC00" w14:textId="77777777" w:rsidR="00203180" w:rsidRDefault="00EE6750">
            <w:pPr>
              <w:numPr>
                <w:ilvl w:val="0"/>
                <w:numId w:val="50"/>
              </w:numPr>
              <w:spacing w:after="262" w:line="268" w:lineRule="auto"/>
              <w:ind w:hanging="396"/>
            </w:pPr>
            <w:r>
              <w:t>tot inzicht komt dat goed onderhoud belangrijk is voor de levensduur van een snoeischaar.</w:t>
            </w:r>
          </w:p>
          <w:p w14:paraId="34F7DC01" w14:textId="77777777" w:rsidR="00203180" w:rsidRDefault="00EE6750">
            <w:pPr>
              <w:spacing w:after="261" w:line="269" w:lineRule="auto"/>
              <w:ind w:left="0" w:firstLine="0"/>
            </w:pPr>
            <w:r>
              <w:t>Ook voor een leerling is het belangrijk dat het leerdoel duidelijk is. Bij nieuwe onervaren leerlingen is het belangrijk het leerdoel zo concreet mogelijk aan te geven. Goede en duidelijk geformuleerde leerdoelen leiden bij de leerling vaak tot betere resultaten. Door het aangeven van het leerdoel naar de leerling ziet de leerling ook beter het nut van de betreffende handeling in. Hij weet dan waarom hij een bepaalde handeling moet doen.</w:t>
            </w:r>
          </w:p>
          <w:p w14:paraId="34F7DC02" w14:textId="77777777" w:rsidR="00203180" w:rsidRDefault="00EE6750">
            <w:pPr>
              <w:spacing w:after="9" w:line="259" w:lineRule="auto"/>
              <w:ind w:left="0" w:firstLine="0"/>
            </w:pPr>
            <w:r>
              <w:rPr>
                <w:b/>
              </w:rPr>
              <w:t>Leerdoel</w:t>
            </w:r>
          </w:p>
          <w:p w14:paraId="34F7DC03" w14:textId="77777777" w:rsidR="00203180" w:rsidRDefault="00EE6750">
            <w:pPr>
              <w:spacing w:after="10"/>
              <w:ind w:left="0" w:firstLine="0"/>
            </w:pPr>
            <w:r>
              <w:t>Voor zowel u als de leerling is het belangrijk om duidelijke leerdoelen te handhaven.</w:t>
            </w:r>
          </w:p>
          <w:p w14:paraId="34F7DC04" w14:textId="77777777" w:rsidR="00203180" w:rsidRDefault="00EE6750">
            <w:pPr>
              <w:spacing w:after="252" w:line="276" w:lineRule="auto"/>
              <w:ind w:left="0" w:right="139" w:firstLine="0"/>
            </w:pPr>
            <w:r>
              <w:t>a</w:t>
            </w:r>
            <w:r>
              <w:tab/>
              <w:t>Kies twee handelingen die u een leerling wilt aanleren b</w:t>
            </w:r>
            <w:r>
              <w:tab/>
              <w:t>Beschrijf van beide handelingen het leerdoel. Het moet duidelijk zijn wat de leerling na afloop allemaal moet weten en uitvoeren.</w:t>
            </w:r>
          </w:p>
          <w:p w14:paraId="34F7DC05" w14:textId="77777777" w:rsidR="00203180" w:rsidRDefault="00EE6750">
            <w:pPr>
              <w:spacing w:after="12" w:line="259" w:lineRule="auto"/>
              <w:ind w:left="0" w:firstLine="0"/>
            </w:pPr>
            <w:r>
              <w:rPr>
                <w:b/>
              </w:rPr>
              <w:t>De vaardigheid in stappen verdelen</w:t>
            </w:r>
          </w:p>
          <w:p w14:paraId="34F7DC06" w14:textId="77777777" w:rsidR="00203180" w:rsidRDefault="00EE6750">
            <w:pPr>
              <w:spacing w:after="0" w:line="259" w:lineRule="auto"/>
              <w:ind w:left="0" w:firstLine="0"/>
            </w:pPr>
            <w:r>
              <w:t xml:space="preserve">Elk leerproces is in </w:t>
            </w:r>
            <w:r>
              <w:rPr>
                <w:i/>
              </w:rPr>
              <w:t>handelingsstappen</w:t>
            </w:r>
            <w:r>
              <w:t xml:space="preserve"> en </w:t>
            </w:r>
            <w:r>
              <w:rPr>
                <w:i/>
              </w:rPr>
              <w:t>leerstappen</w:t>
            </w:r>
            <w:r>
              <w:t xml:space="preserve"> te verdelen. Als praktijkopleider dient u een goed beeld te hebben van de volgorde en het nut van de uit te voeren handelingen. Overdracht van kennis wordt een stuk gemakkelijker wanneer u vooraf de handelings- en leerstappen opsplitst. Een ander voordeel is dat u meer inzicht krijgt in de moeilijkheidsgraad van een ogenschijnlijk gemakkelijke handeling.</w:t>
            </w:r>
          </w:p>
        </w:tc>
      </w:tr>
      <w:tr w:rsidR="00203180" w14:paraId="34F7DC0B" w14:textId="77777777">
        <w:trPr>
          <w:trHeight w:val="7727"/>
        </w:trPr>
        <w:tc>
          <w:tcPr>
            <w:tcW w:w="871" w:type="dxa"/>
            <w:tcBorders>
              <w:top w:val="nil"/>
              <w:left w:val="nil"/>
              <w:bottom w:val="nil"/>
              <w:right w:val="nil"/>
            </w:tcBorders>
          </w:tcPr>
          <w:p w14:paraId="34F7DC08" w14:textId="77777777" w:rsidR="00203180" w:rsidRDefault="00EE6750">
            <w:pPr>
              <w:spacing w:after="0" w:line="259" w:lineRule="auto"/>
              <w:ind w:left="0" w:firstLine="0"/>
            </w:pPr>
            <w:r>
              <w:rPr>
                <w:i/>
              </w:rPr>
              <w:t>houding</w:t>
            </w:r>
          </w:p>
        </w:tc>
        <w:tc>
          <w:tcPr>
            <w:tcW w:w="1397" w:type="dxa"/>
            <w:tcBorders>
              <w:top w:val="nil"/>
              <w:left w:val="nil"/>
              <w:bottom w:val="nil"/>
              <w:right w:val="nil"/>
            </w:tcBorders>
            <w:vAlign w:val="bottom"/>
          </w:tcPr>
          <w:p w14:paraId="34F7DC09" w14:textId="77777777" w:rsidR="00203180" w:rsidRDefault="00EE6750">
            <w:pPr>
              <w:spacing w:after="0" w:line="259" w:lineRule="auto"/>
              <w:ind w:left="0" w:firstLine="0"/>
            </w:pPr>
            <w:r>
              <w:rPr>
                <w:b/>
              </w:rPr>
              <w:t>Opdracht 3.1</w:t>
            </w:r>
          </w:p>
        </w:tc>
        <w:tc>
          <w:tcPr>
            <w:tcW w:w="0" w:type="auto"/>
            <w:vMerge/>
            <w:tcBorders>
              <w:top w:val="nil"/>
              <w:left w:val="nil"/>
              <w:bottom w:val="nil"/>
              <w:right w:val="nil"/>
            </w:tcBorders>
            <w:vAlign w:val="center"/>
          </w:tcPr>
          <w:p w14:paraId="34F7DC0A" w14:textId="77777777" w:rsidR="00203180" w:rsidRDefault="00203180">
            <w:pPr>
              <w:spacing w:after="160" w:line="259" w:lineRule="auto"/>
              <w:ind w:left="0" w:firstLine="0"/>
            </w:pPr>
          </w:p>
        </w:tc>
      </w:tr>
      <w:tr w:rsidR="00203180" w14:paraId="34F7DC0E" w14:textId="77777777">
        <w:trPr>
          <w:trHeight w:val="1562"/>
        </w:trPr>
        <w:tc>
          <w:tcPr>
            <w:tcW w:w="2268" w:type="dxa"/>
            <w:gridSpan w:val="2"/>
            <w:tcBorders>
              <w:top w:val="nil"/>
              <w:left w:val="nil"/>
              <w:bottom w:val="nil"/>
              <w:right w:val="nil"/>
            </w:tcBorders>
          </w:tcPr>
          <w:p w14:paraId="34F7DC0C" w14:textId="77777777" w:rsidR="00203180" w:rsidRDefault="00EE6750">
            <w:pPr>
              <w:spacing w:after="0" w:line="259" w:lineRule="auto"/>
              <w:ind w:left="0" w:firstLine="0"/>
            </w:pPr>
            <w:r>
              <w:rPr>
                <w:i/>
              </w:rPr>
              <w:t>handelingsstappen leerstappen</w:t>
            </w:r>
          </w:p>
        </w:tc>
        <w:tc>
          <w:tcPr>
            <w:tcW w:w="0" w:type="auto"/>
            <w:vMerge/>
            <w:tcBorders>
              <w:top w:val="nil"/>
              <w:left w:val="nil"/>
              <w:bottom w:val="nil"/>
              <w:right w:val="nil"/>
            </w:tcBorders>
            <w:vAlign w:val="center"/>
          </w:tcPr>
          <w:p w14:paraId="34F7DC0D" w14:textId="77777777" w:rsidR="00203180" w:rsidRDefault="00203180">
            <w:pPr>
              <w:spacing w:after="160" w:line="259" w:lineRule="auto"/>
              <w:ind w:left="0" w:firstLine="0"/>
            </w:pPr>
          </w:p>
        </w:tc>
      </w:tr>
    </w:tbl>
    <w:p w14:paraId="34F7DC0F" w14:textId="77777777" w:rsidR="00203180" w:rsidRDefault="00EE6750">
      <w:pPr>
        <w:spacing w:after="4" w:line="266" w:lineRule="auto"/>
        <w:ind w:left="1996"/>
      </w:pPr>
      <w:r>
        <w:rPr>
          <w:i/>
        </w:rPr>
        <w:t>Handelingsstappen</w:t>
      </w:r>
    </w:p>
    <w:p w14:paraId="34F7DC10" w14:textId="77777777" w:rsidR="00203180" w:rsidRDefault="00EE6750">
      <w:pPr>
        <w:ind w:left="1996" w:right="15"/>
      </w:pPr>
      <w:r>
        <w:t xml:space="preserve">De handelingsstappen zijn onderdelen van een vaardigheid. </w:t>
      </w:r>
      <w:r>
        <w:rPr>
          <w:i/>
        </w:rPr>
        <w:t>Een voorbeeld</w:t>
      </w:r>
    </w:p>
    <w:tbl>
      <w:tblPr>
        <w:tblStyle w:val="TableGrid"/>
        <w:tblW w:w="8770" w:type="dxa"/>
        <w:tblInd w:w="0" w:type="dxa"/>
        <w:tblLook w:val="04A0" w:firstRow="1" w:lastRow="0" w:firstColumn="1" w:lastColumn="0" w:noHBand="0" w:noVBand="1"/>
      </w:tblPr>
      <w:tblGrid>
        <w:gridCol w:w="2268"/>
        <w:gridCol w:w="6502"/>
      </w:tblGrid>
      <w:tr w:rsidR="00203180" w14:paraId="34F7DC27" w14:textId="77777777">
        <w:trPr>
          <w:trHeight w:val="9550"/>
        </w:trPr>
        <w:tc>
          <w:tcPr>
            <w:tcW w:w="2268" w:type="dxa"/>
            <w:tcBorders>
              <w:top w:val="nil"/>
              <w:left w:val="nil"/>
              <w:bottom w:val="nil"/>
              <w:right w:val="nil"/>
            </w:tcBorders>
          </w:tcPr>
          <w:p w14:paraId="34F7DC11" w14:textId="77777777" w:rsidR="00203180" w:rsidRDefault="00EE6750">
            <w:pPr>
              <w:spacing w:after="1731" w:line="1166" w:lineRule="auto"/>
              <w:ind w:left="0" w:right="114" w:firstLine="0"/>
            </w:pPr>
            <w:r>
              <w:rPr>
                <w:i/>
              </w:rPr>
              <w:t>voorbeeld van handelingsstappen voorbeeld van leerstappen</w:t>
            </w:r>
          </w:p>
          <w:p w14:paraId="34F7DC12" w14:textId="77777777" w:rsidR="00203180" w:rsidRDefault="00EE6750">
            <w:pPr>
              <w:spacing w:after="0" w:line="259" w:lineRule="auto"/>
              <w:ind w:left="871" w:firstLine="0"/>
            </w:pPr>
            <w:r>
              <w:rPr>
                <w:b/>
              </w:rPr>
              <w:t>Opdracht 3.2</w:t>
            </w:r>
          </w:p>
        </w:tc>
        <w:tc>
          <w:tcPr>
            <w:tcW w:w="6502" w:type="dxa"/>
            <w:tcBorders>
              <w:top w:val="nil"/>
              <w:left w:val="nil"/>
              <w:bottom w:val="nil"/>
              <w:right w:val="nil"/>
            </w:tcBorders>
          </w:tcPr>
          <w:p w14:paraId="34F7DC13" w14:textId="77777777" w:rsidR="00203180" w:rsidRDefault="00EE6750">
            <w:pPr>
              <w:spacing w:after="25" w:line="259" w:lineRule="auto"/>
              <w:ind w:left="0" w:firstLine="0"/>
            </w:pPr>
            <w:r>
              <w:rPr>
                <w:i/>
              </w:rPr>
              <w:t>van handelingsstappen</w:t>
            </w:r>
            <w:r>
              <w:t xml:space="preserve"> bij het dagelijks onderhoud van een cirkelmaaier:</w:t>
            </w:r>
          </w:p>
          <w:p w14:paraId="34F7DC14" w14:textId="77777777" w:rsidR="00203180" w:rsidRDefault="00EE6750">
            <w:pPr>
              <w:numPr>
                <w:ilvl w:val="0"/>
                <w:numId w:val="51"/>
              </w:numPr>
              <w:spacing w:after="21" w:line="259" w:lineRule="auto"/>
              <w:ind w:hanging="398"/>
            </w:pPr>
            <w:r>
              <w:t>Controleer het oliepeil.</w:t>
            </w:r>
          </w:p>
          <w:p w14:paraId="34F7DC15" w14:textId="77777777" w:rsidR="00203180" w:rsidRDefault="00EE6750">
            <w:pPr>
              <w:numPr>
                <w:ilvl w:val="0"/>
                <w:numId w:val="51"/>
              </w:numPr>
              <w:spacing w:after="21" w:line="259" w:lineRule="auto"/>
              <w:ind w:hanging="398"/>
            </w:pPr>
            <w:r>
              <w:t>Maak het luchtfilter schoon.</w:t>
            </w:r>
          </w:p>
          <w:p w14:paraId="34F7DC16" w14:textId="77777777" w:rsidR="00203180" w:rsidRDefault="00EE6750">
            <w:pPr>
              <w:numPr>
                <w:ilvl w:val="0"/>
                <w:numId w:val="51"/>
              </w:numPr>
              <w:spacing w:after="24" w:line="259" w:lineRule="auto"/>
              <w:ind w:hanging="398"/>
            </w:pPr>
            <w:r>
              <w:t>Maak het aandrijfwerk schoon.</w:t>
            </w:r>
          </w:p>
          <w:p w14:paraId="34F7DC17" w14:textId="77777777" w:rsidR="00203180" w:rsidRDefault="00EE6750">
            <w:pPr>
              <w:numPr>
                <w:ilvl w:val="0"/>
                <w:numId w:val="51"/>
              </w:numPr>
              <w:spacing w:after="268" w:line="259" w:lineRule="auto"/>
              <w:ind w:hanging="398"/>
            </w:pPr>
            <w:r>
              <w:t>Controleer leidingen en kabels op deugdelijkheid.</w:t>
            </w:r>
          </w:p>
          <w:p w14:paraId="34F7DC18" w14:textId="77777777" w:rsidR="00203180" w:rsidRDefault="00EE6750">
            <w:pPr>
              <w:spacing w:after="11" w:line="259" w:lineRule="auto"/>
              <w:ind w:left="0" w:firstLine="0"/>
            </w:pPr>
            <w:r>
              <w:rPr>
                <w:i/>
              </w:rPr>
              <w:t>Leerstappen</w:t>
            </w:r>
          </w:p>
          <w:p w14:paraId="34F7DC19" w14:textId="77777777" w:rsidR="00203180" w:rsidRDefault="00EE6750">
            <w:pPr>
              <w:spacing w:after="272" w:line="269" w:lineRule="auto"/>
              <w:ind w:left="0" w:firstLine="0"/>
            </w:pPr>
            <w:r>
              <w:t>De opgesomde handelingen zijn niet compleet. Er wordt niet verteld hoe het oliepeil dient te zijn of waarmee de leerling het luchtfilter moet schoonmaken. Hiervoor gebruiken we leerstappen. De leerstappen zijn onderdelen van kennisoverdracht.</w:t>
            </w:r>
          </w:p>
          <w:p w14:paraId="34F7DC1A" w14:textId="77777777" w:rsidR="00203180" w:rsidRDefault="00EE6750">
            <w:pPr>
              <w:spacing w:after="25" w:line="259" w:lineRule="auto"/>
              <w:ind w:left="0" w:firstLine="0"/>
            </w:pPr>
            <w:r>
              <w:t xml:space="preserve">Een </w:t>
            </w:r>
            <w:r>
              <w:rPr>
                <w:i/>
              </w:rPr>
              <w:t xml:space="preserve">voorbeeld van leerstappen </w:t>
            </w:r>
            <w:r>
              <w:t>bij het controleren van het oliepeil zijn:</w:t>
            </w:r>
          </w:p>
          <w:p w14:paraId="34F7DC1B" w14:textId="77777777" w:rsidR="00203180" w:rsidRDefault="00EE6750">
            <w:pPr>
              <w:numPr>
                <w:ilvl w:val="0"/>
                <w:numId w:val="51"/>
              </w:numPr>
              <w:spacing w:after="21" w:line="259" w:lineRule="auto"/>
              <w:ind w:hanging="398"/>
            </w:pPr>
            <w:r>
              <w:t>Waarom is dit dagelijks onderhoud belangrijk?</w:t>
            </w:r>
          </w:p>
          <w:p w14:paraId="34F7DC1C" w14:textId="77777777" w:rsidR="00203180" w:rsidRDefault="00EE6750">
            <w:pPr>
              <w:numPr>
                <w:ilvl w:val="0"/>
                <w:numId w:val="51"/>
              </w:numPr>
              <w:spacing w:after="21" w:line="259" w:lineRule="auto"/>
              <w:ind w:hanging="398"/>
            </w:pPr>
            <w:r>
              <w:t>Waar zit de oliepeilstok?</w:t>
            </w:r>
          </w:p>
          <w:p w14:paraId="34F7DC1D" w14:textId="77777777" w:rsidR="00203180" w:rsidRDefault="00EE6750">
            <w:pPr>
              <w:numPr>
                <w:ilvl w:val="0"/>
                <w:numId w:val="51"/>
              </w:numPr>
              <w:spacing w:after="24" w:line="259" w:lineRule="auto"/>
              <w:ind w:hanging="398"/>
            </w:pPr>
            <w:r>
              <w:t>Hoe moet je de juiste stand aflezen?</w:t>
            </w:r>
          </w:p>
          <w:p w14:paraId="34F7DC1E" w14:textId="77777777" w:rsidR="00203180" w:rsidRDefault="00EE6750">
            <w:pPr>
              <w:numPr>
                <w:ilvl w:val="0"/>
                <w:numId w:val="51"/>
              </w:numPr>
              <w:spacing w:after="21" w:line="259" w:lineRule="auto"/>
              <w:ind w:hanging="398"/>
            </w:pPr>
            <w:r>
              <w:t>Hoe en waarmee maak je luchtfilter en aandrijfwerk schoon?</w:t>
            </w:r>
          </w:p>
          <w:p w14:paraId="34F7DC1F" w14:textId="77777777" w:rsidR="00203180" w:rsidRDefault="00EE6750">
            <w:pPr>
              <w:numPr>
                <w:ilvl w:val="0"/>
                <w:numId w:val="51"/>
              </w:numPr>
              <w:spacing w:after="262" w:line="268" w:lineRule="auto"/>
              <w:ind w:hanging="398"/>
            </w:pPr>
            <w:r>
              <w:t>Controleer door vragen te stellen of de leerling alles begrepen heeft en laat hem aantekeningen maken.</w:t>
            </w:r>
          </w:p>
          <w:p w14:paraId="34F7DC20" w14:textId="77777777" w:rsidR="00203180" w:rsidRDefault="00EE6750">
            <w:pPr>
              <w:spacing w:after="258" w:line="269" w:lineRule="auto"/>
              <w:ind w:left="0" w:firstLine="0"/>
            </w:pPr>
            <w:r>
              <w:t>In bovengenoemd voorbeeld kan een leerling vaak al vrij snel bij een cirkelmaaier het oliepeil controleren en het luchtfilter schoonmaken. De vraag is echter of hij dit nu ook bij een andere machine kan.</w:t>
            </w:r>
          </w:p>
          <w:p w14:paraId="34F7DC21" w14:textId="77777777" w:rsidR="00203180" w:rsidRDefault="00EE6750">
            <w:pPr>
              <w:spacing w:after="11" w:line="259" w:lineRule="auto"/>
              <w:ind w:left="0" w:firstLine="0"/>
            </w:pPr>
            <w:r>
              <w:rPr>
                <w:b/>
              </w:rPr>
              <w:t>Arbovoorlichting</w:t>
            </w:r>
          </w:p>
          <w:p w14:paraId="34F7DC22" w14:textId="77777777" w:rsidR="00203180" w:rsidRDefault="00EE6750">
            <w:pPr>
              <w:spacing w:after="0" w:line="269" w:lineRule="auto"/>
              <w:ind w:left="0" w:firstLine="0"/>
            </w:pPr>
            <w:r>
              <w:t>Een vaardigheid bestaat uit een aantal handelingsstappen. Tijdens deze handelingsstappen zal de leerling ook rekening moeten houden met de arbeidsomstandigheden. Van deze arbeidsomstandigheden zijn leerlingen niet altijd goed op de hoogte. De leerling zal dus ook leerstappen over arbeidsomstandigheden moeten maken.</w:t>
            </w:r>
          </w:p>
          <w:p w14:paraId="34F7DC23" w14:textId="77777777" w:rsidR="00203180" w:rsidRDefault="00EE6750">
            <w:pPr>
              <w:spacing w:after="10"/>
              <w:ind w:left="0" w:firstLine="0"/>
            </w:pPr>
            <w:r>
              <w:t>In deze opdracht gaat u bekijken hoe u tijdens uw instructie ook rekening kunt houden met de arbeidsomstandigheden.</w:t>
            </w:r>
          </w:p>
          <w:p w14:paraId="34F7DC24" w14:textId="77777777" w:rsidR="00203180" w:rsidRDefault="00EE6750">
            <w:pPr>
              <w:numPr>
                <w:ilvl w:val="0"/>
                <w:numId w:val="52"/>
              </w:numPr>
              <w:spacing w:after="21" w:line="259" w:lineRule="auto"/>
              <w:ind w:hanging="398"/>
            </w:pPr>
            <w:r>
              <w:t>Kies drie handelingen van de handelingenlijst.</w:t>
            </w:r>
          </w:p>
          <w:p w14:paraId="34F7DC25" w14:textId="77777777" w:rsidR="00203180" w:rsidRDefault="00EE6750">
            <w:pPr>
              <w:numPr>
                <w:ilvl w:val="0"/>
                <w:numId w:val="52"/>
              </w:numPr>
              <w:spacing w:after="10"/>
              <w:ind w:hanging="398"/>
            </w:pPr>
            <w:r>
              <w:t>Noteer per handeling de handelingsstappen die te maken hebben met arbeidsomstandigheden.</w:t>
            </w:r>
          </w:p>
          <w:p w14:paraId="34F7DC26" w14:textId="77777777" w:rsidR="00203180" w:rsidRDefault="00EE6750">
            <w:pPr>
              <w:numPr>
                <w:ilvl w:val="0"/>
                <w:numId w:val="52"/>
              </w:numPr>
              <w:spacing w:after="0" w:line="259" w:lineRule="auto"/>
              <w:ind w:hanging="398"/>
            </w:pPr>
            <w:r>
              <w:t>Noteer ook per handeling welke leerstappen de leerling moet doorlopen die te maken hebben met arbeidsomstandigheden.</w:t>
            </w:r>
          </w:p>
        </w:tc>
      </w:tr>
    </w:tbl>
    <w:p w14:paraId="34F7DC28" w14:textId="77777777" w:rsidR="00203180" w:rsidRDefault="00EE6750">
      <w:pPr>
        <w:spacing w:after="4" w:line="266" w:lineRule="auto"/>
        <w:ind w:left="10" w:right="974"/>
      </w:pPr>
      <w:r>
        <w:rPr>
          <w:noProof/>
        </w:rPr>
        <w:drawing>
          <wp:anchor distT="0" distB="0" distL="114300" distR="114300" simplePos="0" relativeHeight="251660288" behindDoc="0" locked="0" layoutInCell="1" allowOverlap="0" wp14:anchorId="34F7DF09" wp14:editId="34F7DF0A">
            <wp:simplePos x="0" y="0"/>
            <wp:positionH relativeFrom="column">
              <wp:posOffset>1652397</wp:posOffset>
            </wp:positionH>
            <wp:positionV relativeFrom="paragraph">
              <wp:posOffset>-1613294</wp:posOffset>
            </wp:positionV>
            <wp:extent cx="3301223" cy="1922780"/>
            <wp:effectExtent l="0" t="0" r="0" b="0"/>
            <wp:wrapSquare wrapText="bothSides"/>
            <wp:docPr id="20944" name="Picture 20944"/>
            <wp:cNvGraphicFramePr/>
            <a:graphic xmlns:a="http://schemas.openxmlformats.org/drawingml/2006/main">
              <a:graphicData uri="http://schemas.openxmlformats.org/drawingml/2006/picture">
                <pic:pic xmlns:pic="http://schemas.openxmlformats.org/drawingml/2006/picture">
                  <pic:nvPicPr>
                    <pic:cNvPr id="20944" name="Picture 20944"/>
                    <pic:cNvPicPr/>
                  </pic:nvPicPr>
                  <pic:blipFill>
                    <a:blip r:embed="rId38"/>
                    <a:stretch>
                      <a:fillRect/>
                    </a:stretch>
                  </pic:blipFill>
                  <pic:spPr>
                    <a:xfrm>
                      <a:off x="0" y="0"/>
                      <a:ext cx="3301223" cy="1922780"/>
                    </a:xfrm>
                    <a:prstGeom prst="rect">
                      <a:avLst/>
                    </a:prstGeom>
                  </pic:spPr>
                </pic:pic>
              </a:graphicData>
            </a:graphic>
          </wp:anchor>
        </w:drawing>
      </w:r>
      <w:r>
        <w:rPr>
          <w:i/>
        </w:rPr>
        <w:t>Figuur 3.2</w:t>
      </w:r>
    </w:p>
    <w:p w14:paraId="34F7DC29" w14:textId="77777777" w:rsidR="00203180" w:rsidRDefault="00EE6750">
      <w:pPr>
        <w:spacing w:after="4" w:line="266" w:lineRule="auto"/>
        <w:ind w:left="10" w:right="974"/>
      </w:pPr>
      <w:r>
        <w:rPr>
          <w:i/>
        </w:rPr>
        <w:t>Veiligheid voorop.</w:t>
      </w:r>
    </w:p>
    <w:p w14:paraId="34F7DC2A" w14:textId="77777777" w:rsidR="00203180" w:rsidRDefault="00EE6750">
      <w:pPr>
        <w:spacing w:after="12" w:line="259" w:lineRule="auto"/>
        <w:ind w:left="1996"/>
      </w:pPr>
      <w:r>
        <w:rPr>
          <w:b/>
        </w:rPr>
        <w:t>Welke instructievormen zijn geschikt?</w:t>
      </w:r>
    </w:p>
    <w:p w14:paraId="34F7DC2B" w14:textId="77777777" w:rsidR="00203180" w:rsidRDefault="00EE6750">
      <w:pPr>
        <w:spacing w:after="0"/>
        <w:ind w:left="1996" w:right="191"/>
      </w:pPr>
      <w:r>
        <w:t>Als praktijkopleider heeft u altijd de mogelijkheid om te kiezen welke manier van instructie in welke situatie het beste toegepast kan worden.</w:t>
      </w:r>
    </w:p>
    <w:p w14:paraId="34F7DC2C" w14:textId="77777777" w:rsidR="00203180" w:rsidRDefault="00EE6750">
      <w:pPr>
        <w:spacing w:after="14"/>
        <w:ind w:left="1996" w:right="15"/>
      </w:pPr>
      <w:r>
        <w:t>In het dagelijkse leven komen we verschillende vormen van instructie tegen:</w:t>
      </w:r>
    </w:p>
    <w:p w14:paraId="34F7DC2D" w14:textId="77777777" w:rsidR="00203180" w:rsidRDefault="00EE6750">
      <w:pPr>
        <w:numPr>
          <w:ilvl w:val="0"/>
          <w:numId w:val="26"/>
        </w:numPr>
        <w:spacing w:after="12"/>
        <w:ind w:right="15" w:hanging="398"/>
      </w:pPr>
      <w:r>
        <w:t>beeldende instructie (tekeningen, film, video, demonstratie);</w:t>
      </w:r>
    </w:p>
    <w:p w14:paraId="34F7DC2E" w14:textId="77777777" w:rsidR="00203180" w:rsidRDefault="00EE6750">
      <w:pPr>
        <w:numPr>
          <w:ilvl w:val="0"/>
          <w:numId w:val="26"/>
        </w:numPr>
        <w:spacing w:after="12"/>
        <w:ind w:right="15" w:hanging="398"/>
      </w:pPr>
      <w:r>
        <w:t>mondelinge instructie (doceren, vragen, gesprek /discussie);</w:t>
      </w:r>
    </w:p>
    <w:p w14:paraId="34F7DC2F" w14:textId="77777777" w:rsidR="00203180" w:rsidRDefault="00EE6750">
      <w:pPr>
        <w:numPr>
          <w:ilvl w:val="0"/>
          <w:numId w:val="26"/>
        </w:numPr>
        <w:spacing w:after="14"/>
        <w:ind w:right="15" w:hanging="398"/>
      </w:pPr>
      <w:r>
        <w:t>schriftelijke instructie (tekst lezen);</w:t>
      </w:r>
    </w:p>
    <w:p w14:paraId="34F7DC30" w14:textId="77777777" w:rsidR="00203180" w:rsidRDefault="00EE6750">
      <w:pPr>
        <w:numPr>
          <w:ilvl w:val="0"/>
          <w:numId w:val="26"/>
        </w:numPr>
        <w:ind w:right="15" w:hanging="398"/>
      </w:pPr>
      <w:r>
        <w:t>combinatie van schriftelijke, beeldende en mondelinge instructie en oefenen.</w:t>
      </w:r>
    </w:p>
    <w:p w14:paraId="34F7DC31" w14:textId="77777777" w:rsidR="00203180" w:rsidRDefault="00EE6750">
      <w:pPr>
        <w:spacing w:after="68"/>
        <w:ind w:left="1996" w:right="284"/>
      </w:pPr>
      <w:r>
        <w:t>De inhoud kan variëren, afhankelijk van veel uitleg tot zeer beperkte uitleg. Dit hangt niet zozeer af van wat er geïnstrueerd wordt, maar meer voor wie of welke groep mensen de instructie bedoeld is. Wat al of niet als bekend wordt verondersteld bij de leerling, bepaalt hoe uitgebreid de instructie dient te zijn.</w:t>
      </w:r>
    </w:p>
    <w:tbl>
      <w:tblPr>
        <w:tblStyle w:val="TableGrid"/>
        <w:tblW w:w="8668" w:type="dxa"/>
        <w:tblInd w:w="-282" w:type="dxa"/>
        <w:tblLook w:val="04A0" w:firstRow="1" w:lastRow="0" w:firstColumn="1" w:lastColumn="0" w:noHBand="0" w:noVBand="1"/>
      </w:tblPr>
      <w:tblGrid>
        <w:gridCol w:w="2268"/>
        <w:gridCol w:w="396"/>
        <w:gridCol w:w="5914"/>
        <w:gridCol w:w="90"/>
      </w:tblGrid>
      <w:tr w:rsidR="00203180" w14:paraId="34F7DC34" w14:textId="77777777">
        <w:trPr>
          <w:trHeight w:val="226"/>
        </w:trPr>
        <w:tc>
          <w:tcPr>
            <w:tcW w:w="2268" w:type="dxa"/>
            <w:tcBorders>
              <w:top w:val="nil"/>
              <w:left w:val="nil"/>
              <w:bottom w:val="nil"/>
              <w:right w:val="nil"/>
            </w:tcBorders>
            <w:vAlign w:val="center"/>
          </w:tcPr>
          <w:p w14:paraId="34F7DC32" w14:textId="77777777" w:rsidR="00203180" w:rsidRDefault="00203180">
            <w:pPr>
              <w:spacing w:after="160" w:line="259" w:lineRule="auto"/>
              <w:ind w:left="0" w:firstLine="0"/>
            </w:pPr>
          </w:p>
        </w:tc>
        <w:tc>
          <w:tcPr>
            <w:tcW w:w="6400" w:type="dxa"/>
            <w:gridSpan w:val="3"/>
            <w:tcBorders>
              <w:top w:val="nil"/>
              <w:left w:val="nil"/>
              <w:bottom w:val="nil"/>
              <w:right w:val="nil"/>
            </w:tcBorders>
          </w:tcPr>
          <w:p w14:paraId="34F7DC33" w14:textId="77777777" w:rsidR="00203180" w:rsidRDefault="00EE6750">
            <w:pPr>
              <w:spacing w:after="0" w:line="259" w:lineRule="auto"/>
              <w:ind w:left="0" w:firstLine="0"/>
            </w:pPr>
            <w:r>
              <w:t>Enkele instructievormen zijn:</w:t>
            </w:r>
          </w:p>
        </w:tc>
      </w:tr>
      <w:tr w:rsidR="00203180" w14:paraId="34F7DC47" w14:textId="77777777">
        <w:trPr>
          <w:trHeight w:val="5165"/>
        </w:trPr>
        <w:tc>
          <w:tcPr>
            <w:tcW w:w="2268" w:type="dxa"/>
            <w:vMerge w:val="restart"/>
            <w:tcBorders>
              <w:top w:val="nil"/>
              <w:left w:val="nil"/>
              <w:bottom w:val="nil"/>
              <w:right w:val="nil"/>
            </w:tcBorders>
          </w:tcPr>
          <w:p w14:paraId="34F7DC35" w14:textId="77777777" w:rsidR="00203180" w:rsidRDefault="00EE6750">
            <w:pPr>
              <w:spacing w:after="270" w:line="259" w:lineRule="auto"/>
              <w:ind w:left="0" w:firstLine="0"/>
            </w:pPr>
            <w:r>
              <w:rPr>
                <w:i/>
              </w:rPr>
              <w:t>schriftelijke instructie</w:t>
            </w:r>
          </w:p>
          <w:p w14:paraId="34F7DC36" w14:textId="77777777" w:rsidR="00203180" w:rsidRDefault="00EE6750">
            <w:pPr>
              <w:spacing w:after="530" w:line="259" w:lineRule="auto"/>
              <w:ind w:left="0" w:firstLine="0"/>
            </w:pPr>
            <w:r>
              <w:rPr>
                <w:i/>
              </w:rPr>
              <w:t>doceren</w:t>
            </w:r>
          </w:p>
          <w:p w14:paraId="34F7DC37" w14:textId="77777777" w:rsidR="00203180" w:rsidRDefault="00EE6750">
            <w:pPr>
              <w:spacing w:after="789" w:line="259" w:lineRule="auto"/>
              <w:ind w:left="0" w:firstLine="0"/>
            </w:pPr>
            <w:r>
              <w:rPr>
                <w:i/>
              </w:rPr>
              <w:t>vragen</w:t>
            </w:r>
          </w:p>
          <w:p w14:paraId="34F7DC38" w14:textId="77777777" w:rsidR="00203180" w:rsidRDefault="00EE6750">
            <w:pPr>
              <w:spacing w:after="530" w:line="259" w:lineRule="auto"/>
              <w:ind w:left="0" w:firstLine="0"/>
            </w:pPr>
            <w:r>
              <w:rPr>
                <w:i/>
              </w:rPr>
              <w:t>gesprek /discussie</w:t>
            </w:r>
          </w:p>
          <w:p w14:paraId="34F7DC39" w14:textId="77777777" w:rsidR="00203180" w:rsidRDefault="00EE6750">
            <w:pPr>
              <w:spacing w:after="791" w:line="259" w:lineRule="auto"/>
              <w:ind w:left="0" w:firstLine="0"/>
            </w:pPr>
            <w:r>
              <w:rPr>
                <w:i/>
              </w:rPr>
              <w:t>demonstratie</w:t>
            </w:r>
          </w:p>
          <w:p w14:paraId="34F7DC3A" w14:textId="77777777" w:rsidR="00203180" w:rsidRDefault="00EE6750">
            <w:pPr>
              <w:spacing w:after="3129" w:line="259" w:lineRule="auto"/>
              <w:ind w:left="0" w:firstLine="0"/>
            </w:pPr>
            <w:r>
              <w:rPr>
                <w:i/>
              </w:rPr>
              <w:t>oefenen</w:t>
            </w:r>
          </w:p>
          <w:p w14:paraId="34F7DC3B" w14:textId="77777777" w:rsidR="00203180" w:rsidRDefault="00EE6750">
            <w:pPr>
              <w:spacing w:after="0" w:line="259" w:lineRule="auto"/>
              <w:ind w:left="0" w:right="190" w:firstLine="0"/>
            </w:pPr>
            <w:r>
              <w:rPr>
                <w:i/>
              </w:rPr>
              <w:t>directe instructiemethode</w:t>
            </w:r>
          </w:p>
        </w:tc>
        <w:tc>
          <w:tcPr>
            <w:tcW w:w="396" w:type="dxa"/>
            <w:tcBorders>
              <w:top w:val="nil"/>
              <w:left w:val="nil"/>
              <w:bottom w:val="nil"/>
              <w:right w:val="nil"/>
            </w:tcBorders>
          </w:tcPr>
          <w:p w14:paraId="34F7DC3C" w14:textId="77777777" w:rsidR="00203180" w:rsidRDefault="00EE6750">
            <w:pPr>
              <w:spacing w:after="529" w:line="259" w:lineRule="auto"/>
              <w:ind w:left="0" w:firstLine="0"/>
            </w:pPr>
            <w:r>
              <w:rPr>
                <w:i/>
              </w:rPr>
              <w:t>-</w:t>
            </w:r>
          </w:p>
          <w:p w14:paraId="34F7DC3D" w14:textId="77777777" w:rsidR="00203180" w:rsidRDefault="00EE6750">
            <w:pPr>
              <w:spacing w:after="268" w:line="259" w:lineRule="auto"/>
              <w:ind w:left="0" w:firstLine="0"/>
            </w:pPr>
            <w:r>
              <w:rPr>
                <w:i/>
              </w:rPr>
              <w:t>-</w:t>
            </w:r>
          </w:p>
          <w:p w14:paraId="34F7DC3E" w14:textId="77777777" w:rsidR="00203180" w:rsidRDefault="00EE6750">
            <w:pPr>
              <w:spacing w:after="791" w:line="259" w:lineRule="auto"/>
              <w:ind w:left="0" w:firstLine="0"/>
            </w:pPr>
            <w:r>
              <w:t>-</w:t>
            </w:r>
          </w:p>
          <w:p w14:paraId="34F7DC3F" w14:textId="77777777" w:rsidR="00203180" w:rsidRDefault="00EE6750">
            <w:pPr>
              <w:spacing w:after="529" w:line="259" w:lineRule="auto"/>
              <w:ind w:left="0" w:firstLine="0"/>
            </w:pPr>
            <w:r>
              <w:t>-</w:t>
            </w:r>
          </w:p>
          <w:p w14:paraId="34F7DC40" w14:textId="77777777" w:rsidR="00203180" w:rsidRDefault="00EE6750">
            <w:pPr>
              <w:spacing w:after="789" w:line="259" w:lineRule="auto"/>
              <w:ind w:left="0" w:firstLine="0"/>
            </w:pPr>
            <w:r>
              <w:t>-</w:t>
            </w:r>
          </w:p>
          <w:p w14:paraId="34F7DC41" w14:textId="77777777" w:rsidR="00203180" w:rsidRDefault="00EE6750">
            <w:pPr>
              <w:spacing w:after="0" w:line="259" w:lineRule="auto"/>
              <w:ind w:left="0" w:firstLine="0"/>
            </w:pPr>
            <w:r>
              <w:t>-</w:t>
            </w:r>
          </w:p>
        </w:tc>
        <w:tc>
          <w:tcPr>
            <w:tcW w:w="6004" w:type="dxa"/>
            <w:gridSpan w:val="2"/>
            <w:tcBorders>
              <w:top w:val="nil"/>
              <w:left w:val="nil"/>
              <w:bottom w:val="nil"/>
              <w:right w:val="nil"/>
            </w:tcBorders>
          </w:tcPr>
          <w:p w14:paraId="34F7DC42" w14:textId="77777777" w:rsidR="00203180" w:rsidRDefault="00EE6750">
            <w:pPr>
              <w:spacing w:after="2" w:line="269" w:lineRule="auto"/>
              <w:ind w:left="0" w:firstLine="0"/>
            </w:pPr>
            <w:r>
              <w:rPr>
                <w:i/>
              </w:rPr>
              <w:t>Schriftelijke instructie</w:t>
            </w:r>
            <w:r>
              <w:t xml:space="preserve"> middels lezen, wanneer een leerling een schriftelijke handleiding moet bestuderen voor het gebruik van een bepaalde machine.</w:t>
            </w:r>
          </w:p>
          <w:p w14:paraId="34F7DC43" w14:textId="77777777" w:rsidR="00203180" w:rsidRDefault="00EE6750">
            <w:pPr>
              <w:spacing w:after="0" w:line="269" w:lineRule="auto"/>
              <w:ind w:left="0" w:firstLine="0"/>
              <w:jc w:val="both"/>
            </w:pPr>
            <w:r>
              <w:rPr>
                <w:i/>
              </w:rPr>
              <w:t>Doceren</w:t>
            </w:r>
            <w:r>
              <w:t>, wanneer een praktijkopleider iets vertelt over het werk of praktijkervaringen aanhaalt.</w:t>
            </w:r>
          </w:p>
          <w:p w14:paraId="34F7DC44" w14:textId="77777777" w:rsidR="00203180" w:rsidRDefault="00EE6750">
            <w:pPr>
              <w:spacing w:after="2" w:line="269" w:lineRule="auto"/>
              <w:ind w:left="0" w:firstLine="0"/>
            </w:pPr>
            <w:r>
              <w:t xml:space="preserve">Het stellen van </w:t>
            </w:r>
            <w:r>
              <w:rPr>
                <w:i/>
              </w:rPr>
              <w:t>vragen</w:t>
            </w:r>
            <w:r>
              <w:t>, waardoor een leerling wordt gestimuleerd om na te denken over datgene wat hij moet leren. Verder krijgt de praktijkopleider door het stellen van vragen informatie of de leerling de instructie ook goed begrepen heeft.</w:t>
            </w:r>
          </w:p>
          <w:p w14:paraId="34F7DC45" w14:textId="77777777" w:rsidR="00203180" w:rsidRDefault="00EE6750">
            <w:pPr>
              <w:spacing w:after="0" w:line="269" w:lineRule="auto"/>
              <w:ind w:left="0" w:right="6" w:firstLine="0"/>
            </w:pPr>
            <w:r>
              <w:t xml:space="preserve">Een </w:t>
            </w:r>
            <w:r>
              <w:rPr>
                <w:i/>
              </w:rPr>
              <w:t>gesprek /discussie</w:t>
            </w:r>
            <w:r>
              <w:t xml:space="preserve">, waarin allerlei zinvolle leeronderdelen van een praktische handeling aan bod kunnen komen. Te denken valt hierbij onder andere aan de voor- en nadelen van een bepaalde methode. Een </w:t>
            </w:r>
            <w:r>
              <w:rPr>
                <w:i/>
              </w:rPr>
              <w:t>demonstratie</w:t>
            </w:r>
            <w:r>
              <w:t>, waarmee u de leerling kunt laten zien hoe een handeling uitgevoerd dient te worden. U kunt een handeling voordoen. Ook het tonen van afbeeldingen of het meenemen van een leerling naar een tentoonstelling, is een vorm van demonstratie.</w:t>
            </w:r>
          </w:p>
          <w:p w14:paraId="34F7DC46" w14:textId="77777777" w:rsidR="00203180" w:rsidRDefault="00EE6750">
            <w:pPr>
              <w:spacing w:after="0" w:line="259" w:lineRule="auto"/>
              <w:ind w:left="0" w:firstLine="0"/>
            </w:pPr>
            <w:r>
              <w:rPr>
                <w:i/>
              </w:rPr>
              <w:t>Oefenen</w:t>
            </w:r>
            <w:r>
              <w:t>, waarmee u de leerling zelf aan de slag laat gaan met een geïnstrueerde handeling. Hiervoor is het mogelijk om voor een echte of een nagebootste situatie te kiezen. Dit is afhankelijk van het soort handeling en de ervaring van de betreffende leerling.</w:t>
            </w:r>
          </w:p>
        </w:tc>
      </w:tr>
      <w:tr w:rsidR="00203180" w14:paraId="34F7DC4C" w14:textId="77777777">
        <w:trPr>
          <w:trHeight w:val="3379"/>
        </w:trPr>
        <w:tc>
          <w:tcPr>
            <w:tcW w:w="0" w:type="auto"/>
            <w:vMerge/>
            <w:tcBorders>
              <w:top w:val="nil"/>
              <w:left w:val="nil"/>
              <w:bottom w:val="nil"/>
              <w:right w:val="nil"/>
            </w:tcBorders>
            <w:vAlign w:val="center"/>
          </w:tcPr>
          <w:p w14:paraId="34F7DC48" w14:textId="77777777" w:rsidR="00203180" w:rsidRDefault="00203180">
            <w:pPr>
              <w:spacing w:after="160" w:line="259" w:lineRule="auto"/>
              <w:ind w:left="0" w:firstLine="0"/>
            </w:pPr>
          </w:p>
        </w:tc>
        <w:tc>
          <w:tcPr>
            <w:tcW w:w="6400" w:type="dxa"/>
            <w:gridSpan w:val="3"/>
            <w:tcBorders>
              <w:top w:val="nil"/>
              <w:left w:val="nil"/>
              <w:bottom w:val="nil"/>
              <w:right w:val="nil"/>
            </w:tcBorders>
            <w:vAlign w:val="bottom"/>
          </w:tcPr>
          <w:p w14:paraId="34F7DC49" w14:textId="77777777" w:rsidR="00203180" w:rsidRDefault="00EE6750">
            <w:pPr>
              <w:spacing w:after="258" w:line="269" w:lineRule="auto"/>
              <w:ind w:left="0" w:firstLine="0"/>
            </w:pPr>
            <w:r>
              <w:t>Afhankelijk van de situatie kiest u een instructievorm welke volgens u het meest geschikt is. In de praktijk zal blijken dat geen van bovengenoemde methoden volledig is om goed te kunnen instrueren. Een combinatie van verschillende instructievormen biedt meestal de meeste kans op succes.</w:t>
            </w:r>
          </w:p>
          <w:p w14:paraId="34F7DC4A" w14:textId="77777777" w:rsidR="00203180" w:rsidRDefault="00EE6750">
            <w:pPr>
              <w:spacing w:after="11" w:line="259" w:lineRule="auto"/>
              <w:ind w:left="0" w:firstLine="0"/>
            </w:pPr>
            <w:r>
              <w:rPr>
                <w:b/>
              </w:rPr>
              <w:t>Direct of indirect instrueren.</w:t>
            </w:r>
          </w:p>
          <w:p w14:paraId="34F7DC4B" w14:textId="77777777" w:rsidR="00203180" w:rsidRDefault="00EE6750">
            <w:pPr>
              <w:spacing w:after="0" w:line="259" w:lineRule="auto"/>
              <w:ind w:left="0" w:firstLine="0"/>
            </w:pPr>
            <w:r>
              <w:t xml:space="preserve">Bij minder ervaren leerlingen of als het zelfontdekkend leren te veel gevaar oplevert, zal doorgaans voor een directe instructiemethode gekozen worden. Bij een </w:t>
            </w:r>
            <w:r>
              <w:rPr>
                <w:i/>
              </w:rPr>
              <w:t>directe instructiemethode</w:t>
            </w:r>
            <w:r>
              <w:t xml:space="preserve"> wordt uitgelegd wat en hoe iets moet gebeuren. De leerling hoeft bij deze methode niet zelf na te denken. Deze instructiemethode is doorgaans snel uit te voeren, maar de leerling wordt niet gestimuleerd om zelf oplossingen te bedenken voor problemen.</w:t>
            </w:r>
          </w:p>
        </w:tc>
      </w:tr>
      <w:tr w:rsidR="00203180" w14:paraId="34F7DC5D" w14:textId="77777777">
        <w:trPr>
          <w:gridAfter w:val="1"/>
          <w:wAfter w:w="90" w:type="dxa"/>
          <w:trHeight w:val="7990"/>
        </w:trPr>
        <w:tc>
          <w:tcPr>
            <w:tcW w:w="2268" w:type="dxa"/>
            <w:tcBorders>
              <w:top w:val="nil"/>
              <w:left w:val="nil"/>
              <w:bottom w:val="nil"/>
              <w:right w:val="nil"/>
            </w:tcBorders>
          </w:tcPr>
          <w:p w14:paraId="34F7DC4D" w14:textId="77777777" w:rsidR="00203180" w:rsidRDefault="00EE6750">
            <w:pPr>
              <w:spacing w:after="1310" w:line="259" w:lineRule="auto"/>
              <w:ind w:left="0" w:firstLine="0"/>
            </w:pPr>
            <w:r>
              <w:rPr>
                <w:i/>
              </w:rPr>
              <w:t>indirecte instructie</w:t>
            </w:r>
          </w:p>
          <w:p w14:paraId="34F7DC4E" w14:textId="77777777" w:rsidR="00203180" w:rsidRDefault="00EE6750">
            <w:pPr>
              <w:spacing w:after="5209" w:line="259" w:lineRule="auto"/>
              <w:ind w:left="871" w:firstLine="0"/>
            </w:pPr>
            <w:r>
              <w:rPr>
                <w:b/>
              </w:rPr>
              <w:t>Opdracht 3.3</w:t>
            </w:r>
          </w:p>
          <w:p w14:paraId="34F7DC4F" w14:textId="77777777" w:rsidR="00203180" w:rsidRDefault="00EE6750">
            <w:pPr>
              <w:spacing w:after="0" w:line="259" w:lineRule="auto"/>
              <w:ind w:left="0" w:right="283" w:firstLine="0"/>
              <w:jc w:val="right"/>
            </w:pPr>
            <w:r>
              <w:rPr>
                <w:b/>
              </w:rPr>
              <w:t>Stap 1</w:t>
            </w:r>
          </w:p>
        </w:tc>
        <w:tc>
          <w:tcPr>
            <w:tcW w:w="6310" w:type="dxa"/>
            <w:gridSpan w:val="2"/>
            <w:tcBorders>
              <w:top w:val="nil"/>
              <w:left w:val="nil"/>
              <w:bottom w:val="nil"/>
              <w:right w:val="nil"/>
            </w:tcBorders>
          </w:tcPr>
          <w:p w14:paraId="34F7DC50" w14:textId="77777777" w:rsidR="00203180" w:rsidRDefault="00EE6750">
            <w:pPr>
              <w:spacing w:after="258" w:line="270" w:lineRule="auto"/>
              <w:ind w:left="0" w:firstLine="0"/>
            </w:pPr>
            <w:r>
              <w:t xml:space="preserve">Bij een </w:t>
            </w:r>
            <w:r>
              <w:rPr>
                <w:i/>
              </w:rPr>
              <w:t>indirecte instructie</w:t>
            </w:r>
            <w:r>
              <w:t xml:space="preserve"> wordt alleen verteld wat de leerling moet doen. Hoe iets moet gebeuren moet hij zelf uitvinden. De indirecte instructie kost meestal wat meer tijd bij het aanleren van een taak, maar op de lange duur wordt deze tijd terugverdiend door een grotere zelfstandigheid. De indirecte instructie kan een aantrekkelijke methode zijn voor de meer ervaren leerling.</w:t>
            </w:r>
          </w:p>
          <w:p w14:paraId="34F7DC51" w14:textId="77777777" w:rsidR="00203180" w:rsidRDefault="00EE6750">
            <w:pPr>
              <w:spacing w:after="11" w:line="259" w:lineRule="auto"/>
              <w:ind w:left="0" w:firstLine="0"/>
            </w:pPr>
            <w:r>
              <w:rPr>
                <w:b/>
              </w:rPr>
              <w:t>Welke instructiemethode heeft uw voorkeur?</w:t>
            </w:r>
          </w:p>
          <w:p w14:paraId="34F7DC52" w14:textId="77777777" w:rsidR="00203180" w:rsidRDefault="00EE6750">
            <w:pPr>
              <w:spacing w:after="0" w:line="282" w:lineRule="auto"/>
              <w:ind w:left="0" w:right="446" w:firstLine="0"/>
            </w:pPr>
            <w:r>
              <w:t>In deze opdracht bekijkt u welke instructiemethoden u vooral gebruikt. a</w:t>
            </w:r>
            <w:r>
              <w:tab/>
              <w:t>Noem vijf handelingen die u pas aan een leerling heeft geleerd. b</w:t>
            </w:r>
            <w:r>
              <w:tab/>
              <w:t>Welke instructiemethoden gebruikte u daarbij? c</w:t>
            </w:r>
            <w:r>
              <w:tab/>
              <w:t>Waren deze instructiemethoden effectief?</w:t>
            </w:r>
          </w:p>
          <w:p w14:paraId="34F7DC53" w14:textId="77777777" w:rsidR="00203180" w:rsidRDefault="00EE6750">
            <w:pPr>
              <w:spacing w:after="538" w:line="268" w:lineRule="auto"/>
              <w:ind w:left="398" w:hanging="398"/>
            </w:pPr>
            <w:r>
              <w:t>d</w:t>
            </w:r>
            <w:r>
              <w:tab/>
              <w:t>Welke instructiemethoden zou u de volgende keer ook kunnen gebruiken?</w:t>
            </w:r>
          </w:p>
          <w:p w14:paraId="34F7DC54" w14:textId="77777777" w:rsidR="00203180" w:rsidRDefault="00EE6750">
            <w:pPr>
              <w:tabs>
                <w:tab w:val="center" w:pos="2206"/>
              </w:tabs>
              <w:spacing w:after="178" w:line="259" w:lineRule="auto"/>
              <w:ind w:left="0" w:firstLine="0"/>
            </w:pPr>
            <w:r>
              <w:rPr>
                <w:b/>
                <w:sz w:val="26"/>
              </w:rPr>
              <w:t>3.2</w:t>
            </w:r>
            <w:r>
              <w:rPr>
                <w:b/>
                <w:sz w:val="26"/>
              </w:rPr>
              <w:tab/>
              <w:t>Uitvoeren van instructies</w:t>
            </w:r>
          </w:p>
          <w:p w14:paraId="34F7DC55" w14:textId="77777777" w:rsidR="00203180" w:rsidRDefault="00EE6750">
            <w:pPr>
              <w:spacing w:after="9" w:line="259" w:lineRule="auto"/>
              <w:ind w:left="0" w:firstLine="0"/>
            </w:pPr>
            <w:r>
              <w:t>Een goede instructie bestaat uit een aantal stappen. Deze zijn:</w:t>
            </w:r>
          </w:p>
          <w:p w14:paraId="34F7DC56" w14:textId="77777777" w:rsidR="00203180" w:rsidRDefault="00EE6750">
            <w:pPr>
              <w:spacing w:after="11" w:line="259" w:lineRule="auto"/>
              <w:ind w:left="0" w:firstLine="0"/>
            </w:pPr>
            <w:r>
              <w:t>Stap 1: Bepaal wat u gaat instrueren.</w:t>
            </w:r>
          </w:p>
          <w:p w14:paraId="34F7DC57" w14:textId="77777777" w:rsidR="00203180" w:rsidRDefault="00EE6750">
            <w:pPr>
              <w:spacing w:after="9" w:line="259" w:lineRule="auto"/>
              <w:ind w:left="0" w:firstLine="0"/>
            </w:pPr>
            <w:r>
              <w:t>Stap 2: Bereid de leerling voor.</w:t>
            </w:r>
          </w:p>
          <w:p w14:paraId="34F7DC58" w14:textId="77777777" w:rsidR="00203180" w:rsidRDefault="00EE6750">
            <w:pPr>
              <w:spacing w:after="9" w:line="259" w:lineRule="auto"/>
              <w:ind w:left="0" w:firstLine="0"/>
            </w:pPr>
            <w:r>
              <w:t>Stap 3: Demonstreer de taak.</w:t>
            </w:r>
          </w:p>
          <w:p w14:paraId="34F7DC59" w14:textId="77777777" w:rsidR="00203180" w:rsidRDefault="00EE6750">
            <w:pPr>
              <w:spacing w:after="257"/>
              <w:ind w:left="0" w:right="1309" w:firstLine="0"/>
            </w:pPr>
            <w:r>
              <w:t>Stap 4: Laat de leerling de taak onder begeleiding doen. Stap 5: Laat de leerling de taak alleen doen.</w:t>
            </w:r>
          </w:p>
          <w:p w14:paraId="34F7DC5A" w14:textId="77777777" w:rsidR="00203180" w:rsidRDefault="00EE6750">
            <w:pPr>
              <w:spacing w:after="257"/>
              <w:ind w:left="0" w:firstLine="0"/>
            </w:pPr>
            <w:r>
              <w:t>Deze stappen zijn belangrijk. Steeds als u iets gaat instrueren moet u deze stappen even door uw hoofd laten gaan.</w:t>
            </w:r>
          </w:p>
          <w:p w14:paraId="34F7DC5B" w14:textId="77777777" w:rsidR="00203180" w:rsidRDefault="00EE6750">
            <w:pPr>
              <w:spacing w:after="11" w:line="259" w:lineRule="auto"/>
              <w:ind w:left="0" w:firstLine="0"/>
            </w:pPr>
            <w:r>
              <w:rPr>
                <w:b/>
              </w:rPr>
              <w:t>Bepaal wat u gaat instrueren</w:t>
            </w:r>
          </w:p>
          <w:p w14:paraId="34F7DC5C" w14:textId="77777777" w:rsidR="00203180" w:rsidRDefault="00EE6750">
            <w:pPr>
              <w:spacing w:after="0" w:line="259" w:lineRule="auto"/>
              <w:ind w:left="0" w:firstLine="0"/>
            </w:pPr>
            <w:r>
              <w:t>Voor u instructie gaat geven, moet u zich hierop voorbereiden. Belangrijk is dat u het onderwerp of de taak in de juiste context plaatst, het onderwerp opsplitst in onderdelen en deze vervolgens in een logische volgorde plaatst.</w:t>
            </w:r>
          </w:p>
        </w:tc>
      </w:tr>
    </w:tbl>
    <w:p w14:paraId="34F7DC5E" w14:textId="77777777" w:rsidR="00203180" w:rsidRDefault="00EE6750">
      <w:pPr>
        <w:spacing w:after="4" w:line="266" w:lineRule="auto"/>
        <w:ind w:left="2263"/>
      </w:pPr>
      <w:r>
        <w:rPr>
          <w:i/>
        </w:rPr>
        <w:t>Context</w:t>
      </w:r>
    </w:p>
    <w:p w14:paraId="34F7DC5F" w14:textId="77777777" w:rsidR="00203180" w:rsidRDefault="00EE6750">
      <w:pPr>
        <w:spacing w:after="10"/>
        <w:ind w:left="2278" w:right="15"/>
      </w:pPr>
      <w:r>
        <w:t>Om de plaats van een onderwerp / taak duidelijk te maken, is het van belang dat u het in een groter verband plaatst, bijvoorbeeld door:</w:t>
      </w:r>
    </w:p>
    <w:p w14:paraId="34F7DC60" w14:textId="77777777" w:rsidR="00203180" w:rsidRDefault="00EE6750">
      <w:pPr>
        <w:numPr>
          <w:ilvl w:val="0"/>
          <w:numId w:val="26"/>
        </w:numPr>
        <w:spacing w:after="13"/>
        <w:ind w:right="15" w:hanging="398"/>
      </w:pPr>
      <w:r>
        <w:t>aan te geven hoe het onderwerp zich verhoudt tot informatie die u eerder gegeven heeft;</w:t>
      </w:r>
    </w:p>
    <w:p w14:paraId="34F7DC61" w14:textId="77777777" w:rsidR="00203180" w:rsidRDefault="00EE6750">
      <w:pPr>
        <w:numPr>
          <w:ilvl w:val="0"/>
          <w:numId w:val="26"/>
        </w:numPr>
        <w:spacing w:after="12"/>
        <w:ind w:right="15" w:hanging="398"/>
      </w:pPr>
      <w:r>
        <w:t>achtergrondinformatie te geven;</w:t>
      </w:r>
    </w:p>
    <w:p w14:paraId="34F7DC62" w14:textId="77777777" w:rsidR="00203180" w:rsidRDefault="00EE6750">
      <w:pPr>
        <w:numPr>
          <w:ilvl w:val="0"/>
          <w:numId w:val="26"/>
        </w:numPr>
        <w:spacing w:after="22" w:line="259" w:lineRule="auto"/>
        <w:ind w:right="15" w:hanging="398"/>
      </w:pPr>
      <w:r>
        <w:t>het waarom van een onderwerp toe te lichten;</w:t>
      </w:r>
    </w:p>
    <w:p w14:paraId="34F7DC63" w14:textId="77777777" w:rsidR="00203180" w:rsidRDefault="00EE6750">
      <w:pPr>
        <w:numPr>
          <w:ilvl w:val="0"/>
          <w:numId w:val="26"/>
        </w:numPr>
        <w:ind w:right="15" w:hanging="398"/>
      </w:pPr>
      <w:r>
        <w:t>de plaats van het te instrueren deel in het grote geheel aan te geven.</w:t>
      </w:r>
    </w:p>
    <w:p w14:paraId="34F7DC64" w14:textId="77777777" w:rsidR="00203180" w:rsidRDefault="00EE6750">
      <w:pPr>
        <w:spacing w:after="4" w:line="266" w:lineRule="auto"/>
        <w:ind w:left="2263"/>
      </w:pPr>
      <w:r>
        <w:rPr>
          <w:i/>
        </w:rPr>
        <w:t>Onderdelen</w:t>
      </w:r>
    </w:p>
    <w:p w14:paraId="34F7DC65" w14:textId="77777777" w:rsidR="00203180" w:rsidRDefault="00EE6750">
      <w:pPr>
        <w:ind w:left="2278" w:right="15"/>
      </w:pPr>
      <w:r>
        <w:t>Ga na wat de verschillende onderdelen zijn van hetgeen u wilt instrueren en bepaal wat u van ieder onderdeel wilt vertellen. Noteer dit eventueel puntsgewijs.</w:t>
      </w:r>
    </w:p>
    <w:p w14:paraId="34F7DC66" w14:textId="77777777" w:rsidR="00203180" w:rsidRDefault="00EE6750">
      <w:pPr>
        <w:spacing w:after="4" w:line="266" w:lineRule="auto"/>
        <w:ind w:left="2263"/>
      </w:pPr>
      <w:r>
        <w:rPr>
          <w:i/>
        </w:rPr>
        <w:t>Volgorde van instructie</w:t>
      </w:r>
    </w:p>
    <w:p w14:paraId="34F7DC67" w14:textId="77777777" w:rsidR="00203180" w:rsidRDefault="00EE6750">
      <w:pPr>
        <w:spacing w:after="0"/>
        <w:ind w:left="2278" w:right="15"/>
      </w:pPr>
      <w:r>
        <w:t>Na het definiëren van de deelonderwerpen, bepaalt u de volgorde waarin u instructie gaat geven over dit onderwerp. Dit is vaak niet dezelfde volgorde als waarin u het onderwerp in kaart gebracht heeft. Belangrijk bij het bepalen van een goede volgorde is dat u afstand neemt van uw eigen routine. Dingen die voor u vanzelfsprekend zijn en die u doet zonder erbij na te denken, zijn niet vanzelfsprekend voor de persoon die het van u moet leren.</w:t>
      </w:r>
    </w:p>
    <w:p w14:paraId="34F7DC68" w14:textId="77777777" w:rsidR="00203180" w:rsidRDefault="00EE6750">
      <w:pPr>
        <w:ind w:left="1996" w:right="15"/>
      </w:pPr>
      <w:r>
        <w:t>Bij het vaststellen van de volgorde moet u de leerling als uitgangspunt nemen. Op welke manier kan de leerling het beste leren in plaats van op welke manier kan ik de informatie het beste /gemakkelijkst kwijt.</w:t>
      </w:r>
    </w:p>
    <w:p w14:paraId="34F7DC69" w14:textId="77777777" w:rsidR="00203180" w:rsidRDefault="00EE6750">
      <w:pPr>
        <w:pStyle w:val="Kop3"/>
        <w:tabs>
          <w:tab w:val="center" w:pos="1440"/>
          <w:tab w:val="center" w:pos="2941"/>
        </w:tabs>
        <w:ind w:left="0" w:firstLine="0"/>
      </w:pPr>
      <w:r>
        <w:rPr>
          <w:b w:val="0"/>
          <w:color w:val="000000"/>
          <w:sz w:val="22"/>
        </w:rPr>
        <w:tab/>
      </w:r>
      <w:r>
        <w:t>Stap 2</w:t>
      </w:r>
      <w:r>
        <w:tab/>
        <w:t>Bereid de leerling voor</w:t>
      </w:r>
    </w:p>
    <w:p w14:paraId="34F7DC6A" w14:textId="77777777" w:rsidR="00203180" w:rsidRDefault="00EE6750">
      <w:pPr>
        <w:ind w:left="1996" w:right="15"/>
      </w:pPr>
      <w:r>
        <w:t>Voor een leerling is het vaak spannend om een nieuwe taak te leren. Als u onmiddellijk met de instructie begint, mist hij de helft van wat u zegt. Stel de leerling daarom op zijn gemak, motiveer hem, vertel wat het werk inhoudt en maak het grote verband duidelijk in een kort praatje. Hierbij gaat u uit van de taken die de leerling al weet en kan. Ga van daaruit verder.</w:t>
      </w:r>
    </w:p>
    <w:p w14:paraId="34F7DC6B" w14:textId="77777777" w:rsidR="00203180" w:rsidRDefault="00EE6750">
      <w:pPr>
        <w:spacing w:after="4" w:line="266" w:lineRule="auto"/>
        <w:ind w:left="1996"/>
      </w:pPr>
      <w:r>
        <w:rPr>
          <w:i/>
        </w:rPr>
        <w:t>Het grotere verband</w:t>
      </w:r>
    </w:p>
    <w:p w14:paraId="34F7DC6C" w14:textId="77777777" w:rsidR="00203180" w:rsidRDefault="00EE6750">
      <w:pPr>
        <w:spacing w:after="0"/>
        <w:ind w:left="1996" w:right="257"/>
      </w:pPr>
      <w:r>
        <w:t>Maak het grote verband duidelijk. Hiermee geeft u het ‘waarom’ van de dingen aan. Geef een breed beeld. Begin dus nooit met alleen het werk uit te leggen, maar vertel altijd het hele verhaal. Leg uit waarom de taak uitgevoerd moet worden en hoe het in de totale taakuitvoering past. Daar komt bij dat de leerling op grond van een ruimer inzicht misschien ook in staat zal zijn om met voorstellen tot verbetering te komen.</w:t>
      </w:r>
    </w:p>
    <w:p w14:paraId="34F7DC6D" w14:textId="77777777" w:rsidR="00203180" w:rsidRDefault="00EE6750">
      <w:pPr>
        <w:ind w:left="1996" w:right="15"/>
      </w:pPr>
      <w:r>
        <w:t>Vertel niet zoveel en zo complex dat de kans ontstaat dat de leerling het niet meer begrijpt en daardoor afgeschrikt wordt.</w:t>
      </w:r>
    </w:p>
    <w:p w14:paraId="34F7DC6E" w14:textId="77777777" w:rsidR="00203180" w:rsidRDefault="00EE6750">
      <w:pPr>
        <w:pStyle w:val="Kop3"/>
        <w:tabs>
          <w:tab w:val="center" w:pos="1440"/>
          <w:tab w:val="center" w:pos="2858"/>
        </w:tabs>
        <w:ind w:left="0" w:firstLine="0"/>
      </w:pPr>
      <w:r>
        <w:rPr>
          <w:b w:val="0"/>
          <w:color w:val="000000"/>
          <w:sz w:val="22"/>
        </w:rPr>
        <w:tab/>
      </w:r>
      <w:r>
        <w:t>Stap 3</w:t>
      </w:r>
      <w:r>
        <w:tab/>
        <w:t>Demonstreer de taak</w:t>
      </w:r>
    </w:p>
    <w:p w14:paraId="34F7DC6F" w14:textId="77777777" w:rsidR="00203180" w:rsidRDefault="00EE6750">
      <w:pPr>
        <w:spacing w:after="0"/>
        <w:ind w:left="1996" w:right="238"/>
      </w:pPr>
      <w:r>
        <w:t>Doe de taak stap voor stap in een normaal tempo voor. Noem de belangrijke stappen en kritieke punten hardop, terwijl u de taak voordoet. Geef dus geen zwijgzame instructie. Hierdoor onthoudt de leerling de taak beter. Vertel kort en bondig, vermijd uitweidingen.</w:t>
      </w:r>
    </w:p>
    <w:p w14:paraId="34F7DC70" w14:textId="77777777" w:rsidR="00203180" w:rsidRDefault="00EE6750">
      <w:pPr>
        <w:ind w:left="1996" w:right="15"/>
      </w:pPr>
      <w:r>
        <w:t>Bij het aanleren van taken is het heel belangrijk dat de leerling kan zien wat u doet.</w:t>
      </w:r>
    </w:p>
    <w:p w14:paraId="34F7DC71" w14:textId="77777777" w:rsidR="00203180" w:rsidRDefault="00EE6750">
      <w:pPr>
        <w:spacing w:after="4" w:line="266" w:lineRule="auto"/>
        <w:ind w:left="1996"/>
      </w:pPr>
      <w:r>
        <w:rPr>
          <w:i/>
        </w:rPr>
        <w:t>Hapklare brokken</w:t>
      </w:r>
    </w:p>
    <w:p w14:paraId="34F7DC72" w14:textId="77777777" w:rsidR="00203180" w:rsidRDefault="00EE6750">
      <w:pPr>
        <w:ind w:left="1996" w:right="256"/>
      </w:pPr>
      <w:r>
        <w:t>Doe de taak nu nog een keer, maar nu langzaam, terwijl u weer de belangrijkste punten hardop vertelt. Een meer complexe taak kunt u in hapklare brokken verdelen. Voor u aan een volgende brok begint, zult u eerst moeten nagaan of de leerling het voorafgaande geheel goed begrepen heeft. Ieder onderdeel moet dus verteerbaar zijn en bovendien afgestemd op de kennis en vaardigheden van de leerling.</w:t>
      </w:r>
    </w:p>
    <w:p w14:paraId="34F7DC73" w14:textId="77777777" w:rsidR="00203180" w:rsidRDefault="00EE6750">
      <w:pPr>
        <w:pStyle w:val="Kop3"/>
        <w:tabs>
          <w:tab w:val="center" w:pos="1440"/>
          <w:tab w:val="center" w:pos="3993"/>
        </w:tabs>
        <w:ind w:left="0" w:firstLine="0"/>
      </w:pPr>
      <w:r>
        <w:rPr>
          <w:b w:val="0"/>
          <w:color w:val="000000"/>
          <w:sz w:val="22"/>
        </w:rPr>
        <w:tab/>
      </w:r>
      <w:r>
        <w:t>Stap 4</w:t>
      </w:r>
      <w:r>
        <w:tab/>
        <w:t>Laat de leerling de taak onder begeleiding doen</w:t>
      </w:r>
    </w:p>
    <w:p w14:paraId="34F7DC74" w14:textId="77777777" w:rsidR="00203180" w:rsidRDefault="00EE6750">
      <w:pPr>
        <w:ind w:left="1996" w:right="15"/>
      </w:pPr>
      <w:r>
        <w:t>Laat de leerling het werk doen, terwijl hij de belangrijkste stappen van de taak hardop noemt. Bespreek het werk nog eens en kijk of herhaling nodig is. Herhaling is heel belangrijk in de beginfase.</w:t>
      </w:r>
    </w:p>
    <w:p w14:paraId="34F7DC75" w14:textId="77777777" w:rsidR="00203180" w:rsidRDefault="00EE6750">
      <w:pPr>
        <w:ind w:left="1996" w:right="318"/>
      </w:pPr>
      <w:r>
        <w:t>Toon geduld en ga door totdat de leerling alles begrijpt. De leerling bepaalt het tempo. De ene leerling leert sneller dan de andere. De tijd die nodig is voor het geven van instructie is daarom bij iedere leerling verschillend.</w:t>
      </w:r>
    </w:p>
    <w:p w14:paraId="34F7DC76" w14:textId="77777777" w:rsidR="00203180" w:rsidRDefault="00203180">
      <w:pPr>
        <w:sectPr w:rsidR="00203180">
          <w:headerReference w:type="even" r:id="rId39"/>
          <w:headerReference w:type="default" r:id="rId40"/>
          <w:footerReference w:type="even" r:id="rId41"/>
          <w:footerReference w:type="default" r:id="rId42"/>
          <w:headerReference w:type="first" r:id="rId43"/>
          <w:footerReference w:type="first" r:id="rId44"/>
          <w:pgSz w:w="11900" w:h="16840"/>
          <w:pgMar w:top="1078" w:right="1428" w:bottom="937" w:left="1697" w:header="708" w:footer="1292" w:gutter="0"/>
          <w:cols w:space="708"/>
          <w:titlePg/>
        </w:sectPr>
      </w:pPr>
    </w:p>
    <w:p w14:paraId="34F7DC77" w14:textId="77777777" w:rsidR="00203180" w:rsidRDefault="00EE6750">
      <w:pPr>
        <w:spacing w:after="6758" w:line="259" w:lineRule="auto"/>
        <w:ind w:left="0" w:firstLine="0"/>
        <w:jc w:val="right"/>
      </w:pPr>
      <w:r>
        <w:rPr>
          <w:b/>
        </w:rPr>
        <w:t>Stap 5</w:t>
      </w:r>
    </w:p>
    <w:p w14:paraId="34F7DC78" w14:textId="77777777" w:rsidR="00203180" w:rsidRDefault="00EE6750">
      <w:pPr>
        <w:spacing w:after="4453" w:line="266" w:lineRule="auto"/>
        <w:ind w:left="10"/>
      </w:pPr>
      <w:r>
        <w:rPr>
          <w:i/>
        </w:rPr>
        <w:t>hulpmiddelen</w:t>
      </w:r>
    </w:p>
    <w:p w14:paraId="34F7DC79" w14:textId="77777777" w:rsidR="00203180" w:rsidRDefault="00EE6750">
      <w:pPr>
        <w:spacing w:after="4" w:line="266" w:lineRule="auto"/>
        <w:ind w:left="10" w:right="268"/>
      </w:pPr>
      <w:r>
        <w:rPr>
          <w:i/>
        </w:rPr>
        <w:t>Figuur 3.3 Een instructie valt of staat met de juiste hulpmiddelen.</w:t>
      </w:r>
    </w:p>
    <w:p w14:paraId="34F7DC7A" w14:textId="77777777" w:rsidR="00203180" w:rsidRDefault="00EE6750">
      <w:pPr>
        <w:pStyle w:val="Kop3"/>
        <w:ind w:left="10"/>
      </w:pPr>
      <w:r>
        <w:t>Laat de leerling de taak zelf doen</w:t>
      </w:r>
    </w:p>
    <w:p w14:paraId="34F7DC7B" w14:textId="77777777" w:rsidR="00203180" w:rsidRDefault="00EE6750">
      <w:pPr>
        <w:ind w:left="10" w:right="15"/>
      </w:pPr>
      <w:r>
        <w:t>Geef de leerling de opdracht de taak uit te voeren, als u denkt dat de leerling het helemaal begrepen heeft. Wijs de leerling in het begin van het leerproces op eventuele fouten, anders loopt u het gevaar dat de leerling zich iets verkeerd aanleert. Een eenmaal verkeerd aangeleerde werkwijze is moeilijk af te leren.</w:t>
      </w:r>
    </w:p>
    <w:p w14:paraId="34F7DC7C" w14:textId="77777777" w:rsidR="00203180" w:rsidRDefault="00EE6750">
      <w:pPr>
        <w:ind w:left="10" w:right="15"/>
      </w:pPr>
      <w:r>
        <w:t>Zorg ervoor dat de leerling niet ‘mislukt’. Houd de instructie positief. De belangstelling voor het werk en voor de instructie wordt bevorderd door aanmoediging en beloning. Een leerling die steeds te horen krijgt dat hij het fout heeft gedaan, raakt ontmoedigd en zal alleen maar meer fouten gaan maken. Door te benadrukken wat goed gedaan is, zorgt u voor een plezierige sfeer waarin de leerling niet bang is iets fout te doen. Een schouderklopje doet vaak meer dan u denkt.</w:t>
      </w:r>
    </w:p>
    <w:p w14:paraId="34F7DC7D" w14:textId="77777777" w:rsidR="00203180" w:rsidRDefault="00EE6750">
      <w:pPr>
        <w:ind w:left="10" w:right="15"/>
      </w:pPr>
      <w:r>
        <w:t>Kijk ook na verloop van tijd of de leerling het geleerde beheerst. Als er nog problemen in de uitvoering van de taak zijn, kunnen deze opgelost worden. Soms is het nodig om het onderwerp nog een keer door te nemen.</w:t>
      </w:r>
    </w:p>
    <w:p w14:paraId="34F7DC7E" w14:textId="77777777" w:rsidR="00203180" w:rsidRDefault="00EE6750">
      <w:pPr>
        <w:spacing w:after="0"/>
        <w:ind w:left="10" w:right="15"/>
      </w:pPr>
      <w:r>
        <w:t>Ook een nabespreking van de handeling kan voor de praktijkopleider verhelderend werken. Laat hierbij de leerling eerst zijn eigen ervaringen aangeven. Bespreek met de leerling zowel wat perfect gaat als datgene waar hij nog extra aandacht aan moet besteden.</w:t>
      </w:r>
    </w:p>
    <w:p w14:paraId="34F7DC7F" w14:textId="77777777" w:rsidR="00203180" w:rsidRDefault="00EE6750">
      <w:pPr>
        <w:ind w:left="10" w:right="15"/>
      </w:pPr>
      <w:r>
        <w:t>Voor de praktijkopleider kan de informatie van de leerling tevens van belang zijn voor een vervolginstructie.</w:t>
      </w:r>
    </w:p>
    <w:p w14:paraId="34F7DC80" w14:textId="77777777" w:rsidR="00203180" w:rsidRDefault="00EE6750">
      <w:pPr>
        <w:pStyle w:val="Kop3"/>
        <w:ind w:left="10"/>
      </w:pPr>
      <w:r>
        <w:t>De juiste instructiemiddelen</w:t>
      </w:r>
    </w:p>
    <w:p w14:paraId="34F7DC81" w14:textId="77777777" w:rsidR="00203180" w:rsidRDefault="00EE6750">
      <w:pPr>
        <w:spacing w:after="3"/>
        <w:ind w:left="10" w:right="15"/>
      </w:pPr>
      <w:r>
        <w:t xml:space="preserve">Succes met een instructie staat of valt bij het gebruik van de juiste </w:t>
      </w:r>
      <w:r>
        <w:rPr>
          <w:i/>
        </w:rPr>
        <w:t>hulpmiddelen</w:t>
      </w:r>
      <w:r>
        <w:t>.</w:t>
      </w:r>
    </w:p>
    <w:p w14:paraId="34F7DC82" w14:textId="77777777" w:rsidR="00203180" w:rsidRDefault="00EE6750">
      <w:pPr>
        <w:spacing w:after="12"/>
        <w:ind w:left="10" w:right="15"/>
      </w:pPr>
      <w:r>
        <w:t>Als hulpmiddel kan onder andere gebruikt worden:</w:t>
      </w:r>
    </w:p>
    <w:p w14:paraId="34F7DC83" w14:textId="77777777" w:rsidR="00203180" w:rsidRDefault="00EE6750">
      <w:pPr>
        <w:numPr>
          <w:ilvl w:val="0"/>
          <w:numId w:val="27"/>
        </w:numPr>
        <w:spacing w:after="13"/>
        <w:ind w:right="15" w:hanging="398"/>
      </w:pPr>
      <w:r>
        <w:t>Het onderwerp waarop de handeling moet worden toegepast. Denk aan bloemen, planten en klanten.</w:t>
      </w:r>
    </w:p>
    <w:p w14:paraId="34F7DC84" w14:textId="77777777" w:rsidR="00203180" w:rsidRDefault="00EE6750">
      <w:pPr>
        <w:numPr>
          <w:ilvl w:val="0"/>
          <w:numId w:val="27"/>
        </w:numPr>
        <w:spacing w:after="10"/>
        <w:ind w:right="15" w:hanging="398"/>
      </w:pPr>
      <w:r>
        <w:t>Voorwerpen waarmee de handeling wordt uitgevoerd. Denk hierbij aan gereedschappen en machines.</w:t>
      </w:r>
    </w:p>
    <w:p w14:paraId="34F7DC85" w14:textId="77777777" w:rsidR="00203180" w:rsidRDefault="00EE6750">
      <w:pPr>
        <w:numPr>
          <w:ilvl w:val="0"/>
          <w:numId w:val="27"/>
        </w:numPr>
        <w:spacing w:after="0"/>
        <w:ind w:right="15" w:hanging="398"/>
      </w:pPr>
      <w:r>
        <w:t>Overige hulpmiddelen afhankelijk van de situatie, zoals bijvoorbeeld grond of een werkbank.</w:t>
      </w:r>
    </w:p>
    <w:p w14:paraId="34F7DC86" w14:textId="77777777" w:rsidR="00203180" w:rsidRDefault="00EE6750">
      <w:pPr>
        <w:spacing w:after="0" w:line="259" w:lineRule="auto"/>
        <w:ind w:left="345" w:firstLine="0"/>
      </w:pPr>
      <w:r>
        <w:rPr>
          <w:noProof/>
        </w:rPr>
        <w:drawing>
          <wp:inline distT="0" distB="0" distL="0" distR="0" wp14:anchorId="34F7DF0B" wp14:editId="34F7DF0C">
            <wp:extent cx="2653239" cy="2232660"/>
            <wp:effectExtent l="0" t="0" r="0" b="0"/>
            <wp:docPr id="21247" name="Picture 21247"/>
            <wp:cNvGraphicFramePr/>
            <a:graphic xmlns:a="http://schemas.openxmlformats.org/drawingml/2006/main">
              <a:graphicData uri="http://schemas.openxmlformats.org/drawingml/2006/picture">
                <pic:pic xmlns:pic="http://schemas.openxmlformats.org/drawingml/2006/picture">
                  <pic:nvPicPr>
                    <pic:cNvPr id="21247" name="Picture 21247"/>
                    <pic:cNvPicPr/>
                  </pic:nvPicPr>
                  <pic:blipFill>
                    <a:blip r:embed="rId45"/>
                    <a:stretch>
                      <a:fillRect/>
                    </a:stretch>
                  </pic:blipFill>
                  <pic:spPr>
                    <a:xfrm>
                      <a:off x="0" y="0"/>
                      <a:ext cx="2653239" cy="2232660"/>
                    </a:xfrm>
                    <a:prstGeom prst="rect">
                      <a:avLst/>
                    </a:prstGeom>
                  </pic:spPr>
                </pic:pic>
              </a:graphicData>
            </a:graphic>
          </wp:inline>
        </w:drawing>
      </w:r>
    </w:p>
    <w:p w14:paraId="34F7DC87" w14:textId="77777777" w:rsidR="00203180" w:rsidRDefault="00203180">
      <w:pPr>
        <w:sectPr w:rsidR="00203180">
          <w:type w:val="continuous"/>
          <w:pgSz w:w="11900" w:h="16840"/>
          <w:pgMar w:top="1440" w:right="1463" w:bottom="1440" w:left="1697" w:header="708" w:footer="708" w:gutter="0"/>
          <w:cols w:num="2" w:space="708" w:equalWidth="0">
            <w:col w:w="1985" w:space="283"/>
            <w:col w:w="6472"/>
          </w:cols>
        </w:sectPr>
      </w:pPr>
    </w:p>
    <w:p w14:paraId="34F7DC88" w14:textId="77777777" w:rsidR="00203180" w:rsidRDefault="00EE6750">
      <w:pPr>
        <w:ind w:left="2278" w:right="208"/>
      </w:pPr>
      <w:r>
        <w:t>Zorg dat voor elke instructie de hulpmiddelen klaar liggen. Een hele instructie kan in het water vallen als hier onvoldoende aandacht aan wordt geschonken. Een docerende instructie waarbij gebruik wordt gemaakt van een diaprojector of een overheadprojector gaat helemaal de mist in als zou blijken dat een en ander niet werkt. Een goed advies is dan ook om alles vooraf eerst uit te proberen.</w:t>
      </w:r>
    </w:p>
    <w:p w14:paraId="34F7DC89" w14:textId="77777777" w:rsidR="00203180" w:rsidRDefault="00EE6750">
      <w:pPr>
        <w:pStyle w:val="Kop3"/>
      </w:pPr>
      <w:r>
        <w:t>Kennis- en vaardigheidsniveau van de leerling</w:t>
      </w:r>
    </w:p>
    <w:p w14:paraId="34F7DC8A" w14:textId="77777777" w:rsidR="00203180" w:rsidRDefault="00EE6750">
      <w:pPr>
        <w:spacing w:after="0"/>
        <w:ind w:left="2278" w:right="15"/>
      </w:pPr>
      <w:r>
        <w:t>Elke leerling is uniek wat betreft karakter, leerstijl, leermogelijkheden, werkhouding en kennisniveau. Als praktijkopleider dient u hiermee rekening te houden.</w:t>
      </w:r>
    </w:p>
    <w:p w14:paraId="34F7DC8B" w14:textId="77777777" w:rsidR="00203180" w:rsidRDefault="00EE6750">
      <w:pPr>
        <w:ind w:left="2278" w:right="285"/>
      </w:pPr>
      <w:r>
        <w:t>Belangrijk is dat u zoveel mogelijk aansluit bij het niveau van de leerling. Heeft de leerling bijvoorbeeld al voldoende achtergrondinformatie voor de betreffende instructie? U komt door hierover na te denken tot de conclusie dat de ene leerling meer weet, meer ervaring heeft of sneller opneemt dan de ander.</w:t>
      </w:r>
    </w:p>
    <w:p w14:paraId="34F7DC8C" w14:textId="77777777" w:rsidR="00203180" w:rsidRDefault="00EE6750">
      <w:pPr>
        <w:spacing w:after="0"/>
        <w:ind w:left="2278" w:right="15"/>
      </w:pPr>
      <w:r>
        <w:t>Een aantal voorbeelden van verschillen tussen leerlingen is:</w:t>
      </w:r>
    </w:p>
    <w:p w14:paraId="34F7DC8D" w14:textId="77777777" w:rsidR="00203180" w:rsidRDefault="00EE6750">
      <w:pPr>
        <w:spacing w:after="10"/>
        <w:ind w:left="2278" w:right="243"/>
      </w:pPr>
      <w:r>
        <w:t>De ene leerling lost problemen zeer systematisch op, de ander doet het intuïtief.</w:t>
      </w:r>
    </w:p>
    <w:p w14:paraId="34F7DC8E" w14:textId="77777777" w:rsidR="00203180" w:rsidRDefault="00EE6750">
      <w:pPr>
        <w:numPr>
          <w:ilvl w:val="0"/>
          <w:numId w:val="28"/>
        </w:numPr>
        <w:spacing w:after="12"/>
        <w:ind w:right="15" w:hanging="396"/>
      </w:pPr>
      <w:r>
        <w:t>De ene leerling onthoudt snel iets, de ander heeft meer herhaling nodig.</w:t>
      </w:r>
    </w:p>
    <w:p w14:paraId="34F7DC8F" w14:textId="77777777" w:rsidR="00203180" w:rsidRDefault="00EE6750">
      <w:pPr>
        <w:numPr>
          <w:ilvl w:val="0"/>
          <w:numId w:val="28"/>
        </w:numPr>
        <w:spacing w:after="14"/>
        <w:ind w:right="15" w:hanging="396"/>
      </w:pPr>
      <w:r>
        <w:t>De ene leerling is zelfstandiger dan de andere leerling.</w:t>
      </w:r>
    </w:p>
    <w:p w14:paraId="34F7DC90" w14:textId="77777777" w:rsidR="00203180" w:rsidRDefault="00EE6750">
      <w:pPr>
        <w:numPr>
          <w:ilvl w:val="0"/>
          <w:numId w:val="28"/>
        </w:numPr>
        <w:spacing w:after="12"/>
        <w:ind w:right="15" w:hanging="396"/>
      </w:pPr>
      <w:r>
        <w:t>De een heeft meer gevoel voor samenwerking dan de ander.</w:t>
      </w:r>
    </w:p>
    <w:p w14:paraId="34F7DC91" w14:textId="77777777" w:rsidR="00203180" w:rsidRDefault="00EE6750">
      <w:pPr>
        <w:numPr>
          <w:ilvl w:val="0"/>
          <w:numId w:val="28"/>
        </w:numPr>
        <w:ind w:right="15" w:hanging="396"/>
      </w:pPr>
      <w:r>
        <w:t>De een kan beter leren en informatie verzamelen door te kijken, de ander beter door te luisteren.</w:t>
      </w:r>
    </w:p>
    <w:p w14:paraId="34F7DC92" w14:textId="77777777" w:rsidR="00203180" w:rsidRDefault="00EE6750">
      <w:pPr>
        <w:ind w:left="2278" w:right="296"/>
      </w:pPr>
      <w:r>
        <w:t>Omdat niet altijd duidelijk is welke instructievorm het beste past bij een specifieke leerling, is het raadzaam om de informatie op meer dan één manier aan te bieden. Laat een leerling niet alleen kijken naar datgene wat u voordoet, maar vertel er wat bij en laat hem ook zelf wat oefenen.</w:t>
      </w:r>
    </w:p>
    <w:p w14:paraId="34F7DC93" w14:textId="77777777" w:rsidR="00203180" w:rsidRDefault="00EE6750">
      <w:pPr>
        <w:spacing w:after="277"/>
        <w:ind w:left="2278" w:right="329"/>
      </w:pPr>
      <w:r>
        <w:t>Inschatten van het kennisniveau van een leerling is moeilijk. Het kost tijd om er achter te komen wat een leerling al weet. Tijdens regelmatige gesprekken op de werkplek kunt u door vragen te stellen erachter komen wat een leerling al weet. Als praktijkopleider en vakman bent u snel geneigd het niveau van de leerling te hoog in te schatten.</w:t>
      </w:r>
    </w:p>
    <w:p w14:paraId="34F7DC94" w14:textId="77777777" w:rsidR="00203180" w:rsidRDefault="00EE6750">
      <w:pPr>
        <w:pStyle w:val="Kop3"/>
        <w:tabs>
          <w:tab w:val="center" w:pos="1428"/>
          <w:tab w:val="center" w:pos="3154"/>
        </w:tabs>
        <w:ind w:left="0" w:firstLine="0"/>
      </w:pPr>
      <w:r>
        <w:rPr>
          <w:b w:val="0"/>
          <w:color w:val="000000"/>
          <w:sz w:val="22"/>
        </w:rPr>
        <w:tab/>
      </w:r>
      <w:r>
        <w:t>Opdracht 3.4</w:t>
      </w:r>
      <w:r>
        <w:tab/>
        <w:t>Inzicht in uw leerling</w:t>
      </w:r>
    </w:p>
    <w:p w14:paraId="34F7DC95" w14:textId="77777777" w:rsidR="00203180" w:rsidRDefault="00EE6750">
      <w:pPr>
        <w:spacing w:after="13"/>
        <w:ind w:left="2278" w:right="95"/>
      </w:pPr>
      <w:r>
        <w:t>In deze opdracht gaat u dieper in op de achtergrond en de mogelijkheden van uw eigen leerling.</w:t>
      </w:r>
    </w:p>
    <w:p w14:paraId="34F7DC96" w14:textId="77777777" w:rsidR="00203180" w:rsidRDefault="00EE6750">
      <w:pPr>
        <w:ind w:left="2278" w:right="307"/>
      </w:pPr>
      <w:r>
        <w:t>a</w:t>
      </w:r>
      <w:r>
        <w:tab/>
        <w:t>Met welke onderwerpen is uw leerling momenteel bezig op school? b</w:t>
      </w:r>
      <w:r>
        <w:tab/>
        <w:t>Hoe sluit u hierbij aan op uw bedrijf? c</w:t>
      </w:r>
      <w:r>
        <w:tab/>
        <w:t>Op welke wijze begeleidt u de leerling met opdrachten uit zijn werkboek? d</w:t>
      </w:r>
      <w:r>
        <w:tab/>
        <w:t>Hoeveel tijd besteedt u gemiddeld per week aan de leerling? e</w:t>
      </w:r>
      <w:r>
        <w:tab/>
        <w:t>Is er verschil in begeleidingstijd tussen een leerling BOL en BBL?</w:t>
      </w:r>
    </w:p>
    <w:p w14:paraId="34F7DC97" w14:textId="77777777" w:rsidR="00203180" w:rsidRDefault="00EE6750">
      <w:pPr>
        <w:pStyle w:val="Kop3"/>
      </w:pPr>
      <w:r>
        <w:t>Stimulerende leeromgeving</w:t>
      </w:r>
    </w:p>
    <w:p w14:paraId="34F7DC98" w14:textId="77777777" w:rsidR="00203180" w:rsidRDefault="00EE6750">
      <w:pPr>
        <w:ind w:left="2278" w:right="243"/>
      </w:pPr>
      <w:r>
        <w:t>Leren betekent voor veel mensen inspanning. Daarom is het nodig dat een sfeer of klimaat gecreëerd wordt, waarin de leerling zich veilig en prettig voelt.</w:t>
      </w:r>
    </w:p>
    <w:p w14:paraId="34F7DC99" w14:textId="77777777" w:rsidR="00203180" w:rsidRDefault="00EE6750">
      <w:pPr>
        <w:spacing w:after="0"/>
        <w:ind w:left="2545" w:right="15"/>
      </w:pPr>
      <w:r>
        <w:t>In een goed klimaat kost leren minder inspanning en het stimuleert het werken naar het gestelde doel.</w:t>
      </w:r>
    </w:p>
    <w:p w14:paraId="34F7DC9A" w14:textId="77777777" w:rsidR="00203180" w:rsidRDefault="00EE6750">
      <w:pPr>
        <w:ind w:left="2545" w:right="15"/>
      </w:pPr>
      <w:r>
        <w:t>De drie belangrijke factoren hierbij zijn tijd, plaats en sfeer.</w:t>
      </w:r>
    </w:p>
    <w:p w14:paraId="34F7DC9B" w14:textId="77777777" w:rsidR="00203180" w:rsidRDefault="00EE6750">
      <w:pPr>
        <w:spacing w:after="13"/>
        <w:ind w:left="2545" w:right="15"/>
      </w:pPr>
      <w:r>
        <w:t>Je dient te voorkomen dat er een sfeer van gehaastheid ontstaat omdat u te</w:t>
      </w:r>
    </w:p>
    <w:p w14:paraId="34F7DC9C" w14:textId="77777777" w:rsidR="00203180" w:rsidRDefault="00EE6750">
      <w:pPr>
        <w:ind w:left="2550" w:right="15" w:hanging="2268"/>
      </w:pPr>
      <w:r>
        <w:rPr>
          <w:i/>
        </w:rPr>
        <w:t>tijd</w:t>
      </w:r>
      <w:r>
        <w:rPr>
          <w:i/>
        </w:rPr>
        <w:tab/>
      </w:r>
      <w:r>
        <w:t xml:space="preserve">weinig </w:t>
      </w:r>
      <w:r>
        <w:rPr>
          <w:i/>
        </w:rPr>
        <w:t>tijd</w:t>
      </w:r>
      <w:r>
        <w:t xml:space="preserve"> voor instructie en begeleiding inruimt. Een leerling voelt aan wanneer er te weinig tijd door u uitgetrokken wordt voor een instructie. Dit roept vaak een krampachtige houding bij de leerling op. Als u te weinig tijd hebt voor een instructie, behandel dan liever maar een deel van de instructie. Doe dit dan in alle rust.</w:t>
      </w:r>
    </w:p>
    <w:p w14:paraId="34F7DC9D" w14:textId="77777777" w:rsidR="00203180" w:rsidRDefault="00EE6750">
      <w:pPr>
        <w:tabs>
          <w:tab w:val="center" w:pos="529"/>
          <w:tab w:val="center" w:pos="5714"/>
        </w:tabs>
        <w:spacing w:after="0"/>
        <w:ind w:left="0" w:firstLine="0"/>
      </w:pPr>
      <w:r>
        <w:rPr>
          <w:color w:val="000000"/>
          <w:sz w:val="22"/>
        </w:rPr>
        <w:tab/>
      </w:r>
      <w:r>
        <w:rPr>
          <w:i/>
        </w:rPr>
        <w:t>plaats</w:t>
      </w:r>
      <w:r>
        <w:rPr>
          <w:i/>
        </w:rPr>
        <w:tab/>
      </w:r>
      <w:r>
        <w:t xml:space="preserve">Zorg voor een </w:t>
      </w:r>
      <w:r>
        <w:rPr>
          <w:i/>
        </w:rPr>
        <w:t>plaats</w:t>
      </w:r>
      <w:r>
        <w:t xml:space="preserve"> waar u zo min mogelijk last hebt van storingen. Omdat</w:t>
      </w:r>
    </w:p>
    <w:p w14:paraId="34F7DC9E" w14:textId="77777777" w:rsidR="00203180" w:rsidRDefault="00EE6750">
      <w:pPr>
        <w:ind w:left="2545" w:right="15"/>
      </w:pPr>
      <w:r>
        <w:t>veel leerlingen snel worden afgeleid komt dit het leerproces niet ten goede. Ook voor u zelf is het van belang niet gestoord te worden door mensen die voortdurend komen binnenlopen of telefoongesprekken. Zoek een ruimte waar u geen last heeft van herrie, een aangename temperatuur en voldoende ventilatie. Een en ander werkt positief voor zowel de leerling, als voor uzelf.</w:t>
      </w:r>
    </w:p>
    <w:p w14:paraId="34F7DC9F" w14:textId="77777777" w:rsidR="00203180" w:rsidRDefault="00EE6750">
      <w:pPr>
        <w:tabs>
          <w:tab w:val="center" w:pos="480"/>
          <w:tab w:val="center" w:pos="5450"/>
        </w:tabs>
        <w:spacing w:after="3"/>
        <w:ind w:left="0" w:firstLine="0"/>
      </w:pPr>
      <w:r>
        <w:rPr>
          <w:color w:val="000000"/>
          <w:sz w:val="22"/>
        </w:rPr>
        <w:tab/>
      </w:r>
      <w:r>
        <w:rPr>
          <w:i/>
        </w:rPr>
        <w:t>sfeer</w:t>
      </w:r>
      <w:r>
        <w:rPr>
          <w:i/>
        </w:rPr>
        <w:tab/>
      </w:r>
      <w:r>
        <w:t xml:space="preserve">De juiste </w:t>
      </w:r>
      <w:r>
        <w:rPr>
          <w:i/>
        </w:rPr>
        <w:t>sfeer</w:t>
      </w:r>
      <w:r>
        <w:t xml:space="preserve"> wordt voornamelijk door uzelf en de werkplek bepaald.</w:t>
      </w:r>
    </w:p>
    <w:p w14:paraId="34F7DCA0" w14:textId="77777777" w:rsidR="00203180" w:rsidRDefault="00EE6750">
      <w:pPr>
        <w:ind w:left="2545" w:right="15"/>
      </w:pPr>
      <w:r>
        <w:t>Wederzijds begrip en vertrouwen dragen bij aan een prettige werk- en leersfeer.</w:t>
      </w:r>
    </w:p>
    <w:p w14:paraId="34F7DCA1" w14:textId="77777777" w:rsidR="00203180" w:rsidRDefault="00EE6750">
      <w:pPr>
        <w:pStyle w:val="Kop3"/>
        <w:tabs>
          <w:tab w:val="center" w:pos="1710"/>
          <w:tab w:val="center" w:pos="3145"/>
        </w:tabs>
        <w:ind w:left="0" w:firstLine="0"/>
      </w:pPr>
      <w:r>
        <w:rPr>
          <w:b w:val="0"/>
          <w:color w:val="000000"/>
          <w:sz w:val="22"/>
        </w:rPr>
        <w:tab/>
      </w:r>
      <w:r>
        <w:t>Opdracht 3.5</w:t>
      </w:r>
      <w:r>
        <w:tab/>
        <w:t>Leeromgeving</w:t>
      </w:r>
    </w:p>
    <w:p w14:paraId="34F7DCA2" w14:textId="77777777" w:rsidR="00203180" w:rsidRDefault="00EE6750">
      <w:pPr>
        <w:spacing w:after="13"/>
        <w:ind w:left="2545" w:right="15"/>
      </w:pPr>
      <w:r>
        <w:t>In deze opdracht gaat u dieper in op de leeromgeving die u creëert tijdens het geven van instructie.</w:t>
      </w:r>
    </w:p>
    <w:p w14:paraId="34F7DCA3" w14:textId="77777777" w:rsidR="00203180" w:rsidRDefault="00EE6750">
      <w:pPr>
        <w:numPr>
          <w:ilvl w:val="0"/>
          <w:numId w:val="29"/>
        </w:numPr>
        <w:spacing w:after="10"/>
        <w:ind w:left="2933" w:right="15" w:hanging="398"/>
      </w:pPr>
      <w:r>
        <w:t>Hoe was de leeromgeving bij de laatste instructie die u heeft gegeven. Denk hierbij aan tijdstip, plaats en sfeer.</w:t>
      </w:r>
    </w:p>
    <w:p w14:paraId="34F7DCA4" w14:textId="77777777" w:rsidR="00203180" w:rsidRDefault="00EE6750">
      <w:pPr>
        <w:numPr>
          <w:ilvl w:val="0"/>
          <w:numId w:val="29"/>
        </w:numPr>
        <w:ind w:left="2933" w:right="15" w:hanging="398"/>
      </w:pPr>
      <w:r>
        <w:t>Wat zou volgens u de volgende keer anders kunnen doen?</w:t>
      </w:r>
    </w:p>
    <w:p w14:paraId="34F7DCA5" w14:textId="77777777" w:rsidR="00203180" w:rsidRDefault="00EE6750">
      <w:pPr>
        <w:pStyle w:val="Kop3"/>
        <w:ind w:left="2545"/>
      </w:pPr>
      <w:r>
        <w:t>Praktische inoefenmogelijkheden</w:t>
      </w:r>
    </w:p>
    <w:p w14:paraId="34F7DCA6" w14:textId="77777777" w:rsidR="00203180" w:rsidRDefault="00EE6750">
      <w:pPr>
        <w:spacing w:after="0"/>
        <w:ind w:left="2545" w:right="15"/>
      </w:pPr>
      <w:r>
        <w:t>Na een goed voorbereide en uitgevoerde instructie is het van belang dat een leerling voldoende gelegenheid krijgt om de nieuwe handeling in de praktijksituatie te laten oefenen.</w:t>
      </w:r>
    </w:p>
    <w:p w14:paraId="34F7DCA7" w14:textId="77777777" w:rsidR="00203180" w:rsidRDefault="00EE6750">
      <w:pPr>
        <w:ind w:left="2545" w:right="15"/>
      </w:pPr>
      <w:r>
        <w:t>Bij de keuze van de instructie dient u reeds in de werkplanning rekening te houden met deze oefenmogelijkheden.</w:t>
      </w:r>
    </w:p>
    <w:p w14:paraId="34F7DCA8" w14:textId="77777777" w:rsidR="00203180" w:rsidRDefault="00EE6750">
      <w:pPr>
        <w:spacing w:after="0"/>
        <w:ind w:left="2545" w:right="15"/>
      </w:pPr>
      <w:r>
        <w:t>Een instructie grasmaaien zult u bij voorkeur niet in de winterperiode uitvoeren.</w:t>
      </w:r>
    </w:p>
    <w:p w14:paraId="34F7DCA9" w14:textId="77777777" w:rsidR="00203180" w:rsidRDefault="00EE6750">
      <w:pPr>
        <w:ind w:left="2545" w:right="15"/>
      </w:pPr>
      <w:r>
        <w:t>Als praktijkopleider hebt u zicht op de werkzaamheden van de eerstvolgende weken. U weet dan welke vaardigheden het beste ingeoefend kunnen worden. Stem hier u instructies op af.</w:t>
      </w:r>
    </w:p>
    <w:p w14:paraId="34F7DCAA" w14:textId="77777777" w:rsidR="00203180" w:rsidRDefault="00EE6750">
      <w:pPr>
        <w:ind w:left="2545" w:right="15"/>
      </w:pPr>
      <w:r>
        <w:t>Het is ook belangrijk dat u kiest voor wisselende inoefensituaties, zodat een leerling een breed inzicht krijgt in de uit te voeren handeling. Een leerling ontwikkelt zich tot vakman als hij voldoende gevarieerde inoefenklussen heeft kunnen uitvoeren. Hij krijgt dan meer inzicht in het “hoe” en waarom” van de handeling.</w:t>
      </w:r>
    </w:p>
    <w:p w14:paraId="34F7DCAB" w14:textId="77777777" w:rsidR="00203180" w:rsidRDefault="00EE6750">
      <w:pPr>
        <w:pStyle w:val="Kop2"/>
        <w:tabs>
          <w:tab w:val="center" w:pos="2448"/>
          <w:tab w:val="center" w:pos="4514"/>
        </w:tabs>
        <w:spacing w:after="170" w:line="265" w:lineRule="auto"/>
        <w:ind w:left="0" w:firstLine="0"/>
      </w:pPr>
      <w:r>
        <w:rPr>
          <w:b w:val="0"/>
          <w:color w:val="000000"/>
          <w:sz w:val="22"/>
        </w:rPr>
        <w:tab/>
      </w:r>
      <w:r>
        <w:rPr>
          <w:sz w:val="26"/>
        </w:rPr>
        <w:t>3.3</w:t>
      </w:r>
      <w:r>
        <w:rPr>
          <w:sz w:val="26"/>
        </w:rPr>
        <w:tab/>
        <w:t>Controles na de instructie</w:t>
      </w:r>
    </w:p>
    <w:p w14:paraId="34F7DCAC" w14:textId="77777777" w:rsidR="00203180" w:rsidRDefault="00EE6750">
      <w:pPr>
        <w:spacing w:after="0"/>
        <w:ind w:left="2278" w:right="276"/>
      </w:pPr>
      <w:r>
        <w:t>Al is de opdracht duidelijk en is de werker gemotiveerd, toch blijft regelmatig toezicht nodig. Er kunnen immers altijd misverstanden ontstaan. U bent eigenlijk pas van de opdracht af, als u geconstateerd hebt dat deze naar tevredenheid uitgevoerd is. En net zoals bij de instructie zelf, heeft de ene mens meer begeleiding nodig dan de andere.</w:t>
      </w:r>
    </w:p>
    <w:p w14:paraId="34F7DCAD" w14:textId="77777777" w:rsidR="00203180" w:rsidRDefault="00EE6750">
      <w:pPr>
        <w:spacing w:after="258"/>
        <w:ind w:left="2263" w:right="310"/>
        <w:jc w:val="both"/>
      </w:pPr>
      <w:r>
        <w:t>Wanneer iets fout dreigt te lopen, grijp dan tijdig in. Ingroeiende leerlingen moeten wel foutjes mogen maken, daar leren ze immers van. Tijdig bijsturen is uw verantwoordelijkheid.</w:t>
      </w:r>
    </w:p>
    <w:p w14:paraId="34F7DCAE" w14:textId="77777777" w:rsidR="00203180" w:rsidRDefault="00EE6750">
      <w:pPr>
        <w:pStyle w:val="Kop3"/>
      </w:pPr>
      <w:r>
        <w:t>Feedback</w:t>
      </w:r>
    </w:p>
    <w:p w14:paraId="34F7DCAF" w14:textId="77777777" w:rsidR="00203180" w:rsidRDefault="00EE6750">
      <w:pPr>
        <w:ind w:left="2278" w:right="94"/>
      </w:pPr>
      <w:r>
        <w:t>Feedback is het teruggeven van beelden, impressies en indrukken die u heeft opgedaan tijdens het contact met uw leerling. Het doel van feedback is hierbij om zijn of haar gedrag bij te sturen en de communicatie open te houden.</w:t>
      </w:r>
    </w:p>
    <w:p w14:paraId="34F7DCB0" w14:textId="77777777" w:rsidR="00203180" w:rsidRDefault="00EE6750">
      <w:pPr>
        <w:ind w:left="2278" w:right="188"/>
      </w:pPr>
      <w:r>
        <w:t>Een voorbeeld: Jan ruimt vaak niet op als hij klaar is met zijn werk. Arie heeft geen zin om de spullen van Jan op te ruimen, maar heeft er ook een hekel aan als het niet netjes is wanneer hij naar huis gaat. Hij spreekt Jan erop aan: “Jan, je ruimt nooit op als het werk erop zit. Ik vind dat niet prettig, dus dan ruim ik het maar op. Maar daar baal ik nog meer van”.</w:t>
      </w:r>
    </w:p>
    <w:p w14:paraId="34F7DCB1" w14:textId="77777777" w:rsidR="00203180" w:rsidRDefault="00EE6750">
      <w:pPr>
        <w:spacing w:after="0"/>
        <w:ind w:left="2278" w:right="232"/>
      </w:pPr>
      <w:r>
        <w:t>Arie spreekt Jan aan op zijn gedrag. Vervolgens geeft Arie blijk van het gevoel wat dat bij hem teweegbrengt. Gevolg is dat Arie Jans spullen opruimt terwijl hij het daar niet mee eens is.</w:t>
      </w:r>
    </w:p>
    <w:p w14:paraId="34F7DCB2" w14:textId="77777777" w:rsidR="00203180" w:rsidRDefault="00EE6750">
      <w:pPr>
        <w:ind w:left="2278" w:right="337"/>
      </w:pPr>
      <w:r>
        <w:t>Deze drie elementen: gedrag, gevoel en gevolg zijn de basiselementen van een goede feedback.</w:t>
      </w:r>
    </w:p>
    <w:p w14:paraId="34F7DCB3" w14:textId="77777777" w:rsidR="00203180" w:rsidRDefault="00EE6750">
      <w:pPr>
        <w:spacing w:after="12"/>
        <w:ind w:left="2278" w:right="15"/>
      </w:pPr>
      <w:r>
        <w:t>Andere aandachtspunten zijn:</w:t>
      </w:r>
    </w:p>
    <w:p w14:paraId="34F7DCB4" w14:textId="77777777" w:rsidR="00203180" w:rsidRDefault="00EE6750">
      <w:pPr>
        <w:numPr>
          <w:ilvl w:val="0"/>
          <w:numId w:val="30"/>
        </w:numPr>
        <w:spacing w:after="0"/>
        <w:ind w:right="15" w:hanging="396"/>
      </w:pPr>
      <w:r>
        <w:t>Spreek vanuit uzelf.</w:t>
      </w:r>
    </w:p>
    <w:p w14:paraId="34F7DCB5" w14:textId="77777777" w:rsidR="00203180" w:rsidRDefault="00EE6750">
      <w:pPr>
        <w:spacing w:after="10"/>
        <w:ind w:left="2674" w:right="77"/>
      </w:pPr>
      <w:r>
        <w:t>Door de boodschap vanuit uzelf te brengen, zal degene die de feedback ontvangt zich minder snel persoonlijk aangevallen voelen. Begin elke zin met: “Ik…”.</w:t>
      </w:r>
    </w:p>
    <w:p w14:paraId="34F7DCB6" w14:textId="77777777" w:rsidR="00203180" w:rsidRDefault="00EE6750">
      <w:pPr>
        <w:numPr>
          <w:ilvl w:val="0"/>
          <w:numId w:val="30"/>
        </w:numPr>
        <w:spacing w:after="2"/>
        <w:ind w:right="15" w:hanging="396"/>
      </w:pPr>
      <w:r>
        <w:t>Begin met aan te geven wat goed ging.</w:t>
      </w:r>
    </w:p>
    <w:p w14:paraId="34F7DCB7" w14:textId="77777777" w:rsidR="00203180" w:rsidRDefault="00EE6750">
      <w:pPr>
        <w:spacing w:after="10"/>
        <w:ind w:left="2674" w:right="15"/>
      </w:pPr>
      <w:r>
        <w:t>Hierdoor staat degene die de feedback ontvangt open voor eventuele minder positieve punten.</w:t>
      </w:r>
    </w:p>
    <w:p w14:paraId="34F7DCB8" w14:textId="77777777" w:rsidR="00203180" w:rsidRDefault="00EE6750">
      <w:pPr>
        <w:numPr>
          <w:ilvl w:val="0"/>
          <w:numId w:val="30"/>
        </w:numPr>
        <w:spacing w:after="2"/>
        <w:ind w:right="15" w:hanging="396"/>
      </w:pPr>
      <w:r>
        <w:t>Koppel feedback aan recent gedrag.</w:t>
      </w:r>
    </w:p>
    <w:p w14:paraId="34F7DCB9" w14:textId="77777777" w:rsidR="00203180" w:rsidRDefault="00EE6750">
      <w:pPr>
        <w:spacing w:after="12"/>
        <w:ind w:left="2674" w:right="15"/>
      </w:pPr>
      <w:r>
        <w:t>Zo weten u en degene die de feedback ontvangt nog waar het om gaat.</w:t>
      </w:r>
    </w:p>
    <w:p w14:paraId="34F7DCBA" w14:textId="77777777" w:rsidR="00203180" w:rsidRDefault="00EE6750">
      <w:pPr>
        <w:numPr>
          <w:ilvl w:val="0"/>
          <w:numId w:val="30"/>
        </w:numPr>
        <w:spacing w:after="0"/>
        <w:ind w:right="15" w:hanging="396"/>
      </w:pPr>
      <w:r>
        <w:t>Wees concreet.</w:t>
      </w:r>
    </w:p>
    <w:p w14:paraId="34F7DCBB" w14:textId="77777777" w:rsidR="00203180" w:rsidRDefault="00EE6750">
      <w:pPr>
        <w:spacing w:after="10"/>
        <w:ind w:left="2674" w:right="229"/>
      </w:pPr>
      <w:r>
        <w:t>Feedback moet betrekking hebben op waargenomen en aanwijsbare feiten, zonder hier een oordeel over te geven.</w:t>
      </w:r>
    </w:p>
    <w:p w14:paraId="34F7DCBC" w14:textId="77777777" w:rsidR="00203180" w:rsidRDefault="00EE6750">
      <w:pPr>
        <w:numPr>
          <w:ilvl w:val="0"/>
          <w:numId w:val="30"/>
        </w:numPr>
        <w:spacing w:after="0"/>
        <w:ind w:right="15" w:hanging="396"/>
      </w:pPr>
      <w:r>
        <w:t>Houd het kort.</w:t>
      </w:r>
    </w:p>
    <w:p w14:paraId="34F7DCBD" w14:textId="77777777" w:rsidR="00203180" w:rsidRDefault="00EE6750">
      <w:pPr>
        <w:spacing w:after="14"/>
        <w:ind w:left="2674" w:right="15"/>
      </w:pPr>
      <w:r>
        <w:t>Geef feedback zo kort en bondig mogelijk.</w:t>
      </w:r>
    </w:p>
    <w:p w14:paraId="34F7DCBE" w14:textId="77777777" w:rsidR="00203180" w:rsidRDefault="00EE6750">
      <w:pPr>
        <w:numPr>
          <w:ilvl w:val="0"/>
          <w:numId w:val="30"/>
        </w:numPr>
        <w:spacing w:after="0"/>
        <w:ind w:right="15" w:hanging="396"/>
      </w:pPr>
      <w:r>
        <w:t>Geef suggesties voor verbetering.</w:t>
      </w:r>
    </w:p>
    <w:p w14:paraId="34F7DCBF" w14:textId="77777777" w:rsidR="00203180" w:rsidRDefault="00EE6750">
      <w:pPr>
        <w:ind w:left="2674" w:right="258"/>
      </w:pPr>
      <w:r>
        <w:t>Geef bij ‘negatieve’ feedback aan hoe het anders zou kunnen, dus eigenlijk waarom u de feedback geeft. Geef aan welke veranderingen in de situatie beter zouden zijn en wat in die situatie niet werkt. Het moet natuurlijk wel gaan om veranderingen die de ander kan realiseren, anders frustreert u hem alleen maar.</w:t>
      </w:r>
    </w:p>
    <w:p w14:paraId="34F7DCC0" w14:textId="77777777" w:rsidR="00203180" w:rsidRDefault="00EE6750">
      <w:pPr>
        <w:pStyle w:val="Kop2"/>
        <w:tabs>
          <w:tab w:val="center" w:pos="2731"/>
          <w:tab w:val="center" w:pos="4117"/>
        </w:tabs>
        <w:spacing w:after="170" w:line="265" w:lineRule="auto"/>
        <w:ind w:left="0" w:firstLine="0"/>
      </w:pPr>
      <w:r>
        <w:rPr>
          <w:b w:val="0"/>
          <w:color w:val="000000"/>
          <w:sz w:val="22"/>
        </w:rPr>
        <w:tab/>
      </w:r>
      <w:r>
        <w:rPr>
          <w:sz w:val="26"/>
        </w:rPr>
        <w:t>3.4</w:t>
      </w:r>
      <w:r>
        <w:rPr>
          <w:sz w:val="26"/>
        </w:rPr>
        <w:tab/>
        <w:t>Samenvatting</w:t>
      </w:r>
    </w:p>
    <w:p w14:paraId="34F7DCC1" w14:textId="77777777" w:rsidR="00203180" w:rsidRDefault="00EE6750">
      <w:pPr>
        <w:ind w:left="2545" w:right="15"/>
      </w:pPr>
      <w:r>
        <w:t>Als instructiegever kunt u fouten bij instructies voorkomen door een goede voorbereiding op papier.</w:t>
      </w:r>
    </w:p>
    <w:p w14:paraId="34F7DCC2" w14:textId="77777777" w:rsidR="00203180" w:rsidRDefault="00EE6750">
      <w:pPr>
        <w:spacing w:after="12"/>
        <w:ind w:left="2545" w:right="15"/>
      </w:pPr>
      <w:r>
        <w:t>Een instructie bestaat uit drie onderdelen.</w:t>
      </w:r>
    </w:p>
    <w:p w14:paraId="34F7DCC3" w14:textId="77777777" w:rsidR="00203180" w:rsidRDefault="00EE6750">
      <w:pPr>
        <w:numPr>
          <w:ilvl w:val="0"/>
          <w:numId w:val="31"/>
        </w:numPr>
        <w:spacing w:after="10"/>
        <w:ind w:left="2933" w:right="15" w:hanging="398"/>
      </w:pPr>
      <w:r>
        <w:t>De voorbereiding van de instructie. In de voorbereiding dient u met de volgende leerregels rekening te houden:</w:t>
      </w:r>
    </w:p>
    <w:p w14:paraId="34F7DCC4" w14:textId="77777777" w:rsidR="00203180" w:rsidRDefault="00EE6750">
      <w:pPr>
        <w:numPr>
          <w:ilvl w:val="2"/>
          <w:numId w:val="32"/>
        </w:numPr>
        <w:spacing w:after="12"/>
        <w:ind w:right="15" w:hanging="396"/>
      </w:pPr>
      <w:r>
        <w:t>Het leerdoel vaststellen.</w:t>
      </w:r>
    </w:p>
    <w:p w14:paraId="34F7DCC5" w14:textId="77777777" w:rsidR="00203180" w:rsidRDefault="00EE6750">
      <w:pPr>
        <w:numPr>
          <w:ilvl w:val="2"/>
          <w:numId w:val="32"/>
        </w:numPr>
        <w:spacing w:after="14"/>
        <w:ind w:right="15" w:hanging="396"/>
      </w:pPr>
      <w:r>
        <w:t>De aan te leren vaardigheid verdelen in stappen.</w:t>
      </w:r>
    </w:p>
    <w:p w14:paraId="34F7DCC6" w14:textId="77777777" w:rsidR="00203180" w:rsidRDefault="00EE6750">
      <w:pPr>
        <w:numPr>
          <w:ilvl w:val="2"/>
          <w:numId w:val="32"/>
        </w:numPr>
        <w:spacing w:after="12"/>
        <w:ind w:right="15" w:hanging="396"/>
      </w:pPr>
      <w:r>
        <w:t>Geschikte instructievormen bedenken.</w:t>
      </w:r>
    </w:p>
    <w:p w14:paraId="34F7DCC7" w14:textId="77777777" w:rsidR="00203180" w:rsidRDefault="00EE6750">
      <w:pPr>
        <w:numPr>
          <w:ilvl w:val="0"/>
          <w:numId w:val="31"/>
        </w:numPr>
        <w:spacing w:after="0"/>
        <w:ind w:left="2933" w:right="15" w:hanging="398"/>
      </w:pPr>
      <w:r>
        <w:t>De uitvoering van de instructie.</w:t>
      </w:r>
    </w:p>
    <w:p w14:paraId="34F7DCC8" w14:textId="77777777" w:rsidR="00203180" w:rsidRDefault="00EE6750">
      <w:pPr>
        <w:spacing w:after="2"/>
        <w:ind w:left="2959" w:right="15"/>
      </w:pPr>
      <w:r>
        <w:t>Een goed instructiegesprek bestaat uit een aantal stappen. Deze zijn:</w:t>
      </w:r>
    </w:p>
    <w:p w14:paraId="34F7DCC9" w14:textId="77777777" w:rsidR="00203180" w:rsidRDefault="00EE6750">
      <w:pPr>
        <w:spacing w:after="0"/>
        <w:ind w:left="2959" w:right="15"/>
      </w:pPr>
      <w:r>
        <w:t>Stap 1: Bepaal wat u gaat instrueren.</w:t>
      </w:r>
    </w:p>
    <w:p w14:paraId="34F7DCCA" w14:textId="77777777" w:rsidR="00203180" w:rsidRDefault="00EE6750">
      <w:pPr>
        <w:spacing w:after="0"/>
        <w:ind w:left="2959" w:right="15"/>
      </w:pPr>
      <w:r>
        <w:t>Stap 2: Bereid de leerling voor.</w:t>
      </w:r>
    </w:p>
    <w:p w14:paraId="34F7DCCB" w14:textId="77777777" w:rsidR="00203180" w:rsidRDefault="00EE6750">
      <w:pPr>
        <w:spacing w:after="2"/>
        <w:ind w:left="2959" w:right="15"/>
      </w:pPr>
      <w:r>
        <w:t>Stap 3: Demonstreer de taak.</w:t>
      </w:r>
    </w:p>
    <w:p w14:paraId="34F7DCCC" w14:textId="77777777" w:rsidR="00203180" w:rsidRDefault="00EE6750">
      <w:pPr>
        <w:spacing w:after="0"/>
        <w:ind w:left="2959" w:right="15"/>
      </w:pPr>
      <w:r>
        <w:t>Stap 4: Laat de leerling de taak onder begeleiding doen.</w:t>
      </w:r>
    </w:p>
    <w:p w14:paraId="34F7DCCD" w14:textId="77777777" w:rsidR="00203180" w:rsidRDefault="00EE6750">
      <w:pPr>
        <w:spacing w:after="12"/>
        <w:ind w:left="2959" w:right="15"/>
      </w:pPr>
      <w:r>
        <w:t>Stap 5: Laat de leerling de taak alleen doen.</w:t>
      </w:r>
    </w:p>
    <w:p w14:paraId="34F7DCCE" w14:textId="77777777" w:rsidR="00203180" w:rsidRDefault="00EE6750">
      <w:pPr>
        <w:numPr>
          <w:ilvl w:val="0"/>
          <w:numId w:val="31"/>
        </w:numPr>
        <w:spacing w:after="14"/>
        <w:ind w:left="2933" w:right="15" w:hanging="398"/>
      </w:pPr>
      <w:r>
        <w:t>De controles na de instructie.</w:t>
      </w:r>
    </w:p>
    <w:p w14:paraId="34F7DCCF" w14:textId="77777777" w:rsidR="00203180" w:rsidRDefault="00EE6750">
      <w:pPr>
        <w:numPr>
          <w:ilvl w:val="1"/>
          <w:numId w:val="31"/>
        </w:numPr>
        <w:spacing w:after="12"/>
        <w:ind w:left="2933" w:right="15" w:hanging="398"/>
      </w:pPr>
      <w:r>
        <w:t>Voer regelmatig controles uit.</w:t>
      </w:r>
    </w:p>
    <w:p w14:paraId="34F7DCD0" w14:textId="77777777" w:rsidR="00203180" w:rsidRDefault="00EE6750">
      <w:pPr>
        <w:numPr>
          <w:ilvl w:val="1"/>
          <w:numId w:val="31"/>
        </w:numPr>
        <w:ind w:left="2933" w:right="15" w:hanging="398"/>
      </w:pPr>
      <w:r>
        <w:t>Geef de leerling altijd positieve feedback.</w:t>
      </w:r>
    </w:p>
    <w:p w14:paraId="34F7DCD1" w14:textId="77777777" w:rsidR="00203180" w:rsidRDefault="00EE6750">
      <w:pPr>
        <w:spacing w:after="12"/>
        <w:ind w:left="2545" w:right="15"/>
      </w:pPr>
      <w:r>
        <w:t>Het geven van een goede instructie valt of staat met:</w:t>
      </w:r>
    </w:p>
    <w:p w14:paraId="34F7DCD2" w14:textId="77777777" w:rsidR="00203180" w:rsidRDefault="00EE6750">
      <w:pPr>
        <w:numPr>
          <w:ilvl w:val="1"/>
          <w:numId w:val="31"/>
        </w:numPr>
        <w:spacing w:after="12"/>
        <w:ind w:left="2933" w:right="15" w:hanging="398"/>
      </w:pPr>
      <w:r>
        <w:t>het gebruik van meerdere instructiemethoden;</w:t>
      </w:r>
    </w:p>
    <w:p w14:paraId="34F7DCD3" w14:textId="77777777" w:rsidR="00203180" w:rsidRDefault="00EE6750">
      <w:pPr>
        <w:numPr>
          <w:ilvl w:val="1"/>
          <w:numId w:val="31"/>
        </w:numPr>
        <w:spacing w:after="14"/>
        <w:ind w:left="2933" w:right="15" w:hanging="398"/>
      </w:pPr>
      <w:r>
        <w:t>de juiste instructiemiddelen;</w:t>
      </w:r>
    </w:p>
    <w:p w14:paraId="34F7DCD4" w14:textId="77777777" w:rsidR="00203180" w:rsidRDefault="00EE6750">
      <w:pPr>
        <w:numPr>
          <w:ilvl w:val="1"/>
          <w:numId w:val="31"/>
        </w:numPr>
        <w:spacing w:after="12"/>
        <w:ind w:left="2933" w:right="15" w:hanging="398"/>
      </w:pPr>
      <w:r>
        <w:t>kennis- en vaardigheidsniveau van de leerling;</w:t>
      </w:r>
    </w:p>
    <w:p w14:paraId="34F7DCD5" w14:textId="77777777" w:rsidR="00203180" w:rsidRDefault="00EE6750">
      <w:pPr>
        <w:numPr>
          <w:ilvl w:val="1"/>
          <w:numId w:val="31"/>
        </w:numPr>
        <w:ind w:left="2933" w:right="15" w:hanging="398"/>
      </w:pPr>
      <w:r>
        <w:t>stimulerende leeromgeving; -</w:t>
      </w:r>
      <w:r>
        <w:tab/>
        <w:t>praktische inoefenmogelijkheden.</w:t>
      </w:r>
    </w:p>
    <w:p w14:paraId="34F7DCD6" w14:textId="77777777" w:rsidR="00203180" w:rsidRDefault="00EE6750">
      <w:pPr>
        <w:pStyle w:val="Kop2"/>
        <w:tabs>
          <w:tab w:val="center" w:pos="2448"/>
          <w:tab w:val="center" w:pos="3734"/>
        </w:tabs>
        <w:spacing w:after="170" w:line="265" w:lineRule="auto"/>
        <w:ind w:left="0" w:firstLine="0"/>
      </w:pPr>
      <w:r>
        <w:rPr>
          <w:b w:val="0"/>
          <w:color w:val="000000"/>
          <w:sz w:val="22"/>
        </w:rPr>
        <w:tab/>
      </w:r>
      <w:r>
        <w:rPr>
          <w:sz w:val="26"/>
        </w:rPr>
        <w:t>3.5</w:t>
      </w:r>
      <w:r>
        <w:rPr>
          <w:sz w:val="26"/>
        </w:rPr>
        <w:tab/>
        <w:t>Opdrachten</w:t>
      </w:r>
    </w:p>
    <w:p w14:paraId="34F7DCD7" w14:textId="77777777" w:rsidR="00203180" w:rsidRDefault="00EE6750">
      <w:pPr>
        <w:spacing w:after="0"/>
        <w:ind w:left="2278" w:right="15"/>
      </w:pPr>
      <w:r>
        <w:t>In deze paragraaf ervaart u eerst dat tweerichtingscommunicatie onmisbaar is tijdens een instructie.</w:t>
      </w:r>
    </w:p>
    <w:p w14:paraId="34F7DCD8" w14:textId="77777777" w:rsidR="00203180" w:rsidRDefault="00EE6750">
      <w:pPr>
        <w:spacing w:after="12"/>
        <w:ind w:left="2278" w:right="15"/>
      </w:pPr>
      <w:r>
        <w:t>Vervolgens oefent u:</w:t>
      </w:r>
    </w:p>
    <w:p w14:paraId="34F7DCD9" w14:textId="77777777" w:rsidR="00203180" w:rsidRDefault="00EE6750">
      <w:pPr>
        <w:ind w:left="2278" w:right="3208"/>
      </w:pPr>
      <w:r>
        <w:t>-</w:t>
      </w:r>
      <w:r>
        <w:tab/>
        <w:t>een instructie voorbereiden en geven; -</w:t>
      </w:r>
      <w:r>
        <w:tab/>
        <w:t>positieve feedback geven.</w:t>
      </w:r>
    </w:p>
    <w:p w14:paraId="34F7DCDA" w14:textId="77777777" w:rsidR="00203180" w:rsidRDefault="00EE6750">
      <w:pPr>
        <w:tabs>
          <w:tab w:val="center" w:pos="1428"/>
          <w:tab w:val="center" w:pos="3516"/>
        </w:tabs>
        <w:spacing w:after="12" w:line="259" w:lineRule="auto"/>
        <w:ind w:left="0" w:firstLine="0"/>
      </w:pPr>
      <w:r>
        <w:rPr>
          <w:color w:val="000000"/>
          <w:sz w:val="22"/>
        </w:rPr>
        <w:tab/>
      </w:r>
      <w:r>
        <w:rPr>
          <w:b/>
        </w:rPr>
        <w:t>Opdracht 3.6</w:t>
      </w:r>
      <w:r>
        <w:rPr>
          <w:b/>
        </w:rPr>
        <w:tab/>
        <w:t>Een- of tweerichtingsverkeer?</w:t>
      </w:r>
    </w:p>
    <w:p w14:paraId="34F7DCDB" w14:textId="77777777" w:rsidR="00203180" w:rsidRDefault="00EE6750">
      <w:pPr>
        <w:spacing w:after="0"/>
        <w:ind w:left="2278" w:right="262"/>
      </w:pPr>
      <w:r>
        <w:t>Stel uw leerling maakt consequent dezelfde fout, terwijl u hem hebt verteld hoe het moet. Alleen maar vertellen is eenrichtingscommunicatie, zodat de leerling niet kan reageren. Dat de leerling het niet heeft begrepen blijkt helaas later pas.</w:t>
      </w:r>
    </w:p>
    <w:p w14:paraId="34F7DCDC" w14:textId="77777777" w:rsidR="00203180" w:rsidRDefault="00EE6750">
      <w:pPr>
        <w:ind w:left="2278" w:right="15"/>
      </w:pPr>
      <w:r>
        <w:t>In deze opdracht ervaart u de waarde van tweerichtingscommunicatie en hoe belangrijk controle is tussen twee communicerende mensen.</w:t>
      </w:r>
    </w:p>
    <w:p w14:paraId="34F7DCDD" w14:textId="77777777" w:rsidR="00203180" w:rsidRDefault="00EE6750">
      <w:pPr>
        <w:spacing w:after="4" w:line="266" w:lineRule="auto"/>
        <w:ind w:left="2263"/>
      </w:pPr>
      <w:r>
        <w:rPr>
          <w:i/>
        </w:rPr>
        <w:t>Benodigdheden</w:t>
      </w:r>
    </w:p>
    <w:p w14:paraId="34F7DCDE" w14:textId="77777777" w:rsidR="00203180" w:rsidRDefault="00EE6750">
      <w:pPr>
        <w:ind w:left="2278" w:right="15"/>
      </w:pPr>
      <w:r>
        <w:t>Werkblad 6 en 7</w:t>
      </w:r>
    </w:p>
    <w:p w14:paraId="34F7DCDF" w14:textId="77777777" w:rsidR="00203180" w:rsidRDefault="00EE6750">
      <w:pPr>
        <w:spacing w:after="4" w:line="266" w:lineRule="auto"/>
        <w:ind w:left="2263"/>
      </w:pPr>
      <w:r>
        <w:rPr>
          <w:i/>
        </w:rPr>
        <w:t>Werkwijze</w:t>
      </w:r>
    </w:p>
    <w:p w14:paraId="34F7DCE0" w14:textId="77777777" w:rsidR="00203180" w:rsidRDefault="00EE6750">
      <w:pPr>
        <w:ind w:left="2278" w:right="15"/>
      </w:pPr>
      <w:r>
        <w:t>Deze opdracht wordt met de hele groep uitgevoerd.</w:t>
      </w:r>
    </w:p>
    <w:p w14:paraId="34F7DCE1" w14:textId="77777777" w:rsidR="00203180" w:rsidRDefault="00EE6750">
      <w:pPr>
        <w:spacing w:after="4" w:line="266" w:lineRule="auto"/>
        <w:ind w:left="2263"/>
      </w:pPr>
      <w:r>
        <w:rPr>
          <w:i/>
        </w:rPr>
        <w:t>Voorbereiding</w:t>
      </w:r>
    </w:p>
    <w:p w14:paraId="34F7DCE2" w14:textId="77777777" w:rsidR="00203180" w:rsidRDefault="00EE6750">
      <w:pPr>
        <w:spacing w:after="0"/>
        <w:ind w:left="2278" w:right="15"/>
      </w:pPr>
      <w:r>
        <w:t>Deze opdracht bestaat uit twee spelrondes. Tijdens elke spelronde treedt één persoon op als instructeur en twee anderen als waarnemer a en b. De overige cursisten krijgen een blanco vel papier en een potlood.</w:t>
      </w:r>
    </w:p>
    <w:p w14:paraId="34F7DCE3" w14:textId="77777777" w:rsidR="00203180" w:rsidRDefault="00EE6750">
      <w:pPr>
        <w:spacing w:after="0"/>
        <w:ind w:left="2278" w:right="277"/>
      </w:pPr>
      <w:r>
        <w:t>Spelronde 1 ‘Eenrichtingsverkeer’ wordt als eerste uitgevoerd. De instructeur leest zijn instructies op werkblad 6. De overigen mogen dit werkblad beslist niet zien!</w:t>
      </w:r>
    </w:p>
    <w:p w14:paraId="34F7DCE4" w14:textId="77777777" w:rsidR="00203180" w:rsidRDefault="00EE6750">
      <w:pPr>
        <w:ind w:left="2278" w:right="15"/>
      </w:pPr>
      <w:r>
        <w:t>In spelronde 2 treden drie andere personen op als instructeur en waarnemers. Deze instructeur leest zijn instructies van werkblad 7.</w:t>
      </w:r>
    </w:p>
    <w:p w14:paraId="34F7DCE5" w14:textId="77777777" w:rsidR="00203180" w:rsidRDefault="00EE6750">
      <w:pPr>
        <w:spacing w:after="4" w:line="266" w:lineRule="auto"/>
        <w:ind w:left="2263"/>
      </w:pPr>
      <w:r>
        <w:rPr>
          <w:i/>
        </w:rPr>
        <w:t>Uitvoering</w:t>
      </w:r>
    </w:p>
    <w:p w14:paraId="34F7DCE6" w14:textId="77777777" w:rsidR="00203180" w:rsidRDefault="00EE6750">
      <w:pPr>
        <w:spacing w:after="0"/>
        <w:ind w:left="2278" w:right="139"/>
      </w:pPr>
      <w:r>
        <w:t>Spelronde 1 wordt als eerste uitgevoerd. De tijd die de instructeur nodig heeft om zijn instructie te voltooien wordt bijgehouden door waarnemer a. Waarnemer a observeert tevens de instructeur en waarnemer b observeert de</w:t>
      </w:r>
    </w:p>
    <w:p w14:paraId="34F7DCE7" w14:textId="77777777" w:rsidR="00203180" w:rsidRDefault="00EE6750">
      <w:pPr>
        <w:spacing w:after="0"/>
        <w:ind w:left="2278" w:right="139"/>
      </w:pPr>
      <w:r>
        <w:t>cursisten.</w:t>
      </w:r>
    </w:p>
    <w:p w14:paraId="34F7DCE8" w14:textId="77777777" w:rsidR="00203180" w:rsidRDefault="00EE6750">
      <w:pPr>
        <w:ind w:left="2278" w:right="331"/>
      </w:pPr>
      <w:r>
        <w:t>De deelnemers mogen niet overleggen of bij elkaar kijken. Elke deelnemer raadt aan het eind van elke spelronde hoeveel figuren hij goed heeft getekend. Vervolgens wordt spelronde 2 uitgevoerd. Pas na spelronde 2 worden de resultaten bekeken en vergeleken.</w:t>
      </w:r>
    </w:p>
    <w:p w14:paraId="34F7DCE9" w14:textId="77777777" w:rsidR="00203180" w:rsidRDefault="00EE6750">
      <w:pPr>
        <w:spacing w:after="4" w:line="266" w:lineRule="auto"/>
        <w:ind w:left="2263"/>
      </w:pPr>
      <w:r>
        <w:rPr>
          <w:i/>
        </w:rPr>
        <w:t>Afsluiting</w:t>
      </w:r>
    </w:p>
    <w:p w14:paraId="34F7DCEA" w14:textId="77777777" w:rsidR="00203180" w:rsidRDefault="00EE6750">
      <w:pPr>
        <w:spacing w:after="12"/>
        <w:ind w:left="2278" w:right="15"/>
      </w:pPr>
      <w:r>
        <w:t>Beantwoord ter evaluatie de volgende vragen:</w:t>
      </w:r>
    </w:p>
    <w:p w14:paraId="34F7DCEB" w14:textId="77777777" w:rsidR="00203180" w:rsidRDefault="00EE6750">
      <w:pPr>
        <w:numPr>
          <w:ilvl w:val="0"/>
          <w:numId w:val="33"/>
        </w:numPr>
        <w:spacing w:after="12"/>
        <w:ind w:right="15" w:hanging="398"/>
      </w:pPr>
      <w:r>
        <w:t>Wat is het verschil tussen de eerste en de tweede spelronde?</w:t>
      </w:r>
    </w:p>
    <w:p w14:paraId="34F7DCEC" w14:textId="77777777" w:rsidR="00203180" w:rsidRDefault="00EE6750">
      <w:pPr>
        <w:numPr>
          <w:ilvl w:val="0"/>
          <w:numId w:val="33"/>
        </w:numPr>
        <w:spacing w:after="10"/>
        <w:ind w:right="15" w:hanging="398"/>
      </w:pPr>
      <w:r>
        <w:t>Hoe wordt er gereageerd in het geval van tekening 1 (eenrichtingscommunicatie)?</w:t>
      </w:r>
    </w:p>
    <w:p w14:paraId="34F7DCED" w14:textId="77777777" w:rsidR="00203180" w:rsidRDefault="00EE6750">
      <w:pPr>
        <w:numPr>
          <w:ilvl w:val="0"/>
          <w:numId w:val="33"/>
        </w:numPr>
        <w:ind w:right="15" w:hanging="398"/>
      </w:pPr>
      <w:r>
        <w:t>Welke verschillen zien de waarnemers in het gedrag van de cursisten bij tekening 2 (tweerichtingscommunicatie)?</w:t>
      </w:r>
    </w:p>
    <w:p w14:paraId="34F7DCEE" w14:textId="77777777" w:rsidR="00203180" w:rsidRDefault="00EE6750">
      <w:pPr>
        <w:numPr>
          <w:ilvl w:val="0"/>
          <w:numId w:val="33"/>
        </w:numPr>
        <w:spacing w:after="10"/>
        <w:ind w:right="15" w:hanging="398"/>
      </w:pPr>
      <w:r>
        <w:t>Waarom werkt tweerichtingscommunicatie beter dan eenrichtingscommunicatie?</w:t>
      </w:r>
    </w:p>
    <w:p w14:paraId="34F7DCEF" w14:textId="77777777" w:rsidR="00203180" w:rsidRDefault="00EE6750">
      <w:pPr>
        <w:numPr>
          <w:ilvl w:val="0"/>
          <w:numId w:val="33"/>
        </w:numPr>
        <w:ind w:right="15" w:hanging="398"/>
      </w:pPr>
      <w:r>
        <w:t>kan je doen om tweerichtingscommunicatie te bevorderen?</w:t>
      </w:r>
    </w:p>
    <w:p w14:paraId="34F7DCF0" w14:textId="77777777" w:rsidR="00203180" w:rsidRDefault="00EE6750">
      <w:pPr>
        <w:pStyle w:val="Kop3"/>
        <w:tabs>
          <w:tab w:val="center" w:pos="1710"/>
          <w:tab w:val="center" w:pos="3521"/>
        </w:tabs>
        <w:ind w:left="0" w:firstLine="0"/>
      </w:pPr>
      <w:r>
        <w:rPr>
          <w:b w:val="0"/>
          <w:color w:val="000000"/>
          <w:sz w:val="22"/>
        </w:rPr>
        <w:tab/>
      </w:r>
      <w:r>
        <w:t>Opdracht 3.7</w:t>
      </w:r>
      <w:r>
        <w:tab/>
        <w:t>Creatief met instrueren</w:t>
      </w:r>
    </w:p>
    <w:p w14:paraId="34F7DCF1" w14:textId="77777777" w:rsidR="00203180" w:rsidRDefault="00EE6750">
      <w:pPr>
        <w:ind w:left="2545" w:right="15"/>
      </w:pPr>
      <w:r>
        <w:t>In deze opdracht oefent u het voorbereiden en geven van een instructie.</w:t>
      </w:r>
    </w:p>
    <w:p w14:paraId="34F7DCF2" w14:textId="77777777" w:rsidR="00203180" w:rsidRDefault="00EE6750">
      <w:pPr>
        <w:spacing w:after="4" w:line="266" w:lineRule="auto"/>
        <w:ind w:left="2560"/>
      </w:pPr>
      <w:r>
        <w:rPr>
          <w:i/>
        </w:rPr>
        <w:t>Werkwijze</w:t>
      </w:r>
    </w:p>
    <w:p w14:paraId="34F7DCF3" w14:textId="77777777" w:rsidR="00203180" w:rsidRDefault="00EE6750">
      <w:pPr>
        <w:ind w:left="2545" w:right="15"/>
      </w:pPr>
      <w:r>
        <w:t>Voor deze opdracht werkt u tijdens de voorbereiding alleen en tijdens de uitvoering in drie- of viertallen. De afsluiting wordt met de hele groep uitgevoerd.</w:t>
      </w:r>
    </w:p>
    <w:p w14:paraId="34F7DCF4" w14:textId="77777777" w:rsidR="00203180" w:rsidRDefault="00EE6750">
      <w:pPr>
        <w:spacing w:after="4" w:line="266" w:lineRule="auto"/>
        <w:ind w:left="2560"/>
      </w:pPr>
      <w:r>
        <w:rPr>
          <w:i/>
        </w:rPr>
        <w:t>Voorbereiding</w:t>
      </w:r>
    </w:p>
    <w:p w14:paraId="34F7DCF5" w14:textId="77777777" w:rsidR="00203180" w:rsidRDefault="00EE6750">
      <w:pPr>
        <w:spacing w:after="0"/>
        <w:ind w:left="2545" w:right="15"/>
      </w:pPr>
      <w:r>
        <w:t>Bedenk een instructie van een handeling die u kunt geven aan een leerling. Het mag iets uit uw vakgebied zijn, maar ook daarbuiten. Bijvoorbeeld iets wat weinig mensen kunnen.</w:t>
      </w:r>
    </w:p>
    <w:p w14:paraId="34F7DCF6" w14:textId="77777777" w:rsidR="00203180" w:rsidRDefault="00EE6750">
      <w:pPr>
        <w:ind w:left="2545" w:right="15"/>
      </w:pPr>
      <w:r>
        <w:t>Bereid deze instructie volgens de regels uit dit hoofdstuk voor. De instructie mag maximaal tien minuten duren. Steek geen lang verhaal af! Het gaat om een ‘doe-instructie’.</w:t>
      </w:r>
    </w:p>
    <w:p w14:paraId="34F7DCF7" w14:textId="77777777" w:rsidR="00203180" w:rsidRDefault="00EE6750">
      <w:pPr>
        <w:spacing w:after="4" w:line="266" w:lineRule="auto"/>
        <w:ind w:left="2560"/>
      </w:pPr>
      <w:r>
        <w:rPr>
          <w:i/>
        </w:rPr>
        <w:t>Uitvoering</w:t>
      </w:r>
    </w:p>
    <w:p w14:paraId="34F7DCF8" w14:textId="77777777" w:rsidR="00203180" w:rsidRDefault="00EE6750">
      <w:pPr>
        <w:ind w:left="2545" w:right="15"/>
      </w:pPr>
      <w:r>
        <w:t>De instructies voert u uit in groepjes van drie á vier medecursisten. Een cursist geeft de instructie aan een medecursist, die voor leerling speelt. De overige cursisten observeren de instructie en noteren een positief en negatief aspect van de instructie. Zo worden alle voorbereide instructies afgewerkt. Vervolgens bekijkt u met elkaar de positieve en negatieve aspecten van de instructies. Welke zaken gingen vooral goed en welke zaken liepen vaak fout? Bepaal welke instructie het beste beoordeeld is.</w:t>
      </w:r>
    </w:p>
    <w:p w14:paraId="34F7DCF9" w14:textId="77777777" w:rsidR="00203180" w:rsidRDefault="00EE6750">
      <w:pPr>
        <w:spacing w:after="4" w:line="266" w:lineRule="auto"/>
        <w:ind w:left="2560"/>
      </w:pPr>
      <w:r>
        <w:rPr>
          <w:i/>
        </w:rPr>
        <w:t>Afsluiting</w:t>
      </w:r>
    </w:p>
    <w:p w14:paraId="34F7DCFA" w14:textId="77777777" w:rsidR="00203180" w:rsidRDefault="00EE6750">
      <w:pPr>
        <w:ind w:left="2545" w:right="15"/>
      </w:pPr>
      <w:r>
        <w:t>De best beoordeelde instructies worden voor de hele groep gegeven. Aan de hand van deze instructies bepaald u samen welke factoren ervoor zorgen dat een instructie slaagt.</w:t>
      </w:r>
    </w:p>
    <w:p w14:paraId="34F7DCFB" w14:textId="77777777" w:rsidR="00203180" w:rsidRDefault="00EE6750">
      <w:pPr>
        <w:pStyle w:val="Kop3"/>
        <w:tabs>
          <w:tab w:val="center" w:pos="1428"/>
          <w:tab w:val="center" w:pos="2937"/>
        </w:tabs>
        <w:ind w:left="0" w:firstLine="0"/>
      </w:pPr>
      <w:r>
        <w:rPr>
          <w:b w:val="0"/>
          <w:color w:val="000000"/>
          <w:sz w:val="22"/>
        </w:rPr>
        <w:tab/>
      </w:r>
      <w:r>
        <w:t>Opdracht 3.8</w:t>
      </w:r>
      <w:r>
        <w:tab/>
        <w:t>Feedback geven</w:t>
      </w:r>
    </w:p>
    <w:p w14:paraId="34F7DCFC" w14:textId="77777777" w:rsidR="00203180" w:rsidRDefault="00EE6750">
      <w:pPr>
        <w:spacing w:after="0"/>
        <w:ind w:left="2278" w:right="238"/>
      </w:pPr>
      <w:r>
        <w:t>Nadat een leerling bijvoorbeeld na een instructie van u een handeling op het praktijkbedrijf heeft uitgevoerd, moet u de leerling op de juiste manier feedback te geven. Als u bovendien op een positieve manier feedback geeft, motiveert u de leerling.</w:t>
      </w:r>
    </w:p>
    <w:p w14:paraId="34F7DCFD" w14:textId="77777777" w:rsidR="00203180" w:rsidRDefault="00EE6750">
      <w:pPr>
        <w:ind w:left="2278" w:right="15"/>
      </w:pPr>
      <w:r>
        <w:t>In deze opdracht oefent u in het geven van positieve feedback.</w:t>
      </w:r>
    </w:p>
    <w:p w14:paraId="34F7DCFE" w14:textId="77777777" w:rsidR="00203180" w:rsidRDefault="00EE6750">
      <w:pPr>
        <w:spacing w:after="4" w:line="266" w:lineRule="auto"/>
        <w:ind w:left="2263"/>
      </w:pPr>
      <w:r>
        <w:rPr>
          <w:i/>
        </w:rPr>
        <w:t>Benodigdheden</w:t>
      </w:r>
    </w:p>
    <w:p w14:paraId="34F7DCFF" w14:textId="77777777" w:rsidR="00203180" w:rsidRDefault="00EE6750">
      <w:pPr>
        <w:ind w:left="2278" w:right="15"/>
      </w:pPr>
      <w:r>
        <w:t>Werkblad 8 en 9</w:t>
      </w:r>
    </w:p>
    <w:p w14:paraId="34F7DD00" w14:textId="77777777" w:rsidR="00203180" w:rsidRDefault="00EE6750">
      <w:pPr>
        <w:spacing w:after="0"/>
        <w:ind w:left="2278" w:right="15"/>
      </w:pPr>
      <w:r>
        <w:t>Werkwijze</w:t>
      </w:r>
    </w:p>
    <w:p w14:paraId="34F7DD01" w14:textId="77777777" w:rsidR="00203180" w:rsidRDefault="00EE6750">
      <w:pPr>
        <w:ind w:left="2278" w:right="15"/>
      </w:pPr>
      <w:r>
        <w:t>Tijdens de voorbereiding en de uitvoering werkt u in tweetallen. De afsluiting vindt plaats met de hele groep.</w:t>
      </w:r>
    </w:p>
    <w:p w14:paraId="34F7DD02" w14:textId="77777777" w:rsidR="00203180" w:rsidRDefault="00EE6750">
      <w:pPr>
        <w:spacing w:after="4" w:line="266" w:lineRule="auto"/>
        <w:ind w:left="2263"/>
      </w:pPr>
      <w:r>
        <w:rPr>
          <w:i/>
        </w:rPr>
        <w:t>Voorbereiding</w:t>
      </w:r>
    </w:p>
    <w:p w14:paraId="34F7DD03" w14:textId="77777777" w:rsidR="00203180" w:rsidRDefault="00EE6750">
      <w:pPr>
        <w:ind w:left="2278" w:right="332"/>
      </w:pPr>
      <w:r>
        <w:t>Eén persoon representeert de schilder, de tweede persoon representeert de buurman. Ga tegenover elkaar zitten om een actieve houding te hebben tijdens het gesprek. Elke cursist bestudeert op werkblad 8 (rol schilder) of 9 (rol buurman) zijn of haar rol en bereidt zich voor op het gesprek.</w:t>
      </w:r>
    </w:p>
    <w:p w14:paraId="34F7DD04" w14:textId="77777777" w:rsidR="00203180" w:rsidRDefault="00EE6750">
      <w:pPr>
        <w:spacing w:after="4" w:line="266" w:lineRule="auto"/>
        <w:ind w:left="2263"/>
      </w:pPr>
      <w:r>
        <w:rPr>
          <w:i/>
        </w:rPr>
        <w:t>Uitvoering</w:t>
      </w:r>
    </w:p>
    <w:p w14:paraId="34F7DD05" w14:textId="77777777" w:rsidR="00203180" w:rsidRDefault="00EE6750">
      <w:pPr>
        <w:ind w:left="2278" w:right="15"/>
      </w:pPr>
      <w:r>
        <w:t>U voert het rollenspel uit. De schilder begint het gesprek met zijn verhaal. De buurman haakt hierop in en geeft de schilder een goede feedback.</w:t>
      </w:r>
    </w:p>
    <w:p w14:paraId="34F7DD06" w14:textId="77777777" w:rsidR="00203180" w:rsidRDefault="00EE6750">
      <w:pPr>
        <w:spacing w:after="4" w:line="266" w:lineRule="auto"/>
        <w:ind w:left="2263"/>
      </w:pPr>
      <w:r>
        <w:rPr>
          <w:i/>
        </w:rPr>
        <w:t>Afsluiting</w:t>
      </w:r>
    </w:p>
    <w:p w14:paraId="34F7DD07" w14:textId="77777777" w:rsidR="00203180" w:rsidRDefault="00EE6750">
      <w:pPr>
        <w:spacing w:after="0"/>
        <w:ind w:left="2278" w:right="15"/>
      </w:pPr>
      <w:r>
        <w:t>Bespreek met elkaar wat er goed of fout ging en wat moeilijk of makkelijk was tijdens het gesprek.</w:t>
      </w:r>
    </w:p>
    <w:p w14:paraId="34F7DD08" w14:textId="77777777" w:rsidR="00203180" w:rsidRDefault="00EE6750">
      <w:pPr>
        <w:ind w:left="2278" w:right="15"/>
      </w:pPr>
      <w:r>
        <w:t>Vervolgens voert één tweetal voor de hele groep nogmaals het gesprek van de schilder en de buurman, maar dan op de gecorrigeerde manier.</w:t>
      </w:r>
    </w:p>
    <w:p w14:paraId="34F7DD09" w14:textId="77777777" w:rsidR="00203180" w:rsidRDefault="00EE6750">
      <w:pPr>
        <w:pStyle w:val="Kop1"/>
        <w:tabs>
          <w:tab w:val="center" w:pos="2650"/>
          <w:tab w:val="center" w:pos="4219"/>
        </w:tabs>
        <w:ind w:left="0" w:firstLine="0"/>
      </w:pPr>
      <w:r>
        <w:rPr>
          <w:b w:val="0"/>
          <w:color w:val="000000"/>
          <w:sz w:val="22"/>
        </w:rPr>
        <w:tab/>
      </w:r>
      <w:r>
        <w:t>4</w:t>
      </w:r>
      <w:r>
        <w:tab/>
        <w:t>Beoordelen</w:t>
      </w:r>
    </w:p>
    <w:p w14:paraId="34F7DD0A" w14:textId="77777777" w:rsidR="00203180" w:rsidRDefault="00EE6750">
      <w:pPr>
        <w:spacing w:after="324"/>
        <w:ind w:left="2545" w:right="15"/>
      </w:pPr>
      <w:r>
        <w:t>In onze westerse cultuur spreken wij niet zo snel waardering uit. Het leveren van goed werk wordt vaak als vanzelfsprekend gezien. We geven veel eerder kritiek op dingen die ons niet zinnen. Dit blijkt echter grote onvrede van leerlingen met zich mee te brengen. De behoefte aan waardering is bij mensen groot en algemeen. Zo ook bij leerlingen. Zij brengen het geleerde in praktijk en willen graag van u, als praktijkbegeleider eerlijk weten hoe ze het doen.</w:t>
      </w:r>
    </w:p>
    <w:p w14:paraId="34F7DD0B" w14:textId="77777777" w:rsidR="00203180" w:rsidRDefault="00EE6750">
      <w:pPr>
        <w:spacing w:after="188" w:line="259" w:lineRule="auto"/>
        <w:ind w:left="2552" w:firstLine="0"/>
      </w:pPr>
      <w:r>
        <w:rPr>
          <w:noProof/>
        </w:rPr>
        <w:drawing>
          <wp:inline distT="0" distB="0" distL="0" distR="0" wp14:anchorId="34F7DF0D" wp14:editId="34F7DF0E">
            <wp:extent cx="4093210" cy="1534795"/>
            <wp:effectExtent l="0" t="0" r="0" b="0"/>
            <wp:docPr id="21744" name="Picture 21744"/>
            <wp:cNvGraphicFramePr/>
            <a:graphic xmlns:a="http://schemas.openxmlformats.org/drawingml/2006/main">
              <a:graphicData uri="http://schemas.openxmlformats.org/drawingml/2006/picture">
                <pic:pic xmlns:pic="http://schemas.openxmlformats.org/drawingml/2006/picture">
                  <pic:nvPicPr>
                    <pic:cNvPr id="21744" name="Picture 21744"/>
                    <pic:cNvPicPr/>
                  </pic:nvPicPr>
                  <pic:blipFill>
                    <a:blip r:embed="rId46"/>
                    <a:stretch>
                      <a:fillRect/>
                    </a:stretch>
                  </pic:blipFill>
                  <pic:spPr>
                    <a:xfrm>
                      <a:off x="0" y="0"/>
                      <a:ext cx="4093210" cy="1534795"/>
                    </a:xfrm>
                    <a:prstGeom prst="rect">
                      <a:avLst/>
                    </a:prstGeom>
                  </pic:spPr>
                </pic:pic>
              </a:graphicData>
            </a:graphic>
          </wp:inline>
        </w:drawing>
      </w:r>
    </w:p>
    <w:p w14:paraId="34F7DD0C" w14:textId="77777777" w:rsidR="00203180" w:rsidRDefault="00EE6750">
      <w:pPr>
        <w:spacing w:after="539" w:line="266" w:lineRule="auto"/>
        <w:ind w:left="3743" w:hanging="1193"/>
      </w:pPr>
      <w:r>
        <w:rPr>
          <w:i/>
        </w:rPr>
        <w:t>Figuur 4.1</w:t>
      </w:r>
      <w:r>
        <w:rPr>
          <w:i/>
        </w:rPr>
        <w:tab/>
        <w:t>Leerlingen hebben behoefte aan waardering. Ze willen weten hoe ze het doen.</w:t>
      </w:r>
    </w:p>
    <w:p w14:paraId="34F7DD0D" w14:textId="77777777" w:rsidR="00203180" w:rsidRDefault="00EE6750">
      <w:pPr>
        <w:tabs>
          <w:tab w:val="center" w:pos="2730"/>
          <w:tab w:val="center" w:pos="4442"/>
        </w:tabs>
        <w:spacing w:after="170" w:line="265" w:lineRule="auto"/>
        <w:ind w:left="0" w:firstLine="0"/>
      </w:pPr>
      <w:r>
        <w:rPr>
          <w:color w:val="000000"/>
          <w:sz w:val="22"/>
        </w:rPr>
        <w:tab/>
      </w:r>
      <w:r>
        <w:rPr>
          <w:b/>
          <w:sz w:val="26"/>
        </w:rPr>
        <w:t>4.1</w:t>
      </w:r>
      <w:r>
        <w:rPr>
          <w:b/>
          <w:sz w:val="26"/>
        </w:rPr>
        <w:tab/>
        <w:t>Wat is beoordelen?</w:t>
      </w:r>
    </w:p>
    <w:p w14:paraId="34F7DD0E" w14:textId="77777777" w:rsidR="00203180" w:rsidRDefault="00EE6750">
      <w:pPr>
        <w:ind w:left="2545" w:right="15"/>
      </w:pPr>
      <w:r>
        <w:t>Regelmatig de leerresultaten van een leerling beoordelen tijdens de opleiding is een onmisbaar deel van het opleidingsgebeuren. De praktijkopleider wil controleren of de leerling zijn taak goed heeft uitgevoerd en wat hij eventueel moet bijsturen of herhalen. De leerling wil weten of hij op de goede weg is en waaraan hij /zij extra aandacht moet besteden om het gestelde doel te bereiken. Als wij gaan beoordelen spreken we doorgaans een waardering uit over een aantal gezichtspunten.</w:t>
      </w:r>
    </w:p>
    <w:p w14:paraId="34F7DD0F" w14:textId="77777777" w:rsidR="00203180" w:rsidRDefault="00EE6750">
      <w:pPr>
        <w:spacing w:after="0"/>
        <w:ind w:left="2545" w:right="15"/>
      </w:pPr>
      <w:r>
        <w:t>Beoordelingsaspecten zeggen iets over houding en instelling van de leerling. Elke beoordeling is een heel persoonlijke zaak waar we snel onze eigen voorkeur in verwerken. Om dit te voorkomen moeten we proberen subjectieve criteria zoveel mogelijk uit te sluiten.</w:t>
      </w:r>
    </w:p>
    <w:p w14:paraId="34F7DD10" w14:textId="77777777" w:rsidR="00203180" w:rsidRDefault="00EE6750">
      <w:pPr>
        <w:ind w:left="2545" w:right="15"/>
      </w:pPr>
      <w:r>
        <w:t>Beoordelingsgesprekken zijn altijd een weergave van ‘het verleden’. Verder is het van belang dat een leerling altijd voldoende gelegenheid krijgt om te reageren op datgene wat hem verteld wordt.</w:t>
      </w:r>
    </w:p>
    <w:p w14:paraId="34F7DD11" w14:textId="77777777" w:rsidR="00203180" w:rsidRDefault="00EE6750">
      <w:pPr>
        <w:spacing w:after="12" w:line="259" w:lineRule="auto"/>
        <w:ind w:left="2545"/>
      </w:pPr>
      <w:r>
        <w:rPr>
          <w:b/>
        </w:rPr>
        <w:t>Wat maakt beoordelen zo moeilijk?</w:t>
      </w:r>
    </w:p>
    <w:p w14:paraId="34F7DD12" w14:textId="77777777" w:rsidR="00203180" w:rsidRDefault="00EE6750">
      <w:pPr>
        <w:ind w:left="2545" w:right="15"/>
      </w:pPr>
      <w:r>
        <w:t>Het beoordelen van de leerling wordt door veel praktijkopleiders als moeilijk ervaren.</w:t>
      </w:r>
    </w:p>
    <w:p w14:paraId="34F7DD13" w14:textId="77777777" w:rsidR="00203180" w:rsidRDefault="00EE6750">
      <w:pPr>
        <w:ind w:left="2278" w:right="159"/>
      </w:pPr>
      <w:r>
        <w:t>Bij beoordeling van een leerling zul u uzelf vooraf moeten afvragen hoe u op een eerlijke en objectieve manier tot een beoordeling komt. Vaak hebt u in uw hoofd al een oordeel over de leerling. De volgende moeilijkheid is het overbrengen van uw oordeel aan de leerling.</w:t>
      </w:r>
    </w:p>
    <w:p w14:paraId="34F7DD14" w14:textId="77777777" w:rsidR="00203180" w:rsidRDefault="00EE6750">
      <w:pPr>
        <w:spacing w:after="58"/>
        <w:ind w:left="2278" w:right="15"/>
      </w:pPr>
      <w:r>
        <w:t>Om het uzelf wat gemakkelijker te maken, is het goed om na te denken over enige knelpunten welke bij een beoordeling op kunnen treden.</w:t>
      </w:r>
    </w:p>
    <w:tbl>
      <w:tblPr>
        <w:tblStyle w:val="TableGrid"/>
        <w:tblW w:w="8777" w:type="dxa"/>
        <w:tblInd w:w="0" w:type="dxa"/>
        <w:tblLook w:val="04A0" w:firstRow="1" w:lastRow="0" w:firstColumn="1" w:lastColumn="0" w:noHBand="0" w:noVBand="1"/>
      </w:tblPr>
      <w:tblGrid>
        <w:gridCol w:w="2268"/>
        <w:gridCol w:w="396"/>
        <w:gridCol w:w="6113"/>
      </w:tblGrid>
      <w:tr w:rsidR="00203180" w14:paraId="34F7DD22" w14:textId="77777777">
        <w:trPr>
          <w:trHeight w:val="4103"/>
        </w:trPr>
        <w:tc>
          <w:tcPr>
            <w:tcW w:w="2268" w:type="dxa"/>
            <w:vMerge w:val="restart"/>
            <w:tcBorders>
              <w:top w:val="nil"/>
              <w:left w:val="nil"/>
              <w:bottom w:val="nil"/>
              <w:right w:val="nil"/>
            </w:tcBorders>
          </w:tcPr>
          <w:p w14:paraId="34F7DD15" w14:textId="77777777" w:rsidR="00203180" w:rsidRDefault="00EE6750">
            <w:pPr>
              <w:spacing w:after="1310" w:line="259" w:lineRule="auto"/>
              <w:ind w:left="0" w:firstLine="0"/>
            </w:pPr>
            <w:r>
              <w:rPr>
                <w:i/>
              </w:rPr>
              <w:t>beoordelingsnormen</w:t>
            </w:r>
          </w:p>
          <w:p w14:paraId="34F7DD16" w14:textId="77777777" w:rsidR="00203180" w:rsidRDefault="00EE6750">
            <w:pPr>
              <w:spacing w:after="0" w:line="4306" w:lineRule="auto"/>
              <w:ind w:left="0" w:right="520" w:firstLine="0"/>
            </w:pPr>
            <w:r>
              <w:rPr>
                <w:i/>
              </w:rPr>
              <w:t>negatieve kritiek doel</w:t>
            </w:r>
          </w:p>
          <w:p w14:paraId="34F7DD17" w14:textId="77777777" w:rsidR="00203180" w:rsidRDefault="00EE6750">
            <w:pPr>
              <w:spacing w:after="780" w:line="268" w:lineRule="auto"/>
              <w:ind w:left="0" w:right="76" w:firstLine="0"/>
            </w:pPr>
            <w:r>
              <w:rPr>
                <w:i/>
              </w:rPr>
              <w:t>positieve punten negatieve punten</w:t>
            </w:r>
          </w:p>
          <w:p w14:paraId="34F7DD18" w14:textId="77777777" w:rsidR="00203180" w:rsidRDefault="00EE6750">
            <w:pPr>
              <w:spacing w:after="270" w:line="259" w:lineRule="auto"/>
              <w:ind w:left="0" w:firstLine="0"/>
            </w:pPr>
            <w:r>
              <w:rPr>
                <w:i/>
              </w:rPr>
              <w:t>duidelijke scheiding</w:t>
            </w:r>
          </w:p>
          <w:p w14:paraId="34F7DD19" w14:textId="77777777" w:rsidR="00203180" w:rsidRDefault="00EE6750">
            <w:pPr>
              <w:spacing w:after="0" w:line="259" w:lineRule="auto"/>
              <w:ind w:left="0" w:firstLine="0"/>
            </w:pPr>
            <w:r>
              <w:rPr>
                <w:i/>
              </w:rPr>
              <w:t>normen</w:t>
            </w:r>
          </w:p>
        </w:tc>
        <w:tc>
          <w:tcPr>
            <w:tcW w:w="396" w:type="dxa"/>
            <w:tcBorders>
              <w:top w:val="nil"/>
              <w:left w:val="nil"/>
              <w:bottom w:val="nil"/>
              <w:right w:val="nil"/>
            </w:tcBorders>
          </w:tcPr>
          <w:p w14:paraId="34F7DD1A" w14:textId="77777777" w:rsidR="00203180" w:rsidRDefault="00EE6750">
            <w:pPr>
              <w:spacing w:after="259" w:line="1614" w:lineRule="auto"/>
              <w:ind w:left="0" w:right="248" w:firstLine="0"/>
            </w:pPr>
            <w:r>
              <w:t>-</w:t>
            </w:r>
          </w:p>
          <w:p w14:paraId="34F7DD1B" w14:textId="77777777" w:rsidR="00203180" w:rsidRDefault="00EE6750">
            <w:pPr>
              <w:spacing w:after="0" w:line="259" w:lineRule="auto"/>
              <w:ind w:left="0" w:firstLine="0"/>
            </w:pPr>
            <w:r>
              <w:t>-</w:t>
            </w:r>
          </w:p>
        </w:tc>
        <w:tc>
          <w:tcPr>
            <w:tcW w:w="6114" w:type="dxa"/>
            <w:tcBorders>
              <w:top w:val="nil"/>
              <w:left w:val="nil"/>
              <w:bottom w:val="nil"/>
              <w:right w:val="nil"/>
            </w:tcBorders>
          </w:tcPr>
          <w:p w14:paraId="34F7DD1C" w14:textId="77777777" w:rsidR="00203180" w:rsidRDefault="00EE6750">
            <w:pPr>
              <w:spacing w:after="10" w:line="259" w:lineRule="auto"/>
              <w:ind w:left="0" w:firstLine="0"/>
            </w:pPr>
            <w:r>
              <w:t xml:space="preserve">Uw </w:t>
            </w:r>
            <w:r>
              <w:rPr>
                <w:i/>
              </w:rPr>
              <w:t>beoordelingsnormen</w:t>
            </w:r>
            <w:r>
              <w:t xml:space="preserve"> zijn niet duidelijk.</w:t>
            </w:r>
          </w:p>
          <w:p w14:paraId="34F7DD1D" w14:textId="77777777" w:rsidR="00203180" w:rsidRDefault="00EE6750">
            <w:pPr>
              <w:spacing w:after="262" w:line="269" w:lineRule="auto"/>
              <w:ind w:left="0" w:firstLine="0"/>
            </w:pPr>
            <w:r>
              <w:t>Dit speelt vooral als u op basis van uw gevoel tot een oordeel bent gekomen. U kunt wel aangeven of het goed of niet goed was, maar u kunt niet uitleggen waarom. Het is voor u niet helemaal duidelijk wat beoordeeld moet worden en waaraan dit getoetst dient te worden.</w:t>
            </w:r>
          </w:p>
          <w:p w14:paraId="34F7DD1E" w14:textId="77777777" w:rsidR="00203180" w:rsidRDefault="00EE6750">
            <w:pPr>
              <w:spacing w:after="10" w:line="259" w:lineRule="auto"/>
              <w:ind w:left="0" w:firstLine="0"/>
            </w:pPr>
            <w:r>
              <w:t xml:space="preserve">Hoe brengt u </w:t>
            </w:r>
            <w:r>
              <w:rPr>
                <w:i/>
              </w:rPr>
              <w:t>negatieve kritiek</w:t>
            </w:r>
            <w:r>
              <w:t xml:space="preserve"> over?</w:t>
            </w:r>
          </w:p>
          <w:p w14:paraId="34F7DD1F" w14:textId="77777777" w:rsidR="00203180" w:rsidRDefault="00EE6750">
            <w:pPr>
              <w:spacing w:after="258" w:line="269" w:lineRule="auto"/>
              <w:ind w:left="0" w:firstLine="0"/>
            </w:pPr>
            <w:r>
              <w:t>Vrijwel iedereen heeft moeite met het overbrengen met negatieve kritiek. Met negatieve kritiek zou u een leerling kunnen kwetsen. Ook kan negatieve kritiek verzet oproepen bij een leerling. Voor u als praktijkopleider is het dan belangrijk om de juiste woorden te vinden voor het overbrengen van de boodschap.</w:t>
            </w:r>
          </w:p>
          <w:p w14:paraId="34F7DD20" w14:textId="77777777" w:rsidR="00203180" w:rsidRDefault="00EE6750">
            <w:pPr>
              <w:spacing w:after="11" w:line="259" w:lineRule="auto"/>
              <w:ind w:left="0" w:firstLine="0"/>
            </w:pPr>
            <w:r>
              <w:t>Wanneer kunt u het beste beoordelen?</w:t>
            </w:r>
          </w:p>
          <w:p w14:paraId="34F7DD21" w14:textId="77777777" w:rsidR="00203180" w:rsidRDefault="00EE6750">
            <w:pPr>
              <w:spacing w:after="0" w:line="259" w:lineRule="auto"/>
              <w:ind w:left="0" w:firstLine="0"/>
            </w:pPr>
            <w:r>
              <w:t>U weet niet goed wat het beste moment is om te beoordelen en hoe vaak een en ander dient te gebeuren.</w:t>
            </w:r>
          </w:p>
        </w:tc>
      </w:tr>
      <w:tr w:rsidR="00203180" w14:paraId="34F7DD2C" w14:textId="77777777">
        <w:trPr>
          <w:trHeight w:val="4939"/>
        </w:trPr>
        <w:tc>
          <w:tcPr>
            <w:tcW w:w="0" w:type="auto"/>
            <w:vMerge/>
            <w:tcBorders>
              <w:top w:val="nil"/>
              <w:left w:val="nil"/>
              <w:bottom w:val="nil"/>
              <w:right w:val="nil"/>
            </w:tcBorders>
            <w:vAlign w:val="center"/>
          </w:tcPr>
          <w:p w14:paraId="34F7DD23" w14:textId="77777777" w:rsidR="00203180" w:rsidRDefault="00203180">
            <w:pPr>
              <w:spacing w:after="160" w:line="259" w:lineRule="auto"/>
              <w:ind w:left="0" w:firstLine="0"/>
            </w:pPr>
          </w:p>
        </w:tc>
        <w:tc>
          <w:tcPr>
            <w:tcW w:w="6509" w:type="dxa"/>
            <w:gridSpan w:val="2"/>
            <w:tcBorders>
              <w:top w:val="nil"/>
              <w:left w:val="nil"/>
              <w:bottom w:val="nil"/>
              <w:right w:val="nil"/>
            </w:tcBorders>
            <w:vAlign w:val="bottom"/>
          </w:tcPr>
          <w:p w14:paraId="34F7DD24" w14:textId="77777777" w:rsidR="00203180" w:rsidRDefault="00EE6750">
            <w:pPr>
              <w:spacing w:after="9" w:line="259" w:lineRule="auto"/>
              <w:ind w:left="0" w:firstLine="0"/>
            </w:pPr>
            <w:r>
              <w:rPr>
                <w:b/>
              </w:rPr>
              <w:t>Aandachtspunten bij beoordelen</w:t>
            </w:r>
          </w:p>
          <w:p w14:paraId="34F7DD25" w14:textId="77777777" w:rsidR="00203180" w:rsidRDefault="00EE6750">
            <w:pPr>
              <w:spacing w:after="262" w:line="268" w:lineRule="auto"/>
              <w:ind w:left="0" w:firstLine="0"/>
            </w:pPr>
            <w:r>
              <w:t>Om tot een goede, objectieve beoordeling te komen, is het goed om te weten dat ook voor beoordelen een aantal spelregels bestaan.</w:t>
            </w:r>
          </w:p>
          <w:p w14:paraId="34F7DD26" w14:textId="77777777" w:rsidR="00203180" w:rsidRDefault="00EE6750">
            <w:pPr>
              <w:spacing w:after="21" w:line="259" w:lineRule="auto"/>
              <w:ind w:left="0" w:firstLine="0"/>
            </w:pPr>
            <w:r>
              <w:t>We bespreken hierbij de belangrijkste aandachtspunten:</w:t>
            </w:r>
          </w:p>
          <w:p w14:paraId="34F7DD27" w14:textId="77777777" w:rsidR="00203180" w:rsidRDefault="00EE6750">
            <w:pPr>
              <w:numPr>
                <w:ilvl w:val="0"/>
                <w:numId w:val="53"/>
              </w:numPr>
              <w:spacing w:after="12" w:line="270" w:lineRule="auto"/>
              <w:ind w:hanging="396"/>
            </w:pPr>
            <w:r>
              <w:t xml:space="preserve">Vraag u vooraf af wat het </w:t>
            </w:r>
            <w:r>
              <w:rPr>
                <w:i/>
              </w:rPr>
              <w:t>doel</w:t>
            </w:r>
            <w:r>
              <w:t xml:space="preserve"> van de beoordeling is. Het is op termijn altijd de bedoeling dat de leerling beter gaat functioneren. U dient zich af te vragen wat het effect van de beoordeling op lange termijn is.</w:t>
            </w:r>
          </w:p>
          <w:p w14:paraId="34F7DD28" w14:textId="77777777" w:rsidR="00203180" w:rsidRDefault="00EE6750">
            <w:pPr>
              <w:numPr>
                <w:ilvl w:val="0"/>
                <w:numId w:val="53"/>
              </w:numPr>
              <w:spacing w:after="0" w:line="270" w:lineRule="auto"/>
              <w:ind w:hanging="396"/>
            </w:pPr>
            <w:r>
              <w:t>Geef in elk beoordelingsgesprek zowel de</w:t>
            </w:r>
            <w:r>
              <w:rPr>
                <w:i/>
              </w:rPr>
              <w:t xml:space="preserve"> positieve punten</w:t>
            </w:r>
            <w:r>
              <w:t xml:space="preserve"> als de </w:t>
            </w:r>
            <w:r>
              <w:rPr>
                <w:i/>
              </w:rPr>
              <w:t>negatieve punten</w:t>
            </w:r>
            <w:r>
              <w:t xml:space="preserve"> aan. Het is ondenkbaar dat iemand een opdracht uitvoert en daarbij niets goed doet!</w:t>
            </w:r>
          </w:p>
          <w:p w14:paraId="34F7DD29" w14:textId="77777777" w:rsidR="00203180" w:rsidRDefault="00EE6750">
            <w:pPr>
              <w:spacing w:after="11"/>
              <w:ind w:left="396" w:right="1" w:firstLine="0"/>
            </w:pPr>
            <w:r>
              <w:t>Bovendien is het algemeen bekend dat juist een positieve benadering sterk motiverend werkt.</w:t>
            </w:r>
          </w:p>
          <w:p w14:paraId="34F7DD2A" w14:textId="77777777" w:rsidR="00203180" w:rsidRDefault="00EE6750">
            <w:pPr>
              <w:numPr>
                <w:ilvl w:val="0"/>
                <w:numId w:val="53"/>
              </w:numPr>
              <w:spacing w:after="14" w:line="269" w:lineRule="auto"/>
              <w:ind w:hanging="396"/>
            </w:pPr>
            <w:r>
              <w:t xml:space="preserve">Probeer een </w:t>
            </w:r>
            <w:r>
              <w:rPr>
                <w:i/>
              </w:rPr>
              <w:t>duidelijke scheiding</w:t>
            </w:r>
            <w:r>
              <w:t xml:space="preserve"> aan te brengen tussen de beoordeling van de werkprestatie en de beoordeling van het gedrag /werkhouding.</w:t>
            </w:r>
          </w:p>
          <w:p w14:paraId="34F7DD2B" w14:textId="77777777" w:rsidR="00203180" w:rsidRDefault="00EE6750">
            <w:pPr>
              <w:numPr>
                <w:ilvl w:val="0"/>
                <w:numId w:val="53"/>
              </w:numPr>
              <w:spacing w:after="0" w:line="259" w:lineRule="auto"/>
              <w:ind w:hanging="396"/>
            </w:pPr>
            <w:r>
              <w:t xml:space="preserve">Stel altijd vooraf </w:t>
            </w:r>
            <w:r>
              <w:rPr>
                <w:i/>
              </w:rPr>
              <w:t>normen</w:t>
            </w:r>
            <w:r>
              <w:t xml:space="preserve"> vast waaraan de leerling volgens u aan zou moeten voldoen. Wat moet hij weten en kunnen, wat verwacht u van hem?</w:t>
            </w:r>
          </w:p>
        </w:tc>
      </w:tr>
    </w:tbl>
    <w:p w14:paraId="34F7DD2D" w14:textId="77777777" w:rsidR="00203180" w:rsidRDefault="00EE6750">
      <w:pPr>
        <w:ind w:left="2278" w:right="306"/>
      </w:pPr>
      <w:r>
        <w:t>Bedenk dat uw eigen waarden en normen een belangrijke rol kunnen spelen bij het beoordelen. Wat voor de een geldt als toelaatbaar, kan voor een ander onacceptabel zijn.</w:t>
      </w:r>
    </w:p>
    <w:p w14:paraId="34F7DD2E" w14:textId="77777777" w:rsidR="00203180" w:rsidRDefault="00EE6750">
      <w:pPr>
        <w:pStyle w:val="Kop2"/>
        <w:tabs>
          <w:tab w:val="center" w:pos="2731"/>
          <w:tab w:val="center" w:pos="4709"/>
        </w:tabs>
        <w:spacing w:after="0" w:line="265" w:lineRule="auto"/>
        <w:ind w:left="0" w:firstLine="0"/>
      </w:pPr>
      <w:r>
        <w:rPr>
          <w:b w:val="0"/>
          <w:color w:val="000000"/>
          <w:sz w:val="22"/>
        </w:rPr>
        <w:tab/>
      </w:r>
      <w:r>
        <w:rPr>
          <w:sz w:val="26"/>
        </w:rPr>
        <w:t>4.2</w:t>
      </w:r>
      <w:r>
        <w:rPr>
          <w:sz w:val="26"/>
        </w:rPr>
        <w:tab/>
        <w:t>De beoordelingsnormen</w:t>
      </w:r>
    </w:p>
    <w:tbl>
      <w:tblPr>
        <w:tblStyle w:val="TableGrid"/>
        <w:tblW w:w="8751" w:type="dxa"/>
        <w:tblInd w:w="282" w:type="dxa"/>
        <w:tblLook w:val="04A0" w:firstRow="1" w:lastRow="0" w:firstColumn="1" w:lastColumn="0" w:noHBand="0" w:noVBand="1"/>
      </w:tblPr>
      <w:tblGrid>
        <w:gridCol w:w="2268"/>
        <w:gridCol w:w="6483"/>
      </w:tblGrid>
      <w:tr w:rsidR="00203180" w14:paraId="34F7DD31" w14:textId="77777777">
        <w:trPr>
          <w:trHeight w:val="746"/>
        </w:trPr>
        <w:tc>
          <w:tcPr>
            <w:tcW w:w="2268" w:type="dxa"/>
            <w:tcBorders>
              <w:top w:val="nil"/>
              <w:left w:val="nil"/>
              <w:bottom w:val="nil"/>
              <w:right w:val="nil"/>
            </w:tcBorders>
            <w:vAlign w:val="center"/>
          </w:tcPr>
          <w:p w14:paraId="34F7DD2F" w14:textId="77777777" w:rsidR="00203180" w:rsidRDefault="00203180">
            <w:pPr>
              <w:spacing w:after="160" w:line="259" w:lineRule="auto"/>
              <w:ind w:left="0" w:firstLine="0"/>
            </w:pPr>
          </w:p>
        </w:tc>
        <w:tc>
          <w:tcPr>
            <w:tcW w:w="6483" w:type="dxa"/>
            <w:tcBorders>
              <w:top w:val="nil"/>
              <w:left w:val="nil"/>
              <w:bottom w:val="nil"/>
              <w:right w:val="nil"/>
            </w:tcBorders>
          </w:tcPr>
          <w:p w14:paraId="34F7DD30" w14:textId="77777777" w:rsidR="00203180" w:rsidRDefault="00EE6750">
            <w:pPr>
              <w:spacing w:after="0" w:line="259" w:lineRule="auto"/>
              <w:ind w:left="0" w:firstLine="0"/>
            </w:pPr>
            <w:r>
              <w:t>De normen hebben betrekking op het werk en het gedrag van de leerling. Indien helder is wat het eindresultaat moet zijn, is beoordeling achteraf mogelijk. Indien u goed hebt nagedacht over het eindresultaat, voorkomt u</w:t>
            </w:r>
          </w:p>
        </w:tc>
      </w:tr>
      <w:tr w:rsidR="00203180" w14:paraId="34F7DD44" w14:textId="77777777">
        <w:trPr>
          <w:trHeight w:val="10885"/>
        </w:trPr>
        <w:tc>
          <w:tcPr>
            <w:tcW w:w="2268" w:type="dxa"/>
            <w:tcBorders>
              <w:top w:val="nil"/>
              <w:left w:val="nil"/>
              <w:bottom w:val="nil"/>
              <w:right w:val="nil"/>
            </w:tcBorders>
          </w:tcPr>
          <w:p w14:paraId="34F7DD32" w14:textId="77777777" w:rsidR="00203180" w:rsidRDefault="00EE6750">
            <w:pPr>
              <w:spacing w:after="5008" w:line="1005" w:lineRule="auto"/>
              <w:ind w:left="0" w:right="123" w:firstLine="0"/>
            </w:pPr>
            <w:r>
              <w:rPr>
                <w:i/>
              </w:rPr>
              <w:t>intuïtieve beoordeling een drietal beoordelingsnormen kwaliteitsnormen kwantiteitsnormen</w:t>
            </w:r>
          </w:p>
          <w:p w14:paraId="34F7DD33" w14:textId="77777777" w:rsidR="00203180" w:rsidRDefault="00EE6750">
            <w:pPr>
              <w:spacing w:after="0" w:line="259" w:lineRule="auto"/>
              <w:ind w:left="0" w:firstLine="0"/>
            </w:pPr>
            <w:r>
              <w:rPr>
                <w:i/>
              </w:rPr>
              <w:t>subjectiviteit</w:t>
            </w:r>
          </w:p>
        </w:tc>
        <w:tc>
          <w:tcPr>
            <w:tcW w:w="6483" w:type="dxa"/>
            <w:tcBorders>
              <w:top w:val="nil"/>
              <w:left w:val="nil"/>
              <w:bottom w:val="nil"/>
              <w:right w:val="nil"/>
            </w:tcBorders>
          </w:tcPr>
          <w:p w14:paraId="34F7DD34" w14:textId="77777777" w:rsidR="00203180" w:rsidRDefault="00EE6750">
            <w:pPr>
              <w:spacing w:after="0" w:line="270" w:lineRule="auto"/>
              <w:ind w:left="0" w:firstLine="0"/>
            </w:pPr>
            <w:r>
              <w:t xml:space="preserve">een </w:t>
            </w:r>
            <w:r>
              <w:rPr>
                <w:i/>
              </w:rPr>
              <w:t xml:space="preserve">intuïtieve beoordeling. </w:t>
            </w:r>
            <w:r>
              <w:t>Een goed beredeneerde beoordeling, op basis van een vooraf vastgesteld eindresultaat, is gemakkelijker naar de leerling over te brengen.</w:t>
            </w:r>
          </w:p>
          <w:p w14:paraId="34F7DD35" w14:textId="77777777" w:rsidR="00203180" w:rsidRDefault="00EE6750">
            <w:pPr>
              <w:spacing w:after="262" w:line="268" w:lineRule="auto"/>
              <w:ind w:left="0" w:firstLine="0"/>
            </w:pPr>
            <w:r>
              <w:t>Hoe duidelijker en nauwkeuriger een opdracht is omschreven, hoe gemakkelijker het wordt om aan te geven wat goed ging en wat niet.</w:t>
            </w:r>
          </w:p>
          <w:p w14:paraId="34F7DD36" w14:textId="77777777" w:rsidR="00203180" w:rsidRDefault="00EE6750">
            <w:pPr>
              <w:spacing w:after="23" w:line="259" w:lineRule="auto"/>
              <w:ind w:left="0" w:firstLine="0"/>
            </w:pPr>
            <w:r>
              <w:t xml:space="preserve">We hebben te maken met </w:t>
            </w:r>
            <w:r>
              <w:rPr>
                <w:i/>
              </w:rPr>
              <w:t>een drietal beoordelingsnormen</w:t>
            </w:r>
            <w:r>
              <w:t>:</w:t>
            </w:r>
          </w:p>
          <w:p w14:paraId="34F7DD37" w14:textId="77777777" w:rsidR="00203180" w:rsidRDefault="00EE6750">
            <w:pPr>
              <w:numPr>
                <w:ilvl w:val="0"/>
                <w:numId w:val="54"/>
              </w:numPr>
              <w:spacing w:after="24" w:line="259" w:lineRule="auto"/>
              <w:ind w:firstLine="0"/>
            </w:pPr>
            <w:r>
              <w:t>de beoordelingsnormen van het praktisch handelen;</w:t>
            </w:r>
          </w:p>
          <w:p w14:paraId="34F7DD38" w14:textId="77777777" w:rsidR="00203180" w:rsidRDefault="00EE6750">
            <w:pPr>
              <w:numPr>
                <w:ilvl w:val="0"/>
                <w:numId w:val="54"/>
              </w:numPr>
              <w:spacing w:after="249" w:line="281" w:lineRule="auto"/>
              <w:ind w:firstLine="0"/>
            </w:pPr>
            <w:r>
              <w:t>de beoordelingsnormen over gedrag en beroepshouding; -</w:t>
            </w:r>
            <w:r>
              <w:tab/>
              <w:t>de beoordelingsnormen van de praktijkopleider zelf.</w:t>
            </w:r>
          </w:p>
          <w:p w14:paraId="34F7DD39" w14:textId="77777777" w:rsidR="00203180" w:rsidRDefault="00EE6750">
            <w:pPr>
              <w:spacing w:after="268" w:line="259" w:lineRule="auto"/>
              <w:ind w:left="0" w:firstLine="0"/>
            </w:pPr>
            <w:r>
              <w:t>We zullen ze achtereenvolgens behandelen.</w:t>
            </w:r>
          </w:p>
          <w:p w14:paraId="34F7DD3A" w14:textId="77777777" w:rsidR="00203180" w:rsidRDefault="00EE6750">
            <w:pPr>
              <w:spacing w:after="11" w:line="259" w:lineRule="auto"/>
              <w:ind w:left="0" w:firstLine="0"/>
            </w:pPr>
            <w:r>
              <w:rPr>
                <w:b/>
              </w:rPr>
              <w:t>Beoordelingsnormen van praktisch handelen</w:t>
            </w:r>
          </w:p>
          <w:p w14:paraId="34F7DD3B" w14:textId="77777777" w:rsidR="00203180" w:rsidRDefault="00EE6750">
            <w:pPr>
              <w:spacing w:after="263" w:line="270" w:lineRule="auto"/>
              <w:ind w:left="0" w:firstLine="0"/>
              <w:jc w:val="both"/>
            </w:pPr>
            <w:r>
              <w:t xml:space="preserve">Bij de beoordeling van praktische handelingen onderscheiden we </w:t>
            </w:r>
            <w:r>
              <w:rPr>
                <w:i/>
              </w:rPr>
              <w:t>kwaliteitsnormen</w:t>
            </w:r>
            <w:r>
              <w:t xml:space="preserve"> en </w:t>
            </w:r>
            <w:r>
              <w:rPr>
                <w:i/>
              </w:rPr>
              <w:t>kwantiteitsnormen</w:t>
            </w:r>
            <w:r>
              <w:t>.</w:t>
            </w:r>
          </w:p>
          <w:p w14:paraId="34F7DD3C" w14:textId="77777777" w:rsidR="00203180" w:rsidRDefault="00EE6750">
            <w:pPr>
              <w:spacing w:after="13" w:line="268" w:lineRule="auto"/>
              <w:ind w:left="0" w:firstLine="0"/>
            </w:pPr>
            <w:r>
              <w:t>Met betrekking tot kwaliteit zijn er enkele richtlijnen welke voor bijna alle werkzaamheden gelden:</w:t>
            </w:r>
          </w:p>
          <w:p w14:paraId="34F7DD3D" w14:textId="77777777" w:rsidR="00203180" w:rsidRDefault="00EE6750">
            <w:pPr>
              <w:numPr>
                <w:ilvl w:val="0"/>
                <w:numId w:val="54"/>
              </w:numPr>
              <w:spacing w:after="10"/>
              <w:ind w:firstLine="0"/>
            </w:pPr>
            <w:r>
              <w:t>juiste logische werkvolgorde en juiste technische beheersing van handelingen;</w:t>
            </w:r>
          </w:p>
          <w:p w14:paraId="34F7DD3E" w14:textId="77777777" w:rsidR="00203180" w:rsidRDefault="00EE6750">
            <w:pPr>
              <w:numPr>
                <w:ilvl w:val="0"/>
                <w:numId w:val="54"/>
              </w:numPr>
              <w:spacing w:after="21" w:line="259" w:lineRule="auto"/>
              <w:ind w:firstLine="0"/>
            </w:pPr>
            <w:r>
              <w:t>juiste keuze van gereedschap en juiste hantering van dit gereedschap;</w:t>
            </w:r>
          </w:p>
          <w:p w14:paraId="34F7DD3F" w14:textId="77777777" w:rsidR="00203180" w:rsidRDefault="00EE6750">
            <w:pPr>
              <w:numPr>
                <w:ilvl w:val="0"/>
                <w:numId w:val="54"/>
              </w:numPr>
              <w:spacing w:after="248" w:line="282" w:lineRule="auto"/>
              <w:ind w:firstLine="0"/>
            </w:pPr>
            <w:r>
              <w:t>juiste keuze van materiaal en verantwoord gebruik van dit materiaal; -</w:t>
            </w:r>
            <w:r>
              <w:tab/>
              <w:t>rekening houden met arbeidsomstandigheden en veiligheidsaspecten; -</w:t>
            </w:r>
            <w:r>
              <w:tab/>
              <w:t>een goed eindresultaat dat voldoet aan de gestelde eisen.</w:t>
            </w:r>
          </w:p>
          <w:p w14:paraId="34F7DD40" w14:textId="77777777" w:rsidR="00203180" w:rsidRDefault="00EE6750">
            <w:pPr>
              <w:spacing w:after="262" w:line="268" w:lineRule="auto"/>
              <w:ind w:left="0" w:firstLine="0"/>
            </w:pPr>
            <w:r>
              <w:t>In eerste instantie ligt bij een beoordeling de nadruk op de kwaliteit van het werk. In een later stadium wordt bij een gevorderde leerling meer aandacht bij de beoordeling geschonken aan kwantiteit en zelfstandigheid.</w:t>
            </w:r>
          </w:p>
          <w:p w14:paraId="34F7DD41" w14:textId="77777777" w:rsidR="00203180" w:rsidRDefault="00EE6750">
            <w:pPr>
              <w:spacing w:after="258" w:line="269" w:lineRule="auto"/>
              <w:ind w:left="0" w:firstLine="0"/>
            </w:pPr>
            <w:r>
              <w:t>Eveneens dient u er rekening mee te houden dat u in eerste instantie bij een leerling de grote lijnen moet beoordelen. Het gaat erom of de leerling de goede handelingen en de juiste werkwijze kan uitvoeren. Nadat een leerling voldoende tijd heeft gehad om een handeling in te oefenen, kunt u de handeling meer in details gaan beoordelen. Het gaat dan om een goede combinatie van kwaliteit en tempo.</w:t>
            </w:r>
          </w:p>
          <w:p w14:paraId="34F7DD42" w14:textId="77777777" w:rsidR="00203180" w:rsidRDefault="00EE6750">
            <w:pPr>
              <w:spacing w:after="11" w:line="259" w:lineRule="auto"/>
              <w:ind w:left="0" w:firstLine="0"/>
            </w:pPr>
            <w:r>
              <w:rPr>
                <w:b/>
              </w:rPr>
              <w:t>Beoordelingsnormen voor gedrag en houding van de leerling</w:t>
            </w:r>
          </w:p>
          <w:p w14:paraId="34F7DD43" w14:textId="77777777" w:rsidR="00203180" w:rsidRDefault="00EE6750">
            <w:pPr>
              <w:spacing w:after="0" w:line="259" w:lineRule="auto"/>
              <w:ind w:left="0" w:firstLine="0"/>
            </w:pPr>
            <w:r>
              <w:t xml:space="preserve">Bij de beoordeling van iemands gedrag moeten wij waken voor </w:t>
            </w:r>
            <w:r>
              <w:rPr>
                <w:i/>
              </w:rPr>
              <w:t>subjectiviteit</w:t>
            </w:r>
            <w:r>
              <w:t>. Dit komt omdat de normen welke wij hanteren vaak subjectief zijn. Het is bijzonder moeilijk om de eigen normen niet automatisch op te leggen aan anderen.</w:t>
            </w:r>
          </w:p>
        </w:tc>
      </w:tr>
    </w:tbl>
    <w:p w14:paraId="34F7DD45" w14:textId="77777777" w:rsidR="00203180" w:rsidRDefault="00EE6750">
      <w:pPr>
        <w:spacing w:after="0"/>
        <w:ind w:left="2268" w:right="324" w:hanging="2268"/>
      </w:pPr>
      <w:r>
        <w:rPr>
          <w:i/>
        </w:rPr>
        <w:t>interpretatie</w:t>
      </w:r>
      <w:r>
        <w:rPr>
          <w:i/>
        </w:rPr>
        <w:tab/>
      </w:r>
      <w:r>
        <w:t xml:space="preserve">Aan gedrag dat wordt waargenomen wordt direct een </w:t>
      </w:r>
      <w:r>
        <w:rPr>
          <w:i/>
        </w:rPr>
        <w:t xml:space="preserve">interpretatie </w:t>
      </w:r>
      <w:r>
        <w:t>gekoppeld. In een beoordeling worden uitspraken nog al eens gebaseerd op interpretaties. Men weet vaak al niet eens meer wat de oorspronkelijke waarneming is geweest. Juist gesprekken die uitgaan van interpretaties kunnen leiden tot oeverloze welles-nietes-discussies, omdat de leerling en praktijkopleider een andere interpretatie hebben van bijvoorbeeld ‘de kantjes er van af lopen’.</w:t>
      </w:r>
    </w:p>
    <w:p w14:paraId="34F7DD46" w14:textId="77777777" w:rsidR="00203180" w:rsidRDefault="00EE6750">
      <w:pPr>
        <w:ind w:left="140" w:right="15"/>
      </w:pPr>
      <w:r>
        <w:rPr>
          <w:noProof/>
        </w:rPr>
        <w:drawing>
          <wp:anchor distT="0" distB="0" distL="114300" distR="114300" simplePos="0" relativeHeight="251661312" behindDoc="0" locked="0" layoutInCell="1" allowOverlap="0" wp14:anchorId="34F7DF0F" wp14:editId="34F7DF10">
            <wp:simplePos x="0" y="0"/>
            <wp:positionH relativeFrom="column">
              <wp:posOffset>82296</wp:posOffset>
            </wp:positionH>
            <wp:positionV relativeFrom="paragraph">
              <wp:posOffset>16492</wp:posOffset>
            </wp:positionV>
            <wp:extent cx="1179510" cy="4632325"/>
            <wp:effectExtent l="0" t="0" r="0" b="0"/>
            <wp:wrapSquare wrapText="bothSides"/>
            <wp:docPr id="21980" name="Picture 21980"/>
            <wp:cNvGraphicFramePr/>
            <a:graphic xmlns:a="http://schemas.openxmlformats.org/drawingml/2006/main">
              <a:graphicData uri="http://schemas.openxmlformats.org/drawingml/2006/picture">
                <pic:pic xmlns:pic="http://schemas.openxmlformats.org/drawingml/2006/picture">
                  <pic:nvPicPr>
                    <pic:cNvPr id="21980" name="Picture 21980"/>
                    <pic:cNvPicPr/>
                  </pic:nvPicPr>
                  <pic:blipFill>
                    <a:blip r:embed="rId47"/>
                    <a:stretch>
                      <a:fillRect/>
                    </a:stretch>
                  </pic:blipFill>
                  <pic:spPr>
                    <a:xfrm>
                      <a:off x="0" y="0"/>
                      <a:ext cx="1179510" cy="4632325"/>
                    </a:xfrm>
                    <a:prstGeom prst="rect">
                      <a:avLst/>
                    </a:prstGeom>
                  </pic:spPr>
                </pic:pic>
              </a:graphicData>
            </a:graphic>
          </wp:anchor>
        </w:drawing>
      </w:r>
      <w:r>
        <w:t>Je moet daarom proberen uw gesprek altijd te baseren op datgene wat u werkelijk heeft waargenomen.</w:t>
      </w:r>
    </w:p>
    <w:p w14:paraId="34F7DD47" w14:textId="77777777" w:rsidR="00203180" w:rsidRDefault="00EE6750">
      <w:pPr>
        <w:ind w:left="140" w:right="15"/>
      </w:pPr>
      <w:r>
        <w:t>Om toch tot een zo objectief mogelijke beoordeling te komen aangaande het gedrag, is het belangrijk om het gewenste gedrag zo nauwkeurig mogelijk op papier vooraf te beschrijven. Het gaat dan voornamelijk over normen als zelfstandigheid, verantwoordelijkheid, omgang met overige werknemers en omgang met uzelf.</w:t>
      </w:r>
    </w:p>
    <w:p w14:paraId="34F7DD48" w14:textId="77777777" w:rsidR="00203180" w:rsidRDefault="00EE6750">
      <w:pPr>
        <w:spacing w:after="9" w:line="259" w:lineRule="auto"/>
        <w:ind w:left="140" w:right="119"/>
        <w:jc w:val="center"/>
      </w:pPr>
      <w:r>
        <w:rPr>
          <w:b/>
        </w:rPr>
        <w:t>Normen voor de beoordeling van de praktijkopleider</w:t>
      </w:r>
    </w:p>
    <w:p w14:paraId="34F7DD49" w14:textId="77777777" w:rsidR="00203180" w:rsidRDefault="00EE6750">
      <w:pPr>
        <w:ind w:left="140" w:right="15"/>
      </w:pPr>
      <w:r>
        <w:t>Als praktijkopleider dient u zich goed te realiseren dat u, indien u een leerling beoordeelt, tegelijkertijd ook uzelf beoordeelt.</w:t>
      </w:r>
    </w:p>
    <w:p w14:paraId="34F7DD4A" w14:textId="77777777" w:rsidR="00203180" w:rsidRDefault="00EE6750">
      <w:pPr>
        <w:spacing w:after="13"/>
        <w:ind w:left="140" w:right="15"/>
      </w:pPr>
      <w:r>
        <w:t>Het is daarom raadzaam om bij het beoordelen uzelf de volgende vragen te stellen:</w:t>
      </w:r>
    </w:p>
    <w:p w14:paraId="34F7DD4B" w14:textId="77777777" w:rsidR="00203180" w:rsidRDefault="00EE6750">
      <w:pPr>
        <w:numPr>
          <w:ilvl w:val="0"/>
          <w:numId w:val="34"/>
        </w:numPr>
        <w:spacing w:after="12"/>
        <w:ind w:right="256" w:hanging="396"/>
      </w:pPr>
      <w:r>
        <w:t>Was de taakopdracht voldoende duidelijk voor de leerling?</w:t>
      </w:r>
    </w:p>
    <w:p w14:paraId="34F7DD4C" w14:textId="77777777" w:rsidR="00203180" w:rsidRDefault="00EE6750">
      <w:pPr>
        <w:numPr>
          <w:ilvl w:val="0"/>
          <w:numId w:val="34"/>
        </w:numPr>
        <w:spacing w:after="22" w:line="259" w:lineRule="auto"/>
        <w:ind w:right="256" w:hanging="396"/>
      </w:pPr>
      <w:r>
        <w:t>Wist de leerling precies wat hij moest doen?</w:t>
      </w:r>
    </w:p>
    <w:p w14:paraId="34F7DD4D" w14:textId="77777777" w:rsidR="00203180" w:rsidRDefault="00EE6750">
      <w:pPr>
        <w:numPr>
          <w:ilvl w:val="0"/>
          <w:numId w:val="34"/>
        </w:numPr>
        <w:spacing w:after="22" w:line="259" w:lineRule="auto"/>
        <w:ind w:right="256" w:hanging="396"/>
      </w:pPr>
      <w:r>
        <w:t>Was de instructie voldoende duidelijk?</w:t>
      </w:r>
    </w:p>
    <w:p w14:paraId="34F7DD4E" w14:textId="77777777" w:rsidR="00203180" w:rsidRDefault="00EE6750">
      <w:pPr>
        <w:numPr>
          <w:ilvl w:val="0"/>
          <w:numId w:val="34"/>
        </w:numPr>
        <w:spacing w:after="22" w:line="259" w:lineRule="auto"/>
        <w:ind w:right="256" w:hanging="396"/>
      </w:pPr>
      <w:r>
        <w:t>Is de leerstof op de juiste manier aangeboden?</w:t>
      </w:r>
    </w:p>
    <w:p w14:paraId="34F7DD4F" w14:textId="77777777" w:rsidR="00203180" w:rsidRDefault="00EE6750">
      <w:pPr>
        <w:numPr>
          <w:ilvl w:val="0"/>
          <w:numId w:val="34"/>
        </w:numPr>
        <w:spacing w:after="13"/>
        <w:ind w:right="256" w:hanging="396"/>
      </w:pPr>
      <w:r>
        <w:t>rekening gehouden met de mogelijkheden /beperkingen van deze leerling?</w:t>
      </w:r>
    </w:p>
    <w:p w14:paraId="34F7DD50" w14:textId="77777777" w:rsidR="00203180" w:rsidRDefault="00EE6750">
      <w:pPr>
        <w:numPr>
          <w:ilvl w:val="0"/>
          <w:numId w:val="34"/>
        </w:numPr>
        <w:spacing w:after="10"/>
        <w:ind w:right="256" w:hanging="396"/>
      </w:pPr>
      <w:r>
        <w:t>Heeft de leerling voldoende begeleiding gehad tijdens het hele instructieproces?</w:t>
      </w:r>
    </w:p>
    <w:p w14:paraId="34F7DD51" w14:textId="77777777" w:rsidR="00203180" w:rsidRDefault="00EE6750">
      <w:pPr>
        <w:numPr>
          <w:ilvl w:val="0"/>
          <w:numId w:val="34"/>
        </w:numPr>
        <w:ind w:right="256" w:hanging="396"/>
      </w:pPr>
      <w:r>
        <w:t>Heeft de leerling voldoende tijd gehad om de handelingen in te oefenen? -</w:t>
      </w:r>
      <w:r>
        <w:tab/>
        <w:t>Heb ik de leerling voldoende gestimuleerd en gemotiveerd?</w:t>
      </w:r>
    </w:p>
    <w:p w14:paraId="34F7DD52" w14:textId="77777777" w:rsidR="00203180" w:rsidRDefault="00EE6750">
      <w:pPr>
        <w:spacing w:after="11"/>
        <w:ind w:left="140" w:right="221"/>
      </w:pPr>
      <w:r>
        <w:t>Het is belangrijk dat u bovenstaand rijtje kritisch doorloopt. Het is niet erg om te moeten constateren dat u wellicht bij een van bovenstaande punten tekort geschoten bent. Iedereen weet dat er in de praktijk dagelijks situaties kunnen</w:t>
      </w:r>
    </w:p>
    <w:p w14:paraId="34F7DD53" w14:textId="77777777" w:rsidR="00203180" w:rsidRDefault="00EE6750">
      <w:pPr>
        <w:spacing w:after="13"/>
        <w:ind w:left="10" w:right="487"/>
      </w:pPr>
      <w:r>
        <w:rPr>
          <w:i/>
        </w:rPr>
        <w:t>Figuur 4.2</w:t>
      </w:r>
      <w:r>
        <w:rPr>
          <w:i/>
        </w:rPr>
        <w:tab/>
      </w:r>
      <w:r>
        <w:t xml:space="preserve">voorkomen waardoor het niet altijd mogelijk om alles precies volgens het </w:t>
      </w:r>
      <w:r>
        <w:rPr>
          <w:i/>
        </w:rPr>
        <w:t>Uw oordeel treft ook</w:t>
      </w:r>
      <w:r>
        <w:rPr>
          <w:i/>
        </w:rPr>
        <w:tab/>
      </w:r>
      <w:r>
        <w:t xml:space="preserve">boekje te doen. Daarom is het juist goed om u te realiseren dat het resultaat </w:t>
      </w:r>
      <w:r>
        <w:rPr>
          <w:i/>
        </w:rPr>
        <w:t>uzelf.</w:t>
      </w:r>
      <w:r>
        <w:rPr>
          <w:i/>
        </w:rPr>
        <w:tab/>
      </w:r>
      <w:r>
        <w:t>van een leerling niet alleen afhankelijk is van onvermogen of onwil van de</w:t>
      </w:r>
    </w:p>
    <w:p w14:paraId="34F7DD54" w14:textId="77777777" w:rsidR="00203180" w:rsidRDefault="00EE6750">
      <w:pPr>
        <w:ind w:left="2278" w:right="15"/>
      </w:pPr>
      <w:r>
        <w:t>leerling.</w:t>
      </w:r>
    </w:p>
    <w:p w14:paraId="34F7DD55" w14:textId="77777777" w:rsidR="00203180" w:rsidRDefault="00EE6750">
      <w:pPr>
        <w:pStyle w:val="Kop3"/>
        <w:tabs>
          <w:tab w:val="center" w:pos="1710"/>
          <w:tab w:val="center" w:pos="3324"/>
        </w:tabs>
        <w:ind w:left="0" w:firstLine="0"/>
      </w:pPr>
      <w:r>
        <w:rPr>
          <w:b w:val="0"/>
          <w:color w:val="000000"/>
          <w:sz w:val="22"/>
        </w:rPr>
        <w:tab/>
      </w:r>
      <w:r>
        <w:t>Opdracht 4.3</w:t>
      </w:r>
      <w:r>
        <w:tab/>
        <w:t>Prioriteiten stellen</w:t>
      </w:r>
    </w:p>
    <w:p w14:paraId="34F7DD56" w14:textId="77777777" w:rsidR="00203180" w:rsidRDefault="00EE6750">
      <w:pPr>
        <w:spacing w:after="0"/>
        <w:ind w:left="2545" w:right="15"/>
      </w:pPr>
      <w:r>
        <w:t>Bekijk onderstaande punten, maak een keuze en motiveer deze.</w:t>
      </w:r>
    </w:p>
    <w:p w14:paraId="34F7DD57" w14:textId="77777777" w:rsidR="00203180" w:rsidRDefault="00EE6750">
      <w:pPr>
        <w:spacing w:after="12"/>
        <w:ind w:left="2545" w:right="15"/>
      </w:pPr>
      <w:r>
        <w:t>Wat vindt u bij het beoordelen van leerlingen het belangrijkste:</w:t>
      </w:r>
    </w:p>
    <w:p w14:paraId="34F7DD58" w14:textId="77777777" w:rsidR="00203180" w:rsidRDefault="00EE6750">
      <w:pPr>
        <w:numPr>
          <w:ilvl w:val="0"/>
          <w:numId w:val="35"/>
        </w:numPr>
        <w:spacing w:after="14"/>
        <w:ind w:left="2933" w:right="15" w:hanging="398"/>
      </w:pPr>
      <w:r>
        <w:t>kwaliteit of kwantiteit;</w:t>
      </w:r>
    </w:p>
    <w:p w14:paraId="34F7DD59" w14:textId="77777777" w:rsidR="00203180" w:rsidRDefault="00EE6750">
      <w:pPr>
        <w:numPr>
          <w:ilvl w:val="0"/>
          <w:numId w:val="35"/>
        </w:numPr>
        <w:spacing w:after="12"/>
        <w:ind w:left="2933" w:right="15" w:hanging="398"/>
      </w:pPr>
      <w:r>
        <w:t>productie of inzicht;</w:t>
      </w:r>
    </w:p>
    <w:p w14:paraId="34F7DD5A" w14:textId="77777777" w:rsidR="00203180" w:rsidRDefault="00EE6750">
      <w:pPr>
        <w:numPr>
          <w:ilvl w:val="0"/>
          <w:numId w:val="35"/>
        </w:numPr>
        <w:spacing w:after="12"/>
        <w:ind w:left="2933" w:right="15" w:hanging="398"/>
      </w:pPr>
      <w:r>
        <w:t>eindresultaat of tempo;</w:t>
      </w:r>
    </w:p>
    <w:p w14:paraId="34F7DD5B" w14:textId="77777777" w:rsidR="00203180" w:rsidRDefault="00EE6750">
      <w:pPr>
        <w:numPr>
          <w:ilvl w:val="0"/>
          <w:numId w:val="35"/>
        </w:numPr>
        <w:spacing w:after="14"/>
        <w:ind w:left="2933" w:right="15" w:hanging="398"/>
      </w:pPr>
      <w:r>
        <w:t>volgend of zelfstandig;</w:t>
      </w:r>
    </w:p>
    <w:p w14:paraId="34F7DD5C" w14:textId="77777777" w:rsidR="00203180" w:rsidRDefault="00EE6750">
      <w:pPr>
        <w:numPr>
          <w:ilvl w:val="0"/>
          <w:numId w:val="35"/>
        </w:numPr>
        <w:spacing w:after="12"/>
        <w:ind w:left="2933" w:right="15" w:hanging="398"/>
      </w:pPr>
      <w:r>
        <w:t>kunnen of willen;</w:t>
      </w:r>
    </w:p>
    <w:p w14:paraId="34F7DD5D" w14:textId="77777777" w:rsidR="00203180" w:rsidRDefault="00EE6750">
      <w:pPr>
        <w:numPr>
          <w:ilvl w:val="0"/>
          <w:numId w:val="35"/>
        </w:numPr>
        <w:spacing w:after="538"/>
        <w:ind w:left="2933" w:right="15" w:hanging="398"/>
      </w:pPr>
      <w:r>
        <w:t>gemakkelijk of zelfkritisch?</w:t>
      </w:r>
    </w:p>
    <w:p w14:paraId="34F7DD5E" w14:textId="77777777" w:rsidR="00203180" w:rsidRDefault="00EE6750">
      <w:pPr>
        <w:pStyle w:val="Kop2"/>
        <w:tabs>
          <w:tab w:val="center" w:pos="2731"/>
          <w:tab w:val="center" w:pos="4528"/>
        </w:tabs>
        <w:spacing w:after="170" w:line="265" w:lineRule="auto"/>
        <w:ind w:left="0" w:firstLine="0"/>
      </w:pPr>
      <w:r>
        <w:rPr>
          <w:b w:val="0"/>
          <w:color w:val="000000"/>
          <w:sz w:val="22"/>
        </w:rPr>
        <w:tab/>
      </w:r>
      <w:r>
        <w:rPr>
          <w:sz w:val="26"/>
        </w:rPr>
        <w:t>4.3</w:t>
      </w:r>
      <w:r>
        <w:rPr>
          <w:sz w:val="26"/>
        </w:rPr>
        <w:tab/>
        <w:t>Beoordelingsgesprek</w:t>
      </w:r>
    </w:p>
    <w:p w14:paraId="34F7DD5F" w14:textId="77777777" w:rsidR="00203180" w:rsidRDefault="00EE6750">
      <w:pPr>
        <w:ind w:left="2545" w:right="15"/>
      </w:pPr>
      <w:r>
        <w:t>Beoordelen wordt al gemakkelijker indien u tijdens een gesprek behalve negatieve ook positieve dingen over een leerling kunt vermelden. Dit is prettiger voor de verstandhouding tussen u en de leerling. Ook dient u te bedenken dat te veel negatieve punten niet bevorderlijk zijn voor de motivatie van uw leerling. De motivatie blijkt te groeien bij positieve kritiek, dus als u ook aangeeft wat wel goed gaat.</w:t>
      </w:r>
    </w:p>
    <w:p w14:paraId="34F7DD60" w14:textId="77777777" w:rsidR="00203180" w:rsidRDefault="00EE6750">
      <w:pPr>
        <w:pStyle w:val="Kop3"/>
        <w:ind w:left="2545"/>
      </w:pPr>
      <w:r>
        <w:t>Positieve en negatieve kritiek</w:t>
      </w:r>
    </w:p>
    <w:p w14:paraId="34F7DD61" w14:textId="77777777" w:rsidR="00203180" w:rsidRDefault="00EE6750">
      <w:pPr>
        <w:ind w:left="2545" w:right="15"/>
      </w:pPr>
      <w:r>
        <w:t>Positieve kritiek geven wil niet zeggen dat u snel tevreden bent. Met dingen die niet goed gaan moet u geen genoegen nemen. Het maakt voor een leerling echter veel uit of u tegen hem zegt: “je moet hiermee nog wat extra oefenen” of “jij leert het nooit”. Meestal weet een leerling van zichzelf heel goed hoe hij iets gedaan heeft.</w:t>
      </w:r>
    </w:p>
    <w:p w14:paraId="34F7DD62" w14:textId="77777777" w:rsidR="00203180" w:rsidRDefault="00EE6750">
      <w:pPr>
        <w:spacing w:after="0"/>
        <w:ind w:left="2545" w:right="15"/>
      </w:pPr>
      <w:r>
        <w:t>U kunt een beoordelingsgesprek dan ook goed beginnen met de vraag: “Wat vond je er zelf van” of “Hoe vond je zelf dat het ging”. Veel leerlingen kunnen in een dergelijke situatie al vrij goed aangeven wat wel en wat niet goed ging.</w:t>
      </w:r>
    </w:p>
    <w:p w14:paraId="34F7DD63" w14:textId="77777777" w:rsidR="00203180" w:rsidRDefault="00EE6750">
      <w:pPr>
        <w:spacing w:after="0"/>
        <w:ind w:left="2545" w:right="15"/>
      </w:pPr>
      <w:r>
        <w:t>Sommige leerlingen hebben ook wel eens de neiging om alleen de goede aspecten te benadrukken. Indien u echter in een dergelijke situatie de leerling laat uitpraten zonder er tegenin te gaan kan een volgende vraag van uw kant zijn: “Was er ook iets wat je niet zo goed vond gaan?”. Als de leerling eerst de kans heeft gekregen om te laten merken dat hij niet gefaald heeft, zal hij ook durven op bovenstaande vraag in te gaan. Een leerling durft dan kritisch te zijn tegenover zichzelf.</w:t>
      </w:r>
    </w:p>
    <w:p w14:paraId="34F7DD64" w14:textId="77777777" w:rsidR="00203180" w:rsidRDefault="00EE6750">
      <w:pPr>
        <w:ind w:left="2545" w:right="15"/>
      </w:pPr>
      <w:r>
        <w:t>Door deze benadering hebt u hem het gevoel gegeven dat hij hierop niet meteen afgerekend wordt.</w:t>
      </w:r>
    </w:p>
    <w:p w14:paraId="34F7DD65" w14:textId="77777777" w:rsidR="00203180" w:rsidRDefault="00EE6750">
      <w:pPr>
        <w:ind w:left="2545" w:right="15"/>
      </w:pPr>
      <w:r>
        <w:t>Indien u kritiek op een leerling hebt die niet goed valt, luister dan eerst actief naar zijn reactie. Veel mensen hebben namelijk de neiging om met verzet te reageren op negatief commentaar. Vooral mensen die onzeker zijn, zijn sneller geneigd om zich te verzetten, onverschilligheid te tonen of in hun schulp te kruipen.</w:t>
      </w:r>
    </w:p>
    <w:p w14:paraId="34F7DD66" w14:textId="77777777" w:rsidR="00203180" w:rsidRDefault="00EE6750">
      <w:pPr>
        <w:tabs>
          <w:tab w:val="center" w:pos="1428"/>
          <w:tab w:val="center" w:pos="3099"/>
        </w:tabs>
        <w:spacing w:after="12" w:line="259" w:lineRule="auto"/>
        <w:ind w:left="0" w:firstLine="0"/>
      </w:pPr>
      <w:r>
        <w:rPr>
          <w:color w:val="000000"/>
          <w:sz w:val="22"/>
        </w:rPr>
        <w:tab/>
      </w:r>
      <w:r>
        <w:rPr>
          <w:b/>
        </w:rPr>
        <w:t>Opdracht 4.1</w:t>
      </w:r>
      <w:r>
        <w:rPr>
          <w:b/>
        </w:rPr>
        <w:tab/>
        <w:t>Hoe geeft u kritiek?</w:t>
      </w:r>
    </w:p>
    <w:p w14:paraId="34F7DD67" w14:textId="77777777" w:rsidR="00203180" w:rsidRDefault="00EE6750">
      <w:pPr>
        <w:spacing w:after="36"/>
        <w:ind w:left="2278" w:right="98"/>
      </w:pPr>
      <w:r>
        <w:t>Neem de tabel over en vul de voorbeelden van negatieve en positieve benadering aan met eigen voorbeelden.</w:t>
      </w:r>
    </w:p>
    <w:tbl>
      <w:tblPr>
        <w:tblStyle w:val="TableGrid"/>
        <w:tblW w:w="6521" w:type="dxa"/>
        <w:tblInd w:w="2268" w:type="dxa"/>
        <w:tblCellMar>
          <w:top w:w="165" w:type="dxa"/>
          <w:right w:w="30" w:type="dxa"/>
        </w:tblCellMar>
        <w:tblLook w:val="04A0" w:firstRow="1" w:lastRow="0" w:firstColumn="1" w:lastColumn="0" w:noHBand="0" w:noVBand="1"/>
      </w:tblPr>
      <w:tblGrid>
        <w:gridCol w:w="2688"/>
        <w:gridCol w:w="3833"/>
      </w:tblGrid>
      <w:tr w:rsidR="00203180" w14:paraId="34F7DD6A" w14:textId="77777777">
        <w:trPr>
          <w:trHeight w:val="521"/>
        </w:trPr>
        <w:tc>
          <w:tcPr>
            <w:tcW w:w="2688" w:type="dxa"/>
            <w:tcBorders>
              <w:top w:val="single" w:sz="8" w:space="0" w:color="181717"/>
              <w:left w:val="nil"/>
              <w:bottom w:val="single" w:sz="4" w:space="0" w:color="181717"/>
              <w:right w:val="single" w:sz="4" w:space="0" w:color="181717"/>
            </w:tcBorders>
            <w:vAlign w:val="center"/>
          </w:tcPr>
          <w:p w14:paraId="34F7DD68" w14:textId="77777777" w:rsidR="00203180" w:rsidRDefault="00EE6750">
            <w:pPr>
              <w:spacing w:after="0" w:line="259" w:lineRule="auto"/>
              <w:ind w:left="0" w:firstLine="0"/>
            </w:pPr>
            <w:r>
              <w:rPr>
                <w:b/>
              </w:rPr>
              <w:t>Negatieve kritiek</w:t>
            </w:r>
          </w:p>
        </w:tc>
        <w:tc>
          <w:tcPr>
            <w:tcW w:w="3833" w:type="dxa"/>
            <w:tcBorders>
              <w:top w:val="single" w:sz="8" w:space="0" w:color="181717"/>
              <w:left w:val="single" w:sz="4" w:space="0" w:color="181717"/>
              <w:bottom w:val="single" w:sz="4" w:space="0" w:color="181717"/>
              <w:right w:val="nil"/>
            </w:tcBorders>
            <w:vAlign w:val="center"/>
          </w:tcPr>
          <w:p w14:paraId="34F7DD69" w14:textId="77777777" w:rsidR="00203180" w:rsidRDefault="00EE6750">
            <w:pPr>
              <w:spacing w:after="0" w:line="259" w:lineRule="auto"/>
              <w:ind w:left="146" w:firstLine="0"/>
            </w:pPr>
            <w:r>
              <w:rPr>
                <w:b/>
              </w:rPr>
              <w:t>Positieve kritiek</w:t>
            </w:r>
          </w:p>
        </w:tc>
      </w:tr>
      <w:tr w:rsidR="00203180" w14:paraId="34F7DD6D" w14:textId="77777777">
        <w:trPr>
          <w:trHeight w:val="494"/>
        </w:trPr>
        <w:tc>
          <w:tcPr>
            <w:tcW w:w="2688" w:type="dxa"/>
            <w:tcBorders>
              <w:top w:val="single" w:sz="4" w:space="0" w:color="181717"/>
              <w:left w:val="nil"/>
              <w:bottom w:val="single" w:sz="4" w:space="0" w:color="181717"/>
              <w:right w:val="single" w:sz="4" w:space="0" w:color="181717"/>
            </w:tcBorders>
            <w:vAlign w:val="center"/>
          </w:tcPr>
          <w:p w14:paraId="34F7DD6B" w14:textId="77777777" w:rsidR="00203180" w:rsidRDefault="00EE6750">
            <w:pPr>
              <w:spacing w:after="0" w:line="259" w:lineRule="auto"/>
              <w:ind w:left="0" w:firstLine="0"/>
            </w:pPr>
            <w:r>
              <w:t>Dat doe je fout.</w:t>
            </w:r>
          </w:p>
        </w:tc>
        <w:tc>
          <w:tcPr>
            <w:tcW w:w="3833" w:type="dxa"/>
            <w:tcBorders>
              <w:top w:val="single" w:sz="4" w:space="0" w:color="181717"/>
              <w:left w:val="single" w:sz="4" w:space="0" w:color="181717"/>
              <w:bottom w:val="single" w:sz="4" w:space="0" w:color="181717"/>
              <w:right w:val="nil"/>
            </w:tcBorders>
            <w:vAlign w:val="center"/>
          </w:tcPr>
          <w:p w14:paraId="34F7DD6C" w14:textId="77777777" w:rsidR="00203180" w:rsidRDefault="00EE6750">
            <w:pPr>
              <w:spacing w:after="0" w:line="259" w:lineRule="auto"/>
              <w:ind w:left="147" w:firstLine="0"/>
            </w:pPr>
            <w:r>
              <w:t>Dit gaat al beter.</w:t>
            </w:r>
          </w:p>
        </w:tc>
      </w:tr>
      <w:tr w:rsidR="00203180" w14:paraId="34F7DD70" w14:textId="77777777">
        <w:trPr>
          <w:trHeight w:val="1037"/>
        </w:trPr>
        <w:tc>
          <w:tcPr>
            <w:tcW w:w="2688" w:type="dxa"/>
            <w:tcBorders>
              <w:top w:val="single" w:sz="4" w:space="0" w:color="181717"/>
              <w:left w:val="nil"/>
              <w:bottom w:val="single" w:sz="4" w:space="0" w:color="181717"/>
              <w:right w:val="single" w:sz="4" w:space="0" w:color="181717"/>
            </w:tcBorders>
          </w:tcPr>
          <w:p w14:paraId="34F7DD6E" w14:textId="77777777" w:rsidR="00203180" w:rsidRDefault="00EE6750">
            <w:pPr>
              <w:spacing w:after="0" w:line="259" w:lineRule="auto"/>
              <w:ind w:left="0" w:firstLine="0"/>
            </w:pPr>
            <w:r>
              <w:t>Je snapt er niets van!</w:t>
            </w:r>
          </w:p>
        </w:tc>
        <w:tc>
          <w:tcPr>
            <w:tcW w:w="3833" w:type="dxa"/>
            <w:tcBorders>
              <w:top w:val="single" w:sz="4" w:space="0" w:color="181717"/>
              <w:left w:val="single" w:sz="4" w:space="0" w:color="181717"/>
              <w:bottom w:val="single" w:sz="4" w:space="0" w:color="181717"/>
              <w:right w:val="nil"/>
            </w:tcBorders>
            <w:vAlign w:val="center"/>
          </w:tcPr>
          <w:p w14:paraId="34F7DD6F" w14:textId="77777777" w:rsidR="00203180" w:rsidRDefault="00EE6750">
            <w:pPr>
              <w:spacing w:after="0" w:line="259" w:lineRule="auto"/>
              <w:ind w:left="147" w:hanging="2"/>
            </w:pPr>
            <w:r>
              <w:t>Dit is ook een moeilijk onderdeel, ik zal het nog eens uitleggen hier blijven we nog even aan werken.</w:t>
            </w:r>
          </w:p>
        </w:tc>
      </w:tr>
      <w:tr w:rsidR="00203180" w14:paraId="34F7DD73" w14:textId="77777777">
        <w:trPr>
          <w:trHeight w:val="792"/>
        </w:trPr>
        <w:tc>
          <w:tcPr>
            <w:tcW w:w="2688" w:type="dxa"/>
            <w:tcBorders>
              <w:top w:val="single" w:sz="4" w:space="0" w:color="181717"/>
              <w:left w:val="nil"/>
              <w:bottom w:val="single" w:sz="4" w:space="0" w:color="181717"/>
              <w:right w:val="single" w:sz="4" w:space="0" w:color="181717"/>
            </w:tcBorders>
          </w:tcPr>
          <w:p w14:paraId="34F7DD71" w14:textId="77777777" w:rsidR="00203180" w:rsidRDefault="00EE6750">
            <w:pPr>
              <w:spacing w:after="0" w:line="259" w:lineRule="auto"/>
              <w:ind w:left="0" w:firstLine="0"/>
            </w:pPr>
            <w:r>
              <w:t>Je leert het ook nooit!</w:t>
            </w:r>
          </w:p>
        </w:tc>
        <w:tc>
          <w:tcPr>
            <w:tcW w:w="3833" w:type="dxa"/>
            <w:tcBorders>
              <w:top w:val="single" w:sz="4" w:space="0" w:color="181717"/>
              <w:left w:val="single" w:sz="4" w:space="0" w:color="181717"/>
              <w:bottom w:val="single" w:sz="4" w:space="0" w:color="181717"/>
              <w:right w:val="nil"/>
            </w:tcBorders>
            <w:vAlign w:val="center"/>
          </w:tcPr>
          <w:p w14:paraId="34F7DD72" w14:textId="77777777" w:rsidR="00203180" w:rsidRDefault="00EE6750">
            <w:pPr>
              <w:spacing w:after="0" w:line="259" w:lineRule="auto"/>
              <w:ind w:left="147" w:hanging="4"/>
            </w:pPr>
            <w:r>
              <w:t>Met wat extra oefenen kun je hier nog in groeien. Kan het niet vlugger?</w:t>
            </w:r>
          </w:p>
        </w:tc>
      </w:tr>
      <w:tr w:rsidR="00203180" w14:paraId="34F7DD76" w14:textId="77777777">
        <w:trPr>
          <w:trHeight w:val="511"/>
        </w:trPr>
        <w:tc>
          <w:tcPr>
            <w:tcW w:w="2688" w:type="dxa"/>
            <w:tcBorders>
              <w:top w:val="single" w:sz="4" w:space="0" w:color="181717"/>
              <w:left w:val="nil"/>
              <w:bottom w:val="single" w:sz="4" w:space="0" w:color="181717"/>
              <w:right w:val="single" w:sz="4" w:space="0" w:color="181717"/>
            </w:tcBorders>
            <w:vAlign w:val="center"/>
          </w:tcPr>
          <w:p w14:paraId="34F7DD74" w14:textId="77777777" w:rsidR="00203180" w:rsidRDefault="00EE6750">
            <w:pPr>
              <w:spacing w:after="0" w:line="259" w:lineRule="auto"/>
              <w:ind w:left="0" w:firstLine="0"/>
            </w:pPr>
            <w:r>
              <w:t>Hier deugt werkelijk niets van!</w:t>
            </w:r>
          </w:p>
        </w:tc>
        <w:tc>
          <w:tcPr>
            <w:tcW w:w="3833" w:type="dxa"/>
            <w:tcBorders>
              <w:top w:val="single" w:sz="4" w:space="0" w:color="181717"/>
              <w:left w:val="single" w:sz="4" w:space="0" w:color="181717"/>
              <w:bottom w:val="single" w:sz="4" w:space="0" w:color="181717"/>
              <w:right w:val="nil"/>
            </w:tcBorders>
          </w:tcPr>
          <w:p w14:paraId="34F7DD75" w14:textId="77777777" w:rsidR="00203180" w:rsidRDefault="00203180">
            <w:pPr>
              <w:spacing w:after="160" w:line="259" w:lineRule="auto"/>
              <w:ind w:left="0" w:firstLine="0"/>
            </w:pPr>
          </w:p>
        </w:tc>
      </w:tr>
      <w:tr w:rsidR="00203180" w14:paraId="34F7DD79" w14:textId="77777777">
        <w:trPr>
          <w:trHeight w:val="509"/>
        </w:trPr>
        <w:tc>
          <w:tcPr>
            <w:tcW w:w="2688" w:type="dxa"/>
            <w:tcBorders>
              <w:top w:val="single" w:sz="4" w:space="0" w:color="181717"/>
              <w:left w:val="nil"/>
              <w:bottom w:val="single" w:sz="4" w:space="0" w:color="181717"/>
              <w:right w:val="single" w:sz="4" w:space="0" w:color="181717"/>
            </w:tcBorders>
          </w:tcPr>
          <w:p w14:paraId="34F7DD77" w14:textId="77777777" w:rsidR="00203180" w:rsidRDefault="00203180">
            <w:pPr>
              <w:spacing w:after="160" w:line="259" w:lineRule="auto"/>
              <w:ind w:left="0" w:firstLine="0"/>
            </w:pPr>
          </w:p>
        </w:tc>
        <w:tc>
          <w:tcPr>
            <w:tcW w:w="3833" w:type="dxa"/>
            <w:tcBorders>
              <w:top w:val="single" w:sz="4" w:space="0" w:color="181717"/>
              <w:left w:val="single" w:sz="4" w:space="0" w:color="181717"/>
              <w:bottom w:val="single" w:sz="4" w:space="0" w:color="181717"/>
              <w:right w:val="nil"/>
            </w:tcBorders>
          </w:tcPr>
          <w:p w14:paraId="34F7DD78" w14:textId="77777777" w:rsidR="00203180" w:rsidRDefault="00203180">
            <w:pPr>
              <w:spacing w:after="160" w:line="259" w:lineRule="auto"/>
              <w:ind w:left="0" w:firstLine="0"/>
            </w:pPr>
          </w:p>
        </w:tc>
      </w:tr>
      <w:tr w:rsidR="00203180" w14:paraId="34F7DD7C" w14:textId="77777777">
        <w:trPr>
          <w:trHeight w:val="511"/>
        </w:trPr>
        <w:tc>
          <w:tcPr>
            <w:tcW w:w="2688" w:type="dxa"/>
            <w:tcBorders>
              <w:top w:val="single" w:sz="4" w:space="0" w:color="181717"/>
              <w:left w:val="nil"/>
              <w:bottom w:val="single" w:sz="4" w:space="0" w:color="181717"/>
              <w:right w:val="single" w:sz="4" w:space="0" w:color="181717"/>
            </w:tcBorders>
          </w:tcPr>
          <w:p w14:paraId="34F7DD7A" w14:textId="77777777" w:rsidR="00203180" w:rsidRDefault="00203180">
            <w:pPr>
              <w:spacing w:after="160" w:line="259" w:lineRule="auto"/>
              <w:ind w:left="0" w:firstLine="0"/>
            </w:pPr>
          </w:p>
        </w:tc>
        <w:tc>
          <w:tcPr>
            <w:tcW w:w="3833" w:type="dxa"/>
            <w:tcBorders>
              <w:top w:val="single" w:sz="4" w:space="0" w:color="181717"/>
              <w:left w:val="single" w:sz="4" w:space="0" w:color="181717"/>
              <w:bottom w:val="single" w:sz="4" w:space="0" w:color="181717"/>
              <w:right w:val="nil"/>
            </w:tcBorders>
          </w:tcPr>
          <w:p w14:paraId="34F7DD7B" w14:textId="77777777" w:rsidR="00203180" w:rsidRDefault="00203180">
            <w:pPr>
              <w:spacing w:after="160" w:line="259" w:lineRule="auto"/>
              <w:ind w:left="0" w:firstLine="0"/>
            </w:pPr>
          </w:p>
        </w:tc>
      </w:tr>
      <w:tr w:rsidR="00203180" w14:paraId="34F7DD7F" w14:textId="77777777">
        <w:trPr>
          <w:trHeight w:val="502"/>
        </w:trPr>
        <w:tc>
          <w:tcPr>
            <w:tcW w:w="2688" w:type="dxa"/>
            <w:tcBorders>
              <w:top w:val="single" w:sz="4" w:space="0" w:color="181717"/>
              <w:left w:val="nil"/>
              <w:bottom w:val="single" w:sz="4" w:space="0" w:color="181717"/>
              <w:right w:val="single" w:sz="4" w:space="0" w:color="181717"/>
            </w:tcBorders>
          </w:tcPr>
          <w:p w14:paraId="34F7DD7D" w14:textId="77777777" w:rsidR="00203180" w:rsidRDefault="00203180">
            <w:pPr>
              <w:spacing w:after="160" w:line="259" w:lineRule="auto"/>
              <w:ind w:left="0" w:firstLine="0"/>
            </w:pPr>
          </w:p>
        </w:tc>
        <w:tc>
          <w:tcPr>
            <w:tcW w:w="3833" w:type="dxa"/>
            <w:tcBorders>
              <w:top w:val="single" w:sz="4" w:space="0" w:color="181717"/>
              <w:left w:val="single" w:sz="4" w:space="0" w:color="181717"/>
              <w:bottom w:val="single" w:sz="4" w:space="0" w:color="181717"/>
              <w:right w:val="nil"/>
            </w:tcBorders>
          </w:tcPr>
          <w:p w14:paraId="34F7DD7E" w14:textId="77777777" w:rsidR="00203180" w:rsidRDefault="00203180">
            <w:pPr>
              <w:spacing w:after="160" w:line="259" w:lineRule="auto"/>
              <w:ind w:left="0" w:firstLine="0"/>
            </w:pPr>
          </w:p>
        </w:tc>
      </w:tr>
    </w:tbl>
    <w:p w14:paraId="34F7DD80" w14:textId="77777777" w:rsidR="00203180" w:rsidRDefault="00EE6750">
      <w:pPr>
        <w:spacing w:after="12" w:line="259" w:lineRule="auto"/>
        <w:ind w:left="2278"/>
      </w:pPr>
      <w:r>
        <w:rPr>
          <w:b/>
        </w:rPr>
        <w:t>Wanneer beoordelen?</w:t>
      </w:r>
    </w:p>
    <w:p w14:paraId="34F7DD81" w14:textId="77777777" w:rsidR="00203180" w:rsidRDefault="00EE6750">
      <w:pPr>
        <w:spacing w:after="14"/>
        <w:ind w:left="2278" w:right="139"/>
      </w:pPr>
      <w:r>
        <w:t>Het tijdstip en de regelmaat van beoordeling zijn belangrijk. Tijdig signaleren leidt tot tijdig bijsturen. Het is van belang dat u regelmatig met de leerling de</w:t>
      </w:r>
    </w:p>
    <w:p w14:paraId="34F7DD82" w14:textId="77777777" w:rsidR="00203180" w:rsidRDefault="00EE6750">
      <w:pPr>
        <w:ind w:left="2268" w:right="308" w:hanging="2268"/>
      </w:pPr>
      <w:r>
        <w:rPr>
          <w:i/>
        </w:rPr>
        <w:t>vast tijdstip</w:t>
      </w:r>
      <w:r>
        <w:rPr>
          <w:i/>
        </w:rPr>
        <w:tab/>
      </w:r>
      <w:r>
        <w:t xml:space="preserve">stand van zaken eens samen bekijkt. Het beste is om hiervoor een </w:t>
      </w:r>
      <w:r>
        <w:rPr>
          <w:i/>
        </w:rPr>
        <w:t xml:space="preserve">vast tijdstip </w:t>
      </w:r>
      <w:r>
        <w:t>met de leerling af te spreken en er ongeveer een half uur voor uit te trekken. U kijkt dan samen met de leerling naar wat goed verliep en naar datgene waar nog aan gewerkt moet worden. Daarnaast is het belangrijk om een plan voor de komende tijd met de leerling op te stellen. Blijf niet vaag, maar geef concrete punten aan.</w:t>
      </w:r>
    </w:p>
    <w:p w14:paraId="34F7DD83" w14:textId="77777777" w:rsidR="00203180" w:rsidRDefault="00EE6750">
      <w:pPr>
        <w:ind w:left="2278" w:right="265"/>
      </w:pPr>
      <w:r>
        <w:t>Beoordelen en begeleiden van de leerling zijn onlosmakelijk met elkaar verbonden. Beoordelen is alleen nuttig als er begeleiding in de praktijk op volgt. Begeleiden wordt effectief als u via beoordelingen weet op welk gebied de leerling begeleiding nodig heeft. Begeleiden kan plaats vinden bij het inoefenen, het motiveren van de leerling of het oplossen van problemen. De hieruit resulterende verbetering in productiviteit en kwaliteit van het werk, komt geheel ten goede aan uw bedrijf en uw bedrijfstak.</w:t>
      </w:r>
    </w:p>
    <w:p w14:paraId="34F7DD84" w14:textId="77777777" w:rsidR="00203180" w:rsidRDefault="00EE6750">
      <w:pPr>
        <w:pStyle w:val="Kop3"/>
        <w:tabs>
          <w:tab w:val="center" w:pos="1710"/>
          <w:tab w:val="center" w:pos="3504"/>
        </w:tabs>
        <w:ind w:left="0" w:firstLine="0"/>
      </w:pPr>
      <w:r>
        <w:rPr>
          <w:b w:val="0"/>
          <w:color w:val="000000"/>
          <w:sz w:val="22"/>
        </w:rPr>
        <w:tab/>
      </w:r>
      <w:r>
        <w:t>Opdracht 4.2</w:t>
      </w:r>
      <w:r>
        <w:tab/>
        <w:t>Theorie versus praktijk</w:t>
      </w:r>
    </w:p>
    <w:p w14:paraId="34F7DD85" w14:textId="77777777" w:rsidR="00203180" w:rsidRDefault="00EE6750">
      <w:pPr>
        <w:spacing w:after="13"/>
        <w:ind w:left="2545" w:right="15"/>
      </w:pPr>
      <w:r>
        <w:t>Tijdens het lezen van de theorie bent u hoogstwaarschijnlijk punten van herkenning tegen gekomen. In deze opdracht wordt u nog eens met de neus op de feiten gedrukt.</w:t>
      </w:r>
    </w:p>
    <w:p w14:paraId="34F7DD86" w14:textId="77777777" w:rsidR="00203180" w:rsidRDefault="00EE6750">
      <w:pPr>
        <w:spacing w:after="12"/>
        <w:ind w:left="2545" w:right="15"/>
      </w:pPr>
      <w:r>
        <w:t>a</w:t>
      </w:r>
      <w:r>
        <w:tab/>
        <w:t>Hoe vaak en op welke onderdelen heeft u de afgelopen week uw leerling beoordeeld? Geef in het kort aan hoe deze beoordelingen hebben plaatsgevonden. Waarop werd beoordeeld, welke vervolgafspraken zijn gemaakt, enzovoort? b</w:t>
      </w:r>
      <w:r>
        <w:tab/>
        <w:t>Heeft u de leerling wel eens zijn eigen werk laten beoordelen? Wat viel u hierbij op?</w:t>
      </w:r>
    </w:p>
    <w:p w14:paraId="34F7DD87" w14:textId="77777777" w:rsidR="00203180" w:rsidRDefault="00EE6750">
      <w:pPr>
        <w:numPr>
          <w:ilvl w:val="0"/>
          <w:numId w:val="36"/>
        </w:numPr>
        <w:spacing w:after="0"/>
        <w:ind w:left="2933" w:right="15" w:hanging="398"/>
      </w:pPr>
      <w:r>
        <w:t>Observeert u de leerling wel eens tijdens zijn werk?</w:t>
      </w:r>
    </w:p>
    <w:p w14:paraId="34F7DD88" w14:textId="77777777" w:rsidR="00203180" w:rsidRDefault="00EE6750">
      <w:pPr>
        <w:spacing w:after="12"/>
        <w:ind w:left="2959" w:right="15"/>
      </w:pPr>
      <w:r>
        <w:t>Kunt u hier iets mee als het om verdere begeleiding van de leerling gaat?</w:t>
      </w:r>
    </w:p>
    <w:p w14:paraId="34F7DD89" w14:textId="77777777" w:rsidR="00203180" w:rsidRDefault="00EE6750">
      <w:pPr>
        <w:numPr>
          <w:ilvl w:val="0"/>
          <w:numId w:val="36"/>
        </w:numPr>
        <w:spacing w:after="2"/>
        <w:ind w:left="2933" w:right="15" w:hanging="398"/>
      </w:pPr>
      <w:r>
        <w:t>Kunt u het eens zijn met de algemene spelregels van het beoordelen?</w:t>
      </w:r>
    </w:p>
    <w:p w14:paraId="34F7DD8A" w14:textId="77777777" w:rsidR="00203180" w:rsidRDefault="00EE6750">
      <w:pPr>
        <w:spacing w:after="12"/>
        <w:ind w:left="2959" w:right="15"/>
      </w:pPr>
      <w:r>
        <w:t>Kunt u zelf nog aanvullende spelregels bedenken?</w:t>
      </w:r>
    </w:p>
    <w:p w14:paraId="34F7DD8B" w14:textId="77777777" w:rsidR="00203180" w:rsidRDefault="00EE6750">
      <w:pPr>
        <w:numPr>
          <w:ilvl w:val="0"/>
          <w:numId w:val="36"/>
        </w:numPr>
        <w:spacing w:after="13"/>
        <w:ind w:left="2933" w:right="15" w:hanging="398"/>
      </w:pPr>
      <w:r>
        <w:t>Denk eens na over de handeling die u onlangs een leerling heeft aangeleerd.</w:t>
      </w:r>
    </w:p>
    <w:p w14:paraId="34F7DD8C" w14:textId="77777777" w:rsidR="00203180" w:rsidRDefault="00EE6750">
      <w:pPr>
        <w:numPr>
          <w:ilvl w:val="1"/>
          <w:numId w:val="36"/>
        </w:numPr>
        <w:spacing w:after="12"/>
        <w:ind w:right="15" w:hanging="396"/>
      </w:pPr>
      <w:r>
        <w:t>Welke beoordelingsnormen zijn voor deze handeling van toepassing?</w:t>
      </w:r>
    </w:p>
    <w:p w14:paraId="34F7DD8D" w14:textId="77777777" w:rsidR="00203180" w:rsidRDefault="00EE6750">
      <w:pPr>
        <w:numPr>
          <w:ilvl w:val="1"/>
          <w:numId w:val="36"/>
        </w:numPr>
        <w:spacing w:after="13"/>
        <w:ind w:right="15" w:hanging="396"/>
      </w:pPr>
      <w:r>
        <w:t>Kunt u aangeven wat uw eigen normen zijn ten aanzien van werk en</w:t>
      </w:r>
    </w:p>
    <w:p w14:paraId="34F7DD8E" w14:textId="77777777" w:rsidR="00203180" w:rsidRDefault="00EE6750">
      <w:pPr>
        <w:spacing w:after="13"/>
        <w:ind w:left="3345" w:right="15" w:hanging="396"/>
      </w:pPr>
      <w:r>
        <w:t>werkhouding?</w:t>
      </w:r>
    </w:p>
    <w:p w14:paraId="34F7DD8F" w14:textId="77777777" w:rsidR="00203180" w:rsidRDefault="00EE6750">
      <w:pPr>
        <w:numPr>
          <w:ilvl w:val="1"/>
          <w:numId w:val="36"/>
        </w:numPr>
        <w:spacing w:after="12"/>
        <w:ind w:right="15" w:hanging="396"/>
      </w:pPr>
      <w:r>
        <w:t>Vindt u het moeilijk als een leerling hier anders mee om gaat?</w:t>
      </w:r>
    </w:p>
    <w:p w14:paraId="34F7DD90" w14:textId="77777777" w:rsidR="00203180" w:rsidRDefault="00EE6750">
      <w:pPr>
        <w:numPr>
          <w:ilvl w:val="1"/>
          <w:numId w:val="36"/>
        </w:numPr>
        <w:spacing w:after="536"/>
        <w:ind w:right="15" w:hanging="396"/>
      </w:pPr>
      <w:r>
        <w:t>Bent u van mening dat een leerling zich dient aan te passen aan uw normen?</w:t>
      </w:r>
    </w:p>
    <w:p w14:paraId="34F7DD91" w14:textId="77777777" w:rsidR="00203180" w:rsidRDefault="00EE6750">
      <w:pPr>
        <w:pStyle w:val="Kop2"/>
        <w:tabs>
          <w:tab w:val="center" w:pos="2731"/>
          <w:tab w:val="center" w:pos="4117"/>
        </w:tabs>
        <w:spacing w:after="170" w:line="265" w:lineRule="auto"/>
        <w:ind w:left="0" w:firstLine="0"/>
      </w:pPr>
      <w:r>
        <w:rPr>
          <w:b w:val="0"/>
          <w:color w:val="000000"/>
          <w:sz w:val="22"/>
        </w:rPr>
        <w:tab/>
      </w:r>
      <w:r>
        <w:rPr>
          <w:sz w:val="26"/>
        </w:rPr>
        <w:t>4.4</w:t>
      </w:r>
      <w:r>
        <w:rPr>
          <w:sz w:val="26"/>
        </w:rPr>
        <w:tab/>
        <w:t>Samenvatting</w:t>
      </w:r>
    </w:p>
    <w:p w14:paraId="34F7DD92" w14:textId="77777777" w:rsidR="00203180" w:rsidRDefault="00EE6750">
      <w:pPr>
        <w:ind w:left="2545" w:right="15"/>
      </w:pPr>
      <w:r>
        <w:t>Beoordelen is persoonlijk en geeft een richting aan zowel de leerling als aan uzelf en moet zo eerlijk en subjectief mogelijk gebeuren.</w:t>
      </w:r>
    </w:p>
    <w:p w14:paraId="34F7DD93" w14:textId="77777777" w:rsidR="00203180" w:rsidRDefault="00EE6750">
      <w:pPr>
        <w:spacing w:after="12"/>
        <w:ind w:left="2545" w:right="15"/>
      </w:pPr>
      <w:r>
        <w:t>We kennen drie beoordelingsnormen:</w:t>
      </w:r>
    </w:p>
    <w:p w14:paraId="34F7DD94" w14:textId="77777777" w:rsidR="00203180" w:rsidRDefault="00EE6750">
      <w:pPr>
        <w:numPr>
          <w:ilvl w:val="0"/>
          <w:numId w:val="37"/>
        </w:numPr>
        <w:spacing w:after="2"/>
        <w:ind w:left="2933" w:right="15" w:hanging="398"/>
      </w:pPr>
      <w:r>
        <w:t>De normen van het praktisch handelen.</w:t>
      </w:r>
    </w:p>
    <w:p w14:paraId="34F7DD95" w14:textId="77777777" w:rsidR="00203180" w:rsidRDefault="00EE6750">
      <w:pPr>
        <w:spacing w:after="10"/>
        <w:ind w:left="2959" w:right="15"/>
      </w:pPr>
      <w:r>
        <w:t>Kwaliteit van het werk komt op de eerste plaats, daarna komt aandacht voor kwantiteit, zelfstandigheid en tempo.</w:t>
      </w:r>
    </w:p>
    <w:p w14:paraId="34F7DD96" w14:textId="77777777" w:rsidR="00203180" w:rsidRDefault="00EE6750">
      <w:pPr>
        <w:numPr>
          <w:ilvl w:val="0"/>
          <w:numId w:val="37"/>
        </w:numPr>
        <w:spacing w:after="2"/>
        <w:ind w:left="2933" w:right="15" w:hanging="398"/>
      </w:pPr>
      <w:r>
        <w:t>De normen van gedrag en houding van de leerling.</w:t>
      </w:r>
    </w:p>
    <w:p w14:paraId="34F7DD97" w14:textId="77777777" w:rsidR="00203180" w:rsidRDefault="00EE6750">
      <w:pPr>
        <w:spacing w:after="13"/>
        <w:ind w:left="2959" w:right="15"/>
      </w:pPr>
      <w:r>
        <w:t>Het gaat hierbij om een subjectieve beoordeling van het gedrag van de leerling met betrekking tot zelfstandigheid, verantwoordelijkheid en omgang met collega’s en met uzelf.</w:t>
      </w:r>
    </w:p>
    <w:p w14:paraId="34F7DD98" w14:textId="77777777" w:rsidR="00203180" w:rsidRDefault="00EE6750">
      <w:pPr>
        <w:numPr>
          <w:ilvl w:val="0"/>
          <w:numId w:val="37"/>
        </w:numPr>
        <w:spacing w:after="0"/>
        <w:ind w:left="2933" w:right="15" w:hanging="398"/>
      </w:pPr>
      <w:r>
        <w:t>De normen voor de beoordeling van de praktijkopleider.</w:t>
      </w:r>
    </w:p>
    <w:p w14:paraId="34F7DD99" w14:textId="77777777" w:rsidR="00203180" w:rsidRDefault="00EE6750">
      <w:pPr>
        <w:ind w:left="2959" w:right="15"/>
      </w:pPr>
      <w:r>
        <w:t>Het resultaat van de leerling is niet alleen afhankelijk van zijn of haar wil of onvermogen. U moet ook kritisch naar uzelf kijken.</w:t>
      </w:r>
    </w:p>
    <w:p w14:paraId="34F7DD9A" w14:textId="77777777" w:rsidR="00203180" w:rsidRDefault="00EE6750">
      <w:pPr>
        <w:spacing w:after="0"/>
        <w:ind w:left="2545" w:right="15"/>
      </w:pPr>
      <w:r>
        <w:t>In een beoordelingsgesprek haalt u zowel positieve als negatieve kritiek aan. Geef een leerling de kans om te reageren en speel vervolgens op deze reactie in.</w:t>
      </w:r>
    </w:p>
    <w:p w14:paraId="34F7DD9B" w14:textId="77777777" w:rsidR="00203180" w:rsidRDefault="00EE6750">
      <w:pPr>
        <w:ind w:left="2545" w:right="15"/>
      </w:pPr>
      <w:r>
        <w:t>Probeer altijd samen met uw leerling te beoordelen op een vast en</w:t>
      </w:r>
    </w:p>
    <w:p w14:paraId="34F7DD9C" w14:textId="77777777" w:rsidR="00203180" w:rsidRDefault="00EE6750">
      <w:pPr>
        <w:ind w:left="2545" w:right="15"/>
      </w:pPr>
      <w:r>
        <w:t>terugkerend tijdstip.</w:t>
      </w:r>
    </w:p>
    <w:p w14:paraId="34F7DD9D" w14:textId="77777777" w:rsidR="00203180" w:rsidRDefault="00EE6750">
      <w:pPr>
        <w:pStyle w:val="Kop2"/>
        <w:tabs>
          <w:tab w:val="center" w:pos="2448"/>
          <w:tab w:val="center" w:pos="3734"/>
        </w:tabs>
        <w:spacing w:after="170" w:line="265" w:lineRule="auto"/>
        <w:ind w:left="0" w:firstLine="0"/>
      </w:pPr>
      <w:r>
        <w:rPr>
          <w:b w:val="0"/>
          <w:color w:val="000000"/>
          <w:sz w:val="22"/>
        </w:rPr>
        <w:tab/>
      </w:r>
      <w:r>
        <w:rPr>
          <w:sz w:val="26"/>
        </w:rPr>
        <w:t>4.5</w:t>
      </w:r>
      <w:r>
        <w:rPr>
          <w:sz w:val="26"/>
        </w:rPr>
        <w:tab/>
        <w:t>Opdrachten</w:t>
      </w:r>
    </w:p>
    <w:p w14:paraId="34F7DD9E" w14:textId="77777777" w:rsidR="00203180" w:rsidRDefault="00EE6750">
      <w:pPr>
        <w:spacing w:after="0"/>
        <w:ind w:left="2278" w:right="112"/>
      </w:pPr>
      <w:r>
        <w:t>In de eerste opdracht ervaart u dat u niet alleen het resultaat voor de beoordeling telt.</w:t>
      </w:r>
    </w:p>
    <w:p w14:paraId="34F7DD9F" w14:textId="77777777" w:rsidR="00203180" w:rsidRDefault="00EE6750">
      <w:pPr>
        <w:spacing w:after="12"/>
        <w:ind w:left="2278" w:right="15"/>
      </w:pPr>
      <w:r>
        <w:t>In de laatste twee opdrachten oefent u achtereenvolgens:</w:t>
      </w:r>
    </w:p>
    <w:p w14:paraId="34F7DDA0" w14:textId="77777777" w:rsidR="00203180" w:rsidRDefault="00EE6750">
      <w:pPr>
        <w:numPr>
          <w:ilvl w:val="0"/>
          <w:numId w:val="38"/>
        </w:numPr>
        <w:spacing w:after="12"/>
        <w:ind w:right="15" w:hanging="396"/>
      </w:pPr>
      <w:r>
        <w:t>het beoordelen van een handeling;</w:t>
      </w:r>
    </w:p>
    <w:p w14:paraId="34F7DDA1" w14:textId="77777777" w:rsidR="00203180" w:rsidRDefault="00EE6750">
      <w:pPr>
        <w:numPr>
          <w:ilvl w:val="0"/>
          <w:numId w:val="38"/>
        </w:numPr>
        <w:ind w:right="15" w:hanging="396"/>
      </w:pPr>
      <w:r>
        <w:t>het beoordelen van een werkstuk /verslag.</w:t>
      </w:r>
    </w:p>
    <w:p w14:paraId="34F7DDA2" w14:textId="77777777" w:rsidR="00203180" w:rsidRDefault="00EE6750">
      <w:pPr>
        <w:pStyle w:val="Kop3"/>
        <w:tabs>
          <w:tab w:val="center" w:pos="1428"/>
          <w:tab w:val="center" w:pos="4003"/>
        </w:tabs>
        <w:ind w:left="0" w:firstLine="0"/>
      </w:pPr>
      <w:r>
        <w:rPr>
          <w:b w:val="0"/>
          <w:color w:val="000000"/>
          <w:sz w:val="22"/>
        </w:rPr>
        <w:tab/>
      </w:r>
      <w:r>
        <w:t>Opdracht 4.3</w:t>
      </w:r>
      <w:r>
        <w:tab/>
        <w:t>Beoordelen: observeren en vragen stellen</w:t>
      </w:r>
    </w:p>
    <w:p w14:paraId="34F7DDA3" w14:textId="77777777" w:rsidR="00203180" w:rsidRDefault="00EE6750">
      <w:pPr>
        <w:spacing w:after="2"/>
        <w:ind w:left="2278" w:right="289"/>
      </w:pPr>
      <w:r>
        <w:t>Het is belangrijk dat u uw leerling op een goede manier beoordeelt op zijn of haar functioneren. Dit kan niet door alleen op het resultaat af te gaan. Hiervoor moet u precies weten hoé uw leerling de taak heeft uitgevoerd en onder welke omstandigheden. Daarvoor moet u naast kijken ook vragen stellen. In deze opdracht leert u volledig te observeren met behulp van het S.T.A.R.interview.</w:t>
      </w:r>
    </w:p>
    <w:p w14:paraId="34F7DDA4" w14:textId="77777777" w:rsidR="00203180" w:rsidRDefault="00EE6750">
      <w:pPr>
        <w:spacing w:after="242" w:line="259" w:lineRule="auto"/>
        <w:ind w:left="2268" w:firstLine="0"/>
      </w:pPr>
      <w:r>
        <w:rPr>
          <w:noProof/>
        </w:rPr>
        <w:drawing>
          <wp:inline distT="0" distB="0" distL="0" distR="0" wp14:anchorId="34F7DF11" wp14:editId="34F7DF12">
            <wp:extent cx="4143748" cy="2035810"/>
            <wp:effectExtent l="0" t="0" r="0" b="0"/>
            <wp:docPr id="22249" name="Picture 22249"/>
            <wp:cNvGraphicFramePr/>
            <a:graphic xmlns:a="http://schemas.openxmlformats.org/drawingml/2006/main">
              <a:graphicData uri="http://schemas.openxmlformats.org/drawingml/2006/picture">
                <pic:pic xmlns:pic="http://schemas.openxmlformats.org/drawingml/2006/picture">
                  <pic:nvPicPr>
                    <pic:cNvPr id="22249" name="Picture 22249"/>
                    <pic:cNvPicPr/>
                  </pic:nvPicPr>
                  <pic:blipFill>
                    <a:blip r:embed="rId48"/>
                    <a:stretch>
                      <a:fillRect/>
                    </a:stretch>
                  </pic:blipFill>
                  <pic:spPr>
                    <a:xfrm>
                      <a:off x="0" y="0"/>
                      <a:ext cx="4143748" cy="2035810"/>
                    </a:xfrm>
                    <a:prstGeom prst="rect">
                      <a:avLst/>
                    </a:prstGeom>
                  </pic:spPr>
                </pic:pic>
              </a:graphicData>
            </a:graphic>
          </wp:inline>
        </w:drawing>
      </w:r>
    </w:p>
    <w:p w14:paraId="34F7DDA5" w14:textId="77777777" w:rsidR="00203180" w:rsidRDefault="00EE6750">
      <w:pPr>
        <w:tabs>
          <w:tab w:val="center" w:pos="2691"/>
          <w:tab w:val="center" w:pos="4273"/>
        </w:tabs>
        <w:spacing w:after="267" w:line="266" w:lineRule="auto"/>
        <w:ind w:left="0" w:firstLine="0"/>
      </w:pPr>
      <w:r>
        <w:rPr>
          <w:color w:val="000000"/>
          <w:sz w:val="22"/>
        </w:rPr>
        <w:tab/>
      </w:r>
      <w:r>
        <w:rPr>
          <w:i/>
        </w:rPr>
        <w:t>Figuur 4.3</w:t>
      </w:r>
      <w:r>
        <w:rPr>
          <w:i/>
        </w:rPr>
        <w:tab/>
        <w:t>Het S.T.A.R. model.</w:t>
      </w:r>
    </w:p>
    <w:p w14:paraId="34F7DDA6" w14:textId="77777777" w:rsidR="00203180" w:rsidRDefault="00EE6750">
      <w:pPr>
        <w:spacing w:after="4" w:line="266" w:lineRule="auto"/>
        <w:ind w:left="2263"/>
      </w:pPr>
      <w:r>
        <w:rPr>
          <w:i/>
        </w:rPr>
        <w:t>Benodigdheden</w:t>
      </w:r>
    </w:p>
    <w:p w14:paraId="34F7DDA7" w14:textId="77777777" w:rsidR="00203180" w:rsidRDefault="00EE6750">
      <w:pPr>
        <w:ind w:left="2278" w:right="15"/>
      </w:pPr>
      <w:r>
        <w:t>Werkblad 10</w:t>
      </w:r>
    </w:p>
    <w:p w14:paraId="34F7DDA8" w14:textId="77777777" w:rsidR="00203180" w:rsidRDefault="00EE6750">
      <w:pPr>
        <w:spacing w:after="4" w:line="266" w:lineRule="auto"/>
        <w:ind w:left="2263"/>
      </w:pPr>
      <w:r>
        <w:rPr>
          <w:i/>
        </w:rPr>
        <w:t>Werkwijze</w:t>
      </w:r>
    </w:p>
    <w:p w14:paraId="34F7DDA9" w14:textId="77777777" w:rsidR="00203180" w:rsidRDefault="00EE6750">
      <w:pPr>
        <w:ind w:left="2278" w:right="15"/>
      </w:pPr>
      <w:r>
        <w:t>Deze opdracht wordt met de hele groep uitgevoerd.</w:t>
      </w:r>
    </w:p>
    <w:p w14:paraId="34F7DDAA" w14:textId="77777777" w:rsidR="00203180" w:rsidRDefault="00EE6750">
      <w:pPr>
        <w:spacing w:after="4" w:line="266" w:lineRule="auto"/>
        <w:ind w:left="2263"/>
      </w:pPr>
      <w:r>
        <w:rPr>
          <w:i/>
        </w:rPr>
        <w:t>Voorbereiding</w:t>
      </w:r>
    </w:p>
    <w:p w14:paraId="34F7DDAB" w14:textId="77777777" w:rsidR="00203180" w:rsidRDefault="00EE6750">
      <w:pPr>
        <w:spacing w:after="10"/>
        <w:ind w:left="2278" w:right="300"/>
      </w:pPr>
      <w:r>
        <w:t>De groep wordt verdeeld in vier groepjes en één speler. De speler kreeg de opdracht om macaroni te maken en heeft deze taak inmiddels volbracht. De vier groepjes moeten middels een interview een volledige observatie verkrijgen.</w:t>
      </w:r>
    </w:p>
    <w:p w14:paraId="34F7DDAC" w14:textId="77777777" w:rsidR="00203180" w:rsidRDefault="00EE6750">
      <w:pPr>
        <w:numPr>
          <w:ilvl w:val="0"/>
          <w:numId w:val="39"/>
        </w:numPr>
        <w:spacing w:after="10"/>
        <w:ind w:right="15" w:hanging="396"/>
      </w:pPr>
      <w:r>
        <w:t>Groep S staat voor situatie en wil weten wat de omstandigheden waren waarin de speler zijn taak moest uitvoeren.</w:t>
      </w:r>
    </w:p>
    <w:p w14:paraId="34F7DDAD" w14:textId="77777777" w:rsidR="00203180" w:rsidRDefault="00EE6750">
      <w:pPr>
        <w:numPr>
          <w:ilvl w:val="0"/>
          <w:numId w:val="39"/>
        </w:numPr>
        <w:spacing w:after="12"/>
        <w:ind w:right="15" w:hanging="396"/>
      </w:pPr>
      <w:r>
        <w:t>Groep T staat voor taak en wil weten wat de speler precies moest doen.</w:t>
      </w:r>
    </w:p>
    <w:p w14:paraId="34F7DDAE" w14:textId="77777777" w:rsidR="00203180" w:rsidRDefault="00EE6750">
      <w:pPr>
        <w:numPr>
          <w:ilvl w:val="0"/>
          <w:numId w:val="39"/>
        </w:numPr>
        <w:spacing w:after="10"/>
        <w:ind w:right="15" w:hanging="396"/>
      </w:pPr>
      <w:r>
        <w:t>Groep A staat voor actie en wil weten welke activiteiten de speler ondernomen heeft om zijn taak uit te voeren.</w:t>
      </w:r>
    </w:p>
    <w:p w14:paraId="34F7DDAF" w14:textId="77777777" w:rsidR="00203180" w:rsidRDefault="00EE6750">
      <w:pPr>
        <w:numPr>
          <w:ilvl w:val="0"/>
          <w:numId w:val="39"/>
        </w:numPr>
        <w:ind w:right="15" w:hanging="396"/>
      </w:pPr>
      <w:r>
        <w:t>Groep R staat voor resultaat en wil weten wat het resultaat is van de ondernomen acties.</w:t>
      </w:r>
    </w:p>
    <w:p w14:paraId="34F7DDB0" w14:textId="77777777" w:rsidR="00203180" w:rsidRDefault="00EE6750">
      <w:pPr>
        <w:ind w:left="2545" w:right="15"/>
      </w:pPr>
      <w:r>
        <w:t>De groepen bereiden het S.T.A.R.-interview voor door vragen op te stellen om de juiste informatie te krijgen. De speler leest zijn rol op werkblad 10.</w:t>
      </w:r>
    </w:p>
    <w:p w14:paraId="34F7DDB1" w14:textId="77777777" w:rsidR="00203180" w:rsidRDefault="00EE6750">
      <w:pPr>
        <w:spacing w:after="4" w:line="266" w:lineRule="auto"/>
        <w:ind w:left="2560"/>
      </w:pPr>
      <w:r>
        <w:rPr>
          <w:i/>
        </w:rPr>
        <w:t>Uitvoering</w:t>
      </w:r>
    </w:p>
    <w:p w14:paraId="34F7DDB2" w14:textId="77777777" w:rsidR="00203180" w:rsidRDefault="00EE6750">
      <w:pPr>
        <w:ind w:left="2545" w:right="15"/>
      </w:pPr>
      <w:r>
        <w:t>Start het S.T.A.R.-interview. Groep R begint met het stellen van al haar vragen. Vervolgens groep A, dan groep T en tot slot groep S. De speler beantwoordt alle vragen naar aanleiding van zijn rol en naar eigen inzicht in zijn rol.</w:t>
      </w:r>
    </w:p>
    <w:p w14:paraId="34F7DDB3" w14:textId="77777777" w:rsidR="00203180" w:rsidRDefault="00EE6750">
      <w:pPr>
        <w:spacing w:after="4" w:line="266" w:lineRule="auto"/>
        <w:ind w:left="2560"/>
      </w:pPr>
      <w:r>
        <w:rPr>
          <w:i/>
        </w:rPr>
        <w:t>Afsluiting</w:t>
      </w:r>
    </w:p>
    <w:p w14:paraId="34F7DDB4" w14:textId="77777777" w:rsidR="00203180" w:rsidRDefault="00EE6750">
      <w:pPr>
        <w:spacing w:after="2"/>
        <w:ind w:left="2545" w:right="15"/>
      </w:pPr>
      <w:r>
        <w:t>Stelling: Een resultaat komt nooit alleen.</w:t>
      </w:r>
    </w:p>
    <w:p w14:paraId="34F7DDB5" w14:textId="77777777" w:rsidR="00203180" w:rsidRDefault="00EE6750">
      <w:pPr>
        <w:ind w:left="2545" w:right="15"/>
      </w:pPr>
      <w:r>
        <w:t>Bespreek nu deze stelling met de hele groep. Verzamel tijdens deze bespreking vijf nuttige tips voor een goede beoordeling.</w:t>
      </w:r>
    </w:p>
    <w:p w14:paraId="34F7DDB6" w14:textId="77777777" w:rsidR="00203180" w:rsidRDefault="00EE6750">
      <w:pPr>
        <w:pStyle w:val="Kop3"/>
        <w:tabs>
          <w:tab w:val="center" w:pos="1710"/>
          <w:tab w:val="center" w:pos="3010"/>
        </w:tabs>
        <w:ind w:left="0" w:firstLine="0"/>
      </w:pPr>
      <w:r>
        <w:rPr>
          <w:b w:val="0"/>
          <w:color w:val="000000"/>
          <w:sz w:val="22"/>
        </w:rPr>
        <w:tab/>
      </w:r>
      <w:r>
        <w:t>Opdracht 4.3</w:t>
      </w:r>
      <w:r>
        <w:tab/>
        <w:t>Koffietoets</w:t>
      </w:r>
    </w:p>
    <w:p w14:paraId="34F7DDB7" w14:textId="77777777" w:rsidR="00203180" w:rsidRDefault="00EE6750">
      <w:pPr>
        <w:ind w:left="2545" w:right="15"/>
      </w:pPr>
      <w:r>
        <w:t>In deze opdracht zult u ervaren dat u vaak de persoon en niet de handeling zelf beoordeelt.</w:t>
      </w:r>
    </w:p>
    <w:p w14:paraId="34F7DDB8" w14:textId="77777777" w:rsidR="00203180" w:rsidRDefault="00EE6750">
      <w:pPr>
        <w:spacing w:after="4" w:line="266" w:lineRule="auto"/>
        <w:ind w:left="2560"/>
      </w:pPr>
      <w:r>
        <w:rPr>
          <w:i/>
        </w:rPr>
        <w:t>Benodigdheden</w:t>
      </w:r>
    </w:p>
    <w:p w14:paraId="34F7DDB9" w14:textId="77777777" w:rsidR="00203180" w:rsidRDefault="00EE6750">
      <w:pPr>
        <w:numPr>
          <w:ilvl w:val="0"/>
          <w:numId w:val="40"/>
        </w:numPr>
        <w:spacing w:after="14"/>
        <w:ind w:left="2933" w:right="15" w:hanging="398"/>
      </w:pPr>
      <w:r>
        <w:t>koffie en thee;</w:t>
      </w:r>
    </w:p>
    <w:p w14:paraId="34F7DDBA" w14:textId="77777777" w:rsidR="00203180" w:rsidRDefault="00EE6750">
      <w:pPr>
        <w:numPr>
          <w:ilvl w:val="0"/>
          <w:numId w:val="40"/>
        </w:numPr>
        <w:spacing w:after="12"/>
        <w:ind w:left="2933" w:right="15" w:hanging="398"/>
      </w:pPr>
      <w:r>
        <w:t>melk en suiker;</w:t>
      </w:r>
    </w:p>
    <w:p w14:paraId="34F7DDBB" w14:textId="77777777" w:rsidR="00203180" w:rsidRDefault="00EE6750">
      <w:pPr>
        <w:numPr>
          <w:ilvl w:val="0"/>
          <w:numId w:val="40"/>
        </w:numPr>
        <w:ind w:left="2933" w:right="15" w:hanging="398"/>
      </w:pPr>
      <w:r>
        <w:t>servies en een dienblad; -</w:t>
      </w:r>
      <w:r>
        <w:tab/>
        <w:t>werkblad 11.</w:t>
      </w:r>
    </w:p>
    <w:p w14:paraId="34F7DDBC" w14:textId="77777777" w:rsidR="00203180" w:rsidRDefault="00EE6750">
      <w:pPr>
        <w:spacing w:after="4" w:line="266" w:lineRule="auto"/>
        <w:ind w:left="2560"/>
      </w:pPr>
      <w:r>
        <w:rPr>
          <w:i/>
        </w:rPr>
        <w:t>Werkwijze</w:t>
      </w:r>
    </w:p>
    <w:p w14:paraId="34F7DDBD" w14:textId="77777777" w:rsidR="00203180" w:rsidRDefault="00EE6750">
      <w:pPr>
        <w:ind w:left="2545" w:right="15"/>
      </w:pPr>
      <w:r>
        <w:t>Deze opdracht wordt met de hele groep uitgevoerd.</w:t>
      </w:r>
    </w:p>
    <w:p w14:paraId="34F7DDBE" w14:textId="77777777" w:rsidR="00203180" w:rsidRDefault="00EE6750">
      <w:pPr>
        <w:spacing w:after="4" w:line="266" w:lineRule="auto"/>
        <w:ind w:left="2560"/>
      </w:pPr>
      <w:r>
        <w:rPr>
          <w:i/>
        </w:rPr>
        <w:t>Voorbereiding</w:t>
      </w:r>
    </w:p>
    <w:p w14:paraId="34F7DDBF" w14:textId="77777777" w:rsidR="00203180" w:rsidRDefault="00EE6750">
      <w:pPr>
        <w:ind w:left="2545" w:right="15"/>
      </w:pPr>
      <w:r>
        <w:t>In dit rollenspel speelt een cursist voor leerling. Deze leerling moet klanten (de medecursisten) van koffie of thee voorzien. De ‘leerling’ wordt van tevoren op de hoogte gesteld van de beoordelingscriteria (zie werkblad 11).</w:t>
      </w:r>
    </w:p>
    <w:p w14:paraId="34F7DDC0" w14:textId="77777777" w:rsidR="00203180" w:rsidRDefault="00EE6750">
      <w:pPr>
        <w:spacing w:after="4" w:line="266" w:lineRule="auto"/>
        <w:ind w:left="2560"/>
      </w:pPr>
      <w:r>
        <w:rPr>
          <w:i/>
        </w:rPr>
        <w:t>Uitvoering</w:t>
      </w:r>
    </w:p>
    <w:p w14:paraId="34F7DDC1" w14:textId="77777777" w:rsidR="00203180" w:rsidRDefault="00EE6750">
      <w:pPr>
        <w:ind w:left="2545" w:right="15"/>
      </w:pPr>
      <w:r>
        <w:t>De ‘leerling’ schenkt koffie en thee. Nadat iedereen van koffie en thee is voorzien, vult u het beoordelingsformulier op werkblad 11 in.</w:t>
      </w:r>
    </w:p>
    <w:p w14:paraId="34F7DDC2" w14:textId="77777777" w:rsidR="00203180" w:rsidRDefault="00EE6750">
      <w:pPr>
        <w:spacing w:after="4" w:line="266" w:lineRule="auto"/>
        <w:ind w:left="2560"/>
      </w:pPr>
      <w:r>
        <w:rPr>
          <w:i/>
        </w:rPr>
        <w:t>Evaluatie</w:t>
      </w:r>
    </w:p>
    <w:p w14:paraId="34F7DDC3" w14:textId="77777777" w:rsidR="00203180" w:rsidRDefault="00EE6750">
      <w:pPr>
        <w:spacing w:after="14"/>
        <w:ind w:left="2545" w:right="15"/>
      </w:pPr>
      <w:r>
        <w:t>Evalueer de kwaliteit van beoordelen:</w:t>
      </w:r>
    </w:p>
    <w:p w14:paraId="34F7DDC4" w14:textId="77777777" w:rsidR="00203180" w:rsidRDefault="00EE6750">
      <w:pPr>
        <w:numPr>
          <w:ilvl w:val="0"/>
          <w:numId w:val="41"/>
        </w:numPr>
        <w:spacing w:after="12"/>
        <w:ind w:left="2933" w:right="15" w:hanging="398"/>
      </w:pPr>
      <w:r>
        <w:t>Wat is de gemiddelde eindbeoordeling die ‘de leerling’ gekregen heeft?</w:t>
      </w:r>
    </w:p>
    <w:p w14:paraId="34F7DDC5" w14:textId="77777777" w:rsidR="00203180" w:rsidRDefault="00EE6750">
      <w:pPr>
        <w:numPr>
          <w:ilvl w:val="0"/>
          <w:numId w:val="41"/>
        </w:numPr>
        <w:spacing w:after="13"/>
        <w:ind w:left="2933" w:right="15" w:hanging="398"/>
      </w:pPr>
      <w:r>
        <w:t>Stel u bent op vakantie en een ober komt u op deze manier bedienen als zojuist door de leerling is gedaan. Wat zou dan uw eindbeoordeling zijn?</w:t>
      </w:r>
    </w:p>
    <w:p w14:paraId="34F7DDC6" w14:textId="77777777" w:rsidR="00203180" w:rsidRDefault="00EE6750">
      <w:pPr>
        <w:numPr>
          <w:ilvl w:val="0"/>
          <w:numId w:val="41"/>
        </w:numPr>
        <w:ind w:left="2933" w:right="15" w:hanging="398"/>
      </w:pPr>
      <w:r>
        <w:t>Toen u de leerling heeft beoordeeld, heeft u toen de persoon of de handelingen beoordeeld?</w:t>
      </w:r>
    </w:p>
    <w:p w14:paraId="34F7DDC7" w14:textId="77777777" w:rsidR="00203180" w:rsidRDefault="00EE6750">
      <w:pPr>
        <w:spacing w:after="4" w:line="266" w:lineRule="auto"/>
        <w:ind w:left="2560"/>
      </w:pPr>
      <w:r>
        <w:rPr>
          <w:i/>
        </w:rPr>
        <w:t>Afsluiting</w:t>
      </w:r>
    </w:p>
    <w:p w14:paraId="34F7DDC8" w14:textId="77777777" w:rsidR="00203180" w:rsidRDefault="00EE6750">
      <w:pPr>
        <w:ind w:left="2545" w:right="15"/>
      </w:pPr>
      <w:r>
        <w:t>De leerling heeft zijn beoordeling ontvangen. Maar hier eindigt het leerproces niet. Hoe kunt u de beoordeling gebruiken om deze leerling beter te leren serveren?</w:t>
      </w:r>
    </w:p>
    <w:p w14:paraId="34F7DDC9" w14:textId="77777777" w:rsidR="00203180" w:rsidRDefault="00EE6750">
      <w:pPr>
        <w:pStyle w:val="Kop3"/>
        <w:tabs>
          <w:tab w:val="center" w:pos="1428"/>
          <w:tab w:val="center" w:pos="3506"/>
        </w:tabs>
        <w:ind w:left="0" w:firstLine="0"/>
      </w:pPr>
      <w:r>
        <w:rPr>
          <w:b w:val="0"/>
          <w:color w:val="000000"/>
          <w:sz w:val="22"/>
        </w:rPr>
        <w:tab/>
      </w:r>
      <w:r>
        <w:t>Opdracht 4.4</w:t>
      </w:r>
      <w:r>
        <w:tab/>
        <w:t>Beoordelen van een werkstuk</w:t>
      </w:r>
    </w:p>
    <w:p w14:paraId="34F7DDCA" w14:textId="77777777" w:rsidR="00203180" w:rsidRDefault="00EE6750">
      <w:pPr>
        <w:ind w:left="2278" w:right="127"/>
      </w:pPr>
      <w:r>
        <w:t>Regelmatig moeten leerlingen een werkstuk maken op het praktijkbedrijf. In deze opdracht gaat u een werkstuk beoordelen. Hiervoor maakt u zelf een beoordelingsformulier met beoordelingscriteria.</w:t>
      </w:r>
    </w:p>
    <w:p w14:paraId="34F7DDCB" w14:textId="77777777" w:rsidR="00203180" w:rsidRDefault="00EE6750">
      <w:pPr>
        <w:spacing w:after="4" w:line="266" w:lineRule="auto"/>
        <w:ind w:left="2263"/>
      </w:pPr>
      <w:r>
        <w:rPr>
          <w:i/>
        </w:rPr>
        <w:t>Benodigdheden</w:t>
      </w:r>
    </w:p>
    <w:p w14:paraId="34F7DDCC" w14:textId="77777777" w:rsidR="00203180" w:rsidRDefault="00EE6750">
      <w:pPr>
        <w:ind w:left="2278" w:right="15"/>
      </w:pPr>
      <w:r>
        <w:t>U ontvangt van de cursusleider een werkstuk van een leerling. U kunt ook een werkstuk nemen van een leerling op uw praktijkbedrijf.</w:t>
      </w:r>
    </w:p>
    <w:p w14:paraId="34F7DDCD" w14:textId="77777777" w:rsidR="00203180" w:rsidRDefault="00EE6750">
      <w:pPr>
        <w:spacing w:after="4" w:line="266" w:lineRule="auto"/>
        <w:ind w:left="2263"/>
      </w:pPr>
      <w:r>
        <w:rPr>
          <w:i/>
        </w:rPr>
        <w:t>Werkwijze</w:t>
      </w:r>
    </w:p>
    <w:p w14:paraId="34F7DDCE" w14:textId="77777777" w:rsidR="00203180" w:rsidRDefault="00EE6750">
      <w:pPr>
        <w:ind w:left="2278" w:right="291"/>
      </w:pPr>
      <w:r>
        <w:t>Het eerste gedeelte van de voorbereiding maakt u alleen, het tweede gedeelte wordt in viertallen uitgevoerd. De uitvoering wordt weer individueel uitgevoerd en de afsluiting met de hele groep.</w:t>
      </w:r>
    </w:p>
    <w:p w14:paraId="34F7DDCF" w14:textId="77777777" w:rsidR="00203180" w:rsidRDefault="00EE6750">
      <w:pPr>
        <w:spacing w:after="4" w:line="266" w:lineRule="auto"/>
        <w:ind w:left="2263"/>
      </w:pPr>
      <w:r>
        <w:rPr>
          <w:i/>
        </w:rPr>
        <w:t>Voorbereiding</w:t>
      </w:r>
    </w:p>
    <w:p w14:paraId="34F7DDD0" w14:textId="77777777" w:rsidR="00203180" w:rsidRDefault="00EE6750">
      <w:pPr>
        <w:numPr>
          <w:ilvl w:val="0"/>
          <w:numId w:val="42"/>
        </w:numPr>
        <w:spacing w:after="13"/>
        <w:ind w:right="15" w:hanging="396"/>
      </w:pPr>
      <w:r>
        <w:t>Maak een formulier voor het beoordelen van een werkstuk. Spiek hiervoor op het formulier van werkblad 10 of vraag uw cursusleider om beoordelingsformulieren die op het AOC gebruikt worden. Formuleer de criteria zó dat u zo objectief mogelijk kunt beoordelen.</w:t>
      </w:r>
    </w:p>
    <w:p w14:paraId="34F7DDD1" w14:textId="77777777" w:rsidR="00203180" w:rsidRDefault="00EE6750">
      <w:pPr>
        <w:numPr>
          <w:ilvl w:val="0"/>
          <w:numId w:val="42"/>
        </w:numPr>
        <w:ind w:right="15" w:hanging="396"/>
      </w:pPr>
      <w:r>
        <w:t>Bespreek met drie medecursisten vervolgens de criteria na en stel de vijf beste beoordelingscriteria vast.</w:t>
      </w:r>
    </w:p>
    <w:p w14:paraId="34F7DDD2" w14:textId="77777777" w:rsidR="00203180" w:rsidRDefault="00EE6750">
      <w:pPr>
        <w:spacing w:after="4" w:line="266" w:lineRule="auto"/>
        <w:ind w:left="2263"/>
      </w:pPr>
      <w:r>
        <w:rPr>
          <w:i/>
        </w:rPr>
        <w:t>Uitvoering</w:t>
      </w:r>
    </w:p>
    <w:p w14:paraId="34F7DDD3" w14:textId="77777777" w:rsidR="00203180" w:rsidRDefault="00EE6750">
      <w:pPr>
        <w:ind w:left="2278" w:right="15"/>
      </w:pPr>
      <w:r>
        <w:t>Beoordeel nu het werkstuk. Vul hiervoor uw formulier in.</w:t>
      </w:r>
    </w:p>
    <w:p w14:paraId="34F7DDD4" w14:textId="77777777" w:rsidR="00203180" w:rsidRDefault="00EE6750">
      <w:pPr>
        <w:spacing w:after="4" w:line="266" w:lineRule="auto"/>
        <w:ind w:left="2263"/>
      </w:pPr>
      <w:r>
        <w:rPr>
          <w:i/>
        </w:rPr>
        <w:t>Afsluiting</w:t>
      </w:r>
    </w:p>
    <w:p w14:paraId="34F7DDD5" w14:textId="77777777" w:rsidR="00203180" w:rsidRDefault="00EE6750">
      <w:pPr>
        <w:spacing w:after="12"/>
        <w:ind w:left="2278" w:right="15"/>
      </w:pPr>
      <w:r>
        <w:t>Bespreek samen de volgende vragen.</w:t>
      </w:r>
    </w:p>
    <w:p w14:paraId="34F7DDD6" w14:textId="77777777" w:rsidR="00203180" w:rsidRDefault="00EE6750">
      <w:pPr>
        <w:numPr>
          <w:ilvl w:val="0"/>
          <w:numId w:val="42"/>
        </w:numPr>
        <w:spacing w:after="10"/>
        <w:ind w:right="15" w:hanging="396"/>
      </w:pPr>
      <w:r>
        <w:t>Welke eindbeoordelingen heeft het verslag van de medecursisten gekregen?</w:t>
      </w:r>
    </w:p>
    <w:p w14:paraId="34F7DDD7" w14:textId="77777777" w:rsidR="00203180" w:rsidRDefault="00EE6750">
      <w:pPr>
        <w:numPr>
          <w:ilvl w:val="0"/>
          <w:numId w:val="42"/>
        </w:numPr>
        <w:spacing w:after="12"/>
        <w:ind w:right="15" w:hanging="396"/>
      </w:pPr>
      <w:r>
        <w:t>Wat is de oorzaak van de verschillen in eindbeoordeling?</w:t>
      </w:r>
    </w:p>
    <w:p w14:paraId="34F7DDD8" w14:textId="77777777" w:rsidR="00203180" w:rsidRDefault="00EE6750">
      <w:pPr>
        <w:numPr>
          <w:ilvl w:val="0"/>
          <w:numId w:val="42"/>
        </w:numPr>
        <w:ind w:right="15" w:hanging="396"/>
      </w:pPr>
      <w:r>
        <w:t>Welke tips kunt u deze leerling geven om zijn werkstuk te verbeteren?</w:t>
      </w:r>
    </w:p>
    <w:p w14:paraId="34F7DDD9" w14:textId="77777777" w:rsidR="00203180" w:rsidRDefault="00EE6750">
      <w:pPr>
        <w:pStyle w:val="Kop1"/>
        <w:ind w:left="2560"/>
      </w:pPr>
      <w:r>
        <w:t>Bijlagen</w:t>
      </w:r>
    </w:p>
    <w:p w14:paraId="34F7DDDA" w14:textId="77777777" w:rsidR="00203180" w:rsidRDefault="00EE6750">
      <w:pPr>
        <w:numPr>
          <w:ilvl w:val="0"/>
          <w:numId w:val="43"/>
        </w:numPr>
        <w:spacing w:after="448" w:line="265" w:lineRule="auto"/>
        <w:ind w:left="2933" w:hanging="398"/>
      </w:pPr>
      <w:r>
        <w:rPr>
          <w:b/>
          <w:sz w:val="26"/>
        </w:rPr>
        <w:t>Investeren in opleiden</w:t>
      </w:r>
    </w:p>
    <w:p w14:paraId="34F7DDDB" w14:textId="77777777" w:rsidR="00203180" w:rsidRDefault="00EE6750">
      <w:pPr>
        <w:numPr>
          <w:ilvl w:val="0"/>
          <w:numId w:val="43"/>
        </w:numPr>
        <w:spacing w:after="448" w:line="265" w:lineRule="auto"/>
        <w:ind w:left="2933" w:hanging="398"/>
      </w:pPr>
      <w:r>
        <w:rPr>
          <w:b/>
          <w:sz w:val="26"/>
        </w:rPr>
        <w:t>Veranderingen in het onderwijs</w:t>
      </w:r>
    </w:p>
    <w:p w14:paraId="34F7DDDC" w14:textId="77777777" w:rsidR="00203180" w:rsidRDefault="00EE6750">
      <w:pPr>
        <w:numPr>
          <w:ilvl w:val="0"/>
          <w:numId w:val="43"/>
        </w:numPr>
        <w:spacing w:after="448" w:line="265" w:lineRule="auto"/>
        <w:ind w:left="2933" w:hanging="398"/>
      </w:pPr>
      <w:r>
        <w:rPr>
          <w:b/>
          <w:sz w:val="26"/>
        </w:rPr>
        <w:t>De leerling in een beroepsopleiding</w:t>
      </w:r>
    </w:p>
    <w:p w14:paraId="34F7DDDD" w14:textId="77777777" w:rsidR="00203180" w:rsidRDefault="00EE6750">
      <w:pPr>
        <w:numPr>
          <w:ilvl w:val="0"/>
          <w:numId w:val="43"/>
        </w:numPr>
        <w:spacing w:after="448" w:line="265" w:lineRule="auto"/>
        <w:ind w:left="2933" w:hanging="398"/>
      </w:pPr>
      <w:r>
        <w:rPr>
          <w:b/>
          <w:sz w:val="26"/>
        </w:rPr>
        <w:t>De beroepspraktijkvorming in uw bedrijf</w:t>
      </w:r>
    </w:p>
    <w:p w14:paraId="34F7DDDE" w14:textId="77777777" w:rsidR="00203180" w:rsidRDefault="00EE6750">
      <w:pPr>
        <w:pStyle w:val="Kop2"/>
        <w:tabs>
          <w:tab w:val="center" w:pos="2623"/>
          <w:tab w:val="center" w:pos="4609"/>
        </w:tabs>
        <w:spacing w:after="170" w:line="265" w:lineRule="auto"/>
        <w:ind w:left="0" w:firstLine="0"/>
      </w:pPr>
      <w:r>
        <w:rPr>
          <w:b w:val="0"/>
          <w:color w:val="000000"/>
          <w:sz w:val="22"/>
        </w:rPr>
        <w:tab/>
      </w:r>
      <w:r>
        <w:rPr>
          <w:sz w:val="26"/>
        </w:rPr>
        <w:t>5</w:t>
      </w:r>
      <w:r>
        <w:rPr>
          <w:sz w:val="26"/>
        </w:rPr>
        <w:tab/>
        <w:t>Taken van de praktijkopleider</w:t>
      </w:r>
    </w:p>
    <w:p w14:paraId="34F7DDDF" w14:textId="77777777" w:rsidR="00203180" w:rsidRDefault="00203180">
      <w:pPr>
        <w:sectPr w:rsidR="00203180">
          <w:type w:val="continuous"/>
          <w:pgSz w:w="11900" w:h="16840"/>
          <w:pgMar w:top="1877" w:right="1418" w:bottom="2240" w:left="1414" w:header="708" w:footer="708" w:gutter="0"/>
          <w:cols w:space="708"/>
        </w:sectPr>
      </w:pPr>
    </w:p>
    <w:p w14:paraId="34F7DDE0" w14:textId="77777777" w:rsidR="00203180" w:rsidRDefault="00EE6750">
      <w:pPr>
        <w:spacing w:after="0" w:line="259" w:lineRule="auto"/>
        <w:ind w:left="-113" w:firstLine="0"/>
      </w:pPr>
      <w:r>
        <w:rPr>
          <w:noProof/>
          <w:color w:val="000000"/>
          <w:sz w:val="22"/>
        </w:rPr>
        <mc:AlternateContent>
          <mc:Choice Requires="wpg">
            <w:drawing>
              <wp:inline distT="0" distB="0" distL="0" distR="0" wp14:anchorId="34F7DF13" wp14:editId="34F7DF14">
                <wp:extent cx="5795645" cy="9305925"/>
                <wp:effectExtent l="0" t="0" r="0" b="0"/>
                <wp:docPr id="65471" name="Group 65471"/>
                <wp:cNvGraphicFramePr/>
                <a:graphic xmlns:a="http://schemas.openxmlformats.org/drawingml/2006/main">
                  <a:graphicData uri="http://schemas.microsoft.com/office/word/2010/wordprocessingGroup">
                    <wpg:wgp>
                      <wpg:cNvGrpSpPr/>
                      <wpg:grpSpPr>
                        <a:xfrm>
                          <a:off x="0" y="0"/>
                          <a:ext cx="5795645" cy="9305925"/>
                          <a:chOff x="0" y="0"/>
                          <a:chExt cx="5795645" cy="9305925"/>
                        </a:xfrm>
                      </wpg:grpSpPr>
                      <wps:wsp>
                        <wps:cNvPr id="22426" name="Shape 22426"/>
                        <wps:cNvSpPr/>
                        <wps:spPr>
                          <a:xfrm>
                            <a:off x="4395597" y="82297"/>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22427" name="Shape 22427"/>
                        <wps:cNvSpPr/>
                        <wps:spPr>
                          <a:xfrm>
                            <a:off x="1515237" y="86868"/>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22428" name="Shape 22428"/>
                        <wps:cNvSpPr/>
                        <wps:spPr>
                          <a:xfrm>
                            <a:off x="2949321" y="86868"/>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22429" name="Shape 22429"/>
                        <wps:cNvSpPr/>
                        <wps:spPr>
                          <a:xfrm>
                            <a:off x="72009" y="86868"/>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73147" name="Shape 73147"/>
                        <wps:cNvSpPr/>
                        <wps:spPr>
                          <a:xfrm>
                            <a:off x="0" y="0"/>
                            <a:ext cx="5795645" cy="9305925"/>
                          </a:xfrm>
                          <a:custGeom>
                            <a:avLst/>
                            <a:gdLst/>
                            <a:ahLst/>
                            <a:cxnLst/>
                            <a:rect l="0" t="0" r="0" b="0"/>
                            <a:pathLst>
                              <a:path w="5795645" h="9305925">
                                <a:moveTo>
                                  <a:pt x="0" y="0"/>
                                </a:moveTo>
                                <a:lnTo>
                                  <a:pt x="5795645" y="0"/>
                                </a:lnTo>
                                <a:lnTo>
                                  <a:pt x="5795645" y="9305925"/>
                                </a:lnTo>
                                <a:lnTo>
                                  <a:pt x="0" y="9305925"/>
                                </a:lnTo>
                                <a:lnTo>
                                  <a:pt x="0" y="0"/>
                                </a:lnTo>
                              </a:path>
                            </a:pathLst>
                          </a:custGeom>
                          <a:ln w="0" cap="flat">
                            <a:miter lim="127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1C6D049C" id="Group 65471" o:spid="_x0000_s1026" style="width:456.35pt;height:732.75pt;mso-position-horizontal-relative:char;mso-position-vertical-relative:line" coordsize="57956,93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">
                <v:shape id="Shape 22426" o:spid="_x0000_s1027" style="position:absolute;left:43955;top:822;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KB8YA&#10;AADeAAAADwAAAGRycy9kb3ducmV2LnhtbESPQYvCMBSE7wv+h/AEb2tqFdGuUUQQ9yCKVZY9Ppq3&#10;bbV5KU1W6783guBxmJlvmNmiNZW4UuNKywoG/QgEcWZ1ybmC03H9OQHhPLLGyjIpuJODxbzzMcNE&#10;2xsf6Jr6XAQIuwQVFN7XiZQuK8ig69uaOHh/tjHog2xyqRu8BbipZBxFY2mw5LBQYE2rgrJL+m8U&#10;0GW6lJv18KfN9+fd5O5/p7QdKdXrtssvEJ5a/w6/2t9aQRyP4jE874Qr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kKB8YAAADeAAAADwAAAAAAAAAAAAAAAACYAgAAZHJz&#10;L2Rvd25yZXYueG1sUEsFBgAAAAAEAAQA9QAAAIsDAAAAAA==&#10;" path="m,l1260348,e" filled="f" strokecolor="#181717" strokeweight=".48pt">
                  <v:stroke miterlimit="83231f" joinstyle="miter"/>
                  <v:path arrowok="t" textboxrect="0,0,1260348,0"/>
                </v:shape>
                <v:shape id="Shape 22427" o:spid="_x0000_s1028" style="position:absolute;left:15152;top:868;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vnMYA&#10;AADeAAAADwAAAGRycy9kb3ducmV2LnhtbESPQYvCMBSE7wv+h/AEb5paZdVqFBHEPSwuqyIeH82z&#10;rTYvpYla/71ZEPY4zMw3zGzRmFLcqXaFZQX9XgSCOLW64EzBYb/ujkE4j6yxtEwKnuRgMW99zDDR&#10;9sG/dN/5TAQIuwQV5N5XiZQuzcmg69mKOHhnWxv0QdaZ1DU+AtyUMo6iT2mw4LCQY0WrnNLr7mYU&#10;0HWylJv14NhkP5ft+OlPE/oeKtVpN8spCE+N/w+/219aQRwP4xH83QlXQM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WvnMYAAADeAAAADwAAAAAAAAAAAAAAAACYAgAAZHJz&#10;L2Rvd25yZXYueG1sUEsFBgAAAAAEAAQA9QAAAIsDAAAAAA==&#10;" path="m,l1260348,e" filled="f" strokecolor="#181717" strokeweight=".48pt">
                  <v:stroke miterlimit="83231f" joinstyle="miter"/>
                  <v:path arrowok="t" textboxrect="0,0,1260348,0"/>
                </v:shape>
                <v:shape id="Shape 22428" o:spid="_x0000_s1029" style="position:absolute;left:29493;top:868;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77sIA&#10;AADeAAAADwAAAGRycy9kb3ducmV2LnhtbERPy4rCMBTdD/gP4QruxtQqg1ajiCC6EAcfiMtLc22r&#10;zU1pota/NwvB5eG8J7PGlOJBtSssK+h1IxDEqdUFZwqOh+XvEITzyBpLy6TgRQ5m09bPBBNtn7yj&#10;x95nIoSwS1BB7n2VSOnSnAy6rq2IA3extUEfYJ1JXeMzhJtSxlH0Jw0WHBpyrGiRU3rb340Cuo3m&#10;crXsn5rs/7odvvx5RJuBUp12Mx+D8NT4r/jjXmsFcTyIw95wJ1wBO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6jvuwgAAAN4AAAAPAAAAAAAAAAAAAAAAAJgCAABkcnMvZG93&#10;bnJldi54bWxQSwUGAAAAAAQABAD1AAAAhwMAAAAA&#10;" path="m,l1260348,e" filled="f" strokecolor="#181717" strokeweight=".48pt">
                  <v:stroke miterlimit="83231f" joinstyle="miter"/>
                  <v:path arrowok="t" textboxrect="0,0,1260348,0"/>
                </v:shape>
                <v:shape id="Shape 22429" o:spid="_x0000_s1030" style="position:absolute;left:720;top:868;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edcYA&#10;AADeAAAADwAAAGRycy9kb3ducmV2LnhtbESPT4vCMBTE7wt+h/AEb2tqVxZbjSKC7B4WxT+Ix0fz&#10;bKvNS2mi1m9vhAWPw8z8hpnMWlOJGzWutKxg0I9AEGdWl5wr2O+WnyMQziNrrCyTggc5mE07HxNM&#10;tb3zhm5bn4sAYZeigsL7OpXSZQUZdH1bEwfvZBuDPsgml7rBe4CbSsZR9C0NlhwWCqxpUVB22V6N&#10;Arokc/mz/Dq0+fq8Gj38MaG/oVK9bjsfg/DU+nf4v/2rFcTxME7gdSdcAT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aedcYAAADeAAAADwAAAAAAAAAAAAAAAACYAgAAZHJz&#10;L2Rvd25yZXYueG1sUEsFBgAAAAAEAAQA9QAAAIsDAAAAAA==&#10;" path="m,l1260348,e" filled="f" strokecolor="#181717" strokeweight=".48pt">
                  <v:stroke miterlimit="83231f" joinstyle="miter"/>
                  <v:path arrowok="t" textboxrect="0,0,1260348,0"/>
                </v:shape>
                <v:shape id="Shape 73147" o:spid="_x0000_s1031" style="position:absolute;width:57956;height:93059;visibility:visible;mso-wrap-style:square;v-text-anchor:top" coordsize="5795645,9305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wUj8YA&#10;AADeAAAADwAAAGRycy9kb3ducmV2LnhtbESPQWsCMRSE7wX/Q3hCbzVrla6sRhGhWg+lVL14e2ye&#10;m8XNy5qkuv77Rij0OMzMN8xs0dlGXMmH2rGC4SADQVw6XXOl4LB/f5mACBFZY+OYFNwpwGLee5ph&#10;od2Nv+m6i5VIEA4FKjAxtoWUoTRkMQxcS5y8k/MWY5K+ktrjLcFtI1+z7E1arDktGGxpZag8736s&#10;gs8SL5sjbz1fNvzl8nu3Po6NUs/9bjkFEamL/+G/9odWkI+G4xwed9IV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wUj8YAAADeAAAADwAAAAAAAAAAAAAAAACYAgAAZHJz&#10;L2Rvd25yZXYueG1sUEsFBgAAAAAEAAQA9QAAAIsDAAAAAA==&#10;" path="m,l5795645,r,9305925l,9305925,,e" fillcolor="#fffefd" stroked="f" strokeweight="0">
                  <v:stroke miterlimit="127" joinstyle="miter"/>
                  <v:path arrowok="t" textboxrect="0,0,5795645,9305925"/>
                </v:shape>
                <w10:anchorlock/>
              </v:group>
            </w:pict>
          </mc:Fallback>
        </mc:AlternateContent>
      </w:r>
    </w:p>
    <w:p w14:paraId="34F7DDE1" w14:textId="77777777" w:rsidR="00203180" w:rsidRDefault="00EE6750">
      <w:pPr>
        <w:pStyle w:val="Kop1"/>
        <w:tabs>
          <w:tab w:val="center" w:pos="957"/>
          <w:tab w:val="center" w:pos="4253"/>
        </w:tabs>
        <w:ind w:left="0" w:firstLine="0"/>
      </w:pPr>
      <w:r>
        <w:rPr>
          <w:b w:val="0"/>
          <w:color w:val="000000"/>
          <w:sz w:val="22"/>
        </w:rPr>
        <w:tab/>
      </w:r>
      <w:r>
        <w:t>Bijlage 1</w:t>
      </w:r>
      <w:r>
        <w:tab/>
        <w:t>Investeren in opleiden</w:t>
      </w:r>
    </w:p>
    <w:p w14:paraId="34F7DDE2" w14:textId="77777777" w:rsidR="00203180" w:rsidRDefault="00EE6750">
      <w:pPr>
        <w:ind w:left="2545" w:right="15"/>
      </w:pPr>
      <w:r>
        <w:t>Vaak hoor u (meestal) oudere mensen, zich afvragen: “Waar kunnen ze tegenwoordig nou nog een goed vak leren?” Op school zeker niet, want als ze van school komen kunnen ze nog geen schop vast houden, is een veel gehoorde opmerking.</w:t>
      </w:r>
    </w:p>
    <w:p w14:paraId="34F7DDE3" w14:textId="77777777" w:rsidR="00203180" w:rsidRDefault="00EE6750">
      <w:pPr>
        <w:pStyle w:val="Kop2"/>
        <w:ind w:left="2545"/>
      </w:pPr>
      <w:r>
        <w:t>Werkend leren</w:t>
      </w:r>
    </w:p>
    <w:p w14:paraId="34F7DDE4" w14:textId="77777777" w:rsidR="00203180" w:rsidRDefault="00EE6750">
      <w:pPr>
        <w:spacing w:after="0"/>
        <w:ind w:left="2545" w:right="15"/>
      </w:pPr>
      <w:r>
        <w:t>In het verre verleden werd het ambacht in de praktijk geleerd. Er waren geen agrarische opleidingscentra waar de basis voor een vak werd bijgebracht, de jongeren leerden het vak door in de praktijk samen met ervaren vaklieden te werken. Na een vaak jarenlange periode van ervaringen opdoen kon de leerling zich zelf het vak meester maken.</w:t>
      </w:r>
    </w:p>
    <w:p w14:paraId="34F7DDE5" w14:textId="77777777" w:rsidR="00203180" w:rsidRDefault="00EE6750">
      <w:pPr>
        <w:ind w:left="2545" w:right="15"/>
      </w:pPr>
      <w:r>
        <w:t>Zelfs in de middeleeuwen werden hier reeds contracten voor afgesloten tussen betrokken partijen. Dit contract gaf de meestal jonge leerling de garantie dat hij ook werkelijk een vak mocht leren van zijn leermeester. We hebben allen wel eens gehoord van het oude gildenstelsel waarbij de leerling na een lange periode van leren en ervaringen opdoen eerst gezel en daarna meester kon worden.</w:t>
      </w:r>
    </w:p>
    <w:tbl>
      <w:tblPr>
        <w:tblStyle w:val="TableGrid"/>
        <w:tblpPr w:vertAnchor="page" w:horzAnchor="page" w:tblpX="1451" w:tblpY="15303"/>
        <w:tblOverlap w:val="never"/>
        <w:tblW w:w="2497" w:type="dxa"/>
        <w:tblInd w:w="0" w:type="dxa"/>
        <w:tblCellMar>
          <w:left w:w="115" w:type="dxa"/>
          <w:right w:w="115" w:type="dxa"/>
        </w:tblCellMar>
        <w:tblLook w:val="04A0" w:firstRow="1" w:lastRow="0" w:firstColumn="1" w:lastColumn="0" w:noHBand="0" w:noVBand="1"/>
      </w:tblPr>
      <w:tblGrid>
        <w:gridCol w:w="2497"/>
      </w:tblGrid>
      <w:tr w:rsidR="00203180" w14:paraId="34F7DDE7" w14:textId="77777777">
        <w:trPr>
          <w:trHeight w:val="368"/>
        </w:trPr>
        <w:tc>
          <w:tcPr>
            <w:tcW w:w="2497" w:type="dxa"/>
            <w:tcBorders>
              <w:top w:val="nil"/>
              <w:left w:val="nil"/>
              <w:bottom w:val="nil"/>
              <w:right w:val="nil"/>
            </w:tcBorders>
            <w:shd w:val="clear" w:color="auto" w:fill="FFFEFD"/>
            <w:vAlign w:val="center"/>
          </w:tcPr>
          <w:p w14:paraId="34F7DDE6" w14:textId="77777777" w:rsidR="00203180" w:rsidRDefault="00EE6750">
            <w:pPr>
              <w:tabs>
                <w:tab w:val="center" w:pos="1701"/>
              </w:tabs>
              <w:spacing w:after="0" w:line="259" w:lineRule="auto"/>
              <w:ind w:left="0" w:firstLine="0"/>
            </w:pPr>
            <w:r>
              <w:rPr>
                <w:noProof/>
                <w:color w:val="000000"/>
                <w:sz w:val="22"/>
              </w:rPr>
              <mc:AlternateContent>
                <mc:Choice Requires="wpg">
                  <w:drawing>
                    <wp:inline distT="0" distB="0" distL="0" distR="0" wp14:anchorId="34F7DF15" wp14:editId="34F7DF16">
                      <wp:extent cx="54102" cy="50927"/>
                      <wp:effectExtent l="0" t="0" r="0" b="0"/>
                      <wp:docPr id="66378" name="Group 66378"/>
                      <wp:cNvGraphicFramePr/>
                      <a:graphic xmlns:a="http://schemas.openxmlformats.org/drawingml/2006/main">
                        <a:graphicData uri="http://schemas.microsoft.com/office/word/2010/wordprocessingGroup">
                          <wpg:wgp>
                            <wpg:cNvGrpSpPr/>
                            <wpg:grpSpPr>
                              <a:xfrm>
                                <a:off x="0" y="0"/>
                                <a:ext cx="54102" cy="50927"/>
                                <a:chOff x="0" y="0"/>
                                <a:chExt cx="54102" cy="50927"/>
                              </a:xfrm>
                            </wpg:grpSpPr>
                            <wps:wsp>
                              <wps:cNvPr id="73148" name="Shape 73148"/>
                              <wps:cNvSpPr/>
                              <wps:spPr>
                                <a:xfrm>
                                  <a:off x="3175" y="0"/>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449" name="Shape 22449"/>
                              <wps:cNvSpPr/>
                              <wps:spPr>
                                <a:xfrm>
                                  <a:off x="3175"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73149" name="Shape 73149"/>
                              <wps:cNvSpPr/>
                              <wps:spPr>
                                <a:xfrm>
                                  <a:off x="0" y="0"/>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22495" name="Shape 22495"/>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4273A5A" id="Group 66378" o:spid="_x0000_s1026" style="width:4.25pt;height:4pt;mso-position-horizontal-relative:char;mso-position-vertical-relative:line" coordsize="54102,50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">
                      <v:shape id="Shape 73148" o:spid="_x0000_s1027" style="position:absolute;left:317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lIcQA&#10;AADeAAAADwAAAGRycy9kb3ducmV2LnhtbERPTWvCQBC9F/oflin0VjfRYCW6Siu0FBFKrRdvQ3ZM&#10;gtnZkJ0m8d93D4LHx/tebUbXqJ66UHs2kE4SUMSFtzWXBo6/Hy8LUEGQLTaeycCVAmzWjw8rzK0f&#10;+If6g5QqhnDI0UAl0uZah6Iih2HiW+LInX3nUCLsSm07HGK4a/Q0SebaYc2xocKWthUVl8OfMyBX&#10;mS2G3mXp52572k8z/b47fhvz/DS+LUEJjXIX39xf1sDrLM3i3ngnXg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kJSHEAAAA3gAAAA8AAAAAAAAAAAAAAAAAmAIAAGRycy9k&#10;b3ducmV2LnhtbFBLBQYAAAAABAAEAPUAAACJAwAAAAA=&#10;" path="m,l50927,r,50927l,50927,,e" fillcolor="#181717" stroked="f" strokeweight="0">
                        <v:stroke miterlimit="83231f" joinstyle="miter"/>
                        <v:path arrowok="t" textboxrect="0,0,50927,50927"/>
                      </v:shape>
                      <v:shape id="Shape 22449" o:spid="_x0000_s1028" style="position:absolute;left:317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AnMcA&#10;AADeAAAADwAAAGRycy9kb3ducmV2LnhtbESPQUsDMRSE74L/ITyhN5vttqjdNi3tglAPgrYePD42&#10;z93g5iUk6Xb7740geBxm5htmvR1tLwYK0ThWMJsWIIgbpw23Cj5Oz/dPIGJC1tg7JgVXirDd3N6s&#10;sdLuwu80HFMrMoRjhQq6lHwlZWw6shinzhNn78sFiynL0Eod8JLhtpdlUTxIi4bzQoee6o6a7+PZ&#10;Kgi7t9Pe+OFQ15Lmj58z8+pfrkpN7sbdCkSiMf2H/9oHraAsF4sl/N7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DgJzHAAAA3gAAAA8AAAAAAAAAAAAAAAAAmAIAAGRy&#10;cy9kb3ducmV2LnhtbFBLBQYAAAAABAAEAPUAAACMAwAAAAA=&#10;" path="m,50927r50927,l50927,,,,,50927xe" filled="f" strokecolor="#181717" strokeweight=".24pt">
                        <v:stroke miterlimit="127" joinstyle="miter"/>
                        <v:path arrowok="t" textboxrect="0,0,50927,50927"/>
                      </v:shape>
                      <v:shape id="Shape 73149" o:spid="_x0000_s1029"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RVcYA&#10;AADeAAAADwAAAGRycy9kb3ducmV2LnhtbESP0WrCQBRE3wv9h+UWfJG6sdo2ia5SxKIvFrR+wCV7&#10;TYLZuyG76urXdwWhj8PMnGGm82AacabO1ZYVDAcJCOLC6ppLBfvf79cUhPPIGhvLpOBKDuaz56cp&#10;5tpeeEvnnS9FhLDLUUHlfZtL6YqKDLqBbYmjd7CdQR9lV0rd4SXCTSPfkuRDGqw5LlTY0qKi4rg7&#10;GQU/C161lL2nm2w5xpT74RZ4q1TvJXxNQHgK/j/8aK+1gs/RcJzB/U6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TRVcYAAADeAAAADwAAAAAAAAAAAAAAAACYAgAAZHJz&#10;L2Rvd25yZXYueG1sUEsFBgAAAAAEAAQA9QAAAIsDAAAAAA==&#10;" path="m,l50927,r,50927l,50927,,e" fillcolor="#181717" stroked="f" strokeweight="0">
                        <v:stroke miterlimit="127" joinstyle="miter"/>
                        <v:path arrowok="t" textboxrect="0,0,50927,50927"/>
                      </v:shape>
                      <v:shape id="Shape 22495" o:spid="_x0000_s1030"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m3scA&#10;AADeAAAADwAAAGRycy9kb3ducmV2LnhtbESPQUsDMRSE74L/ITzBm8121dquTUtdEOpBsK2HHh+b&#10;193g5iUkcbv990YQPA4z8w2zXI+2FwOFaBwrmE4KEMSN04ZbBZ+H17s5iJiQNfaOScGFIqxX11dL&#10;rLQ7846GfWpFhnCsUEGXkq+kjE1HFuPEeeLsnVywmLIMrdQBzxlue1kWxUxaNJwXOvRUd9R87b+t&#10;grD5OLwYP2zrWtL903Fq3v3bRanbm3HzDCLRmP7Df+2tVlCWD4tH+L2Tr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upt7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PRAKTIJKOPLEIDER</w:t>
            </w:r>
            <w:r>
              <w:rPr>
                <w:sz w:val="12"/>
              </w:rPr>
              <w:tab/>
            </w:r>
            <w:r>
              <w:rPr>
                <w:noProof/>
                <w:color w:val="000000"/>
                <w:sz w:val="22"/>
              </w:rPr>
              <mc:AlternateContent>
                <mc:Choice Requires="wpg">
                  <w:drawing>
                    <wp:inline distT="0" distB="0" distL="0" distR="0" wp14:anchorId="34F7DF17" wp14:editId="34F7DF18">
                      <wp:extent cx="54102" cy="50927"/>
                      <wp:effectExtent l="0" t="0" r="0" b="0"/>
                      <wp:docPr id="66379" name="Group 66379"/>
                      <wp:cNvGraphicFramePr/>
                      <a:graphic xmlns:a="http://schemas.openxmlformats.org/drawingml/2006/main">
                        <a:graphicData uri="http://schemas.microsoft.com/office/word/2010/wordprocessingGroup">
                          <wpg:wgp>
                            <wpg:cNvGrpSpPr/>
                            <wpg:grpSpPr>
                              <a:xfrm>
                                <a:off x="0" y="0"/>
                                <a:ext cx="54102" cy="50927"/>
                                <a:chOff x="0" y="0"/>
                                <a:chExt cx="54102" cy="50927"/>
                              </a:xfrm>
                            </wpg:grpSpPr>
                            <wps:wsp>
                              <wps:cNvPr id="22452" name="Shape 22452"/>
                              <wps:cNvSpPr/>
                              <wps:spPr>
                                <a:xfrm>
                                  <a:off x="3175"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22498" name="Shape 22498"/>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4AC3490" id="Group 66379" o:spid="_x0000_s1026" style="width:4.25pt;height:4pt;mso-position-horizontal-relative:char;mso-position-vertical-relative:line" coordsize="54102,50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">
                      <v:shape id="Shape 22452" o:spid="_x0000_s1027" style="position:absolute;left:317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EMMcA&#10;AADeAAAADwAAAGRycy9kb3ducmV2LnhtbESPzWrDMBCE74W8g9hAb40c9y+4UUJiKKSHQpr0kONi&#10;bW0RayUk1XHevioUehxm5htmuR5tLwYK0ThWMJ8VIIgbpw23Cj6Pr3cLEDEha+wdk4IrRVivJjdL&#10;rLS78AcNh9SKDOFYoYIuJV9JGZuOLMaZ88TZ+3LBYsoytFIHvGS47WVZFE/SouG80KGnuqPmfPi2&#10;CsJmf9waP+zqWtL982lu3v3bVanb6bh5AZFoTP/hv/ZOKyjLh8cSfu/k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hDDHAAAA3gAAAA8AAAAAAAAAAAAAAAAAmAIAAGRy&#10;cy9kb3ducmV2LnhtbFBLBQYAAAAABAAEAPUAAACMAwAAAAA=&#10;" path="m,50927r50927,l50927,,,,,50927xe" filled="f" strokecolor="#181717" strokeweight=".24pt">
                        <v:stroke miterlimit="127" joinstyle="miter"/>
                        <v:path arrowok="t" textboxrect="0,0,50927,50927"/>
                      </v:shape>
                      <v:shape id="Shape 22498" o:spid="_x0000_s1028"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JQMQA&#10;AADeAAAADwAAAGRycy9kb3ducmV2LnhtbERPz2vCMBS+D/Y/hDfwNlOrbLMaxRUEdxhs6sHjo3lr&#10;w5qXkGS1/vfLYbDjx/d7vR1tLwYK0ThWMJsWIIgbpw23Cs6n/eMLiJiQNfaOScGNImw393drrLS7&#10;8icNx9SKHMKxQgVdSr6SMjYdWYxT54kz9+WCxZRhaKUOeM3htpdlUTxJi4ZzQ4ee6o6a7+OPVRB2&#10;H6dX44dDXUuaP19m5t2/3ZSaPIy7FYhEY/oX/7kPWkFZLpZ5b76Tr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vCUDEAAAA3gAAAA8AAAAAAAAAAAAAAAAAmAIAAGRycy9k&#10;b3ducmV2LnhtbFBLBQYAAAAABAAEAPUAAACJAwAAAAA=&#10;" path="m,50927r50927,l50927,,,,,50927xe" filled="f" strokecolor="#181717" strokeweight=".24pt">
                        <v:stroke miterlimit="127" joinstyle="miter"/>
                        <v:path arrowok="t" textboxrect="0,0,50927,50927"/>
                      </v:shape>
                      <w10:anchorlock/>
                    </v:group>
                  </w:pict>
                </mc:Fallback>
              </mc:AlternateContent>
            </w:r>
            <w:r>
              <w:rPr>
                <w:sz w:val="12"/>
              </w:rPr>
              <w:t xml:space="preserve"> BIJLAGEREADER</w:t>
            </w:r>
          </w:p>
        </w:tc>
      </w:tr>
    </w:tbl>
    <w:p w14:paraId="34F7DDE8" w14:textId="77777777" w:rsidR="00203180" w:rsidRDefault="00EE6750">
      <w:pPr>
        <w:ind w:left="2545" w:right="15"/>
      </w:pPr>
      <w:r>
        <w:rPr>
          <w:noProof/>
          <w:color w:val="000000"/>
          <w:sz w:val="22"/>
        </w:rPr>
        <mc:AlternateContent>
          <mc:Choice Requires="wpg">
            <w:drawing>
              <wp:anchor distT="0" distB="0" distL="114300" distR="114300" simplePos="0" relativeHeight="251662336" behindDoc="0" locked="0" layoutInCell="1" allowOverlap="1" wp14:anchorId="34F7DF19" wp14:editId="34F7DF1A">
                <wp:simplePos x="0" y="0"/>
                <wp:positionH relativeFrom="page">
                  <wp:posOffset>1077468</wp:posOffset>
                </wp:positionH>
                <wp:positionV relativeFrom="page">
                  <wp:posOffset>9566973</wp:posOffset>
                </wp:positionV>
                <wp:extent cx="1260348" cy="6096"/>
                <wp:effectExtent l="0" t="0" r="0" b="0"/>
                <wp:wrapTopAndBottom/>
                <wp:docPr id="66402" name="Group 66402"/>
                <wp:cNvGraphicFramePr/>
                <a:graphic xmlns:a="http://schemas.openxmlformats.org/drawingml/2006/main">
                  <a:graphicData uri="http://schemas.microsoft.com/office/word/2010/wordprocessingGroup">
                    <wpg:wgp>
                      <wpg:cNvGrpSpPr/>
                      <wpg:grpSpPr>
                        <a:xfrm>
                          <a:off x="0" y="0"/>
                          <a:ext cx="1260348" cy="6096"/>
                          <a:chOff x="0" y="0"/>
                          <a:chExt cx="1260348" cy="6096"/>
                        </a:xfrm>
                      </wpg:grpSpPr>
                      <wps:wsp>
                        <wps:cNvPr id="22446" name="Shape 22446"/>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6FFC8AB" id="Group 66402" o:spid="_x0000_s1026" style="position:absolute;margin-left:84.85pt;margin-top:753.3pt;width:99.25pt;height:.5pt;z-index:251662336;mso-position-horizontal-relative:page;mso-position-vertical-relative:page"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">
                <v:shape id="Shape 22446" o:spid="_x0000_s1027"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vp8cA&#10;AADeAAAADwAAAGRycy9kb3ducmV2LnhtbESPQWvCQBSE74X+h+UVequbpkE0ukooSD1IS1XE4yP7&#10;TNJk34bsapJ/7xYKPQ4z8w2zXA+mETfqXGVZweskAkGcW11xoeB42LzMQDiPrLGxTApGcrBePT4s&#10;MdW252+67X0hAoRdigpK79tUSpeXZNBNbEscvIvtDPogu0LqDvsAN42Mo2gqDVYcFkps6b2kvN5f&#10;jQKq55n82LydhuLr53M2+vOcdolSz09DtgDhafD/4b/2ViuI4ySZwu+dcAX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m76fHAAAA3gAAAA8AAAAAAAAAAAAAAAAAmAIAAGRy&#10;cy9kb3ducmV2LnhtbFBLBQYAAAAABAAEAPUAAACMAwAAAAA=&#10;" path="m,l1260348,e" filled="f" strokecolor="#181717" strokeweight=".48pt">
                  <v:stroke miterlimit="83231f" joinstyle="miter"/>
                  <v:path arrowok="t" textboxrect="0,0,1260348,0"/>
                </v:shape>
                <w10:wrap type="topAndBottom" anchorx="page" anchory="page"/>
              </v:group>
            </w:pict>
          </mc:Fallback>
        </mc:AlternateContent>
      </w:r>
      <w:r>
        <w:t>Vanaf het midden van de negentiende eeuw is dit leren vooral aan de scholen overgelaten en veel minder aan de praktijk Vanaf de vijftiger jaren neemt de aandacht voor het leren in de praktijk weer toe. Alle vormen van beroepsopleidingen hebben weer meer aandacht gekregen voor praktijkstages en praktijkbegeleiding. De scholen bieden de aanvullende theoretische kennis aan en ondersteunen het leerproces op het leerbedrijf.</w:t>
      </w:r>
    </w:p>
    <w:p w14:paraId="34F7DDE9" w14:textId="77777777" w:rsidR="00203180" w:rsidRDefault="00EE6750">
      <w:pPr>
        <w:ind w:left="2545" w:right="15"/>
      </w:pPr>
      <w:r>
        <w:t>In het leerbedrijf wordt de leerling begeleid door een praktijkopleider. De praktijkopleider is dan ook mede verantwoordelijk voor de kwaliteit van de opleiding. Door het feit dat u hier aanwezig bent om de cursus voor praktijkopleiders te volgen erkent u deze belangrijke verantwoordelijkheid. Mede dankzij u, krijgen een of meerdere leerlingen de kans om een goede vakopleiding te krijgen.</w:t>
      </w:r>
    </w:p>
    <w:p w14:paraId="34F7DDEA" w14:textId="77777777" w:rsidR="00203180" w:rsidRDefault="00EE6750">
      <w:pPr>
        <w:pStyle w:val="Kop2"/>
        <w:ind w:left="2545"/>
      </w:pPr>
      <w:r>
        <w:t>Een goede opleiding</w:t>
      </w:r>
    </w:p>
    <w:p w14:paraId="34F7DDEB" w14:textId="77777777" w:rsidR="00203180" w:rsidRDefault="00EE6750">
      <w:pPr>
        <w:spacing w:after="0"/>
        <w:ind w:left="2545" w:right="15"/>
      </w:pPr>
      <w:r>
        <w:t>Iedereen heeft baat bij goed opgeleid personeel: u, uw zakelijke relaties, uw klanten. En ook de werknemer zelf. Want goed opgeleid betekent:</w:t>
      </w:r>
    </w:p>
    <w:p w14:paraId="34F7DDEC" w14:textId="77777777" w:rsidR="00203180" w:rsidRDefault="00EE6750">
      <w:pPr>
        <w:ind w:left="2545" w:right="15"/>
      </w:pPr>
      <w:r>
        <w:t>vakmanschap, plezier in u werk, carrièremogelijkheden. Ook voor de sector als geheel geldt dat de nationale en internationale concurrentiepositie afhangt van goed opgeleide, vakbekwame leerlingen en ondernemers.</w:t>
      </w:r>
    </w:p>
    <w:p w14:paraId="34F7DDED" w14:textId="77777777" w:rsidR="00203180" w:rsidRDefault="00EE6750">
      <w:pPr>
        <w:ind w:left="2545" w:right="15"/>
      </w:pPr>
      <w:r>
        <w:t>De belangen van opgroeiende jongeren en hun ouders liggen vooral in de mogelijkheden die het onderwijs biedt. Dat hierbij het vooruitzicht op een goede baan met kansen om hoger op te komen in de maatschappij bovenaan op het verlanglijstje staat zal duidelijk zijn.</w:t>
      </w:r>
    </w:p>
    <w:p w14:paraId="34F7DDEE" w14:textId="77777777" w:rsidR="00203180" w:rsidRDefault="00EE6750">
      <w:pPr>
        <w:ind w:left="2278" w:right="303"/>
      </w:pPr>
      <w:r>
        <w:t>Daarnaast heeft het onderwijs de taak jongeren goed voor te bereiden op hun zelfstandig functioneren in de moderne maatschappij. Jongeren zullen hun eigen weg moeten gaan en een plaats moeten vinden in de maatschappij die goed aansluit bij hun mogelijkheden en capaciteiten. Voorwaar geen gemakkelijke opgave, de hedendaagse maatschappij stelt zware eisen. Aan het onderwijs de taak om ervoor te zorgen dat jongeren gelijke kansen krijgen voor een goede start in deze hedendaagse, complexe maatschappij.</w:t>
      </w:r>
    </w:p>
    <w:p w14:paraId="34F7DDEF" w14:textId="77777777" w:rsidR="00203180" w:rsidRDefault="00EE6750">
      <w:pPr>
        <w:spacing w:after="0"/>
        <w:ind w:left="2278" w:right="98"/>
      </w:pPr>
      <w:r>
        <w:t>In veel bedrijven bestaat de behoefte aan vakbekwaam, geschoold personeel. Het bedrijfsleven is dus evenals de leerling gebaat bij goed onderwijs. Steeds vaker zoekt het bedrijfsleven gespecialiseerde vakkrachten met een hoog opleidingsniveau. De kleine en middelgrote bedrijven geven vaak de voorkeur aan jonge, vakbekwame leerlingen die ingezet kunnen worden voor veel verschillende werkzaamheden.</w:t>
      </w:r>
    </w:p>
    <w:p w14:paraId="34F7DDF0" w14:textId="77777777" w:rsidR="00203180" w:rsidRDefault="00EE6750">
      <w:pPr>
        <w:ind w:left="2278" w:right="15"/>
      </w:pPr>
      <w:r>
        <w:t>Om breed inzetbaar te kunnen zijn is een gedegen opleiding en ervaring in het leerbedrijf een vereiste.</w:t>
      </w:r>
    </w:p>
    <w:tbl>
      <w:tblPr>
        <w:tblStyle w:val="TableGrid"/>
        <w:tblpPr w:vertAnchor="page" w:horzAnchor="page" w:tblpX="8107" w:tblpY="15304"/>
        <w:tblOverlap w:val="never"/>
        <w:tblW w:w="2497" w:type="dxa"/>
        <w:tblInd w:w="0" w:type="dxa"/>
        <w:tblCellMar>
          <w:left w:w="115" w:type="dxa"/>
          <w:right w:w="115" w:type="dxa"/>
        </w:tblCellMar>
        <w:tblLook w:val="04A0" w:firstRow="1" w:lastRow="0" w:firstColumn="1" w:lastColumn="0" w:noHBand="0" w:noVBand="1"/>
      </w:tblPr>
      <w:tblGrid>
        <w:gridCol w:w="2497"/>
      </w:tblGrid>
      <w:tr w:rsidR="00203180" w14:paraId="34F7DDF2" w14:textId="77777777">
        <w:trPr>
          <w:trHeight w:val="368"/>
        </w:trPr>
        <w:tc>
          <w:tcPr>
            <w:tcW w:w="2497" w:type="dxa"/>
            <w:tcBorders>
              <w:top w:val="nil"/>
              <w:left w:val="nil"/>
              <w:bottom w:val="nil"/>
              <w:right w:val="nil"/>
            </w:tcBorders>
            <w:shd w:val="clear" w:color="auto" w:fill="FFFEFD"/>
            <w:vAlign w:val="center"/>
          </w:tcPr>
          <w:p w14:paraId="34F7DDF1" w14:textId="77777777" w:rsidR="00203180" w:rsidRDefault="00EE6750">
            <w:pPr>
              <w:tabs>
                <w:tab w:val="center" w:pos="1694"/>
              </w:tabs>
              <w:spacing w:after="0" w:line="259" w:lineRule="auto"/>
              <w:ind w:left="0" w:firstLine="0"/>
            </w:pPr>
            <w:r>
              <w:rPr>
                <w:noProof/>
                <w:color w:val="000000"/>
                <w:sz w:val="22"/>
              </w:rPr>
              <mc:AlternateContent>
                <mc:Choice Requires="wpg">
                  <w:drawing>
                    <wp:inline distT="0" distB="0" distL="0" distR="0" wp14:anchorId="34F7DF1B" wp14:editId="34F7DF1C">
                      <wp:extent cx="54737" cy="51562"/>
                      <wp:effectExtent l="0" t="0" r="0" b="0"/>
                      <wp:docPr id="66391" name="Group 66391"/>
                      <wp:cNvGraphicFramePr/>
                      <a:graphic xmlns:a="http://schemas.openxmlformats.org/drawingml/2006/main">
                        <a:graphicData uri="http://schemas.microsoft.com/office/word/2010/wordprocessingGroup">
                          <wpg:wgp>
                            <wpg:cNvGrpSpPr/>
                            <wpg:grpSpPr>
                              <a:xfrm>
                                <a:off x="0" y="0"/>
                                <a:ext cx="54737" cy="51562"/>
                                <a:chOff x="0" y="0"/>
                                <a:chExt cx="54737" cy="51562"/>
                              </a:xfrm>
                            </wpg:grpSpPr>
                            <wps:wsp>
                              <wps:cNvPr id="22512" name="Shape 22512"/>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73150" name="Shape 73150"/>
                              <wps:cNvSpPr/>
                              <wps:spPr>
                                <a:xfrm>
                                  <a:off x="3810" y="635"/>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22552" name="Shape 22552"/>
                              <wps:cNvSpPr/>
                              <wps:spPr>
                                <a:xfrm>
                                  <a:off x="3810" y="635"/>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051309E" id="Group 66391" o:spid="_x0000_s1026" style="width:4.3pt;height:4.05pt;mso-position-horizontal-relative:char;mso-position-vertical-relative:line" coordsize="54737,5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">
                      <v:shape id="Shape 22512" o:spid="_x0000_s1027"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ybccA&#10;AADeAAAADwAAAGRycy9kb3ducmV2LnhtbESPzWrDMBCE74W8g9hAb41sl/7gRAmJoZAeCm3SQ46L&#10;tbVFrZWQFMd5+6pQ6HGYmW+Y1WaygxgpRONYQbkoQBC3ThvuFHweX+6eQcSErHFwTAquFGGznt2s&#10;sNbuwh80HlInMoRjjQr6lHwtZWx7shgXzhNn78sFiynL0Ekd8JLhdpBVUTxKi4bzQo+emp7a78PZ&#10;Kgjb9+PO+HHfNJLun06lefOvV6Vu59N2CSLRlP7Df+29VlBVD2UFv3fy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1Mm3HAAAA3gAAAA8AAAAAAAAAAAAAAAAAmAIAAGRy&#10;cy9kb3ducmV2LnhtbFBLBQYAAAAABAAEAPUAAACMAwAAAAA=&#10;" path="m,50927r50927,l50927,,,,,50927xe" filled="f" strokecolor="#181717" strokeweight=".24pt">
                        <v:stroke miterlimit="127" joinstyle="miter"/>
                        <v:path arrowok="t" textboxrect="0,0,50927,50927"/>
                      </v:shape>
                      <v:shape id="Shape 73150" o:spid="_x0000_s1028" style="position:absolute;left:3810;top:63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uFcYA&#10;AADeAAAADwAAAGRycy9kb3ducmV2LnhtbESPy2rCQBSG90LfYTiFboqZaBtNUkcRaakbBS8PcMgc&#10;k9DMmZCZ6rRP31kUXP78N77FKphOXGlwrWUFkyQFQVxZ3XKt4Hz6GOcgnEfW2FkmBT/kYLV8GC2w&#10;1PbGB7oefS3iCLsSFTTe96WUrmrIoEtsTxy9ix0M+iiHWuoBb3HcdHKapjNpsOX40GBPm4aqr+O3&#10;UbDf8GdPRZbvivdXzPk5/AY+KPX0GNZvIDwFfw//t7dawfxlkkWAiBNR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fuFcYAAADeAAAADwAAAAAAAAAAAAAAAACYAgAAZHJz&#10;L2Rvd25yZXYueG1sUEsFBgAAAAAEAAQA9QAAAIsDAAAAAA==&#10;" path="m,l50927,r,50927l,50927,,e" fillcolor="#181717" stroked="f" strokeweight="0">
                        <v:stroke miterlimit="127" joinstyle="miter"/>
                        <v:path arrowok="t" textboxrect="0,0,50927,50927"/>
                      </v:shape>
                      <v:shape id="Shape 22552" o:spid="_x0000_s1029" style="position:absolute;left:3810;top:63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LrccA&#10;AADeAAAADwAAAGRycy9kb3ducmV2LnhtbESPzWrDMBCE74W8g9hCb40clzTFiRISQyE9FJqfQ4+L&#10;tbFFrZWQVMd5+6pQ6HGYmW+Y1Wa0vRgoRONYwWxagCBunDbcKjifXh9fQMSErLF3TApuFGGzntyt&#10;sNLuygcajqkVGcKxQgVdSr6SMjYdWYxT54mzd3HBYsoytFIHvGa47WVZFM/SouG80KGnuqPm6/ht&#10;FYTtx2ln/LCva0lPi8+ZefdvN6Ue7sftEkSiMf2H/9p7raAs5/MSfu/k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fi63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PRAKTIJKOPLEIDER</w:t>
            </w:r>
            <w:r>
              <w:rPr>
                <w:sz w:val="12"/>
              </w:rPr>
              <w:tab/>
            </w:r>
            <w:r>
              <w:rPr>
                <w:noProof/>
                <w:color w:val="000000"/>
                <w:sz w:val="22"/>
              </w:rPr>
              <mc:AlternateContent>
                <mc:Choice Requires="wpg">
                  <w:drawing>
                    <wp:inline distT="0" distB="0" distL="0" distR="0" wp14:anchorId="34F7DF1D" wp14:editId="34F7DF1E">
                      <wp:extent cx="54737" cy="51562"/>
                      <wp:effectExtent l="0" t="0" r="0" b="0"/>
                      <wp:docPr id="66392" name="Group 66392"/>
                      <wp:cNvGraphicFramePr/>
                      <a:graphic xmlns:a="http://schemas.openxmlformats.org/drawingml/2006/main">
                        <a:graphicData uri="http://schemas.microsoft.com/office/word/2010/wordprocessingGroup">
                          <wpg:wgp>
                            <wpg:cNvGrpSpPr/>
                            <wpg:grpSpPr>
                              <a:xfrm>
                                <a:off x="0" y="0"/>
                                <a:ext cx="54737" cy="51562"/>
                                <a:chOff x="0" y="0"/>
                                <a:chExt cx="54737" cy="51562"/>
                              </a:xfrm>
                            </wpg:grpSpPr>
                            <wps:wsp>
                              <wps:cNvPr id="22515" name="Shape 22515"/>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22555" name="Shape 22555"/>
                              <wps:cNvSpPr/>
                              <wps:spPr>
                                <a:xfrm>
                                  <a:off x="3810" y="635"/>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804A5DB" id="Group 66392" o:spid="_x0000_s1026" style="width:4.3pt;height:4.05pt;mso-position-horizontal-relative:char;mso-position-vertical-relative:line" coordsize="54737,5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">
                      <v:shape id="Shape 22515" o:spid="_x0000_s1027"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qGccA&#10;AADeAAAADwAAAGRycy9kb3ducmV2LnhtbESPT0sDMRTE74LfITzBm83uSq2sTUtdKNSDYP8cPD42&#10;z93g5iUk6Xb77Y0geBxm5jfMcj3ZQYwUonGsoJwVIIhbpw13Ck7H7cMziJiQNQ6OScGVIqxXtzdL&#10;rLW78J7GQ+pEhnCsUUGfkq+ljG1PFuPMeeLsfblgMWUZOqkDXjLcDrIqiidp0XBe6NFT01P7fThb&#10;BWHzcXw1ftw1jaTHxWdp3v3bVan7u2nzAiLRlP7Df+2dVlBV83IOv3fy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cqhnHAAAA3gAAAA8AAAAAAAAAAAAAAAAAmAIAAGRy&#10;cy9kb3ducmV2LnhtbFBLBQYAAAAABAAEAPUAAACMAwAAAAA=&#10;" path="m,50927r50927,l50927,,,,,50927xe" filled="f" strokecolor="#181717" strokeweight=".24pt">
                        <v:stroke miterlimit="127" joinstyle="miter"/>
                        <v:path arrowok="t" textboxrect="0,0,50927,50927"/>
                      </v:shape>
                      <v:shape id="Shape 22555" o:spid="_x0000_s1028" style="position:absolute;left:3810;top:63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T2ccA&#10;AADeAAAADwAAAGRycy9kb3ducmV2LnhtbESPT0sDMRTE74LfITzBm812Za2sTUtdEOqhYP8cPD42&#10;z93g5iUkcbv99qYgeBxm5jfMcj3ZQYwUonGsYD4rQBC3ThvuFJyObw/PIGJC1jg4JgUXirBe3d4s&#10;sdbuzHsaD6kTGcKxRgV9Sr6WMrY9WYwz54mz9+WCxZRl6KQOeM5wO8iyKJ6kRcN5oUdPTU/t9+HH&#10;Kgibj+Or8eO2aSQ9Lj7nZuffL0rd302bFxCJpvQf/mtvtYKyrKoKrnfy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2E9n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READERBIJLAGE</w:t>
            </w:r>
          </w:p>
        </w:tc>
      </w:tr>
    </w:tbl>
    <w:p w14:paraId="34F7DDF3" w14:textId="77777777" w:rsidR="00203180" w:rsidRDefault="00EE6750">
      <w:pPr>
        <w:spacing w:after="0"/>
        <w:ind w:left="2278" w:right="284"/>
      </w:pPr>
      <w:r>
        <w:rPr>
          <w:noProof/>
          <w:color w:val="000000"/>
          <w:sz w:val="22"/>
        </w:rPr>
        <mc:AlternateContent>
          <mc:Choice Requires="wpg">
            <w:drawing>
              <wp:anchor distT="0" distB="0" distL="114300" distR="114300" simplePos="0" relativeHeight="251663360" behindDoc="0" locked="0" layoutInCell="1" allowOverlap="1" wp14:anchorId="34F7DF1F" wp14:editId="34F7DF20">
                <wp:simplePos x="0" y="0"/>
                <wp:positionH relativeFrom="page">
                  <wp:posOffset>5221732</wp:posOffset>
                </wp:positionH>
                <wp:positionV relativeFrom="page">
                  <wp:posOffset>9551733</wp:posOffset>
                </wp:positionV>
                <wp:extent cx="1260348" cy="6096"/>
                <wp:effectExtent l="0" t="0" r="0" b="0"/>
                <wp:wrapTopAndBottom/>
                <wp:docPr id="66510" name="Group 66510"/>
                <wp:cNvGraphicFramePr/>
                <a:graphic xmlns:a="http://schemas.openxmlformats.org/drawingml/2006/main">
                  <a:graphicData uri="http://schemas.microsoft.com/office/word/2010/wordprocessingGroup">
                    <wpg:wgp>
                      <wpg:cNvGrpSpPr/>
                      <wpg:grpSpPr>
                        <a:xfrm>
                          <a:off x="0" y="0"/>
                          <a:ext cx="1260348" cy="6096"/>
                          <a:chOff x="0" y="0"/>
                          <a:chExt cx="1260348" cy="6096"/>
                        </a:xfrm>
                      </wpg:grpSpPr>
                      <wps:wsp>
                        <wps:cNvPr id="22502" name="Shape 22502"/>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66D01AF" id="Group 66510" o:spid="_x0000_s1026" style="position:absolute;margin-left:411.15pt;margin-top:752.1pt;width:99.25pt;height:.5pt;z-index:251663360;mso-position-horizontal-relative:page;mso-position-vertical-relative:page"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">
                <v:shape id="Shape 22502" o:spid="_x0000_s1027"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f+ccA&#10;AADeAAAADwAAAGRycy9kb3ducmV2LnhtbESPS4vCQBCE78L+h6EXvOlk4wPNOooIsnsQxQfiscn0&#10;JlkzPSEzavz3jiB4LKrqK2oya0wprlS7wrKCr24Egji1uuBMwWG/7IxAOI+ssbRMCu7kYDb9aE0w&#10;0fbGW7rufCYChF2CCnLvq0RKl+Zk0HVtRRy8P1sb9EHWmdQ13gLclDKOoqE0WHBYyLGiRU7peXcx&#10;Cug8nsufZe/YZJv/9ejuT2Na9ZVqfzbzbxCeGv8Ov9q/WkEcD6IYnnfCFZ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WX/nHAAAA3gAAAA8AAAAAAAAAAAAAAAAAmAIAAGRy&#10;cy9kb3ducmV2LnhtbFBLBQYAAAAABAAEAPUAAACMAwAAAAA=&#10;" path="m,l1260348,e" filled="f" strokecolor="#181717" strokeweight=".48pt">
                  <v:stroke miterlimit="83231f" joinstyle="miter"/>
                  <v:path arrowok="t" textboxrect="0,0,1260348,0"/>
                </v:shape>
                <w10:wrap type="topAndBottom" anchorx="page" anchory="page"/>
              </v:group>
            </w:pict>
          </mc:Fallback>
        </mc:AlternateContent>
      </w:r>
      <w:r>
        <w:t>Door allerlei technologische ontwikkelingen is het van belang dat zowel praktijkopleiders als werknemers doorlopend hun vak bijhouden. Om niet achter te blijven in de huidige, jachtige samenleving moet men openstaan voor vernieuwingen en bereid zijn te blijven leren. De beroepsopleidingen leggen hiervoor de basis, die aangevuld kan worden met vervolgopleidingen en speciale vaktechnische cursussen in de verschillende sectoren. Goede ondernemers erkennen deze ontwikkelingen en zijn op zoek naar mogelijkheden om zo goed mogelijk bij te blijven in hun vak om zodoende tijdig in te kunnen spelen op de veranderingen in de hedendaagse moderne maatschappij.</w:t>
      </w:r>
    </w:p>
    <w:p w14:paraId="34F7DDF4" w14:textId="77777777" w:rsidR="00203180" w:rsidRDefault="00EE6750">
      <w:pPr>
        <w:ind w:left="2278" w:right="15"/>
      </w:pPr>
      <w:r>
        <w:t>De uitspraak: investeren in opleiden, zal u dan ook niet vreemd klinken.</w:t>
      </w:r>
    </w:p>
    <w:p w14:paraId="34F7DDF5" w14:textId="77777777" w:rsidR="00203180" w:rsidRDefault="00EE6750">
      <w:pPr>
        <w:spacing w:after="0"/>
        <w:ind w:left="2278" w:right="146"/>
      </w:pPr>
      <w:r>
        <w:t>Het bedrijfsleven, de jongeren en hun ouders, maar ook de overheid investeert in onderwijs. Zij allen onderkennen dat goed onderwijs een investering is in de toekomst.</w:t>
      </w:r>
    </w:p>
    <w:p w14:paraId="34F7DDF6" w14:textId="77777777" w:rsidR="00203180" w:rsidRDefault="00EE6750">
      <w:pPr>
        <w:ind w:left="2278" w:right="321"/>
      </w:pPr>
      <w:r>
        <w:t>Het menselijk kapitaal is de bron van onze huidige welvaartseconomie. Zonder menselijke arbeid stopt de motor van deze economische bedrijvigheid. Naast de overheid is het bedrijfsleven dan ook nauw betrokken bij het onderwijs, zeker voor wat betreft het beroepsonderwijs.</w:t>
      </w:r>
    </w:p>
    <w:p w14:paraId="34F7DDF7" w14:textId="77777777" w:rsidR="00203180" w:rsidRDefault="00EE6750">
      <w:pPr>
        <w:pStyle w:val="Kop1"/>
        <w:tabs>
          <w:tab w:val="center" w:pos="957"/>
          <w:tab w:val="center" w:pos="4959"/>
        </w:tabs>
        <w:ind w:left="0" w:firstLine="0"/>
      </w:pPr>
      <w:r>
        <w:rPr>
          <w:b w:val="0"/>
          <w:color w:val="000000"/>
          <w:sz w:val="22"/>
        </w:rPr>
        <w:tab/>
      </w:r>
      <w:r>
        <w:t>Bijlage 2</w:t>
      </w:r>
      <w:r>
        <w:tab/>
        <w:t>Veranderingen in het onderwijs</w:t>
      </w:r>
    </w:p>
    <w:p w14:paraId="34F7DDF8" w14:textId="77777777" w:rsidR="00203180" w:rsidRDefault="00EE6750">
      <w:pPr>
        <w:spacing w:after="0"/>
        <w:ind w:left="2545" w:right="15"/>
      </w:pPr>
      <w:r>
        <w:t>Tot in het begin van de twintigste was het heel gebruikelijk dat kinderen na de basisschool, toen lagere school, slechts in uitzonderingsgevallen naar vervolgscholen gingen om een vak te leren. Men werkte thuis mee in het bedrijf of ging een vak leren bij iemand anders.</w:t>
      </w:r>
    </w:p>
    <w:p w14:paraId="34F7DDF9" w14:textId="77777777" w:rsidR="00203180" w:rsidRDefault="00EE6750">
      <w:pPr>
        <w:ind w:left="2545" w:right="15"/>
      </w:pPr>
      <w:r>
        <w:t>De beroepskeuze, indien hier al sprake van was werd meestal al gemaakt rond het twaalfde levensjaar. Nu gaan de kinderen na de basisschool, afhankelijk van hun schoolkeuze, voor een periode variërend van vier tot zes jaar vooral algemeen vormend onderwijs volgen op een vmbo-school, een havo of een atheneum. Voordat ze moeten kiezen voor een vervolgstudie of een beroep is men meestal al 15 a 16 jaar.</w:t>
      </w:r>
    </w:p>
    <w:p w14:paraId="34F7DDFA" w14:textId="77777777" w:rsidR="00203180" w:rsidRDefault="00EE6750">
      <w:pPr>
        <w:ind w:left="2545" w:right="15"/>
      </w:pPr>
      <w:r>
        <w:t>De beroepsopleidingen in de agrarische sector zijn onder gebracht bij de Agrarische Opleidingscentra (AOC-s) Naast het voorbereidende beroepsonderwijs (vmbo-groen) en het middelbaar beroepsonderwijs (mbo) verzorgen de AOC-s een groot aantal cursussen en vakopleidingen in de agrarische sector.</w:t>
      </w:r>
    </w:p>
    <w:p w14:paraId="34F7DDFB" w14:textId="77777777" w:rsidR="00203180" w:rsidRDefault="00EE6750">
      <w:pPr>
        <w:pStyle w:val="Kop2"/>
        <w:ind w:left="2545"/>
      </w:pPr>
      <w:r>
        <w:t>Verschillende leerwegen</w:t>
      </w:r>
    </w:p>
    <w:tbl>
      <w:tblPr>
        <w:tblStyle w:val="TableGrid"/>
        <w:tblpPr w:vertAnchor="page" w:horzAnchor="page" w:tblpX="1455" w:tblpY="15302"/>
        <w:tblOverlap w:val="never"/>
        <w:tblW w:w="2497" w:type="dxa"/>
        <w:tblInd w:w="0" w:type="dxa"/>
        <w:tblCellMar>
          <w:left w:w="115" w:type="dxa"/>
          <w:right w:w="115" w:type="dxa"/>
        </w:tblCellMar>
        <w:tblLook w:val="04A0" w:firstRow="1" w:lastRow="0" w:firstColumn="1" w:lastColumn="0" w:noHBand="0" w:noVBand="1"/>
      </w:tblPr>
      <w:tblGrid>
        <w:gridCol w:w="2497"/>
      </w:tblGrid>
      <w:tr w:rsidR="00203180" w14:paraId="34F7DDFD" w14:textId="77777777">
        <w:trPr>
          <w:trHeight w:val="368"/>
        </w:trPr>
        <w:tc>
          <w:tcPr>
            <w:tcW w:w="2497" w:type="dxa"/>
            <w:tcBorders>
              <w:top w:val="nil"/>
              <w:left w:val="nil"/>
              <w:bottom w:val="nil"/>
              <w:right w:val="nil"/>
            </w:tcBorders>
            <w:shd w:val="clear" w:color="auto" w:fill="FFFEFD"/>
            <w:vAlign w:val="center"/>
          </w:tcPr>
          <w:p w14:paraId="34F7DDFC" w14:textId="77777777" w:rsidR="00203180" w:rsidRDefault="00EE6750">
            <w:pPr>
              <w:tabs>
                <w:tab w:val="center" w:pos="1699"/>
              </w:tabs>
              <w:spacing w:after="0" w:line="259" w:lineRule="auto"/>
              <w:ind w:left="0" w:firstLine="0"/>
            </w:pPr>
            <w:r>
              <w:rPr>
                <w:noProof/>
                <w:color w:val="000000"/>
                <w:sz w:val="22"/>
              </w:rPr>
              <mc:AlternateContent>
                <mc:Choice Requires="wpg">
                  <w:drawing>
                    <wp:inline distT="0" distB="0" distL="0" distR="0" wp14:anchorId="34F7DF21" wp14:editId="34F7DF22">
                      <wp:extent cx="51562" cy="51563"/>
                      <wp:effectExtent l="0" t="0" r="0" b="0"/>
                      <wp:docPr id="66768" name="Group 66768"/>
                      <wp:cNvGraphicFramePr/>
                      <a:graphic xmlns:a="http://schemas.openxmlformats.org/drawingml/2006/main">
                        <a:graphicData uri="http://schemas.microsoft.com/office/word/2010/wordprocessingGroup">
                          <wpg:wgp>
                            <wpg:cNvGrpSpPr/>
                            <wpg:grpSpPr>
                              <a:xfrm>
                                <a:off x="0" y="0"/>
                                <a:ext cx="51562" cy="51563"/>
                                <a:chOff x="0" y="0"/>
                                <a:chExt cx="51562" cy="51563"/>
                              </a:xfrm>
                            </wpg:grpSpPr>
                            <wps:wsp>
                              <wps:cNvPr id="22569" name="Shape 22569"/>
                              <wps:cNvSpPr/>
                              <wps:spPr>
                                <a:xfrm>
                                  <a:off x="635" y="636"/>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73151" name="Shape 73151"/>
                              <wps:cNvSpPr/>
                              <wps:spPr>
                                <a:xfrm>
                                  <a:off x="0" y="0"/>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22641" name="Shape 22641"/>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343CE8F" id="Group 66768" o:spid="_x0000_s1026" style="width:4.05pt;height:4.05pt;mso-position-horizontal-relative:char;mso-position-vertical-relative:line" coordsize="51562,5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">
                      <v:shape id="Shape 22569" o:spid="_x0000_s1027" style="position:absolute;left:635;top:636;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TYccA&#10;AADeAAAADwAAAGRycy9kb3ducmV2LnhtbESPQUsDMRSE70L/Q3gFbzbbFavdNi3tglAPgrYePD42&#10;z93g5iUk6Xb7740geBxm5htmvR1tLwYK0ThWMJ8VIIgbpw23Cj5Oz3dPIGJC1tg7JgVXirDdTG7W&#10;WGl34XcajqkVGcKxQgVdSr6SMjYdWYwz54mz9+WCxZRlaKUOeMlw28uyKBbSouG80KGnuqPm+3i2&#10;CsLu7bQ3fjjUtaT7x8+5efUvV6Vup+NuBSLRmP7Df+2DVlCWD4sl/N7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X02HHAAAA3gAAAA8AAAAAAAAAAAAAAAAAmAIAAGRy&#10;cy9kb3ducmV2LnhtbFBLBQYAAAAABAAEAPUAAACMAwAAAAA=&#10;" path="m,50927r50927,l50927,,,,,50927xe" filled="f" strokecolor="#181717" strokeweight=".24pt">
                        <v:stroke miterlimit="127" joinstyle="miter"/>
                        <v:path arrowok="t" textboxrect="0,0,50927,50927"/>
                      </v:shape>
                      <v:shape id="Shape 73151" o:spid="_x0000_s1028"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LjscA&#10;AADeAAAADwAAAGRycy9kb3ducmV2LnhtbESP0WrCQBRE3wX/YblCX0Q3sVVj6ioilfZFIdoPuGRv&#10;k9Ds3ZDd6rZf7xYKfRxm5gyz3gbTiiv1rrGsIJ0mIIhLqxuuFLxfDpMMhPPIGlvLpOCbHGw3w8Ea&#10;c21vXND17CsRIexyVFB73+VSurImg25qO+LofdjeoI+yr6Tu8RbhppWzJFlIgw3HhRo72tdUfp6/&#10;jILTnl87Ws2z4+rlCTMeh5/AhVIPo7B7BuEp+P/wX/tNK1g+pvMUfu/EK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rS47HAAAA3gAAAA8AAAAAAAAAAAAAAAAAmAIAAGRy&#10;cy9kb3ducmV2LnhtbFBLBQYAAAAABAAEAPUAAACMAwAAAAA=&#10;" path="m,l50927,r,50927l,50927,,e" fillcolor="#181717" stroked="f" strokeweight="0">
                        <v:stroke miterlimit="127" joinstyle="miter"/>
                        <v:path arrowok="t" textboxrect="0,0,50927,50927"/>
                      </v:shape>
                      <v:shape id="Shape 22641" o:spid="_x0000_s1029"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ie8cA&#10;AADeAAAADwAAAGRycy9kb3ducmV2LnhtbESPT0sDMRTE74LfITzBm83uKq2sTUtdKNSDYP8cPD42&#10;z93g5iUk6Xb77Y0geBxm5jfMcj3ZQYwUonGsoJwVIIhbpw13Ck7H7cMziJiQNQ6OScGVIqxXtzdL&#10;rLW78J7GQ+pEhnCsUUGfkq+ljG1PFuPMeeLsfblgMWUZOqkDXjLcDrIqirm0aDgv9Oip6an9Ppyt&#10;grD5OL4aP+6aRtLj4rM07/7tqtT93bR5AZFoSv/hv/ZOK6iq+VMJv3fy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x4nv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PRAKTIJKOPLEIDER</w:t>
            </w:r>
            <w:r>
              <w:rPr>
                <w:sz w:val="12"/>
              </w:rPr>
              <w:tab/>
            </w:r>
            <w:r>
              <w:rPr>
                <w:noProof/>
                <w:color w:val="000000"/>
                <w:sz w:val="22"/>
              </w:rPr>
              <mc:AlternateContent>
                <mc:Choice Requires="wpg">
                  <w:drawing>
                    <wp:inline distT="0" distB="0" distL="0" distR="0" wp14:anchorId="34F7DF23" wp14:editId="34F7DF24">
                      <wp:extent cx="51562" cy="51562"/>
                      <wp:effectExtent l="0" t="0" r="0" b="0"/>
                      <wp:docPr id="66769" name="Group 66769"/>
                      <wp:cNvGraphicFramePr/>
                      <a:graphic xmlns:a="http://schemas.openxmlformats.org/drawingml/2006/main">
                        <a:graphicData uri="http://schemas.microsoft.com/office/word/2010/wordprocessingGroup">
                          <wpg:wgp>
                            <wpg:cNvGrpSpPr/>
                            <wpg:grpSpPr>
                              <a:xfrm>
                                <a:off x="0" y="0"/>
                                <a:ext cx="51562" cy="51562"/>
                                <a:chOff x="0" y="0"/>
                                <a:chExt cx="51562" cy="51562"/>
                              </a:xfrm>
                            </wpg:grpSpPr>
                            <wps:wsp>
                              <wps:cNvPr id="22572" name="Shape 22572"/>
                              <wps:cNvSpPr/>
                              <wps:spPr>
                                <a:xfrm>
                                  <a:off x="635" y="635"/>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22644" name="Shape 22644"/>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5CC1671" id="Group 66769" o:spid="_x0000_s1026" style="width:4.05pt;height:4.05pt;mso-position-horizontal-relative:char;mso-position-vertical-relative:line" coordsize="51562,5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">
                      <v:shape id="Shape 22572" o:spid="_x0000_s1027" style="position:absolute;left:635;top:63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XzccA&#10;AADeAAAADwAAAGRycy9kb3ducmV2LnhtbESPzWrDMBCE74W+g9hCb40clzbBiRISQyE9FJqfQ46L&#10;tbVFrZWQFMd5+6pQ6HGYmW+Y5Xq0vRgoRONYwXRSgCBunDbcKjgd357mIGJC1tg7JgU3irBe3d8t&#10;sdLuynsaDqkVGcKxQgVdSr6SMjYdWYwT54mz9+WCxZRlaKUOeM1w28uyKF6lRcN5oUNPdUfN9+Fi&#10;FYTN53Fr/LCra0nPs/PUfPj3m1KPD+NmASLRmP7Df+2dVlCWL7MSfu/k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q183HAAAA3gAAAA8AAAAAAAAAAAAAAAAAmAIAAGRy&#10;cy9kb3ducmV2LnhtbFBLBQYAAAAABAAEAPUAAACMAwAAAAA=&#10;" path="m,50927r50927,l50927,,,,,50927xe" filled="f" strokecolor="#181717" strokeweight=".24pt">
                        <v:stroke miterlimit="127" joinstyle="miter"/>
                        <v:path arrowok="t" textboxrect="0,0,50927,50927"/>
                      </v:shape>
                      <v:shape id="Shape 22644" o:spid="_x0000_s1028"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B48cA&#10;AADeAAAADwAAAGRycy9kb3ducmV2LnhtbESPQWsCMRSE7wX/Q3hCbzXrVmxZjaILBXsotNqDx8fm&#10;dTd08xKSuK7/vikUehxm5htmvR1tLwYK0ThWMJ8VIIgbpw23Cj5PLw/PIGJC1tg7JgU3irDdTO7W&#10;WGl35Q8ajqkVGcKxQgVdSr6SMjYdWYwz54mz9+WCxZRlaKUOeM1w28uyKJbSouG80KGnuqPm+3ix&#10;CsLu/bQ3fjjUtaTHp/PcvPnXm1L303G3ApFoTP/hv/ZBKyjL5WIBv3fy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GQeP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READERBIJLAGE</w:t>
            </w:r>
          </w:p>
        </w:tc>
      </w:tr>
    </w:tbl>
    <w:p w14:paraId="34F7DDFE" w14:textId="77777777" w:rsidR="00203180" w:rsidRDefault="00EE6750">
      <w:pPr>
        <w:ind w:left="2545" w:right="15"/>
      </w:pPr>
      <w:r>
        <w:rPr>
          <w:noProof/>
          <w:color w:val="000000"/>
          <w:sz w:val="22"/>
        </w:rPr>
        <mc:AlternateContent>
          <mc:Choice Requires="wpg">
            <w:drawing>
              <wp:anchor distT="0" distB="0" distL="114300" distR="114300" simplePos="0" relativeHeight="251664384" behindDoc="0" locked="0" layoutInCell="1" allowOverlap="1" wp14:anchorId="34F7DF25" wp14:editId="34F7DF26">
                <wp:simplePos x="0" y="0"/>
                <wp:positionH relativeFrom="page">
                  <wp:posOffset>1077468</wp:posOffset>
                </wp:positionH>
                <wp:positionV relativeFrom="page">
                  <wp:posOffset>9566973</wp:posOffset>
                </wp:positionV>
                <wp:extent cx="1260348" cy="6096"/>
                <wp:effectExtent l="0" t="0" r="0" b="0"/>
                <wp:wrapTopAndBottom/>
                <wp:docPr id="66780" name="Group 66780"/>
                <wp:cNvGraphicFramePr/>
                <a:graphic xmlns:a="http://schemas.openxmlformats.org/drawingml/2006/main">
                  <a:graphicData uri="http://schemas.microsoft.com/office/word/2010/wordprocessingGroup">
                    <wpg:wgp>
                      <wpg:cNvGrpSpPr/>
                      <wpg:grpSpPr>
                        <a:xfrm>
                          <a:off x="0" y="0"/>
                          <a:ext cx="1260348" cy="6096"/>
                          <a:chOff x="0" y="0"/>
                          <a:chExt cx="1260348" cy="6096"/>
                        </a:xfrm>
                      </wpg:grpSpPr>
                      <wps:wsp>
                        <wps:cNvPr id="22566" name="Shape 22566"/>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5606898" id="Group 66780" o:spid="_x0000_s1026" style="position:absolute;margin-left:84.85pt;margin-top:753.3pt;width:99.25pt;height:.5pt;z-index:251664384;mso-position-horizontal-relative:page;mso-position-vertical-relative:page"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">
                <v:shape id="Shape 22566" o:spid="_x0000_s1027"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K8WscA&#10;AADeAAAADwAAAGRycy9kb3ducmV2LnhtbESPQWvCQBSE74X+h+UJvdWNqQYTs4oUpB5KxViKx0f2&#10;NUnNvg3ZrcZ/3y0IHoeZ+YbJV4NpxZl611hWMBlHIIhLqxuuFHweNs9zEM4ja2wtk4IrOVgtHx9y&#10;zLS98J7Oha9EgLDLUEHtfZdJ6cqaDLqx7YiD9217gz7IvpK6x0uAm1bGUZRIgw2HhRo7eq2pPBW/&#10;RgGd0rV827x8DdXu52N+9ceU3qdKPY2G9QKEp8Hfw7f2ViuI41mSwP+dc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yvFrHAAAA3gAAAA8AAAAAAAAAAAAAAAAAmAIAAGRy&#10;cy9kb3ducmV2LnhtbFBLBQYAAAAABAAEAPUAAACMAwAAAAA=&#10;" path="m,l1260348,e" filled="f" strokecolor="#181717" strokeweight=".48pt">
                  <v:stroke miterlimit="83231f" joinstyle="miter"/>
                  <v:path arrowok="t" textboxrect="0,0,1260348,0"/>
                </v:shape>
                <w10:wrap type="topAndBottom" anchorx="page" anchory="page"/>
              </v:group>
            </w:pict>
          </mc:Fallback>
        </mc:AlternateContent>
      </w:r>
      <w:r>
        <w:t>Leerlingen die kiezen voor een middelbare beroepsopleiding in de agrarische sector hebben de keuze uit twee verschillende manieren van leren:</w:t>
      </w:r>
    </w:p>
    <w:p w14:paraId="34F7DDFF" w14:textId="77777777" w:rsidR="00203180" w:rsidRDefault="00EE6750">
      <w:pPr>
        <w:ind w:left="2545" w:right="2168"/>
      </w:pPr>
      <w:r>
        <w:t xml:space="preserve">voornamelijk via een school met bijbehorende stage ( </w:t>
      </w:r>
      <w:r>
        <w:rPr>
          <w:b/>
        </w:rPr>
        <w:t>B</w:t>
      </w:r>
      <w:r>
        <w:t>eroeps-</w:t>
      </w:r>
      <w:r>
        <w:rPr>
          <w:b/>
        </w:rPr>
        <w:t>O</w:t>
      </w:r>
      <w:r>
        <w:t>pleidende-</w:t>
      </w:r>
      <w:r>
        <w:rPr>
          <w:b/>
        </w:rPr>
        <w:t>L</w:t>
      </w:r>
      <w:r>
        <w:t xml:space="preserve">eerweg ----- </w:t>
      </w:r>
      <w:r>
        <w:rPr>
          <w:b/>
        </w:rPr>
        <w:t xml:space="preserve">BOL </w:t>
      </w:r>
      <w:r>
        <w:t>)</w:t>
      </w:r>
    </w:p>
    <w:p w14:paraId="34F7DE00" w14:textId="77777777" w:rsidR="00203180" w:rsidRDefault="00EE6750">
      <w:pPr>
        <w:spacing w:after="14"/>
        <w:ind w:left="2545" w:right="15"/>
      </w:pPr>
      <w:r>
        <w:t>voornamelijk via een leerbedrijf met enkele dagdelen op school</w:t>
      </w:r>
    </w:p>
    <w:p w14:paraId="34F7DE01" w14:textId="77777777" w:rsidR="00203180" w:rsidRDefault="00EE6750">
      <w:pPr>
        <w:spacing w:after="268" w:line="259" w:lineRule="auto"/>
        <w:ind w:left="609" w:right="889"/>
        <w:jc w:val="center"/>
      </w:pPr>
      <w:r>
        <w:t xml:space="preserve">( </w:t>
      </w:r>
      <w:r>
        <w:rPr>
          <w:b/>
        </w:rPr>
        <w:t>B</w:t>
      </w:r>
      <w:r>
        <w:t>eroeps-</w:t>
      </w:r>
      <w:r>
        <w:rPr>
          <w:b/>
        </w:rPr>
        <w:t>B</w:t>
      </w:r>
      <w:r>
        <w:t>egeleidende-</w:t>
      </w:r>
      <w:r>
        <w:rPr>
          <w:b/>
        </w:rPr>
        <w:t>L</w:t>
      </w:r>
      <w:r>
        <w:t xml:space="preserve">eerweg ----- </w:t>
      </w:r>
      <w:r>
        <w:rPr>
          <w:b/>
        </w:rPr>
        <w:t>BBL</w:t>
      </w:r>
      <w:r>
        <w:t xml:space="preserve"> )</w:t>
      </w:r>
    </w:p>
    <w:p w14:paraId="34F7DE02" w14:textId="77777777" w:rsidR="00203180" w:rsidRDefault="00EE6750">
      <w:pPr>
        <w:spacing w:after="0"/>
        <w:ind w:left="2545" w:right="15"/>
      </w:pPr>
      <w:r>
        <w:t>In het eerste geval is sprake van een stagiair die gemiddeld één dag per week in uw bedrijf komt werken. Blokstages, waarbij een stagiaire gedurende een aaneengesloten periode van enkele weken op uw bedrijf ervaringen komt opdoen, komen ook voor.</w:t>
      </w:r>
    </w:p>
    <w:p w14:paraId="34F7DE03" w14:textId="77777777" w:rsidR="00203180" w:rsidRDefault="00EE6750">
      <w:pPr>
        <w:ind w:left="2545" w:right="15"/>
      </w:pPr>
      <w:r>
        <w:t>In het tweede geval gaat het om een leerling die bij u op basis van een arbeidsovereenkomst in dienst is en gemiddeld één dag per week lessen volgt op een AOC.</w:t>
      </w:r>
    </w:p>
    <w:p w14:paraId="34F7DE04" w14:textId="77777777" w:rsidR="00203180" w:rsidRDefault="00EE6750">
      <w:pPr>
        <w:spacing w:after="13"/>
        <w:ind w:left="2545" w:right="15"/>
      </w:pPr>
      <w:r>
        <w:t>In beide gevallen vormt de zogenaamde beroepspraktijkvorming (</w:t>
      </w:r>
      <w:r>
        <w:rPr>
          <w:b/>
        </w:rPr>
        <w:t xml:space="preserve">bpv) </w:t>
      </w:r>
      <w:r>
        <w:t>in de leerbedrijven een belangrijk onderdeel van het totale leerprogramma. Leerlingen mogen (en kunnen) deze beroepspraktijkvorming alleen volgen in bedrijven die voldoende te bieden hebben en bereid zijn om leerlingen goed te begeleiden.</w:t>
      </w:r>
    </w:p>
    <w:p w14:paraId="34F7DE05" w14:textId="77777777" w:rsidR="00203180" w:rsidRDefault="00EE6750">
      <w:pPr>
        <w:ind w:left="2545" w:right="15"/>
      </w:pPr>
      <w:r>
        <w:t xml:space="preserve">In de door de overheid ontwikkelde </w:t>
      </w:r>
      <w:r>
        <w:rPr>
          <w:b/>
        </w:rPr>
        <w:t>W</w:t>
      </w:r>
      <w:r>
        <w:t xml:space="preserve">et </w:t>
      </w:r>
      <w:r>
        <w:rPr>
          <w:b/>
        </w:rPr>
        <w:t>E</w:t>
      </w:r>
      <w:r>
        <w:t xml:space="preserve">ducatie en </w:t>
      </w:r>
      <w:r>
        <w:rPr>
          <w:b/>
        </w:rPr>
        <w:t>B</w:t>
      </w:r>
      <w:r>
        <w:t>eroepsonderwijs (</w:t>
      </w:r>
      <w:r>
        <w:rPr>
          <w:b/>
        </w:rPr>
        <w:t>WEB</w:t>
      </w:r>
      <w:r>
        <w:t>) is geregeld dat landelijke organisaties voor beroepsopleidingen toezien op de kwaliteit van opleidingen en opleidingsbedrijven.</w:t>
      </w:r>
    </w:p>
    <w:p w14:paraId="34F7DE06" w14:textId="77777777" w:rsidR="00203180" w:rsidRDefault="00EE6750">
      <w:pPr>
        <w:ind w:left="2278" w:right="237"/>
      </w:pPr>
      <w:r>
        <w:t>Voor de agrarische sector voert Lobas (Landelijk Organisatie Beroepsopleidingen Agrarische Sectoren*) deze belangrijke taak uit.</w:t>
      </w:r>
    </w:p>
    <w:p w14:paraId="34F7DE07" w14:textId="77777777" w:rsidR="00203180" w:rsidRDefault="00EE6750">
      <w:pPr>
        <w:pStyle w:val="Kop2"/>
      </w:pPr>
      <w:r>
        <w:t>Lobas (Landelijke Organisatie voor Beroepsopleidingen in de Agrarische Sectoren)</w:t>
      </w:r>
    </w:p>
    <w:p w14:paraId="34F7DE08" w14:textId="77777777" w:rsidR="00203180" w:rsidRDefault="00EE6750">
      <w:pPr>
        <w:ind w:left="2278" w:right="286"/>
      </w:pPr>
      <w:r>
        <w:t>Lobas heeft tot taak er voor te zorgen dat het middelbaar beroepsonderwijs goed aansluit op de behoefte van het bedrijfsleven. Daarnaast ondersteunen ze ondernemers die zich willen inzetten voor de beroepspraktijkvorming in hun branche.</w:t>
      </w:r>
    </w:p>
    <w:p w14:paraId="34F7DE09" w14:textId="77777777" w:rsidR="00203180" w:rsidRDefault="00EE6750">
      <w:pPr>
        <w:spacing w:after="0"/>
        <w:ind w:left="2278" w:right="311"/>
      </w:pPr>
      <w:r>
        <w:t>Bedrijfsadviseurs van Lobas bezoeken momenteel alle bedrijven waar leerlingen die een opleiding in de agrarische sector volgen en daar stage lopen of werkzaam zijn.</w:t>
      </w:r>
    </w:p>
    <w:p w14:paraId="34F7DE0A" w14:textId="77777777" w:rsidR="00203180" w:rsidRDefault="00EE6750">
      <w:pPr>
        <w:spacing w:after="0"/>
        <w:ind w:left="2278" w:right="15"/>
      </w:pPr>
      <w:r>
        <w:t>Via intakegesprekken worden alle opleidingsbedrijven nauwkeurig in kaart gebracht en geregistreerd in een landelijk register van ‘erkende’ opleidingsbedrijven.</w:t>
      </w:r>
    </w:p>
    <w:p w14:paraId="34F7DE0B" w14:textId="77777777" w:rsidR="00203180" w:rsidRDefault="00EE6750">
      <w:pPr>
        <w:ind w:left="2278" w:right="251"/>
      </w:pPr>
      <w:r>
        <w:t>Lobas en zijn leerlingen ondersteunen hierdoor bedrijven die de kwaliteit van de opleidingsplaats willen verhogen tot het niveau van erkenning.</w:t>
      </w:r>
    </w:p>
    <w:tbl>
      <w:tblPr>
        <w:tblStyle w:val="TableGrid"/>
        <w:tblpPr w:vertAnchor="page" w:horzAnchor="page" w:tblpX="8107" w:tblpY="15312"/>
        <w:tblOverlap w:val="never"/>
        <w:tblW w:w="2497" w:type="dxa"/>
        <w:tblInd w:w="0" w:type="dxa"/>
        <w:tblCellMar>
          <w:left w:w="115" w:type="dxa"/>
          <w:right w:w="115" w:type="dxa"/>
        </w:tblCellMar>
        <w:tblLook w:val="04A0" w:firstRow="1" w:lastRow="0" w:firstColumn="1" w:lastColumn="0" w:noHBand="0" w:noVBand="1"/>
      </w:tblPr>
      <w:tblGrid>
        <w:gridCol w:w="2497"/>
      </w:tblGrid>
      <w:tr w:rsidR="00203180" w14:paraId="34F7DE0D" w14:textId="77777777">
        <w:trPr>
          <w:trHeight w:val="368"/>
        </w:trPr>
        <w:tc>
          <w:tcPr>
            <w:tcW w:w="2497" w:type="dxa"/>
            <w:tcBorders>
              <w:top w:val="nil"/>
              <w:left w:val="nil"/>
              <w:bottom w:val="nil"/>
              <w:right w:val="nil"/>
            </w:tcBorders>
            <w:shd w:val="clear" w:color="auto" w:fill="FFFEFD"/>
            <w:vAlign w:val="center"/>
          </w:tcPr>
          <w:p w14:paraId="34F7DE0C" w14:textId="77777777" w:rsidR="00203180" w:rsidRDefault="00EE6750">
            <w:pPr>
              <w:tabs>
                <w:tab w:val="center" w:pos="1694"/>
              </w:tabs>
              <w:spacing w:after="0" w:line="259" w:lineRule="auto"/>
              <w:ind w:left="0" w:firstLine="0"/>
            </w:pPr>
            <w:r>
              <w:rPr>
                <w:noProof/>
                <w:color w:val="000000"/>
                <w:sz w:val="22"/>
              </w:rPr>
              <mc:AlternateContent>
                <mc:Choice Requires="wpg">
                  <w:drawing>
                    <wp:inline distT="0" distB="0" distL="0" distR="0" wp14:anchorId="34F7DF27" wp14:editId="34F7DF28">
                      <wp:extent cx="54737" cy="56642"/>
                      <wp:effectExtent l="0" t="0" r="0" b="0"/>
                      <wp:docPr id="65601" name="Group 65601"/>
                      <wp:cNvGraphicFramePr/>
                      <a:graphic xmlns:a="http://schemas.openxmlformats.org/drawingml/2006/main">
                        <a:graphicData uri="http://schemas.microsoft.com/office/word/2010/wordprocessingGroup">
                          <wpg:wgp>
                            <wpg:cNvGrpSpPr/>
                            <wpg:grpSpPr>
                              <a:xfrm>
                                <a:off x="0" y="0"/>
                                <a:ext cx="54737" cy="56642"/>
                                <a:chOff x="0" y="0"/>
                                <a:chExt cx="54737" cy="56642"/>
                              </a:xfrm>
                            </wpg:grpSpPr>
                            <wps:wsp>
                              <wps:cNvPr id="22658" name="Shape 22658"/>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73152" name="Shape 73152"/>
                              <wps:cNvSpPr/>
                              <wps:spPr>
                                <a:xfrm>
                                  <a:off x="3810" y="5714"/>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22701" name="Shape 22701"/>
                              <wps:cNvSpPr/>
                              <wps:spPr>
                                <a:xfrm>
                                  <a:off x="3810" y="5714"/>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D0883D7" id="Group 65601" o:spid="_x0000_s1026" style="width:4.3pt;height:4.45pt;mso-position-horizontal-relative:char;mso-position-vertical-relative:line" coordsize="54737,5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">
                      <v:shape id="Shape 22658" o:spid="_x0000_s1027"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dO8QA&#10;AADeAAAADwAAAGRycy9kb3ducmV2LnhtbERPz2vCMBS+D/Y/hDfwNlM71NEZxRUGehCm7rDjo3lr&#10;w5qXkGS1/vfmIOz48f1ebUbbi4FCNI4VzKYFCOLGacOtgq/zx/MriJiQNfaOScGVImzWjw8rrLS7&#10;8JGGU2pFDuFYoYIuJV9JGZuOLMap88SZ+3HBYsowtFIHvORw28uyKBbSouHc0KGnuqPm9/RnFYTt&#10;5/nd+GFX15Jelt8zc/D7q1KTp3H7BiLRmP7Fd/dOKyjLxTzvzXfyFZ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3TvEAAAA3gAAAA8AAAAAAAAAAAAAAAAAmAIAAGRycy9k&#10;b3ducmV2LnhtbFBLBQYAAAAABAAEAPUAAACJAwAAAAA=&#10;" path="m,50927r50927,l50927,,,,,50927xe" filled="f" strokecolor="#181717" strokeweight=".24pt">
                        <v:stroke miterlimit="127" joinstyle="miter"/>
                        <v:path arrowok="t" textboxrect="0,0,50927,50927"/>
                      </v:shape>
                      <v:shape id="Shape 73152" o:spid="_x0000_s1028" style="position:absolute;left:3810;top:5714;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V+ccA&#10;AADeAAAADwAAAGRycy9kb3ducmV2LnhtbESP0WrCQBRE3wv+w3ILvhSz0dY2ia4iUqkvFtR+wCV7&#10;TUKzd0N21W2/3i0UfBxm5gwzXwbTigv1rrGsYJykIIhLqxuuFHwdN6MMhPPIGlvLpOCHHCwXg4c5&#10;FtpeeU+Xg69EhLArUEHtfVdI6cqaDLrEdsTRO9neoI+yr6Tu8RrhppWTNH2VBhuOCzV2tK6p/D6c&#10;jYLPNX90lE+zXf7+ghk/hd/Ae6WGj2E1A+Ep+Hv4v73VCt6ex9MJ/N2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51fnHAAAA3gAAAA8AAAAAAAAAAAAAAAAAmAIAAGRy&#10;cy9kb3ducmV2LnhtbFBLBQYAAAAABAAEAPUAAACMAwAAAAA=&#10;" path="m,l50927,r,50927l,50927,,e" fillcolor="#181717" stroked="f" strokeweight="0">
                        <v:stroke miterlimit="127" joinstyle="miter"/>
                        <v:path arrowok="t" textboxrect="0,0,50927,50927"/>
                      </v:shape>
                      <v:shape id="Shape 22701" o:spid="_x0000_s1029" style="position:absolute;left:3810;top:5714;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UJsYA&#10;AADeAAAADwAAAGRycy9kb3ducmV2LnhtbESPwWrDMBBE74X+g9hCb41sF5riRgmJoZAeAm3SQ4+L&#10;tbFFrJWQFMf5+6hQ6HGYmTfMYjXZQYwUonGsoJwVIIhbpw13Cr4P70+vIGJC1jg4JgVXirBa3t8t&#10;sNbuwl807lMnMoRjjQr6lHwtZWx7shhnzhNn7+iCxZRl6KQOeMlwO8iqKF6kRcN5oUdPTU/taX+2&#10;CsL687Axftw2jaTn+U9pdv7jqtTjw7R+A5FoSv/hv/ZWK6iqeVHC7518Be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pUJsYAAADeAAAADwAAAAAAAAAAAAAAAACYAgAAZHJz&#10;L2Rvd25yZXYueG1sUEsFBgAAAAAEAAQA9QAAAIsDAAAAAA==&#10;" path="m,50927r50927,l50927,,,,,50927xe" filled="f" strokecolor="#181717" strokeweight=".24pt">
                        <v:stroke miterlimit="127" joinstyle="miter"/>
                        <v:path arrowok="t" textboxrect="0,0,50927,50927"/>
                      </v:shape>
                      <w10:anchorlock/>
                    </v:group>
                  </w:pict>
                </mc:Fallback>
              </mc:AlternateContent>
            </w:r>
            <w:r>
              <w:rPr>
                <w:sz w:val="12"/>
              </w:rPr>
              <w:t xml:space="preserve"> PRAKTIJKOPLEIDERPRAKTIJKOPLEIDER</w:t>
            </w:r>
            <w:r>
              <w:rPr>
                <w:sz w:val="12"/>
              </w:rPr>
              <w:tab/>
            </w:r>
            <w:r>
              <w:rPr>
                <w:noProof/>
                <w:color w:val="000000"/>
                <w:sz w:val="22"/>
              </w:rPr>
              <mc:AlternateContent>
                <mc:Choice Requires="wpg">
                  <w:drawing>
                    <wp:inline distT="0" distB="0" distL="0" distR="0" wp14:anchorId="34F7DF29" wp14:editId="34F7DF2A">
                      <wp:extent cx="54737" cy="56642"/>
                      <wp:effectExtent l="0" t="0" r="0" b="0"/>
                      <wp:docPr id="65602" name="Group 65602"/>
                      <wp:cNvGraphicFramePr/>
                      <a:graphic xmlns:a="http://schemas.openxmlformats.org/drawingml/2006/main">
                        <a:graphicData uri="http://schemas.microsoft.com/office/word/2010/wordprocessingGroup">
                          <wpg:wgp>
                            <wpg:cNvGrpSpPr/>
                            <wpg:grpSpPr>
                              <a:xfrm>
                                <a:off x="0" y="0"/>
                                <a:ext cx="54737" cy="56642"/>
                                <a:chOff x="0" y="0"/>
                                <a:chExt cx="54737" cy="56642"/>
                              </a:xfrm>
                            </wpg:grpSpPr>
                            <wps:wsp>
                              <wps:cNvPr id="22661" name="Shape 22661"/>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22704" name="Shape 22704"/>
                              <wps:cNvSpPr/>
                              <wps:spPr>
                                <a:xfrm>
                                  <a:off x="3810" y="5715"/>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8FA6B0D" id="Group 65602" o:spid="_x0000_s1026" style="width:4.3pt;height:4.45pt;mso-position-horizontal-relative:char;mso-position-vertical-relative:line" coordsize="54737,5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">
                      <v:shape id="Shape 22661" o:spid="_x0000_s1027"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G8YA&#10;AADeAAAADwAAAGRycy9kb3ducmV2LnhtbESPQUsDMRSE70L/Q3gFbza7K6yyNi3tglAPgrYePD42&#10;z93g5iUk6Xb7740geBxm5htmvZ3tKCYK0ThWUK4KEMSd04Z7BR+n57tHEDEhaxwdk4IrRdhuFjdr&#10;bLS78DtNx9SLDOHYoIIhJd9IGbuBLMaV88TZ+3LBYsoy9FIHvGS4HWVVFLW0aDgvDOipHaj7Pp6t&#10;grB7O+2Nnw5tK+n+4bM0r/7lqtTtct49gUg0p//wX/ugFVRVXZfweydf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S+G8YAAADeAAAADwAAAAAAAAAAAAAAAACYAgAAZHJz&#10;L2Rvd25yZXYueG1sUEsFBgAAAAAEAAQA9QAAAIsDAAAAAA==&#10;" path="m,50927r50927,l50927,,,,,50927xe" filled="f" strokecolor="#181717" strokeweight=".24pt">
                        <v:stroke miterlimit="127" joinstyle="miter"/>
                        <v:path arrowok="t" textboxrect="0,0,50927,50927"/>
                      </v:shape>
                      <v:shape id="Shape 22704" o:spid="_x0000_s1028" style="position:absolute;left:3810;top:571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33vscA&#10;AADeAAAADwAAAGRycy9kb3ducmV2LnhtbESPzWrDMBCE74W+g9hCb40ctzTBiRISQyE9FJqfQ46L&#10;tbVFrZWQFMd5+6pQ6HGYmW+Y5Xq0vRgoRONYwXRSgCBunDbcKjgd357mIGJC1tg7JgU3irBe3d8t&#10;sdLuynsaDqkVGcKxQgVdSr6SMjYdWYwT54mz9+WCxZRlaKUOeM1w28uyKF6lRcN5oUNPdUfN9+Fi&#10;FYTN53Fr/LCra0nPs/PUfPj3m1KPD+NmASLRmP7Df+2dVlCWs+IFfu/k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N977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READERBIJLAGE</w:t>
            </w:r>
          </w:p>
        </w:tc>
      </w:tr>
    </w:tbl>
    <w:p w14:paraId="34F7DE0E" w14:textId="77777777" w:rsidR="00203180" w:rsidRDefault="00EE6750">
      <w:pPr>
        <w:spacing w:after="0"/>
        <w:ind w:left="2278" w:right="147"/>
      </w:pPr>
      <w:r>
        <w:rPr>
          <w:noProof/>
          <w:color w:val="000000"/>
          <w:sz w:val="22"/>
        </w:rPr>
        <mc:AlternateContent>
          <mc:Choice Requires="wpg">
            <w:drawing>
              <wp:anchor distT="0" distB="0" distL="114300" distR="114300" simplePos="0" relativeHeight="251665408" behindDoc="0" locked="0" layoutInCell="1" allowOverlap="1" wp14:anchorId="34F7DF2B" wp14:editId="34F7DF2C">
                <wp:simplePos x="0" y="0"/>
                <wp:positionH relativeFrom="page">
                  <wp:posOffset>5221732</wp:posOffset>
                </wp:positionH>
                <wp:positionV relativeFrom="page">
                  <wp:posOffset>9551733</wp:posOffset>
                </wp:positionV>
                <wp:extent cx="1260348" cy="6096"/>
                <wp:effectExtent l="0" t="0" r="0" b="0"/>
                <wp:wrapTopAndBottom/>
                <wp:docPr id="65658" name="Group 65658"/>
                <wp:cNvGraphicFramePr/>
                <a:graphic xmlns:a="http://schemas.openxmlformats.org/drawingml/2006/main">
                  <a:graphicData uri="http://schemas.microsoft.com/office/word/2010/wordprocessingGroup">
                    <wpg:wgp>
                      <wpg:cNvGrpSpPr/>
                      <wpg:grpSpPr>
                        <a:xfrm>
                          <a:off x="0" y="0"/>
                          <a:ext cx="1260348" cy="6096"/>
                          <a:chOff x="0" y="0"/>
                          <a:chExt cx="1260348" cy="6096"/>
                        </a:xfrm>
                      </wpg:grpSpPr>
                      <wps:wsp>
                        <wps:cNvPr id="22648" name="Shape 22648"/>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82AE8BC" id="Group 65658" o:spid="_x0000_s1026" style="position:absolute;margin-left:411.15pt;margin-top:752.1pt;width:99.25pt;height:.5pt;z-index:251665408;mso-position-horizontal-relative:page;mso-position-vertical-relative:page"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">
                <v:shape id="Shape 22648" o:spid="_x0000_s1027"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wr8IA&#10;AADeAAAADwAAAGRycy9kb3ducmV2LnhtbERPTYvCMBC9C/6HMII3Ta0i2jWKCKIHUdRl2ePQjG21&#10;mZQmav335iB4fLzv2aIxpXhQ7QrLCgb9CARxanXBmYLf87o3AeE8ssbSMil4kYPFvN2aYaLtk4/0&#10;OPlMhBB2CSrIva8SKV2ak0HXtxVx4C62NugDrDOpa3yGcFPKOIrG0mDBoSHHilY5pbfT3Sig23Qp&#10;N+vhX5MdrvvJy/9PaTdSqttplj8gPDX+K/64t1pBHI9HYW+4E6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8bCvwgAAAN4AAAAPAAAAAAAAAAAAAAAAAJgCAABkcnMvZG93&#10;bnJldi54bWxQSwUGAAAAAAQABAD1AAAAhwMAAAAA&#10;" path="m,l1260348,e" filled="f" strokecolor="#181717" strokeweight=".48pt">
                  <v:stroke miterlimit="83231f" joinstyle="miter"/>
                  <v:path arrowok="t" textboxrect="0,0,1260348,0"/>
                </v:shape>
                <w10:wrap type="topAndBottom" anchorx="page" anchory="page"/>
              </v:group>
            </w:pict>
          </mc:Fallback>
        </mc:AlternateContent>
      </w:r>
      <w:r>
        <w:t>Om erkend te kunnen worden moet een opleidingsplaats voldoen aan een aantal criteria.</w:t>
      </w:r>
    </w:p>
    <w:p w14:paraId="34F7DE0F" w14:textId="77777777" w:rsidR="00203180" w:rsidRDefault="00EE6750">
      <w:pPr>
        <w:spacing w:after="14"/>
        <w:ind w:left="2278" w:right="15"/>
      </w:pPr>
      <w:r>
        <w:t>Deze criteria zijn onder andere:</w:t>
      </w:r>
    </w:p>
    <w:p w14:paraId="34F7DE10" w14:textId="77777777" w:rsidR="00203180" w:rsidRDefault="00EE6750">
      <w:pPr>
        <w:numPr>
          <w:ilvl w:val="0"/>
          <w:numId w:val="44"/>
        </w:numPr>
        <w:spacing w:after="12"/>
        <w:ind w:right="15" w:hanging="396"/>
      </w:pPr>
      <w:r>
        <w:t>de opleiding vindt plaats gedurende het gewone arbeidsproces;</w:t>
      </w:r>
    </w:p>
    <w:p w14:paraId="34F7DE11" w14:textId="77777777" w:rsidR="00203180" w:rsidRDefault="00EE6750">
      <w:pPr>
        <w:numPr>
          <w:ilvl w:val="0"/>
          <w:numId w:val="44"/>
        </w:numPr>
        <w:spacing w:after="12"/>
        <w:ind w:right="15" w:hanging="396"/>
      </w:pPr>
      <w:r>
        <w:t>het bedrijf is geoutilleerd volgens de huidige normen van de branche;</w:t>
      </w:r>
    </w:p>
    <w:p w14:paraId="34F7DE12" w14:textId="77777777" w:rsidR="00203180" w:rsidRDefault="00EE6750">
      <w:pPr>
        <w:numPr>
          <w:ilvl w:val="0"/>
          <w:numId w:val="44"/>
        </w:numPr>
        <w:spacing w:after="14"/>
        <w:ind w:right="15" w:hanging="396"/>
      </w:pPr>
      <w:r>
        <w:t>de praktijkopleider heeft voldoende vakkennis en ervaring;</w:t>
      </w:r>
    </w:p>
    <w:p w14:paraId="34F7DE13" w14:textId="77777777" w:rsidR="00203180" w:rsidRDefault="00EE6750">
      <w:pPr>
        <w:numPr>
          <w:ilvl w:val="0"/>
          <w:numId w:val="44"/>
        </w:numPr>
        <w:spacing w:after="10"/>
        <w:ind w:right="15" w:hanging="396"/>
      </w:pPr>
      <w:r>
        <w:t>de praktijkopleider krijgt de gelegenheid en is bereid leerlingen in opleiding te begeleiden;</w:t>
      </w:r>
    </w:p>
    <w:p w14:paraId="34F7DE14" w14:textId="77777777" w:rsidR="00203180" w:rsidRDefault="00EE6750">
      <w:pPr>
        <w:numPr>
          <w:ilvl w:val="0"/>
          <w:numId w:val="44"/>
        </w:numPr>
        <w:spacing w:after="14"/>
        <w:ind w:right="15" w:hanging="396"/>
      </w:pPr>
      <w:r>
        <w:t>de praktijkopleider is bereid en in staat om leerlingen te beoordelen;</w:t>
      </w:r>
    </w:p>
    <w:p w14:paraId="34F7DE15" w14:textId="77777777" w:rsidR="00203180" w:rsidRDefault="00EE6750">
      <w:pPr>
        <w:numPr>
          <w:ilvl w:val="0"/>
          <w:numId w:val="44"/>
        </w:numPr>
        <w:spacing w:after="13"/>
        <w:ind w:right="15" w:hanging="396"/>
      </w:pPr>
      <w:r>
        <w:t>de leerling in opleiding krijgt de gelegenheid om tijdens de reguliere werktijd opdrachten en handelingen die voortvloeien uit de opleiding te kunnen uitvoeren;</w:t>
      </w:r>
    </w:p>
    <w:p w14:paraId="34F7DE16" w14:textId="77777777" w:rsidR="00203180" w:rsidRDefault="00EE6750">
      <w:pPr>
        <w:numPr>
          <w:ilvl w:val="0"/>
          <w:numId w:val="44"/>
        </w:numPr>
        <w:ind w:right="15" w:hanging="396"/>
      </w:pPr>
      <w:r>
        <w:t>de praktijkopleider wordt in de gelegenheid gesteld en is bereid om een praktijkopleiderscursus te volgen.</w:t>
      </w:r>
    </w:p>
    <w:p w14:paraId="34F7DE17" w14:textId="77777777" w:rsidR="00203180" w:rsidRDefault="00EE6750">
      <w:pPr>
        <w:ind w:left="2278" w:right="286"/>
      </w:pPr>
      <w:r>
        <w:t>Lobas staat garant voor het aanwezig zijn van voldoende opleidingsbedrijven in de agrarische sector. Daarom is men voortdurend op zoek naar nieuwe opleidingsbedrijven die bereid zijn om leerlingen die een beroep willen leren een goede beroepspraktijkvorming aan te bieden. Lobas werkt daarbij nauw samen met de agrarische scholen. De bedrijfsadviseurs die de bedrijven bezoeken kennen daardoor beide zijden van de medaille: én wat er op de scholen gebeurt én de ontwikkelingen in het bedrijfsleven.</w:t>
      </w:r>
    </w:p>
    <w:p w14:paraId="34F7DE18" w14:textId="77777777" w:rsidR="00203180" w:rsidRDefault="00EE6750">
      <w:pPr>
        <w:pStyle w:val="Kop1"/>
        <w:tabs>
          <w:tab w:val="center" w:pos="957"/>
          <w:tab w:val="center" w:pos="5291"/>
        </w:tabs>
        <w:ind w:left="0" w:firstLine="0"/>
      </w:pPr>
      <w:r>
        <w:rPr>
          <w:b w:val="0"/>
          <w:color w:val="000000"/>
          <w:sz w:val="22"/>
        </w:rPr>
        <w:tab/>
      </w:r>
      <w:r>
        <w:t>Bijlage 3</w:t>
      </w:r>
      <w:r>
        <w:tab/>
        <w:t>De leerling in een beroepsopleiding</w:t>
      </w:r>
    </w:p>
    <w:p w14:paraId="34F7DE19" w14:textId="77777777" w:rsidR="00203180" w:rsidRDefault="00EE6750">
      <w:pPr>
        <w:ind w:left="2545" w:right="15"/>
      </w:pPr>
      <w:r>
        <w:t>De leerling gaat, afhankelijk van de gekozen leerweg (BBL of BOL), één of meerdere dagen per week naar school. Daar ontvangt hij naast theoretische scholing praktijkgericht onderwijs, neemt deel aan excursies en volgt instructies aan een praktijkschool.</w:t>
      </w:r>
    </w:p>
    <w:p w14:paraId="34F7DE1A" w14:textId="77777777" w:rsidR="00203180" w:rsidRDefault="00EE6750">
      <w:pPr>
        <w:pStyle w:val="Kop2"/>
        <w:ind w:left="2545"/>
      </w:pPr>
      <w:r>
        <w:t>Beroepspraktijkvorming</w:t>
      </w:r>
    </w:p>
    <w:p w14:paraId="34F7DE1B" w14:textId="77777777" w:rsidR="00203180" w:rsidRDefault="00EE6750">
      <w:pPr>
        <w:spacing w:after="0"/>
        <w:ind w:left="2545" w:right="15"/>
      </w:pPr>
      <w:r>
        <w:t>Het belangrijkste gedeelte van zijn beroepsopleiding, het praktijkdeel, krijgt de leerling op het leerbedrijf waar hij stage loopt of werkzaam is. Hij werkt hier samen met ervaren vaklieden die hem begeleiden in het leerproces. Het beroep wordt zodoende in de praktijk aangeleerd: de Beroeps-PraktijkVorming (bpv).</w:t>
      </w:r>
    </w:p>
    <w:p w14:paraId="34F7DE1C" w14:textId="77777777" w:rsidR="00203180" w:rsidRDefault="00EE6750">
      <w:pPr>
        <w:spacing w:after="0"/>
        <w:ind w:left="2545" w:right="15"/>
      </w:pPr>
      <w:r>
        <w:t>De aangewezen persoon in het leerbedrijf die de leerling begeleidt is de praktijkopleider.</w:t>
      </w:r>
    </w:p>
    <w:p w14:paraId="34F7DE1D" w14:textId="77777777" w:rsidR="00203180" w:rsidRDefault="00EE6750">
      <w:pPr>
        <w:ind w:left="2545" w:right="15"/>
      </w:pPr>
      <w:r>
        <w:t>Welke ervaringen en werkzaamheden een leerling in het bedrijf moet verrichten, is te vinden in het praktijkprogramma van het opleidingsniveau of eindkwalificatie.</w:t>
      </w:r>
    </w:p>
    <w:p w14:paraId="34F7DE1E" w14:textId="77777777" w:rsidR="00203180" w:rsidRDefault="00EE6750">
      <w:pPr>
        <w:spacing w:after="9" w:line="259" w:lineRule="auto"/>
        <w:ind w:left="140" w:right="188"/>
        <w:jc w:val="center"/>
      </w:pPr>
      <w:r>
        <w:rPr>
          <w:b/>
        </w:rPr>
        <w:t>Verschillende opleidingen en eindkwalificaties</w:t>
      </w:r>
    </w:p>
    <w:tbl>
      <w:tblPr>
        <w:tblStyle w:val="TableGrid"/>
        <w:tblpPr w:vertAnchor="page" w:horzAnchor="page" w:tblpX="1456" w:tblpY="15299"/>
        <w:tblOverlap w:val="never"/>
        <w:tblW w:w="2497" w:type="dxa"/>
        <w:tblInd w:w="0" w:type="dxa"/>
        <w:tblCellMar>
          <w:left w:w="115" w:type="dxa"/>
          <w:right w:w="115" w:type="dxa"/>
        </w:tblCellMar>
        <w:tblLook w:val="04A0" w:firstRow="1" w:lastRow="0" w:firstColumn="1" w:lastColumn="0" w:noHBand="0" w:noVBand="1"/>
      </w:tblPr>
      <w:tblGrid>
        <w:gridCol w:w="2497"/>
      </w:tblGrid>
      <w:tr w:rsidR="00203180" w14:paraId="34F7DE20" w14:textId="77777777">
        <w:trPr>
          <w:trHeight w:val="368"/>
        </w:trPr>
        <w:tc>
          <w:tcPr>
            <w:tcW w:w="2497" w:type="dxa"/>
            <w:tcBorders>
              <w:top w:val="nil"/>
              <w:left w:val="nil"/>
              <w:bottom w:val="nil"/>
              <w:right w:val="nil"/>
            </w:tcBorders>
            <w:shd w:val="clear" w:color="auto" w:fill="FFFEFD"/>
            <w:vAlign w:val="center"/>
          </w:tcPr>
          <w:p w14:paraId="34F7DE1F" w14:textId="77777777" w:rsidR="00203180" w:rsidRDefault="00EE6750">
            <w:pPr>
              <w:tabs>
                <w:tab w:val="center" w:pos="1698"/>
              </w:tabs>
              <w:spacing w:after="0" w:line="259" w:lineRule="auto"/>
              <w:ind w:left="0" w:firstLine="0"/>
            </w:pPr>
            <w:r>
              <w:rPr>
                <w:noProof/>
                <w:color w:val="000000"/>
                <w:sz w:val="22"/>
              </w:rPr>
              <mc:AlternateContent>
                <mc:Choice Requires="wpg">
                  <w:drawing>
                    <wp:inline distT="0" distB="0" distL="0" distR="0" wp14:anchorId="34F7DF2D" wp14:editId="34F7DF2E">
                      <wp:extent cx="50927" cy="53467"/>
                      <wp:effectExtent l="0" t="0" r="0" b="0"/>
                      <wp:docPr id="65738" name="Group 65738"/>
                      <wp:cNvGraphicFramePr/>
                      <a:graphic xmlns:a="http://schemas.openxmlformats.org/drawingml/2006/main">
                        <a:graphicData uri="http://schemas.microsoft.com/office/word/2010/wordprocessingGroup">
                          <wpg:wgp>
                            <wpg:cNvGrpSpPr/>
                            <wpg:grpSpPr>
                              <a:xfrm>
                                <a:off x="0" y="0"/>
                                <a:ext cx="50927" cy="53467"/>
                                <a:chOff x="0" y="0"/>
                                <a:chExt cx="50927" cy="53467"/>
                              </a:xfrm>
                            </wpg:grpSpPr>
                            <wps:wsp>
                              <wps:cNvPr id="73153" name="Shape 73153"/>
                              <wps:cNvSpPr/>
                              <wps:spPr>
                                <a:xfrm>
                                  <a:off x="0" y="2540"/>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731" name="Shape 22731"/>
                              <wps:cNvSpPr/>
                              <wps:spPr>
                                <a:xfrm>
                                  <a:off x="0" y="254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73154" name="Shape 73154"/>
                              <wps:cNvSpPr/>
                              <wps:spPr>
                                <a:xfrm>
                                  <a:off x="0" y="0"/>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22778" name="Shape 22778"/>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2FDB5C6" id="Group 65738" o:spid="_x0000_s1026" style="width:4pt;height:4.2pt;mso-position-horizontal-relative:char;mso-position-vertical-relative:line" coordsize="50927,5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">
                      <v:shape id="Shape 73153" o:spid="_x0000_s1027" style="position:absolute;top:254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hjcgA&#10;AADeAAAADwAAAGRycy9kb3ducmV2LnhtbESPQUvDQBSE70L/w/IK3uwmTa0l7bZoQZEiSGsvvT2y&#10;zySYfRuyzyT9964geBxm5htmsxtdo3rqQu3ZQDpLQBEX3tZcGjh/PN+tQAVBtth4JgNXCrDbTm42&#10;mFs/8JH6k5QqQjjkaKASaXOtQ1GRwzDzLXH0Pn3nUKLsSm07HCLcNXqeJEvtsOa4UGFL+4qKr9O3&#10;MyBXyVZD7xbpy2F/eZsv9NPh/G7M7XR8XIMSGuU//Nd+tQYesvQ+g9878Qro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GSGNyAAAAN4AAAAPAAAAAAAAAAAAAAAAAJgCAABk&#10;cnMvZG93bnJldi54bWxQSwUGAAAAAAQABAD1AAAAjQMAAAAA&#10;" path="m,l50927,r,50927l,50927,,e" fillcolor="#181717" stroked="f" strokeweight="0">
                        <v:stroke miterlimit="83231f" joinstyle="miter"/>
                        <v:path arrowok="t" textboxrect="0,0,50927,50927"/>
                      </v:shape>
                      <v:shape id="Shape 22731" o:spid="_x0000_s1028" style="position:absolute;top:254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em8YA&#10;AADeAAAADwAAAGRycy9kb3ducmV2LnhtbESPwWrDMBBE74X+g9hCbo1sB5rgRgmpoZAcCm2SQ46L&#10;tbVFrZWQVMf5+6pQ6HGYmTfMejvZQYwUonGsoJwXIIhbpw13Cs6n18cViJiQNQ6OScGNImw393dr&#10;rLW78geNx9SJDOFYo4I+JV9LGdueLMa588TZ+3TBYsoydFIHvGa4HWRVFE/SouG80KOnpqf26/ht&#10;FYTd++nF+HHfNJIWy0tp3vzhptTsYdo9g0g0pf/wX3uvFVTVclHC7518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aem8YAAADeAAAADwAAAAAAAAAAAAAAAACYAgAAZHJz&#10;L2Rvd25yZXYueG1sUEsFBgAAAAAEAAQA9QAAAIsDAAAAAA==&#10;" path="m,50927r50927,l50927,,,,,50927xe" filled="f" strokecolor="#181717" strokeweight=".24pt">
                        <v:stroke miterlimit="127" joinstyle="miter"/>
                        <v:path arrowok="t" textboxrect="0,0,50927,50927"/>
                      </v:shape>
                      <v:shape id="Shape 73154" o:spid="_x0000_s1029"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oFsYA&#10;AADeAAAADwAAAGRycy9kb3ducmV2LnhtbESP3WoCMRSE7wXfIRzBG6lZ/9p1axQRi960oO0DHDan&#10;u4ubk2UTNfbpjSD0cpiZb5jFKphaXKh1lWUFo2ECgji3uuJCwc/3x0sKwnlkjbVlUnAjB6tlt7PA&#10;TNsrH+hy9IWIEHYZKii9bzIpXV6SQTe0DXH0fm1r0EfZFlK3eI1wU8txkrxKgxXHhRIb2pSUn45n&#10;o+Brw7uG5rP0c76dYsqD8Bf4oFS/F9bvIDwF/x9+tvdawdtkNJvC406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zoFsYAAADeAAAADwAAAAAAAAAAAAAAAACYAgAAZHJz&#10;L2Rvd25yZXYueG1sUEsFBgAAAAAEAAQA9QAAAIsDAAAAAA==&#10;" path="m,l50927,r,50927l,50927,,e" fillcolor="#181717" stroked="f" strokeweight="0">
                        <v:stroke miterlimit="127" joinstyle="miter"/>
                        <v:path arrowok="t" textboxrect="0,0,50927,50927"/>
                      </v:shape>
                      <v:shape id="Shape 22778" o:spid="_x0000_s1030"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OxsMA&#10;AADeAAAADwAAAGRycy9kb3ducmV2LnhtbERPz2vCMBS+D/Y/hCd4m6kVVumM4goDdxhs6sHjo3lr&#10;g81LSLJa//vlMNjx4/u92U12ECOFaBwrWC4KEMSt04Y7BefT29MaREzIGgfHpOBOEXbbx4cN1trd&#10;+IvGY+pEDuFYo4I+JV9LGdueLMaF88SZ+3bBYsowdFIHvOVwO8iyKJ6lRcO5oUdPTU/t9fhjFYT9&#10;5+nV+PHQNJJW1WVpPvz7Xan5bNq/gEg0pX/xn/ugFZRlVeW9+U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aOxsMAAADeAAAADwAAAAAAAAAAAAAAAACYAgAAZHJzL2Rv&#10;d25yZXYueG1sUEsFBgAAAAAEAAQA9QAAAIgDAAAAAA==&#10;" path="m,50927r50927,l50927,,,,,50927xe" filled="f" strokecolor="#181717" strokeweight=".24pt">
                        <v:stroke miterlimit="127" joinstyle="miter"/>
                        <v:path arrowok="t" textboxrect="0,0,50927,50927"/>
                      </v:shape>
                      <w10:anchorlock/>
                    </v:group>
                  </w:pict>
                </mc:Fallback>
              </mc:AlternateContent>
            </w:r>
            <w:r>
              <w:rPr>
                <w:sz w:val="12"/>
              </w:rPr>
              <w:t xml:space="preserve"> PRAKTIJKOPLEIDER</w:t>
            </w:r>
            <w:r>
              <w:rPr>
                <w:sz w:val="12"/>
              </w:rPr>
              <w:tab/>
            </w:r>
            <w:r>
              <w:rPr>
                <w:noProof/>
                <w:color w:val="000000"/>
                <w:sz w:val="22"/>
              </w:rPr>
              <mc:AlternateContent>
                <mc:Choice Requires="wpg">
                  <w:drawing>
                    <wp:inline distT="0" distB="0" distL="0" distR="0" wp14:anchorId="34F7DF2F" wp14:editId="34F7DF30">
                      <wp:extent cx="50927" cy="53467"/>
                      <wp:effectExtent l="0" t="0" r="0" b="0"/>
                      <wp:docPr id="65739" name="Group 65739"/>
                      <wp:cNvGraphicFramePr/>
                      <a:graphic xmlns:a="http://schemas.openxmlformats.org/drawingml/2006/main">
                        <a:graphicData uri="http://schemas.microsoft.com/office/word/2010/wordprocessingGroup">
                          <wpg:wgp>
                            <wpg:cNvGrpSpPr/>
                            <wpg:grpSpPr>
                              <a:xfrm>
                                <a:off x="0" y="0"/>
                                <a:ext cx="50927" cy="53467"/>
                                <a:chOff x="0" y="0"/>
                                <a:chExt cx="50927" cy="53467"/>
                              </a:xfrm>
                            </wpg:grpSpPr>
                            <wps:wsp>
                              <wps:cNvPr id="22734" name="Shape 22734"/>
                              <wps:cNvSpPr/>
                              <wps:spPr>
                                <a:xfrm>
                                  <a:off x="0" y="254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22781" name="Shape 22781"/>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809415E" id="Group 65739" o:spid="_x0000_s1026" style="width:4pt;height:4.2pt;mso-position-horizontal-relative:char;mso-position-vertical-relative:line" coordsize="50927,5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">
                      <v:shape id="Shape 22734" o:spid="_x0000_s1027" style="position:absolute;top:254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9A8cA&#10;AADeAAAADwAAAGRycy9kb3ducmV2LnhtbESPQWsCMRSE7wX/Q3iF3mrWtdSyGkUXCvZQaLWHHh+b&#10;527o5iUk6br++6YgeBxm5htmtRltLwYK0ThWMJsWIIgbpw23Cr6Or48vIGJC1tg7JgUXirBZT+5W&#10;WGl35k8aDqkVGcKxQgVdSr6SMjYdWYxT54mzd3LBYsoytFIHPGe47WVZFM/SouG80KGnuqPm5/Br&#10;FYTtx3Fn/LCva0nzxffMvPu3i1IP9+N2CSLRmG7ha3uvFZTlYv4E/3fyF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hPQPHAAAA3gAAAA8AAAAAAAAAAAAAAAAAmAIAAGRy&#10;cy9kb3ducmV2LnhtbFBLBQYAAAAABAAEAPUAAACMAwAAAAA=&#10;" path="m,50927r50927,l50927,,,,,50927xe" filled="f" strokecolor="#181717" strokeweight=".24pt">
                        <v:stroke miterlimit="127" joinstyle="miter"/>
                        <v:path arrowok="t" textboxrect="0,0,50927,50927"/>
                      </v:shape>
                      <v:shape id="Shape 22781" o:spid="_x0000_s1028"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XfMYA&#10;AADeAAAADwAAAGRycy9kb3ducmV2LnhtbESPwWrDMBBE74X+g9hCb41sF5rgRAmJoZAeCm2SQ46L&#10;tbVFrZWQFMf5+6pQ6HGYmTfMajPZQYwUonGsoJwVIIhbpw13Ck7H16cFiJiQNQ6OScGNImzW93cr&#10;rLW78ieNh9SJDOFYo4I+JV9LGdueLMaZ88TZ+3LBYsoydFIHvGa4HWRVFC/SouG80KOnpqf2+3Cx&#10;CsL247gzftw3jaTn+bk07/7tptTjw7Rdgkg0pf/wX3uvFVTVfFHC7518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lXfMYAAADeAAAADwAAAAAAAAAAAAAAAACYAgAAZHJz&#10;L2Rvd25yZXYueG1sUEsFBgAAAAAEAAQA9QAAAIsDAAAAAA==&#10;" path="m,50927r50927,l50927,,,,,50927xe" filled="f" strokecolor="#181717" strokeweight=".24pt">
                        <v:stroke miterlimit="127" joinstyle="miter"/>
                        <v:path arrowok="t" textboxrect="0,0,50927,50927"/>
                      </v:shape>
                      <w10:anchorlock/>
                    </v:group>
                  </w:pict>
                </mc:Fallback>
              </mc:AlternateContent>
            </w:r>
            <w:r>
              <w:rPr>
                <w:sz w:val="12"/>
              </w:rPr>
              <w:t xml:space="preserve"> READERBIJLAGE</w:t>
            </w:r>
          </w:p>
        </w:tc>
      </w:tr>
    </w:tbl>
    <w:p w14:paraId="34F7DE21" w14:textId="77777777" w:rsidR="00203180" w:rsidRDefault="00EE6750">
      <w:pPr>
        <w:spacing w:after="10"/>
        <w:ind w:left="2545" w:right="15"/>
      </w:pPr>
      <w:r>
        <w:rPr>
          <w:noProof/>
          <w:color w:val="000000"/>
          <w:sz w:val="22"/>
        </w:rPr>
        <mc:AlternateContent>
          <mc:Choice Requires="wpg">
            <w:drawing>
              <wp:anchor distT="0" distB="0" distL="114300" distR="114300" simplePos="0" relativeHeight="251666432" behindDoc="0" locked="0" layoutInCell="1" allowOverlap="1" wp14:anchorId="34F7DF31" wp14:editId="34F7DF32">
                <wp:simplePos x="0" y="0"/>
                <wp:positionH relativeFrom="page">
                  <wp:posOffset>1077468</wp:posOffset>
                </wp:positionH>
                <wp:positionV relativeFrom="page">
                  <wp:posOffset>9566973</wp:posOffset>
                </wp:positionV>
                <wp:extent cx="1260348" cy="6096"/>
                <wp:effectExtent l="0" t="0" r="0" b="0"/>
                <wp:wrapTopAndBottom/>
                <wp:docPr id="65752" name="Group 65752"/>
                <wp:cNvGraphicFramePr/>
                <a:graphic xmlns:a="http://schemas.openxmlformats.org/drawingml/2006/main">
                  <a:graphicData uri="http://schemas.microsoft.com/office/word/2010/wordprocessingGroup">
                    <wpg:wgp>
                      <wpg:cNvGrpSpPr/>
                      <wpg:grpSpPr>
                        <a:xfrm>
                          <a:off x="0" y="0"/>
                          <a:ext cx="1260348" cy="6096"/>
                          <a:chOff x="0" y="0"/>
                          <a:chExt cx="1260348" cy="6096"/>
                        </a:xfrm>
                      </wpg:grpSpPr>
                      <wps:wsp>
                        <wps:cNvPr id="22728" name="Shape 22728"/>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831C471" id="Group 65752" o:spid="_x0000_s1026" style="position:absolute;margin-left:84.85pt;margin-top:753.3pt;width:99.25pt;height:.5pt;z-index:251666432;mso-position-horizontal-relative:page;mso-position-vertical-relative:page"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">
                <v:shape id="Shape 22728" o:spid="_x0000_s1027"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9aksQA&#10;AADeAAAADwAAAGRycy9kb3ducmV2LnhtbERPTWvCQBC9F/wPywi9NRvTUmN0FRHEHkpLVcTjkB2T&#10;aHY2ZFeT/PvuodDj430vVr2pxYNaV1lWMIliEMS51RUXCo6H7UsKwnlkjbVlUjCQg9Vy9LTATNuO&#10;f+ix94UIIewyVFB632RSurwkgy6yDXHgLrY16ANsC6lb7EK4qWUSx+/SYMWhocSGNiXlt/3dKKDb&#10;bC1329dTX3xfv9LBn2f0+abU87hfz0F46v2/+M/9oRUkyTQJe8OdcAX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PWpLEAAAA3gAAAA8AAAAAAAAAAAAAAAAAmAIAAGRycy9k&#10;b3ducmV2LnhtbFBLBQYAAAAABAAEAPUAAACJAwAAAAA=&#10;" path="m,l1260348,e" filled="f" strokecolor="#181717" strokeweight=".48pt">
                  <v:stroke miterlimit="83231f" joinstyle="miter"/>
                  <v:path arrowok="t" textboxrect="0,0,1260348,0"/>
                </v:shape>
                <w10:wrap type="topAndBottom" anchorx="page" anchory="page"/>
              </v:group>
            </w:pict>
          </mc:Fallback>
        </mc:AlternateContent>
      </w:r>
      <w:r>
        <w:t>In de beroepsopleidingen onderscheiden we in de twee leerwegen (BBL en BOL) vier verschillende niveaus of eindkwalificaties:</w:t>
      </w:r>
    </w:p>
    <w:p w14:paraId="34F7DE22" w14:textId="77777777" w:rsidR="00203180" w:rsidRDefault="00EE6750">
      <w:pPr>
        <w:numPr>
          <w:ilvl w:val="0"/>
          <w:numId w:val="45"/>
        </w:numPr>
        <w:spacing w:after="13"/>
        <w:ind w:left="2933" w:right="15" w:hanging="398"/>
      </w:pPr>
      <w:r>
        <w:t>Assistent Beroepsbeoefenaar. Dit niveau komt niet in alle sectoren voor: het verrichten van eenvoudige handelingen onder begeleiding.</w:t>
      </w:r>
    </w:p>
    <w:p w14:paraId="34F7DE23" w14:textId="77777777" w:rsidR="00203180" w:rsidRDefault="00EE6750">
      <w:pPr>
        <w:numPr>
          <w:ilvl w:val="0"/>
          <w:numId w:val="45"/>
        </w:numPr>
        <w:spacing w:after="10"/>
        <w:ind w:left="2933" w:right="15" w:hanging="398"/>
      </w:pPr>
      <w:r>
        <w:t>Beginnend Beroepsbeoefenaar. Het onder begeleiding zelfstandig kunnen uitvoeren van algemeen voorkomende werkzaamheden binnen de sector.</w:t>
      </w:r>
    </w:p>
    <w:p w14:paraId="34F7DE24" w14:textId="77777777" w:rsidR="00203180" w:rsidRDefault="00EE6750">
      <w:pPr>
        <w:numPr>
          <w:ilvl w:val="0"/>
          <w:numId w:val="45"/>
        </w:numPr>
        <w:spacing w:after="10"/>
        <w:ind w:left="2933" w:right="15" w:hanging="398"/>
      </w:pPr>
      <w:r>
        <w:t>Zelfstandig Beroepsbeoefenaar. Het zelfstandig kunnen uitvoeren van alle voorkomende werkzaamheden.</w:t>
      </w:r>
    </w:p>
    <w:p w14:paraId="34F7DE25" w14:textId="77777777" w:rsidR="00203180" w:rsidRDefault="00EE6750">
      <w:pPr>
        <w:numPr>
          <w:ilvl w:val="0"/>
          <w:numId w:val="45"/>
        </w:numPr>
        <w:spacing w:after="12"/>
        <w:ind w:left="2933" w:right="15" w:hanging="398"/>
      </w:pPr>
      <w:r>
        <w:t>Dit niveau is gesplitst in BBL en BOL.</w:t>
      </w:r>
    </w:p>
    <w:p w14:paraId="34F7DE26" w14:textId="77777777" w:rsidR="00203180" w:rsidRDefault="00EE6750">
      <w:pPr>
        <w:numPr>
          <w:ilvl w:val="1"/>
          <w:numId w:val="45"/>
        </w:numPr>
        <w:spacing w:after="10"/>
        <w:ind w:right="15" w:hanging="396"/>
      </w:pPr>
      <w:r>
        <w:t>Gespecialiseerd Beroepsbeoefenaar (BBL). Dit niveau komt slechts in enkele sectoren voor: het op een hoog niveau bedenken, ontwerpen en uitvoeren van speciale ambachtelijke werkzaamheden.</w:t>
      </w:r>
    </w:p>
    <w:p w14:paraId="34F7DE27" w14:textId="77777777" w:rsidR="00203180" w:rsidRDefault="00EE6750">
      <w:pPr>
        <w:numPr>
          <w:ilvl w:val="1"/>
          <w:numId w:val="45"/>
        </w:numPr>
        <w:ind w:right="15" w:hanging="396"/>
      </w:pPr>
      <w:r>
        <w:t>Kaderfunctionaris (BOL). Het uitvoeren van taken op managementniveau en zelfstandig beheren van een onderneming.</w:t>
      </w:r>
    </w:p>
    <w:p w14:paraId="34F7DE28" w14:textId="77777777" w:rsidR="00203180" w:rsidRDefault="00EE6750">
      <w:pPr>
        <w:pStyle w:val="Kop2"/>
        <w:ind w:left="2545"/>
      </w:pPr>
      <w:r>
        <w:t>Het leerbedrijf</w:t>
      </w:r>
    </w:p>
    <w:p w14:paraId="34F7DE29" w14:textId="77777777" w:rsidR="00203180" w:rsidRDefault="00EE6750">
      <w:pPr>
        <w:spacing w:after="0"/>
        <w:ind w:left="2545" w:right="15"/>
      </w:pPr>
      <w:r>
        <w:t>Het is belangrijk dat de opleiding in het leerbedrijf zoveel mogelijk aansluit bij het gekozen opleidingsniveau. De beste opleiding is die opleiding waarbij de leerling zo breed mogelijk wordt ingezet en zoveel mogelijk verschillende werkzaamheden kan uitvoeren.</w:t>
      </w:r>
    </w:p>
    <w:p w14:paraId="34F7DE2A" w14:textId="77777777" w:rsidR="00203180" w:rsidRDefault="00EE6750">
      <w:pPr>
        <w:ind w:left="2545" w:right="15"/>
      </w:pPr>
      <w:r>
        <w:t>Dat dit niet zonder een deskundige begeleiding kan is duidelijk. Het leerbedrijf is hiervoor verantwoordelijk en zal dus moeten zorgen voor deskundige begeleiding zodat een leerling een vakbekwaam leerling kan worden.</w:t>
      </w:r>
    </w:p>
    <w:p w14:paraId="34F7DE2B" w14:textId="77777777" w:rsidR="00203180" w:rsidRDefault="00EE6750">
      <w:pPr>
        <w:ind w:left="2545" w:right="15"/>
      </w:pPr>
      <w:r>
        <w:t>Een leerling zal, naarmate hij een betere begeleiding krijgt, zijn</w:t>
      </w:r>
    </w:p>
    <w:p w14:paraId="34F7DE2C" w14:textId="77777777" w:rsidR="00203180" w:rsidRDefault="00EE6750">
      <w:pPr>
        <w:ind w:left="2278" w:right="270"/>
      </w:pPr>
      <w:r>
        <w:t>werkzaamheden beter en sneller doen. De leerling groeit als het ware in het werk, wordt vakbekwaam en kan steeds meer werkzaamheden zelfstandig uitvoeren. Dit draagt ook bij aan een positieve werkhouding van de leerling. Hij zal hierdoor vooral gemotiveerde, maar ook productiever en breder inzetbaar worden. De goede begeleiding op het bedrijf zal zeer snel zijn vruchten afwerpen.</w:t>
      </w:r>
    </w:p>
    <w:p w14:paraId="34F7DE2D" w14:textId="77777777" w:rsidR="00203180" w:rsidRDefault="00EE6750">
      <w:pPr>
        <w:ind w:left="2278" w:right="126"/>
      </w:pPr>
      <w:r>
        <w:t>Het mes snijdt dus aan twee kanten: én de leerling leert sneller, én het bedrijf kan eerder beschikken over een vakbekwame leerling.</w:t>
      </w:r>
    </w:p>
    <w:p w14:paraId="34F7DE2E" w14:textId="77777777" w:rsidR="00203180" w:rsidRDefault="00EE6750">
      <w:pPr>
        <w:pStyle w:val="Kop2"/>
      </w:pPr>
      <w:r>
        <w:t>De beroepspraktijkovereenkomst (POK)</w:t>
      </w:r>
    </w:p>
    <w:p w14:paraId="34F7DE2F" w14:textId="77777777" w:rsidR="00203180" w:rsidRDefault="00EE6750">
      <w:pPr>
        <w:spacing w:after="0"/>
        <w:ind w:left="2278" w:right="277"/>
      </w:pPr>
      <w:r>
        <w:t>De afspraken over de inhoud van de beroepspraktijkvorming op het leerbedrijf worden in een schriftelijke overeenkomst vastgelegd. De leerling, het leerbedrijf en de school komen in een praktijkovereenkomst overeen dat de beroepspraktijkvorming ook daadwerkelijk op het leerbedrijf onder en goede begeleiding plaatsvindt.</w:t>
      </w:r>
    </w:p>
    <w:p w14:paraId="34F7DE30" w14:textId="77777777" w:rsidR="00203180" w:rsidRDefault="00EE6750">
      <w:pPr>
        <w:ind w:left="2278" w:right="15"/>
      </w:pPr>
      <w:r>
        <w:t>Lobas ziet hier op toe door te controleren of een leerbedrijf ook erkend is, en voorkomt in het landelijk register van opleidingsbedrijven.</w:t>
      </w:r>
    </w:p>
    <w:p w14:paraId="34F7DE31" w14:textId="77777777" w:rsidR="00203180" w:rsidRDefault="00EE6750">
      <w:pPr>
        <w:pStyle w:val="Kop2"/>
      </w:pPr>
      <w:r>
        <w:t>Leerlingbegeleider</w:t>
      </w:r>
    </w:p>
    <w:tbl>
      <w:tblPr>
        <w:tblStyle w:val="TableGrid"/>
        <w:tblpPr w:vertAnchor="page" w:horzAnchor="page" w:tblpX="8118" w:tblpY="15305"/>
        <w:tblOverlap w:val="never"/>
        <w:tblW w:w="2497" w:type="dxa"/>
        <w:tblInd w:w="0" w:type="dxa"/>
        <w:tblCellMar>
          <w:left w:w="115" w:type="dxa"/>
          <w:right w:w="115" w:type="dxa"/>
        </w:tblCellMar>
        <w:tblLook w:val="04A0" w:firstRow="1" w:lastRow="0" w:firstColumn="1" w:lastColumn="0" w:noHBand="0" w:noVBand="1"/>
      </w:tblPr>
      <w:tblGrid>
        <w:gridCol w:w="2497"/>
      </w:tblGrid>
      <w:tr w:rsidR="00203180" w14:paraId="34F7DE33" w14:textId="77777777">
        <w:trPr>
          <w:trHeight w:val="368"/>
        </w:trPr>
        <w:tc>
          <w:tcPr>
            <w:tcW w:w="2497" w:type="dxa"/>
            <w:tcBorders>
              <w:top w:val="nil"/>
              <w:left w:val="nil"/>
              <w:bottom w:val="nil"/>
              <w:right w:val="nil"/>
            </w:tcBorders>
            <w:shd w:val="clear" w:color="auto" w:fill="FFFEFD"/>
            <w:vAlign w:val="center"/>
          </w:tcPr>
          <w:p w14:paraId="34F7DE32" w14:textId="77777777" w:rsidR="00203180" w:rsidRDefault="00EE6750">
            <w:pPr>
              <w:tabs>
                <w:tab w:val="center" w:pos="1688"/>
              </w:tabs>
              <w:spacing w:after="0" w:line="259" w:lineRule="auto"/>
              <w:ind w:left="0" w:firstLine="0"/>
            </w:pPr>
            <w:r>
              <w:rPr>
                <w:noProof/>
                <w:color w:val="000000"/>
                <w:sz w:val="22"/>
              </w:rPr>
              <mc:AlternateContent>
                <mc:Choice Requires="wpg">
                  <w:drawing>
                    <wp:inline distT="0" distB="0" distL="0" distR="0" wp14:anchorId="34F7DF33" wp14:editId="34F7DF34">
                      <wp:extent cx="61722" cy="52197"/>
                      <wp:effectExtent l="0" t="0" r="0" b="0"/>
                      <wp:docPr id="66984" name="Group 66984"/>
                      <wp:cNvGraphicFramePr/>
                      <a:graphic xmlns:a="http://schemas.openxmlformats.org/drawingml/2006/main">
                        <a:graphicData uri="http://schemas.microsoft.com/office/word/2010/wordprocessingGroup">
                          <wpg:wgp>
                            <wpg:cNvGrpSpPr/>
                            <wpg:grpSpPr>
                              <a:xfrm>
                                <a:off x="0" y="0"/>
                                <a:ext cx="61722" cy="52197"/>
                                <a:chOff x="0" y="0"/>
                                <a:chExt cx="61722" cy="52197"/>
                              </a:xfrm>
                            </wpg:grpSpPr>
                            <wps:wsp>
                              <wps:cNvPr id="22808" name="Shape 22808"/>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22856" name="Shape 22856"/>
                              <wps:cNvSpPr/>
                              <wps:spPr>
                                <a:xfrm>
                                  <a:off x="10795" y="1270"/>
                                  <a:ext cx="50927" cy="50927"/>
                                </a:xfrm>
                                <a:custGeom>
                                  <a:avLst/>
                                  <a:gdLst/>
                                  <a:ahLst/>
                                  <a:cxnLst/>
                                  <a:rect l="0" t="0" r="0" b="0"/>
                                  <a:pathLst>
                                    <a:path w="50927" h="50927">
                                      <a:moveTo>
                                        <a:pt x="0" y="0"/>
                                      </a:moveTo>
                                      <a:lnTo>
                                        <a:pt x="50927" y="0"/>
                                      </a:lnTo>
                                      <a:lnTo>
                                        <a:pt x="50927" y="50927"/>
                                      </a:lnTo>
                                      <a:lnTo>
                                        <a:pt x="0" y="50927"/>
                                      </a:lnTo>
                                      <a:lnTo>
                                        <a:pt x="0" y="50927"/>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22857" name="Shape 22857"/>
                              <wps:cNvSpPr/>
                              <wps:spPr>
                                <a:xfrm>
                                  <a:off x="10795" y="127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18D6452" id="Group 66984" o:spid="_x0000_s1026" style="width:4.85pt;height:4.1pt;mso-position-horizontal-relative:char;mso-position-vertical-relative:line" coordsize="61722,5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">
                      <v:shape id="Shape 22808" o:spid="_x0000_s1027"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p7cMA&#10;AADeAAAADwAAAGRycy9kb3ducmV2LnhtbERPz2vCMBS+D/wfwhN2m6kVnHRGcQXBHQabetjx0Tzb&#10;YPMSkqzW/345CDt+fL/X29H2YqAQjWMF81kBgrhx2nCr4Hzav6xAxISssXdMCu4UYbuZPK2x0u7G&#10;3zQcUytyCMcKFXQp+UrK2HRkMc6cJ87cxQWLKcPQSh3wlsNtL8uiWEqLhnNDh57qjprr8dcqCLuv&#10;07vxw6GuJS1ef+bm03/clXqejrs3EInG9C9+uA9aQVmuirw338lX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Rp7cMAAADeAAAADwAAAAAAAAAAAAAAAACYAgAAZHJzL2Rv&#10;d25yZXYueG1sUEsFBgAAAAAEAAQA9QAAAIgDAAAAAA==&#10;" path="m,50927r50927,l50927,,,,,50927xe" filled="f" strokecolor="#181717" strokeweight=".24pt">
                        <v:stroke miterlimit="127" joinstyle="miter"/>
                        <v:path arrowok="t" textboxrect="0,0,50927,50927"/>
                      </v:shape>
                      <v:shape id="Shape 22856" o:spid="_x0000_s1028" style="position:absolute;left:10795;top:127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yGcUA&#10;AADeAAAADwAAAGRycy9kb3ducmV2LnhtbESPwWrDMBBE74X+g9hCbo0cQ01wo4SQ0jbXOiaQ22Jt&#10;LWNpZSw1dv4+KhR6HGbmDbPZzc6KK42h86xgtcxAEDded9wqqE/vz2sQISJrtJ5JwY0C7LaPDxss&#10;tZ/4i65VbEWCcChRgYlxKKUMjSGHYekH4uR9+9FhTHJspR5xSnBnZZ5lhXTYcVowONDBUNNXP06B&#10;/Zw+5mjOb1mV274u+n13urRKLZ7m/SuISHP8D/+1j1pBnq9fCvi9k6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LIZxQAAAN4AAAAPAAAAAAAAAAAAAAAAAJgCAABkcnMv&#10;ZG93bnJldi54bWxQSwUGAAAAAAQABAD1AAAAigMAAAAA&#10;" path="m,l50927,r,50927l,50927r,l,xe" fillcolor="#181717" stroked="f" strokeweight="0">
                        <v:stroke miterlimit="127" joinstyle="miter"/>
                        <v:path arrowok="t" textboxrect="0,0,50927,50927"/>
                      </v:shape>
                      <v:shape id="Shape 22857" o:spid="_x0000_s1029" style="position:absolute;left:10795;top:127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SgscA&#10;AADeAAAADwAAAGRycy9kb3ducmV2LnhtbESPQWsCMRSE74X+h/AKvdWsK62yNYouCPZQaLWHHh+b&#10;525w8xKSuK7/vikUehxm5htmuR5tLwYK0ThWMJ0UIIgbpw23Cr6Ou6cFiJiQNfaOScGNIqxX93dL&#10;rLS78icNh9SKDOFYoYIuJV9JGZuOLMaJ88TZO7lgMWUZWqkDXjPc9rIsihdp0XBe6NBT3VFzPlys&#10;grD5OG6NH/Z1LWk2/56ad/92U+rxYdy8gkg0pv/wX3uvFZTl4nkOv3fy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Y0oL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PRAKTIJKOPLEIDERPRAKTIJKOPLEIDER</w:t>
            </w:r>
            <w:r>
              <w:rPr>
                <w:sz w:val="12"/>
              </w:rPr>
              <w:tab/>
            </w:r>
            <w:r>
              <w:rPr>
                <w:noProof/>
                <w:color w:val="000000"/>
                <w:sz w:val="22"/>
              </w:rPr>
              <mc:AlternateContent>
                <mc:Choice Requires="wpg">
                  <w:drawing>
                    <wp:inline distT="0" distB="0" distL="0" distR="0" wp14:anchorId="34F7DF35" wp14:editId="34F7DF36">
                      <wp:extent cx="61722" cy="52198"/>
                      <wp:effectExtent l="0" t="0" r="0" b="0"/>
                      <wp:docPr id="66985" name="Group 66985"/>
                      <wp:cNvGraphicFramePr/>
                      <a:graphic xmlns:a="http://schemas.openxmlformats.org/drawingml/2006/main">
                        <a:graphicData uri="http://schemas.microsoft.com/office/word/2010/wordprocessingGroup">
                          <wpg:wgp>
                            <wpg:cNvGrpSpPr/>
                            <wpg:grpSpPr>
                              <a:xfrm>
                                <a:off x="0" y="0"/>
                                <a:ext cx="61722" cy="52198"/>
                                <a:chOff x="0" y="0"/>
                                <a:chExt cx="61722" cy="52198"/>
                              </a:xfrm>
                            </wpg:grpSpPr>
                            <wps:wsp>
                              <wps:cNvPr id="22811" name="Shape 22811"/>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22860" name="Shape 22860"/>
                              <wps:cNvSpPr/>
                              <wps:spPr>
                                <a:xfrm>
                                  <a:off x="10795" y="127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CC58E11" id="Group 66985" o:spid="_x0000_s1026" style="width:4.85pt;height:4.1pt;mso-position-horizontal-relative:char;mso-position-vertical-relative:line" coordsize="61722,52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">
                      <v:shape id="Shape 22811" o:spid="_x0000_s1027"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WrcYA&#10;AADeAAAADwAAAGRycy9kb3ducmV2LnhtbESPwWrDMBBE74X+g9hAbo1sB9rgRgmpoZAcCm3SQ4+L&#10;tbVFrJWQVMf5+6hQ6HGYmTfMejvZQYwUonGsoFwUIIhbpw13Cj5Prw8rEDEhaxwck4IrRdhu7u/W&#10;WGt34Q8aj6kTGcKxRgV9Sr6WMrY9WYwL54mz9+2CxZRl6KQOeMlwO8iqKB6lRcN5oUdPTU/t+fhj&#10;FYTd++nF+HHfNJKWT1+lefOHq1Lz2bR7BpFoSv/hv/ZeK6iqVVnC7518Be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dWrcYAAADeAAAADwAAAAAAAAAAAAAAAACYAgAAZHJz&#10;L2Rvd25yZXYueG1sUEsFBgAAAAAEAAQA9QAAAIsDAAAAAA==&#10;" path="m,50927r50927,l50927,,,,,50927xe" filled="f" strokecolor="#181717" strokeweight=".24pt">
                        <v:stroke miterlimit="127" joinstyle="miter"/>
                        <v:path arrowok="t" textboxrect="0,0,50927,50927"/>
                      </v:shape>
                      <v:shape id="Shape 22860" o:spid="_x0000_s1028" style="position:absolute;left:10795;top:127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AS8UA&#10;AADeAAAADwAAAGRycy9kb3ducmV2LnhtbESPzWoCMRSF94W+Q7hCdzXjFKyMRrEDgl0IrXbR5WVy&#10;nQlObkISx/Htm4XQ5eH88a02o+3FQCEaxwpm0wIEceO04VbBz2n3ugARE7LG3jEpuFOEzfr5aYWV&#10;djf+puGYWpFHOFaooEvJV1LGpiOLceo8cfbOLlhMWYZW6oC3PG57WRbFXFo0nB869FR31FyOV6sg&#10;bL9OH8YP+7qW9Pb+OzMH/3lX6mUybpcgEo3pP/xo77WCslzMM0DGySg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YBLxQAAAN4AAAAPAAAAAAAAAAAAAAAAAJgCAABkcnMv&#10;ZG93bnJldi54bWxQSwUGAAAAAAQABAD1AAAAigMAAAAA&#10;" path="m,50927r50927,l50927,,,,,50927xe" filled="f" strokecolor="#181717" strokeweight=".24pt">
                        <v:stroke miterlimit="127" joinstyle="miter"/>
                        <v:path arrowok="t" textboxrect="0,0,50927,50927"/>
                      </v:shape>
                      <w10:anchorlock/>
                    </v:group>
                  </w:pict>
                </mc:Fallback>
              </mc:AlternateContent>
            </w:r>
            <w:r>
              <w:rPr>
                <w:sz w:val="12"/>
              </w:rPr>
              <w:t xml:space="preserve"> READERBIJLAGE</w:t>
            </w:r>
          </w:p>
        </w:tc>
      </w:tr>
    </w:tbl>
    <w:p w14:paraId="34F7DE34" w14:textId="77777777" w:rsidR="00203180" w:rsidRDefault="00EE6750">
      <w:pPr>
        <w:ind w:left="2278" w:right="292"/>
      </w:pPr>
      <w:r>
        <w:rPr>
          <w:noProof/>
          <w:color w:val="000000"/>
          <w:sz w:val="22"/>
        </w:rPr>
        <mc:AlternateContent>
          <mc:Choice Requires="wpg">
            <w:drawing>
              <wp:anchor distT="0" distB="0" distL="114300" distR="114300" simplePos="0" relativeHeight="251667456" behindDoc="0" locked="0" layoutInCell="1" allowOverlap="1" wp14:anchorId="34F7DF37" wp14:editId="34F7DF38">
                <wp:simplePos x="0" y="0"/>
                <wp:positionH relativeFrom="page">
                  <wp:posOffset>5221732</wp:posOffset>
                </wp:positionH>
                <wp:positionV relativeFrom="page">
                  <wp:posOffset>9551733</wp:posOffset>
                </wp:positionV>
                <wp:extent cx="1260348" cy="6096"/>
                <wp:effectExtent l="0" t="0" r="0" b="0"/>
                <wp:wrapTopAndBottom/>
                <wp:docPr id="67042" name="Group 67042"/>
                <wp:cNvGraphicFramePr/>
                <a:graphic xmlns:a="http://schemas.openxmlformats.org/drawingml/2006/main">
                  <a:graphicData uri="http://schemas.microsoft.com/office/word/2010/wordprocessingGroup">
                    <wpg:wgp>
                      <wpg:cNvGrpSpPr/>
                      <wpg:grpSpPr>
                        <a:xfrm>
                          <a:off x="0" y="0"/>
                          <a:ext cx="1260348" cy="6096"/>
                          <a:chOff x="0" y="0"/>
                          <a:chExt cx="1260348" cy="6096"/>
                        </a:xfrm>
                      </wpg:grpSpPr>
                      <wps:wsp>
                        <wps:cNvPr id="22798" name="Shape 22798"/>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37A0682" id="Group 67042" o:spid="_x0000_s1026" style="position:absolute;margin-left:411.15pt;margin-top:752.1pt;width:99.25pt;height:.5pt;z-index:251667456;mso-position-horizontal-relative:page;mso-position-vertical-relative:page"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">
                <v:shape id="Shape 22798" o:spid="_x0000_s1027"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TdcUA&#10;AADeAAAADwAAAGRycy9kb3ducmV2LnhtbERPy2rCQBTdF/yH4Qrd1YlpUZM6igjBLoqlWkqXl8w1&#10;iWbuhMyYx993FoUuD+e93g6mFh21rrKsYD6LQBDnVldcKPg6Z08rEM4ja6wtk4KRHGw3k4c1ptr2&#10;/EndyRcihLBLUUHpfZNK6fKSDLqZbYgDd7GtQR9gW0jdYh/CTS3jKFpIgxWHhhIb2peU3053o4Bu&#10;yU4esufvofi4Hlej/0no/UWpx+mwewXhafD/4j/3m1YQx8sk7A13whW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JN1xQAAAN4AAAAPAAAAAAAAAAAAAAAAAJgCAABkcnMv&#10;ZG93bnJldi54bWxQSwUGAAAAAAQABAD1AAAAigMAAAAA&#10;" path="m,l1260348,e" filled="f" strokecolor="#181717" strokeweight=".48pt">
                  <v:stroke miterlimit="83231f" joinstyle="miter"/>
                  <v:path arrowok="t" textboxrect="0,0,1260348,0"/>
                </v:shape>
                <w10:wrap type="topAndBottom" anchorx="page" anchory="page"/>
              </v:group>
            </w:pict>
          </mc:Fallback>
        </mc:AlternateContent>
      </w:r>
      <w:r>
        <w:t>De schakel tussen school en het leerbedrijf is de leerlingbegeleider. Meestal is dit een docent die op school belast is met het praktijkonderwijs. In het algemeen mag dus verwacht worden dat de leerlingbegeleider goed op de hoogte is van de sector waarin de leerling wordt opgeleid. Hij bezoekt regelmatig de leerling en de praktijkopleider op het leerbedrijf. Hij bespreekt met u de vorderingen op school en leerbedrijf, controleert de werkzaamheden of handelingenlijsten van de leerling, en kan waar nodig bijsturen. Tijdens deze bezoeken kunnen ook beoordelingen plaatsvinden van toetsen en/of opdrachten die de leerling op uw bedrijf heeft moeten uitvoeren. Ook voor informatie met betrekking tot het lesprogramma, de lesdagen, toetsingen en dergelijke kunt u bij hem terecht.</w:t>
      </w:r>
    </w:p>
    <w:p w14:paraId="34F7DE35" w14:textId="77777777" w:rsidR="00203180" w:rsidRDefault="00EE6750">
      <w:pPr>
        <w:pStyle w:val="Kop2"/>
      </w:pPr>
      <w:r>
        <w:t>Opleiden is investeren</w:t>
      </w:r>
    </w:p>
    <w:p w14:paraId="34F7DE36" w14:textId="77777777" w:rsidR="00203180" w:rsidRDefault="00EE6750">
      <w:pPr>
        <w:spacing w:after="0"/>
        <w:ind w:left="2278" w:right="247"/>
      </w:pPr>
      <w:r>
        <w:t>Een goede beroepsopleiding in de agrarische sector gaat uit van actieve bedrijven. Voor de toekomst is het voor uw bedrijf en bedrijfstak van belang dat er telkens nieuwe vakkrachten worden opgeleid. De vakkennis binnen het bedrijf wordt telkens vernieuwd en aangepast aan de nieuwe ontwikkelingen binnen de sector. Ook de beroepsopleidingen passen zich voortdurend aan deze ontwikkelingen aan.</w:t>
      </w:r>
    </w:p>
    <w:p w14:paraId="34F7DE37" w14:textId="77777777" w:rsidR="00203180" w:rsidRDefault="00EE6750">
      <w:pPr>
        <w:spacing w:after="2"/>
        <w:ind w:left="2278" w:right="15"/>
      </w:pPr>
      <w:r>
        <w:t>Vertegenwoordigers uit het bedrijfsleven hebben zitting in de Commissies van</w:t>
      </w:r>
    </w:p>
    <w:p w14:paraId="34F7DE38" w14:textId="77777777" w:rsidR="00203180" w:rsidRDefault="00EE6750">
      <w:pPr>
        <w:spacing w:after="0"/>
        <w:ind w:left="2278" w:right="278"/>
      </w:pPr>
      <w:r>
        <w:t>Onderwijs en Bedrijfsleven, de zogenaamde COB’s. Deze COB’s zijn door Lobas per sector ingesteld. De onderwijs- en examenprogramma’s worden op deze manier in onderling overleg met het georganiseerde bedrijfsleven aangepast en vastgesteld.</w:t>
      </w:r>
    </w:p>
    <w:p w14:paraId="34F7DE39" w14:textId="77777777" w:rsidR="00203180" w:rsidRDefault="00EE6750">
      <w:pPr>
        <w:ind w:left="2278" w:right="207"/>
      </w:pPr>
      <w:r>
        <w:t>Met andere woorden: door op deze manier mee te werken aan de opleiding van leerlingen is opleiden een investering die zichzelf op vele manieren terugverdient.</w:t>
      </w:r>
    </w:p>
    <w:p w14:paraId="34F7DE3A" w14:textId="77777777" w:rsidR="00203180" w:rsidRDefault="00EE6750">
      <w:pPr>
        <w:spacing w:after="12" w:line="259" w:lineRule="auto"/>
        <w:ind w:left="2545"/>
      </w:pPr>
      <w:r>
        <w:rPr>
          <w:b/>
        </w:rPr>
        <w:t>Opleiden, een vak apart!</w:t>
      </w:r>
    </w:p>
    <w:p w14:paraId="34F7DE3B" w14:textId="77777777" w:rsidR="00203180" w:rsidRDefault="00EE6750">
      <w:pPr>
        <w:ind w:left="2545" w:right="88"/>
      </w:pPr>
      <w:r>
        <w:t>De opleidingen aan de beroepsopleidingen worden verzorgd door deskundige en vakbekwame docenten en leerlingbegeleiders. Ook in het onderwijs worden docenten regelmatig bijgeschoold om te kunnen voldoen aan de steeds veranderende eisen die de maatschappij en het bedrijfsleven stelt. Voor de beroepspraktijkvorming wordt voor een zeer belangrijk deel een beroep op u, de praktijkopleider gedaan. Omdat u verantwoordelijkheid serieus wordt genomen, worden door de betrokken organisaties praktijkopleiderscursussen georganiseerd die u kunnen ondersteunen in uw werk.</w:t>
      </w:r>
    </w:p>
    <w:tbl>
      <w:tblPr>
        <w:tblStyle w:val="TableGrid"/>
        <w:tblpPr w:vertAnchor="page" w:horzAnchor="page" w:tblpX="1453" w:tblpY="15299"/>
        <w:tblOverlap w:val="never"/>
        <w:tblW w:w="2497" w:type="dxa"/>
        <w:tblInd w:w="0" w:type="dxa"/>
        <w:tblCellMar>
          <w:left w:w="115" w:type="dxa"/>
          <w:right w:w="115" w:type="dxa"/>
        </w:tblCellMar>
        <w:tblLook w:val="04A0" w:firstRow="1" w:lastRow="0" w:firstColumn="1" w:lastColumn="0" w:noHBand="0" w:noVBand="1"/>
      </w:tblPr>
      <w:tblGrid>
        <w:gridCol w:w="2497"/>
      </w:tblGrid>
      <w:tr w:rsidR="00203180" w14:paraId="34F7DE3D" w14:textId="77777777">
        <w:trPr>
          <w:trHeight w:val="368"/>
        </w:trPr>
        <w:tc>
          <w:tcPr>
            <w:tcW w:w="2497" w:type="dxa"/>
            <w:tcBorders>
              <w:top w:val="nil"/>
              <w:left w:val="nil"/>
              <w:bottom w:val="nil"/>
              <w:right w:val="nil"/>
            </w:tcBorders>
            <w:shd w:val="clear" w:color="auto" w:fill="FFFEFD"/>
            <w:vAlign w:val="center"/>
          </w:tcPr>
          <w:p w14:paraId="34F7DE3C" w14:textId="77777777" w:rsidR="00203180" w:rsidRDefault="00EE6750">
            <w:pPr>
              <w:tabs>
                <w:tab w:val="center" w:pos="1700"/>
              </w:tabs>
              <w:spacing w:after="0" w:line="259" w:lineRule="auto"/>
              <w:ind w:left="0" w:firstLine="0"/>
            </w:pPr>
            <w:r>
              <w:rPr>
                <w:noProof/>
                <w:color w:val="000000"/>
                <w:sz w:val="22"/>
              </w:rPr>
              <mc:AlternateContent>
                <mc:Choice Requires="wpg">
                  <w:drawing>
                    <wp:inline distT="0" distB="0" distL="0" distR="0" wp14:anchorId="34F7DF39" wp14:editId="34F7DF3A">
                      <wp:extent cx="52832" cy="53467"/>
                      <wp:effectExtent l="0" t="0" r="0" b="0"/>
                      <wp:docPr id="66966" name="Group 66966"/>
                      <wp:cNvGraphicFramePr/>
                      <a:graphic xmlns:a="http://schemas.openxmlformats.org/drawingml/2006/main">
                        <a:graphicData uri="http://schemas.microsoft.com/office/word/2010/wordprocessingGroup">
                          <wpg:wgp>
                            <wpg:cNvGrpSpPr/>
                            <wpg:grpSpPr>
                              <a:xfrm>
                                <a:off x="0" y="0"/>
                                <a:ext cx="52832" cy="53467"/>
                                <a:chOff x="0" y="0"/>
                                <a:chExt cx="52832" cy="53467"/>
                              </a:xfrm>
                            </wpg:grpSpPr>
                            <wps:wsp>
                              <wps:cNvPr id="22873" name="Shape 22873"/>
                              <wps:cNvSpPr/>
                              <wps:spPr>
                                <a:xfrm>
                                  <a:off x="1905" y="254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73155" name="Shape 73155"/>
                              <wps:cNvSpPr/>
                              <wps:spPr>
                                <a:xfrm>
                                  <a:off x="0" y="0"/>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22900" name="Shape 22900"/>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B5267AE" id="Group 66966" o:spid="_x0000_s1026" style="width:4.15pt;height:4.2pt;mso-position-horizontal-relative:char;mso-position-vertical-relative:line" coordsize="52832,5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">
                      <v:shape id="Shape 22873" o:spid="_x0000_s1027" style="position:absolute;left:1905;top:254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aI4cYA&#10;AADeAAAADwAAAGRycy9kb3ducmV2LnhtbESPQWsCMRSE7wX/Q3iCt5p1hSpbo+hCQQ+FVnvo8bF5&#10;3Q1uXkKSruu/bwqFHoeZ+YbZ7Ebbi4FCNI4VLOYFCOLGacOtgo/Ly+MaREzIGnvHpOBOEXbbycMG&#10;K+1u/E7DObUiQzhWqKBLyVdSxqYji3HuPHH2vlywmLIMrdQBbxlue1kWxZO0aDgvdOip7qi5nr+t&#10;grB/uxyMH451LWm5+lyYV3+6KzWbjvtnEInG9B/+ax+1grJcr5bweydf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aI4cYAAADeAAAADwAAAAAAAAAAAAAAAACYAgAAZHJz&#10;L2Rvd25yZXYueG1sUEsFBgAAAAAEAAQA9QAAAIsDAAAAAA==&#10;" path="m,50927r50927,l50927,,,,,50927xe" filled="f" strokecolor="#181717" strokeweight=".24pt">
                        <v:stroke miterlimit="127" joinstyle="miter"/>
                        <v:path arrowok="t" textboxrect="0,0,50927,50927"/>
                      </v:shape>
                      <v:shape id="Shape 73155" o:spid="_x0000_s1028"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NjccA&#10;AADeAAAADwAAAGRycy9kb3ducmV2LnhtbESP3WrCQBSE7wu+w3KE3pS68SdtjK4iorQ3Clof4JA9&#10;JsHs2ZDd6rZP7xaEXg4z8w0zXwbTiCt1rrasYDhIQBAXVtdcKjh9bV8zEM4ja2wsk4IfcrBc9J7m&#10;mGt74wNdj74UEcIuRwWV920upSsqMugGtiWO3tl2Bn2UXSl1h7cIN40cJcmbNFhzXKiwpXVFxeX4&#10;bRTs1/zR0jTNdtPNBDN+Cb+BD0o998NqBsJT8P/hR/tTK3gfD9MU/u7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QTY3HAAAA3gAAAA8AAAAAAAAAAAAAAAAAmAIAAGRy&#10;cy9kb3ducmV2LnhtbFBLBQYAAAAABAAEAPUAAACMAwAAAAA=&#10;" path="m,l50927,r,50927l,50927,,e" fillcolor="#181717" stroked="f" strokeweight="0">
                        <v:stroke miterlimit="127" joinstyle="miter"/>
                        <v:path arrowok="t" textboxrect="0,0,50927,50927"/>
                      </v:shape>
                      <v:shape id="Shape 22900" o:spid="_x0000_s1029"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qdsUA&#10;AADeAAAADwAAAGRycy9kb3ducmV2LnhtbESPzWoCMRSF94W+Q7iF7mrGKbR1NIodEOxCqNqFy8vk&#10;OhM6uQlJHMe3bxYFl4fzx7dYjbYXA4VoHCuYTgoQxI3ThlsFP8fNyweImJA19o5JwY0irJaPDwus&#10;tLvynoZDakUe4Vihgi4lX0kZm44sxonzxNk7u2AxZRlaqQNe87jtZVkUb9Ki4fzQoae6o+b3cLEK&#10;wvr7+Gn8sK1rSa/vp6nZ+a+bUs9P43oOItGY7uH/9lYrKMtZkQEyTkY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2p2xQAAAN4AAAAPAAAAAAAAAAAAAAAAAJgCAABkcnMv&#10;ZG93bnJldi54bWxQSwUGAAAAAAQABAD1AAAAigMAAAAA&#10;" path="m,50927r50927,l50927,,,,,50927xe" filled="f" strokecolor="#181717" strokeweight=".24pt">
                        <v:stroke miterlimit="127" joinstyle="miter"/>
                        <v:path arrowok="t" textboxrect="0,0,50927,50927"/>
                      </v:shape>
                      <w10:anchorlock/>
                    </v:group>
                  </w:pict>
                </mc:Fallback>
              </mc:AlternateContent>
            </w:r>
            <w:r>
              <w:rPr>
                <w:sz w:val="12"/>
              </w:rPr>
              <w:t xml:space="preserve"> PRAKTIJKOPLEIDER</w:t>
            </w:r>
            <w:r>
              <w:rPr>
                <w:sz w:val="12"/>
              </w:rPr>
              <w:tab/>
            </w:r>
            <w:r>
              <w:rPr>
                <w:noProof/>
                <w:color w:val="000000"/>
                <w:sz w:val="22"/>
              </w:rPr>
              <mc:AlternateContent>
                <mc:Choice Requires="wpg">
                  <w:drawing>
                    <wp:inline distT="0" distB="0" distL="0" distR="0" wp14:anchorId="34F7DF3B" wp14:editId="34F7DF3C">
                      <wp:extent cx="52832" cy="53467"/>
                      <wp:effectExtent l="0" t="0" r="0" b="0"/>
                      <wp:docPr id="66967" name="Group 66967"/>
                      <wp:cNvGraphicFramePr/>
                      <a:graphic xmlns:a="http://schemas.openxmlformats.org/drawingml/2006/main">
                        <a:graphicData uri="http://schemas.microsoft.com/office/word/2010/wordprocessingGroup">
                          <wpg:wgp>
                            <wpg:cNvGrpSpPr/>
                            <wpg:grpSpPr>
                              <a:xfrm>
                                <a:off x="0" y="0"/>
                                <a:ext cx="52832" cy="53467"/>
                                <a:chOff x="0" y="0"/>
                                <a:chExt cx="52832" cy="53467"/>
                              </a:xfrm>
                            </wpg:grpSpPr>
                            <wps:wsp>
                              <wps:cNvPr id="22876" name="Shape 22876"/>
                              <wps:cNvSpPr/>
                              <wps:spPr>
                                <a:xfrm>
                                  <a:off x="1905" y="254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22903" name="Shape 22903"/>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830014E" id="Group 66967" o:spid="_x0000_s1026" style="width:4.15pt;height:4.2pt;mso-position-horizontal-relative:char;mso-position-vertical-relative:line" coordsize="52832,5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">
                      <v:shape id="Shape 22876" o:spid="_x0000_s1027" style="position:absolute;left:1905;top:254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recYA&#10;AADeAAAADwAAAGRycy9kb3ducmV2LnhtbESPQWsCMRSE74X+h/AEbzXrCipbo9iFgh4KrfbQ42Pz&#10;uhvcvIQkXdd/bwqFHoeZ+YbZ7Ebbi4FCNI4VzGcFCOLGacOtgs/z69MaREzIGnvHpOBGEXbbx4cN&#10;Vtpd+YOGU2pFhnCsUEGXkq+kjE1HFuPMeeLsfbtgMWUZWqkDXjPc9rIsiqW0aDgvdOip7qi5nH6s&#10;grB/P78YPxzqWtJi9TU3b/54U2o6GffPIBKN6T/81z5oBWW5Xi3h906+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ErecYAAADeAAAADwAAAAAAAAAAAAAAAACYAgAAZHJz&#10;L2Rvd25yZXYueG1sUEsFBgAAAAAEAAQA9QAAAIsDAAAAAA==&#10;" path="m,50927r50927,l50927,,,,,50927xe" filled="f" strokecolor="#181717" strokeweight=".24pt">
                        <v:stroke miterlimit="127" joinstyle="miter"/>
                        <v:path arrowok="t" textboxrect="0,0,50927,50927"/>
                      </v:shape>
                      <v:shape id="Shape 22903" o:spid="_x0000_s1028"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H0AccA&#10;AADeAAAADwAAAGRycy9kb3ducmV2LnhtbESPzWrDMBCE74W8g9hCb40cB9rUiRISQyE9FJqfQ4+L&#10;tbFFrZWQVMd5+6pQ6HGYmW+Y1Wa0vRgoRONYwWxagCBunDbcKjifXh8XIGJC1tg7JgU3irBZT+5W&#10;WGl35QMNx9SKDOFYoYIuJV9JGZuOLMap88TZu7hgMWUZWqkDXjPc9rIsiidp0XBe6NBT3VHzdfy2&#10;CsL247QzftjXtaT58+fMvPu3m1IP9+N2CSLRmP7Df+29VlCWL8Ucfu/k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x9AH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BIJLAGEREADER</w:t>
            </w:r>
          </w:p>
        </w:tc>
      </w:tr>
    </w:tbl>
    <w:p w14:paraId="34F7DE3E" w14:textId="77777777" w:rsidR="00203180" w:rsidRDefault="00EE6750">
      <w:pPr>
        <w:ind w:left="2545" w:right="15"/>
      </w:pPr>
      <w:r>
        <w:rPr>
          <w:noProof/>
          <w:color w:val="000000"/>
          <w:sz w:val="22"/>
        </w:rPr>
        <mc:AlternateContent>
          <mc:Choice Requires="wpg">
            <w:drawing>
              <wp:anchor distT="0" distB="0" distL="114300" distR="114300" simplePos="0" relativeHeight="251668480" behindDoc="0" locked="0" layoutInCell="1" allowOverlap="1" wp14:anchorId="34F7DF3D" wp14:editId="34F7DF3E">
                <wp:simplePos x="0" y="0"/>
                <wp:positionH relativeFrom="page">
                  <wp:posOffset>1077468</wp:posOffset>
                </wp:positionH>
                <wp:positionV relativeFrom="page">
                  <wp:posOffset>9566973</wp:posOffset>
                </wp:positionV>
                <wp:extent cx="1260348" cy="6096"/>
                <wp:effectExtent l="0" t="0" r="0" b="0"/>
                <wp:wrapTopAndBottom/>
                <wp:docPr id="66995" name="Group 66995"/>
                <wp:cNvGraphicFramePr/>
                <a:graphic xmlns:a="http://schemas.openxmlformats.org/drawingml/2006/main">
                  <a:graphicData uri="http://schemas.microsoft.com/office/word/2010/wordprocessingGroup">
                    <wpg:wgp>
                      <wpg:cNvGrpSpPr/>
                      <wpg:grpSpPr>
                        <a:xfrm>
                          <a:off x="0" y="0"/>
                          <a:ext cx="1260348" cy="6096"/>
                          <a:chOff x="0" y="0"/>
                          <a:chExt cx="1260348" cy="6096"/>
                        </a:xfrm>
                      </wpg:grpSpPr>
                      <wps:wsp>
                        <wps:cNvPr id="22870" name="Shape 22870"/>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4572A5F" id="Group 66995" o:spid="_x0000_s1026" style="position:absolute;margin-left:84.85pt;margin-top:753.3pt;width:99.25pt;height:.5pt;z-index:251668480;mso-position-horizontal-relative:page;mso-position-vertical-relative:page"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">
                <v:shape id="Shape 22870" o:spid="_x0000_s1027"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38UA&#10;AADeAAAADwAAAGRycy9kb3ducmV2LnhtbESPzYrCMBSF9wO+Q7iCuzG1DlqrUUQQZyEOoyIuL821&#10;rTY3pYla394sBmZ5OH98s0VrKvGgxpWWFQz6EQjizOqScwXHw/ozAeE8ssbKMil4kYPFvPMxw1Tb&#10;J//SY+9zEUbYpaig8L5OpXRZQQZd39bEwbvYxqAPssmlbvAZxk0l4ygaSYMlh4cCa1oVlN32d6OA&#10;bpOl3KyHpzb/ue6Slz9PaPulVK/bLqcgPLX+P/zX/tYK4jgZB4CAE1BA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u3fxQAAAN4AAAAPAAAAAAAAAAAAAAAAAJgCAABkcnMv&#10;ZG93bnJldi54bWxQSwUGAAAAAAQABAD1AAAAigMAAAAA&#10;" path="m,l1260348,e" filled="f" strokecolor="#181717" strokeweight=".48pt">
                  <v:stroke miterlimit="83231f" joinstyle="miter"/>
                  <v:path arrowok="t" textboxrect="0,0,1260348,0"/>
                </v:shape>
                <w10:wrap type="topAndBottom" anchorx="page" anchory="page"/>
              </v:group>
            </w:pict>
          </mc:Fallback>
        </mc:AlternateContent>
      </w:r>
      <w:r>
        <w:t>De cursussen hebben tot doel uw vaardigheden bij het opleiden te vergroten waardoor de beroepspraktijkvorming kwalitatief wordt versterkt. Opleiden is een vak dat ook u, door het volgen van deze cursus, samen met collega’s uit uw eigen en aanverwante agrarische sectoren, en onder begeleiding van een ervaren cursusleider kunt leren.</w:t>
      </w:r>
    </w:p>
    <w:p w14:paraId="34F7DE3F" w14:textId="77777777" w:rsidR="00203180" w:rsidRDefault="00EE6750">
      <w:pPr>
        <w:ind w:left="2545" w:right="15"/>
      </w:pPr>
      <w:r>
        <w:t>Natuurlijk hebt u door het samenwerken met leerlingen en leerlingen in het verleden al ervaringen opgedaan. Juist door deze ervaringen uit te wisselen met branchegenoten en te bespreken tijdens deze training zal uw kennis op het gebied van opleiden aanzienlijk toenemen. Daarnaast krijgt u tijdens de training talrijke praktische tips aangereikt en ontvangt u een cursusboek met achtergrondinformatie over het opleiden van leerlingen.</w:t>
      </w:r>
      <w:r>
        <w:br w:type="page"/>
      </w:r>
    </w:p>
    <w:p w14:paraId="34F7DE40" w14:textId="77777777" w:rsidR="00203180" w:rsidRDefault="00EE6750">
      <w:pPr>
        <w:pStyle w:val="Kop1"/>
        <w:tabs>
          <w:tab w:val="center" w:pos="5382"/>
        </w:tabs>
        <w:ind w:left="0" w:firstLine="0"/>
      </w:pPr>
      <w:r>
        <w:t>Bijlage 4</w:t>
      </w:r>
      <w:r>
        <w:tab/>
        <w:t>De beroepspraktijkvorming in uw bedrijf</w:t>
      </w:r>
    </w:p>
    <w:p w14:paraId="34F7DE41" w14:textId="77777777" w:rsidR="00203180" w:rsidRDefault="00EE6750">
      <w:pPr>
        <w:spacing w:after="0"/>
        <w:ind w:left="2278" w:right="314"/>
      </w:pPr>
      <w:r>
        <w:t>Een aantal van u hebben in het verleden al ervaringen opgedaan met het opleiden van leerlingen. Voor anderen is dit geheel nieuw, en zal er op het bedrijf het een en ander veranderen. Dit geldt zowel voor het bedrijf, maar ook in uw werk ontstaat een nieuwe situatie. Ook voor de leerling verandert er van alles, stage lopen of werken is toch iets anders dan leren op school.</w:t>
      </w:r>
    </w:p>
    <w:p w14:paraId="34F7DE42" w14:textId="77777777" w:rsidR="00203180" w:rsidRDefault="00EE6750">
      <w:pPr>
        <w:spacing w:after="22" w:line="259" w:lineRule="auto"/>
        <w:ind w:left="609" w:right="688"/>
        <w:jc w:val="center"/>
      </w:pPr>
      <w:r>
        <w:t>Voor alle partijen vinden er dus verschuivingen plaats.</w:t>
      </w:r>
    </w:p>
    <w:p w14:paraId="34F7DE43" w14:textId="77777777" w:rsidR="00203180" w:rsidRDefault="00EE6750">
      <w:pPr>
        <w:ind w:left="2278" w:right="15"/>
      </w:pPr>
      <w:r>
        <w:t>In dit hoofdstuk gaan we verder in op deze veranderingen.</w:t>
      </w:r>
    </w:p>
    <w:tbl>
      <w:tblPr>
        <w:tblStyle w:val="TableGrid"/>
        <w:tblpPr w:vertAnchor="page" w:horzAnchor="page" w:tblpX="8096" w:tblpY="15307"/>
        <w:tblOverlap w:val="never"/>
        <w:tblW w:w="2497" w:type="dxa"/>
        <w:tblInd w:w="0" w:type="dxa"/>
        <w:tblCellMar>
          <w:left w:w="115" w:type="dxa"/>
          <w:right w:w="115" w:type="dxa"/>
        </w:tblCellMar>
        <w:tblLook w:val="04A0" w:firstRow="1" w:lastRow="0" w:firstColumn="1" w:lastColumn="0" w:noHBand="0" w:noVBand="1"/>
      </w:tblPr>
      <w:tblGrid>
        <w:gridCol w:w="2497"/>
      </w:tblGrid>
      <w:tr w:rsidR="00203180" w14:paraId="34F7DE45" w14:textId="77777777">
        <w:trPr>
          <w:trHeight w:val="368"/>
        </w:trPr>
        <w:tc>
          <w:tcPr>
            <w:tcW w:w="2497" w:type="dxa"/>
            <w:tcBorders>
              <w:top w:val="nil"/>
              <w:left w:val="nil"/>
              <w:bottom w:val="nil"/>
              <w:right w:val="nil"/>
            </w:tcBorders>
            <w:shd w:val="clear" w:color="auto" w:fill="FFFEFD"/>
            <w:vAlign w:val="center"/>
          </w:tcPr>
          <w:p w14:paraId="34F7DE44" w14:textId="77777777" w:rsidR="00203180" w:rsidRDefault="00EE6750">
            <w:pPr>
              <w:tabs>
                <w:tab w:val="center" w:pos="1700"/>
              </w:tabs>
              <w:spacing w:after="0" w:line="259" w:lineRule="auto"/>
              <w:ind w:left="0" w:firstLine="0"/>
            </w:pPr>
            <w:r>
              <w:rPr>
                <w:noProof/>
                <w:color w:val="000000"/>
                <w:sz w:val="22"/>
              </w:rPr>
              <mc:AlternateContent>
                <mc:Choice Requires="wpg">
                  <w:drawing>
                    <wp:inline distT="0" distB="0" distL="0" distR="0" wp14:anchorId="34F7DF3F" wp14:editId="34F7DF40">
                      <wp:extent cx="54102" cy="53467"/>
                      <wp:effectExtent l="0" t="0" r="0" b="0"/>
                      <wp:docPr id="67713" name="Group 67713"/>
                      <wp:cNvGraphicFramePr/>
                      <a:graphic xmlns:a="http://schemas.openxmlformats.org/drawingml/2006/main">
                        <a:graphicData uri="http://schemas.microsoft.com/office/word/2010/wordprocessingGroup">
                          <wpg:wgp>
                            <wpg:cNvGrpSpPr/>
                            <wpg:grpSpPr>
                              <a:xfrm>
                                <a:off x="0" y="0"/>
                                <a:ext cx="54102" cy="53467"/>
                                <a:chOff x="0" y="0"/>
                                <a:chExt cx="54102" cy="53467"/>
                              </a:xfrm>
                            </wpg:grpSpPr>
                            <wps:wsp>
                              <wps:cNvPr id="22917" name="Shape 22917"/>
                              <wps:cNvSpPr/>
                              <wps:spPr>
                                <a:xfrm>
                                  <a:off x="3175"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73156" name="Shape 73156"/>
                              <wps:cNvSpPr/>
                              <wps:spPr>
                                <a:xfrm>
                                  <a:off x="0" y="2539"/>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974" name="Shape 22974"/>
                              <wps:cNvSpPr/>
                              <wps:spPr>
                                <a:xfrm>
                                  <a:off x="0" y="2539"/>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86EC2A5" id="Group 67713" o:spid="_x0000_s1026" style="width:4.25pt;height:4.2pt;mso-position-horizontal-relative:char;mso-position-vertical-relative:line" coordsize="54102,5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">
                      <v:shape id="Shape 22917" o:spid="_x0000_s1027" style="position:absolute;left:317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k38cA&#10;AADeAAAADwAAAGRycy9kb3ducmV2LnhtbESPT0sDMRTE74LfITzBm83uCrauTUtdKNSDYP8cPD42&#10;z93g5iUk6Xb77Y0geBxm5jfMcj3ZQYwUonGsoJwVIIhbpw13Ck7H7cMCREzIGgfHpOBKEdar25sl&#10;1tpdeE/jIXUiQzjWqKBPyddSxrYni3HmPHH2vlywmLIMndQBLxluB1kVxZO0aDgv9Oip6an9Ppyt&#10;grD5OL4aP+6aRtLj/LM07/7tqtT93bR5AZFoSv/hv/ZOK6iq53IOv3fy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TZN/HAAAA3gAAAA8AAAAAAAAAAAAAAAAAmAIAAGRy&#10;cy9kb3ducmV2LnhtbFBLBQYAAAAABAAEAPUAAACMAwAAAAA=&#10;" path="m,50927r50927,l50927,,,,,50927xe" filled="f" strokecolor="#181717" strokeweight=".24pt">
                        <v:stroke miterlimit="127" joinstyle="miter"/>
                        <v:path arrowok="t" textboxrect="0,0,50927,50927"/>
                      </v:shape>
                      <v:shape id="Shape 73156" o:spid="_x0000_s1028" style="position:absolute;top:2539;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CFcgA&#10;AADeAAAADwAAAGRycy9kb3ducmV2LnhtbESPQWvCQBSE74X+h+UVequbqFWJrtIKLUWEUvXi7ZF9&#10;JsHs25B9TeK/7xYKPQ4z8w2z2gyuVh21ofJsIB0loIhzbysuDJyOb08LUEGQLdaeycCNAmzW93cr&#10;zKzv+Yu6gxQqQjhkaKAUaTKtQ16SwzDyDXH0Lr51KFG2hbYt9hHuaj1Okpl2WHFcKLGhbUn59fDt&#10;DMhNJou+c9P0fbc978dT/bo7fRrz+DC8LEEJDfIf/mt/WAPzSfo8g9878Qro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boIVyAAAAN4AAAAPAAAAAAAAAAAAAAAAAJgCAABk&#10;cnMvZG93bnJldi54bWxQSwUGAAAAAAQABAD1AAAAjQMAAAAA&#10;" path="m,l50927,r,50927l,50927,,e" fillcolor="#181717" stroked="f" strokeweight="0">
                        <v:stroke miterlimit="83231f" joinstyle="miter"/>
                        <v:path arrowok="t" textboxrect="0,0,50927,50927"/>
                      </v:shape>
                      <v:shape id="Shape 22974" o:spid="_x0000_s1029" style="position:absolute;top:2539;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fCMcA&#10;AADeAAAADwAAAGRycy9kb3ducmV2LnhtbESPQUsDMRSE70L/Q3gFbzbbVaxdm5Z2QagHQVsPPT42&#10;z93QzUtI4nb7740geBxm5htmtRltLwYK0ThWMJ8VIIgbpw23Cj6PL3dPIGJC1tg7JgVXirBZT25W&#10;WGl34Q8aDqkVGcKxQgVdSr6SMjYdWYwz54mz9+WCxZRlaKUOeMlw28uyKB6lRcN5oUNPdUfN+fBt&#10;FYTt+3Fn/LCva0n3i9PcvPnXq1K303H7DCLRmP7Df+29VlCWy8UD/N7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eHwj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PRAKTIJKOPLEIDER</w:t>
            </w:r>
            <w:r>
              <w:rPr>
                <w:sz w:val="12"/>
              </w:rPr>
              <w:tab/>
            </w:r>
            <w:r>
              <w:rPr>
                <w:noProof/>
                <w:color w:val="000000"/>
                <w:sz w:val="22"/>
              </w:rPr>
              <mc:AlternateContent>
                <mc:Choice Requires="wpg">
                  <w:drawing>
                    <wp:inline distT="0" distB="0" distL="0" distR="0" wp14:anchorId="34F7DF41" wp14:editId="34F7DF42">
                      <wp:extent cx="54102" cy="53467"/>
                      <wp:effectExtent l="0" t="0" r="0" b="0"/>
                      <wp:docPr id="67714" name="Group 67714"/>
                      <wp:cNvGraphicFramePr/>
                      <a:graphic xmlns:a="http://schemas.openxmlformats.org/drawingml/2006/main">
                        <a:graphicData uri="http://schemas.microsoft.com/office/word/2010/wordprocessingGroup">
                          <wpg:wgp>
                            <wpg:cNvGrpSpPr/>
                            <wpg:grpSpPr>
                              <a:xfrm>
                                <a:off x="0" y="0"/>
                                <a:ext cx="54102" cy="53467"/>
                                <a:chOff x="0" y="0"/>
                                <a:chExt cx="54102" cy="53467"/>
                              </a:xfrm>
                            </wpg:grpSpPr>
                            <wps:wsp>
                              <wps:cNvPr id="22920" name="Shape 22920"/>
                              <wps:cNvSpPr/>
                              <wps:spPr>
                                <a:xfrm>
                                  <a:off x="3175"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22977" name="Shape 22977"/>
                              <wps:cNvSpPr/>
                              <wps:spPr>
                                <a:xfrm>
                                  <a:off x="0" y="254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F12882B" id="Group 67714" o:spid="_x0000_s1026" style="width:4.25pt;height:4.2pt;mso-position-horizontal-relative:char;mso-position-vertical-relative:line" coordsize="54102,5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">
                      <v:shape id="Shape 22920" o:spid="_x0000_s1027" style="position:absolute;left:317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2FsUA&#10;AADeAAAADwAAAGRycy9kb3ducmV2LnhtbESPzWoCMRSF94W+Q7iF7mrGKbR1NIodEOxCqNqFy8vk&#10;OhM6uQlJHMe3bxYFl4fzx7dYjbYXA4VoHCuYTgoQxI3ThlsFP8fNyweImJA19o5JwY0irJaPDwus&#10;tLvynoZDakUe4Vihgi4lX0kZm44sxonzxNk7u2AxZRlaqQNe87jtZVkUb9Ki4fzQoae6o+b3cLEK&#10;wvr7+Gn8sK1rSa/vp6nZ+a+bUs9P43oOItGY7uH/9lYrKMtZmQEyTkY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jYWxQAAAN4AAAAPAAAAAAAAAAAAAAAAAJgCAABkcnMv&#10;ZG93bnJldi54bWxQSwUGAAAAAAQABAD1AAAAigMAAAAA&#10;" path="m,50927r50927,l50927,,,,,50927xe" filled="f" strokecolor="#181717" strokeweight=".24pt">
                        <v:stroke miterlimit="127" joinstyle="miter"/>
                        <v:path arrowok="t" textboxrect="0,0,50927,50927"/>
                      </v:shape>
                      <v:shape id="Shape 22977" o:spid="_x0000_s1028" style="position:absolute;top:254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f8cA&#10;AADeAAAADwAAAGRycy9kb3ducmV2LnhtbESPT0sDMRTE74LfITzBm812hW5dm5a6INSDYP8cPD42&#10;z93g5iUkcbv99qYgeBxm5jfMajPZQYwUonGsYD4rQBC3ThvuFJyOrw9LEDEhaxwck4ILRdisb29W&#10;WGt35j2Nh9SJDOFYo4I+JV9LGdueLMaZ88TZ+3LBYsoydFIHPGe4HWRZFAtp0XBe6NFT01P7ffix&#10;CsL24/hi/LhrGkmP1efcvPu3i1L3d9P2GUSiKf2H/9o7raAsn6oKrnfy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MgX/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BIJLAGEREADER</w:t>
            </w:r>
          </w:p>
        </w:tc>
      </w:tr>
    </w:tbl>
    <w:p w14:paraId="34F7DE46" w14:textId="77777777" w:rsidR="00203180" w:rsidRDefault="00EE6750">
      <w:pPr>
        <w:spacing w:after="69"/>
        <w:ind w:left="2278" w:right="183"/>
      </w:pPr>
      <w:r>
        <w:rPr>
          <w:noProof/>
          <w:color w:val="000000"/>
          <w:sz w:val="22"/>
        </w:rPr>
        <mc:AlternateContent>
          <mc:Choice Requires="wpg">
            <w:drawing>
              <wp:anchor distT="0" distB="0" distL="114300" distR="114300" simplePos="0" relativeHeight="251669504" behindDoc="0" locked="0" layoutInCell="1" allowOverlap="1" wp14:anchorId="34F7DF43" wp14:editId="34F7DF44">
                <wp:simplePos x="0" y="0"/>
                <wp:positionH relativeFrom="page">
                  <wp:posOffset>5221732</wp:posOffset>
                </wp:positionH>
                <wp:positionV relativeFrom="page">
                  <wp:posOffset>9551733</wp:posOffset>
                </wp:positionV>
                <wp:extent cx="1260348" cy="6096"/>
                <wp:effectExtent l="0" t="0" r="0" b="0"/>
                <wp:wrapTopAndBottom/>
                <wp:docPr id="67725" name="Group 67725"/>
                <wp:cNvGraphicFramePr/>
                <a:graphic xmlns:a="http://schemas.openxmlformats.org/drawingml/2006/main">
                  <a:graphicData uri="http://schemas.microsoft.com/office/word/2010/wordprocessingGroup">
                    <wpg:wgp>
                      <wpg:cNvGrpSpPr/>
                      <wpg:grpSpPr>
                        <a:xfrm>
                          <a:off x="0" y="0"/>
                          <a:ext cx="1260348" cy="6096"/>
                          <a:chOff x="0" y="0"/>
                          <a:chExt cx="1260348" cy="6096"/>
                        </a:xfrm>
                      </wpg:grpSpPr>
                      <wps:wsp>
                        <wps:cNvPr id="22907" name="Shape 22907"/>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B6B1176" id="Group 67725" o:spid="_x0000_s1026" style="position:absolute;margin-left:411.15pt;margin-top:752.1pt;width:99.25pt;height:.5pt;z-index:251669504;mso-position-horizontal-relative:page;mso-position-vertical-relative:page"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">
                <v:shape id="Shape 22907" o:spid="_x0000_s1027"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JS8cA&#10;AADeAAAADwAAAGRycy9kb3ducmV2LnhtbESPQWvCQBSE74L/YXmCt7ppWtSk2YgURA+loi3i8ZF9&#10;TVKzb0N21fjvu0LB4zAz3zDZojeNuFDnassKnicRCOLC6ppLBd9fq6c5COeRNTaWScGNHCzy4SDD&#10;VNsr7+iy96UIEHYpKqi8b1MpXVGRQTexLXHwfmxn0AfZlVJ3eA1w08g4iqbSYM1hocKW3isqTvuz&#10;UUCnZCnXq5dDX25/P+c3f0zo41Wp8ahfvoHw1PtH+L+90QriOIlmcL8Tr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wCUvHAAAA3gAAAA8AAAAAAAAAAAAAAAAAmAIAAGRy&#10;cy9kb3ducmV2LnhtbFBLBQYAAAAABAAEAPUAAACMAwAAAAA=&#10;" path="m,l1260348,e" filled="f" strokecolor="#181717" strokeweight=".48pt">
                  <v:stroke miterlimit="83231f" joinstyle="miter"/>
                  <v:path arrowok="t" textboxrect="0,0,1260348,0"/>
                </v:shape>
                <w10:wrap type="topAndBottom" anchorx="page" anchory="page"/>
              </v:group>
            </w:pict>
          </mc:Fallback>
        </mc:AlternateContent>
      </w:r>
      <w:r>
        <w:t>Voor u zal de verwachting die u van een nieuwe leerling hebt anders zijn dan die van de leerling zelf.</w:t>
      </w:r>
    </w:p>
    <w:tbl>
      <w:tblPr>
        <w:tblStyle w:val="TableGrid"/>
        <w:tblW w:w="8789" w:type="dxa"/>
        <w:tblInd w:w="0" w:type="dxa"/>
        <w:tblCellMar>
          <w:right w:w="115" w:type="dxa"/>
        </w:tblCellMar>
        <w:tblLook w:val="04A0" w:firstRow="1" w:lastRow="0" w:firstColumn="1" w:lastColumn="0" w:noHBand="0" w:noVBand="1"/>
      </w:tblPr>
      <w:tblGrid>
        <w:gridCol w:w="4390"/>
        <w:gridCol w:w="4399"/>
      </w:tblGrid>
      <w:tr w:rsidR="00203180" w14:paraId="34F7DE49" w14:textId="77777777">
        <w:trPr>
          <w:trHeight w:val="562"/>
        </w:trPr>
        <w:tc>
          <w:tcPr>
            <w:tcW w:w="4390" w:type="dxa"/>
            <w:tcBorders>
              <w:top w:val="single" w:sz="8" w:space="0" w:color="181717"/>
              <w:left w:val="nil"/>
              <w:bottom w:val="single" w:sz="4" w:space="0" w:color="181717"/>
              <w:right w:val="single" w:sz="4" w:space="0" w:color="181717"/>
            </w:tcBorders>
            <w:vAlign w:val="center"/>
          </w:tcPr>
          <w:p w14:paraId="34F7DE47" w14:textId="77777777" w:rsidR="00203180" w:rsidRDefault="00EE6750">
            <w:pPr>
              <w:spacing w:after="0" w:line="259" w:lineRule="auto"/>
              <w:ind w:left="0" w:firstLine="0"/>
            </w:pPr>
            <w:r>
              <w:rPr>
                <w:b/>
              </w:rPr>
              <w:t>Verwachtingspatroon praktijkopleider</w:t>
            </w:r>
          </w:p>
        </w:tc>
        <w:tc>
          <w:tcPr>
            <w:tcW w:w="4399" w:type="dxa"/>
            <w:tcBorders>
              <w:top w:val="single" w:sz="8" w:space="0" w:color="181717"/>
              <w:left w:val="single" w:sz="4" w:space="0" w:color="181717"/>
              <w:bottom w:val="single" w:sz="4" w:space="0" w:color="181717"/>
              <w:right w:val="nil"/>
            </w:tcBorders>
            <w:vAlign w:val="center"/>
          </w:tcPr>
          <w:p w14:paraId="34F7DE48" w14:textId="77777777" w:rsidR="00203180" w:rsidRDefault="00EE6750">
            <w:pPr>
              <w:spacing w:after="0" w:line="259" w:lineRule="auto"/>
              <w:ind w:left="175" w:firstLine="0"/>
            </w:pPr>
            <w:r>
              <w:rPr>
                <w:b/>
              </w:rPr>
              <w:t>Verwachtingspatroon leerling/werknemer</w:t>
            </w:r>
          </w:p>
        </w:tc>
      </w:tr>
      <w:tr w:rsidR="00203180" w14:paraId="34F7DE53" w14:textId="77777777">
        <w:trPr>
          <w:trHeight w:val="4154"/>
        </w:trPr>
        <w:tc>
          <w:tcPr>
            <w:tcW w:w="4390" w:type="dxa"/>
            <w:tcBorders>
              <w:top w:val="single" w:sz="4" w:space="0" w:color="181717"/>
              <w:left w:val="nil"/>
              <w:bottom w:val="single" w:sz="4" w:space="0" w:color="181717"/>
              <w:right w:val="single" w:sz="4" w:space="0" w:color="181717"/>
            </w:tcBorders>
            <w:vAlign w:val="center"/>
          </w:tcPr>
          <w:p w14:paraId="34F7DE4A" w14:textId="77777777" w:rsidR="00203180" w:rsidRDefault="00EE6750">
            <w:pPr>
              <w:spacing w:after="260" w:line="269" w:lineRule="auto"/>
              <w:ind w:left="0" w:right="13" w:firstLine="0"/>
            </w:pPr>
            <w:r>
              <w:t>Tijdsbesparing voor uzelf: de arbeidsdruk binnen het bedrijf zal afnemen waardoor de kwaliteit van het werk beter wordt.</w:t>
            </w:r>
          </w:p>
          <w:p w14:paraId="34F7DE4B" w14:textId="77777777" w:rsidR="00203180" w:rsidRDefault="00EE6750">
            <w:pPr>
              <w:spacing w:after="262" w:line="268" w:lineRule="auto"/>
              <w:ind w:left="0" w:right="45" w:firstLine="0"/>
            </w:pPr>
            <w:r>
              <w:t>Financieel voordeel: de stagiaire of werknemer zal zichzelf door het verrichten van werkzaamheden op den duur rendabel maken.</w:t>
            </w:r>
          </w:p>
          <w:p w14:paraId="34F7DE4C" w14:textId="77777777" w:rsidR="00203180" w:rsidRDefault="00EE6750">
            <w:pPr>
              <w:spacing w:after="262" w:line="268" w:lineRule="auto"/>
              <w:ind w:left="0" w:firstLine="0"/>
            </w:pPr>
            <w:r>
              <w:t>Vakmanschap: uiteindelijk zullen de werkzaamheden deskundig uitgevoerd kunnen worden.</w:t>
            </w:r>
          </w:p>
          <w:p w14:paraId="34F7DE4D" w14:textId="77777777" w:rsidR="00203180" w:rsidRDefault="00EE6750">
            <w:pPr>
              <w:spacing w:after="0" w:line="259" w:lineRule="auto"/>
              <w:ind w:left="0" w:right="89" w:firstLine="0"/>
            </w:pPr>
            <w:r>
              <w:t>Een gemotiveerde leerling: een leerling die bereid is zijn handen uit zijn mouwen te steken en wat over heeft voor het bedrijf.</w:t>
            </w:r>
          </w:p>
        </w:tc>
        <w:tc>
          <w:tcPr>
            <w:tcW w:w="4399" w:type="dxa"/>
            <w:tcBorders>
              <w:top w:val="single" w:sz="4" w:space="0" w:color="181717"/>
              <w:left w:val="single" w:sz="4" w:space="0" w:color="181717"/>
              <w:bottom w:val="single" w:sz="4" w:space="0" w:color="181717"/>
              <w:right w:val="nil"/>
            </w:tcBorders>
            <w:vAlign w:val="center"/>
          </w:tcPr>
          <w:p w14:paraId="34F7DE4E" w14:textId="77777777" w:rsidR="00203180" w:rsidRDefault="00EE6750">
            <w:pPr>
              <w:spacing w:after="270" w:line="259" w:lineRule="auto"/>
              <w:ind w:left="175" w:firstLine="0"/>
            </w:pPr>
            <w:r>
              <w:t>Hij wil een vak leren.</w:t>
            </w:r>
          </w:p>
          <w:p w14:paraId="34F7DE4F" w14:textId="77777777" w:rsidR="00203180" w:rsidRDefault="00EE6750">
            <w:pPr>
              <w:spacing w:after="262" w:line="268" w:lineRule="auto"/>
              <w:ind w:left="175" w:firstLine="0"/>
            </w:pPr>
            <w:r>
              <w:t>Hij wil in zoveel mogelijk verschillende werkzaamheden ervaringen opdoen.</w:t>
            </w:r>
          </w:p>
          <w:p w14:paraId="34F7DE50" w14:textId="77777777" w:rsidR="00203180" w:rsidRDefault="00EE6750">
            <w:pPr>
              <w:spacing w:after="262" w:line="268" w:lineRule="auto"/>
              <w:ind w:left="175" w:firstLine="0"/>
            </w:pPr>
            <w:r>
              <w:t>Hij wil door deze ervaringen zijn mogelijkheden binnen de branche vergroten.</w:t>
            </w:r>
          </w:p>
          <w:p w14:paraId="34F7DE51" w14:textId="77777777" w:rsidR="00203180" w:rsidRDefault="00EE6750">
            <w:pPr>
              <w:spacing w:after="262" w:line="268" w:lineRule="auto"/>
              <w:ind w:left="175" w:firstLine="0"/>
            </w:pPr>
            <w:r>
              <w:t>Hij wil een praktijkopleider en een leerbedrijf die bereid zijn hem te helpen deze doelstellingen te verwezenlijken.</w:t>
            </w:r>
          </w:p>
          <w:p w14:paraId="34F7DE52" w14:textId="77777777" w:rsidR="00203180" w:rsidRDefault="00EE6750">
            <w:pPr>
              <w:spacing w:after="0" w:line="259" w:lineRule="auto"/>
              <w:ind w:left="175" w:firstLine="0"/>
            </w:pPr>
            <w:r>
              <w:t>Natuurlijk verwacht hij daarnaast ook nog een prettige werksfeer en collega’s die aardig zijn om mee samen te werken.</w:t>
            </w:r>
          </w:p>
        </w:tc>
      </w:tr>
    </w:tbl>
    <w:p w14:paraId="34F7DE54" w14:textId="77777777" w:rsidR="00203180" w:rsidRDefault="00EE6750">
      <w:pPr>
        <w:ind w:left="2278" w:right="237"/>
      </w:pPr>
      <w:r>
        <w:t>We zien dat de belangen van leerling en bedrijf nogal verschillen. De kunst is nu om gezamenlijk een weg te zoeken waarin beide partijen zich kunnen vinden om hun doelen te bereiken. Dit houdt in dat vooraf helder zal moeten zijn wat voor verplichtingen we naar elkaar toe hebben.</w:t>
      </w:r>
    </w:p>
    <w:p w14:paraId="34F7DE55" w14:textId="77777777" w:rsidR="00203180" w:rsidRDefault="00EE6750">
      <w:pPr>
        <w:pStyle w:val="Kop2"/>
      </w:pPr>
      <w:r>
        <w:t>U bepaalt zelf het resultaat</w:t>
      </w:r>
    </w:p>
    <w:p w14:paraId="34F7DE56" w14:textId="77777777" w:rsidR="00203180" w:rsidRDefault="00EE6750">
      <w:pPr>
        <w:ind w:left="2278" w:right="15"/>
      </w:pPr>
      <w:r>
        <w:t>Van een leerling die een beroepsopleiding volgt mag u natuurlijk op zijn minst verwachten dat hij interesse in het vak heeft. Een leerling daarentegen mag verwachten dat u met uw bedrijf bereid bent hem een vak te leren.</w:t>
      </w:r>
    </w:p>
    <w:p w14:paraId="34F7DE57" w14:textId="77777777" w:rsidR="00203180" w:rsidRDefault="00EE6750">
      <w:pPr>
        <w:spacing w:after="9"/>
        <w:ind w:left="2278" w:right="240"/>
      </w:pPr>
      <w:r>
        <w:t>Of het bedrijf aan de verwachtingen van de leerling voldoet hangt dus voor een groot gedeelte van u en uw bedrijf af. Dit zelfde geldt overigens voor de verwachtingen die u en uw bedrijf van de leerling heeft.</w:t>
      </w:r>
    </w:p>
    <w:p w14:paraId="34F7DE58" w14:textId="77777777" w:rsidR="00203180" w:rsidRDefault="00EE6750">
      <w:pPr>
        <w:ind w:left="2545" w:right="15"/>
      </w:pPr>
      <w:r>
        <w:t>Het is immers zo dat u met u bedrijf vooral zelf in de hand hebt of een stagiaire of leerling op den duur een goede zelfstandige kracht wordt.</w:t>
      </w:r>
    </w:p>
    <w:p w14:paraId="34F7DE59" w14:textId="77777777" w:rsidR="00203180" w:rsidRDefault="00EE6750">
      <w:pPr>
        <w:ind w:left="2545" w:right="15"/>
      </w:pPr>
      <w:r>
        <w:t>Uit het voorgaande lijkt het alsof u in het nadeel bent. Zowel voor als voor uw bedrijf wordt gesteld dat het resultaat vooral afhankelijk is van de investering die u en uw bedrijf levert. Hierdoor lijkt het inderdaad zo dat u ten opzichte van de leerling in het nadeel bent. Toch blijkt in de praktijk juist het tegenovergestelde, u bent namelijk degene die uiteindelijk het grootste voordeel heeft. U hebt vanaf het begin de touwtjes in handen, u bent in staat om de omstandigheden zo in te richten dat aan alle verwachtingen wordt voldaan.</w:t>
      </w:r>
    </w:p>
    <w:p w14:paraId="34F7DE5A" w14:textId="77777777" w:rsidR="00203180" w:rsidRDefault="00EE6750">
      <w:pPr>
        <w:pStyle w:val="Kop2"/>
        <w:ind w:left="2545"/>
      </w:pPr>
      <w:r>
        <w:t>Plannen op lange termijn</w:t>
      </w:r>
    </w:p>
    <w:p w14:paraId="34F7DE5B" w14:textId="77777777" w:rsidR="00203180" w:rsidRDefault="00EE6750">
      <w:pPr>
        <w:ind w:left="2545" w:right="15"/>
      </w:pPr>
      <w:r>
        <w:t>Hoe snel een leerling voor uw bedrijf rendabel wordt is, zoals reeds eerder besproken, voor een belangrijk deel afhankelijk van uw eigen investering. Investeren in een leerling kost tijd en geld. Bij de aanschaf van een machine kunt u er in het algemeen zeker van zijn dat deze direct resultaat oplevert in de vorm van arbeidsbesparing of productiviteit. Toch zal in aanvang ook geïnvesteerd dienen te worden in tijd. De leerlingen zullen moeten leren hoe men met de machine om moet gaan.</w:t>
      </w:r>
    </w:p>
    <w:tbl>
      <w:tblPr>
        <w:tblStyle w:val="TableGrid"/>
        <w:tblpPr w:vertAnchor="page" w:horzAnchor="page" w:tblpX="1463" w:tblpY="15305"/>
        <w:tblOverlap w:val="never"/>
        <w:tblW w:w="2497" w:type="dxa"/>
        <w:tblInd w:w="0" w:type="dxa"/>
        <w:tblCellMar>
          <w:left w:w="115" w:type="dxa"/>
          <w:right w:w="115" w:type="dxa"/>
        </w:tblCellMar>
        <w:tblLook w:val="04A0" w:firstRow="1" w:lastRow="0" w:firstColumn="1" w:lastColumn="0" w:noHBand="0" w:noVBand="1"/>
      </w:tblPr>
      <w:tblGrid>
        <w:gridCol w:w="2497"/>
      </w:tblGrid>
      <w:tr w:rsidR="00203180" w14:paraId="34F7DE5D" w14:textId="77777777">
        <w:trPr>
          <w:trHeight w:val="368"/>
        </w:trPr>
        <w:tc>
          <w:tcPr>
            <w:tcW w:w="2497" w:type="dxa"/>
            <w:tcBorders>
              <w:top w:val="nil"/>
              <w:left w:val="nil"/>
              <w:bottom w:val="nil"/>
              <w:right w:val="nil"/>
            </w:tcBorders>
            <w:shd w:val="clear" w:color="auto" w:fill="FFFEFD"/>
            <w:vAlign w:val="center"/>
          </w:tcPr>
          <w:p w14:paraId="34F7DE5C" w14:textId="77777777" w:rsidR="00203180" w:rsidRDefault="00EE6750">
            <w:pPr>
              <w:tabs>
                <w:tab w:val="center" w:pos="1693"/>
              </w:tabs>
              <w:spacing w:after="0" w:line="259" w:lineRule="auto"/>
              <w:ind w:left="0" w:firstLine="0"/>
            </w:pPr>
            <w:r>
              <w:rPr>
                <w:noProof/>
                <w:color w:val="000000"/>
                <w:sz w:val="22"/>
              </w:rPr>
              <mc:AlternateContent>
                <mc:Choice Requires="wpg">
                  <w:drawing>
                    <wp:inline distT="0" distB="0" distL="0" distR="0" wp14:anchorId="34F7DF45" wp14:editId="34F7DF46">
                      <wp:extent cx="55372" cy="52197"/>
                      <wp:effectExtent l="0" t="0" r="0" b="0"/>
                      <wp:docPr id="66289" name="Group 66289"/>
                      <wp:cNvGraphicFramePr/>
                      <a:graphic xmlns:a="http://schemas.openxmlformats.org/drawingml/2006/main">
                        <a:graphicData uri="http://schemas.microsoft.com/office/word/2010/wordprocessingGroup">
                          <wpg:wgp>
                            <wpg:cNvGrpSpPr/>
                            <wpg:grpSpPr>
                              <a:xfrm>
                                <a:off x="0" y="0"/>
                                <a:ext cx="55372" cy="52197"/>
                                <a:chOff x="0" y="0"/>
                                <a:chExt cx="55372" cy="52197"/>
                              </a:xfrm>
                            </wpg:grpSpPr>
                            <wps:wsp>
                              <wps:cNvPr id="22991" name="Shape 22991"/>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73157" name="Shape 73157"/>
                              <wps:cNvSpPr/>
                              <wps:spPr>
                                <a:xfrm>
                                  <a:off x="4445" y="1270"/>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23041" name="Shape 23041"/>
                              <wps:cNvSpPr/>
                              <wps:spPr>
                                <a:xfrm>
                                  <a:off x="4445" y="127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392B91E" id="Group 66289" o:spid="_x0000_s1026" style="width:4.35pt;height:4.1pt;mso-position-horizontal-relative:char;mso-position-vertical-relative:line" coordsize="55372,5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">
                      <v:shape id="Shape 22991" o:spid="_x0000_s1027"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aascA&#10;AADeAAAADwAAAGRycy9kb3ducmV2LnhtbESPQUsDMRSE70L/Q3gFbza7K6hdm5Z2QagHwbYePD42&#10;z93g5iUk6Xb7740geBxm5htmtZnsIEYK0ThWUC4KEMSt04Y7BR+nl7snEDEhaxwck4IrRdisZzcr&#10;rLW78IHGY+pEhnCsUUGfkq+ljG1PFuPCeeLsfblgMWUZOqkDXjLcDrIqigdp0XBe6NFT01P7fTxb&#10;BWH7ftoZP+6bRtL942dp3vzrVanb+bR9BpFoSv/hv/ZeK6iq5bKE3zv5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lWmrHAAAA3gAAAA8AAAAAAAAAAAAAAAAAmAIAAGRy&#10;cy9kb3ducmV2LnhtbFBLBQYAAAAABAAEAPUAAACMAwAAAAA=&#10;" path="m,50927r50927,l50927,,,,,50927xe" filled="f" strokecolor="#181717" strokeweight=".24pt">
                        <v:stroke miterlimit="127" joinstyle="miter"/>
                        <v:path arrowok="t" textboxrect="0,0,50927,50927"/>
                      </v:shape>
                      <v:shape id="Shape 73157" o:spid="_x0000_s1028" style="position:absolute;left:4445;top:127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52YccA&#10;AADeAAAADwAAAGRycy9kb3ducmV2LnhtbESP3WrCQBSE7wu+w3KE3hSzsWoTU1cpYqk3Fvx5gEP2&#10;mIRmz4bsVrd9+m5B8HKYmW+YxSqYVlyod41lBeMkBUFcWt1wpeB0fB/lIJxH1thaJgU/5GC1HDws&#10;sND2ynu6HHwlIoRdgQpq77tCSlfWZNAltiOO3tn2Bn2UfSV1j9cIN618TtMXabDhuFBjR+uayq/D&#10;t1HwueaPjuazfDffTDHnp/AbeK/U4zC8vYLwFPw9fGtvtYJsMp5l8H8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OdmHHAAAA3gAAAA8AAAAAAAAAAAAAAAAAmAIAAGRy&#10;cy9kb3ducmV2LnhtbFBLBQYAAAAABAAEAPUAAACMAwAAAAA=&#10;" path="m,l50927,r,50927l,50927,,e" fillcolor="#181717" stroked="f" strokeweight="0">
                        <v:stroke miterlimit="127" joinstyle="miter"/>
                        <v:path arrowok="t" textboxrect="0,0,50927,50927"/>
                      </v:shape>
                      <v:shape id="Shape 23041" o:spid="_x0000_s1029" style="position:absolute;left:4445;top:127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bOscA&#10;AADeAAAADwAAAGRycy9kb3ducmV2LnhtbESPQWsCMRSE7wX/Q3iF3mp2tbRlNYouFOyhULWHHh+b&#10;527o5iUk6br++6YgeBxm5htmuR5tLwYK0ThWUE4LEMSN04ZbBV/Ht8dXEDEha+wdk4ILRVivJndL&#10;rLQ7856GQ2pFhnCsUEGXkq+kjE1HFuPUeeLsnVywmLIMrdQBzxluezkrimdp0XBe6NBT3VHzc/i1&#10;CsLm87g1ftjVtaT5y3dpPvz7RamH+3GzAJFoTLfwtb3TCmbz4qmE/zv5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h2zr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PRAKTIJKOPLEIDER</w:t>
            </w:r>
            <w:r>
              <w:rPr>
                <w:sz w:val="12"/>
              </w:rPr>
              <w:tab/>
            </w:r>
            <w:r>
              <w:rPr>
                <w:noProof/>
                <w:color w:val="000000"/>
                <w:sz w:val="22"/>
              </w:rPr>
              <mc:AlternateContent>
                <mc:Choice Requires="wpg">
                  <w:drawing>
                    <wp:inline distT="0" distB="0" distL="0" distR="0" wp14:anchorId="34F7DF47" wp14:editId="34F7DF48">
                      <wp:extent cx="55372" cy="52198"/>
                      <wp:effectExtent l="0" t="0" r="0" b="0"/>
                      <wp:docPr id="66290" name="Group 66290"/>
                      <wp:cNvGraphicFramePr/>
                      <a:graphic xmlns:a="http://schemas.openxmlformats.org/drawingml/2006/main">
                        <a:graphicData uri="http://schemas.microsoft.com/office/word/2010/wordprocessingGroup">
                          <wpg:wgp>
                            <wpg:cNvGrpSpPr/>
                            <wpg:grpSpPr>
                              <a:xfrm>
                                <a:off x="0" y="0"/>
                                <a:ext cx="55372" cy="52198"/>
                                <a:chOff x="0" y="0"/>
                                <a:chExt cx="55372" cy="52198"/>
                              </a:xfrm>
                            </wpg:grpSpPr>
                            <wps:wsp>
                              <wps:cNvPr id="22994" name="Shape 22994"/>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23044" name="Shape 23044"/>
                              <wps:cNvSpPr/>
                              <wps:spPr>
                                <a:xfrm>
                                  <a:off x="4445" y="127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C96C18B" id="Group 66290" o:spid="_x0000_s1026" style="width:4.35pt;height:4.1pt;mso-position-horizontal-relative:char;mso-position-vertical-relative:line" coordsize="55372,52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">
                      <v:shape id="Shape 22994" o:spid="_x0000_s1027"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58scA&#10;AADeAAAADwAAAGRycy9kb3ducmV2LnhtbESPQUsDMRSE70L/Q3gFbzbbVdRum5Z2QagHQVsPHh+b&#10;193QzUtI4nb7740geBxm5htmtRltLwYK0ThWMJ8VIIgbpw23Cj6PL3fPIGJC1tg7JgVXirBZT25W&#10;WGl34Q8aDqkVGcKxQgVdSr6SMjYdWYwz54mzd3LBYsoytFIHvGS47WVZFI/SouG80KGnuqPmfPi2&#10;CsL2/bgzftjXtaT7p6+5efOvV6Vup+N2CSLRmP7Df+29VlCWi8UD/N7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S+fLHAAAA3gAAAA8AAAAAAAAAAAAAAAAAmAIAAGRy&#10;cy9kb3ducmV2LnhtbFBLBQYAAAAABAAEAPUAAACMAwAAAAA=&#10;" path="m,50927r50927,l50927,,,,,50927xe" filled="f" strokecolor="#181717" strokeweight=".24pt">
                        <v:stroke miterlimit="127" joinstyle="miter"/>
                        <v:path arrowok="t" textboxrect="0,0,50927,50927"/>
                      </v:shape>
                      <v:shape id="Shape 23044" o:spid="_x0000_s1028" style="position:absolute;left:4445;top:127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Z4oscA&#10;AADeAAAADwAAAGRycy9kb3ducmV2LnhtbESPT2sCMRTE74V+h/AK3mrWP9SyNYpdEPQgVO2hx8fm&#10;dTd08xKSdF2/vREKPQ4z8xtmuR5sJ3oK0ThWMBkXIIhrpw03Cj7P2+dXEDEha+wck4IrRVivHh+W&#10;WGp34SP1p9SIDOFYooI2JV9KGeuWLMax88TZ+3bBYsoyNFIHvGS47eS0KF6kRcN5oUVPVUv1z+nX&#10;Kgibj/O78f2uqiTNFl8Tc/D7q1Kjp2HzBiLRkP7Df+2dVjCdFfM53O/kK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WeKL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READERBIJLAGE</w:t>
            </w:r>
          </w:p>
        </w:tc>
      </w:tr>
    </w:tbl>
    <w:p w14:paraId="34F7DE5E" w14:textId="77777777" w:rsidR="00203180" w:rsidRDefault="00EE6750">
      <w:pPr>
        <w:ind w:left="2545" w:right="15"/>
      </w:pPr>
      <w:r>
        <w:rPr>
          <w:noProof/>
          <w:color w:val="000000"/>
          <w:sz w:val="22"/>
        </w:rPr>
        <mc:AlternateContent>
          <mc:Choice Requires="wpg">
            <w:drawing>
              <wp:anchor distT="0" distB="0" distL="114300" distR="114300" simplePos="0" relativeHeight="251670528" behindDoc="0" locked="0" layoutInCell="1" allowOverlap="1" wp14:anchorId="34F7DF49" wp14:editId="34F7DF4A">
                <wp:simplePos x="0" y="0"/>
                <wp:positionH relativeFrom="page">
                  <wp:posOffset>1077468</wp:posOffset>
                </wp:positionH>
                <wp:positionV relativeFrom="page">
                  <wp:posOffset>9566973</wp:posOffset>
                </wp:positionV>
                <wp:extent cx="1260348" cy="6096"/>
                <wp:effectExtent l="0" t="0" r="0" b="0"/>
                <wp:wrapTopAndBottom/>
                <wp:docPr id="66310" name="Group 66310"/>
                <wp:cNvGraphicFramePr/>
                <a:graphic xmlns:a="http://schemas.openxmlformats.org/drawingml/2006/main">
                  <a:graphicData uri="http://schemas.microsoft.com/office/word/2010/wordprocessingGroup">
                    <wpg:wgp>
                      <wpg:cNvGrpSpPr/>
                      <wpg:grpSpPr>
                        <a:xfrm>
                          <a:off x="0" y="0"/>
                          <a:ext cx="1260348" cy="6096"/>
                          <a:chOff x="0" y="0"/>
                          <a:chExt cx="1260348" cy="6096"/>
                        </a:xfrm>
                      </wpg:grpSpPr>
                      <wps:wsp>
                        <wps:cNvPr id="22988" name="Shape 22988"/>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18E6C49" id="Group 66310" o:spid="_x0000_s1026" style="position:absolute;margin-left:84.85pt;margin-top:753.3pt;width:99.25pt;height:.5pt;z-index:251670528;mso-position-horizontal-relative:page;mso-position-vertical-relative:page"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">
                <v:shape id="Shape 22988" o:spid="_x0000_s1027"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eY8MA&#10;AADeAAAADwAAAGRycy9kb3ducmV2LnhtbERPTYvCMBC9C/6HMII3Ta0ibTWKCKIHWVl3WTwOzWzb&#10;tZmUJmr99+aw4PHxvpfrztTiTq2rLCuYjCMQxLnVFRcKvr92owSE88gaa8uk4EkO1qt+b4mZtg/+&#10;pPvZFyKEsMtQQel9k0np8pIMurFtiAP3a1uDPsC2kLrFRwg3tYyjaC4NVhwaSmxoW1J+Pd+MArqm&#10;G7nfTX+64vT3kTz9JaXjTKnhoNssQHjq/Fv87z5oBXGcJmFvuBOu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yeY8MAAADeAAAADwAAAAAAAAAAAAAAAACYAgAAZHJzL2Rv&#10;d25yZXYueG1sUEsFBgAAAAAEAAQA9QAAAIgDAAAAAA==&#10;" path="m,l1260348,e" filled="f" strokecolor="#181717" strokeweight=".48pt">
                  <v:stroke miterlimit="83231f" joinstyle="miter"/>
                  <v:path arrowok="t" textboxrect="0,0,1260348,0"/>
                </v:shape>
                <w10:wrap type="topAndBottom" anchorx="page" anchory="page"/>
              </v:group>
            </w:pict>
          </mc:Fallback>
        </mc:AlternateContent>
      </w:r>
      <w:r>
        <w:t>In veel opzichten is de situatie met een nieuwe leerling vergelijkbaar met het voorbeeld van de machine. We kunnen en mogen van een leerling die nieuw in een bedrijf komt om een vak te leren en daarnaast nog weinig of geen praktijkervaring heeft niet verwachten dat hij, zonder dat er tijd en begeleiding besteed hoeft te worden, vanaf de eerste dag productief is. Iemand die zo denkt zal vrij snel met een teleurstelling geconfronteerd worden. U kunt ook een nieuwe machine niet inzetten voordat u weet hoe u de machine moet bedienen en onderhouden.</w:t>
      </w:r>
    </w:p>
    <w:p w14:paraId="34F7DE5F" w14:textId="77777777" w:rsidR="00203180" w:rsidRDefault="00EE6750">
      <w:pPr>
        <w:pStyle w:val="Kop2"/>
        <w:ind w:left="2545"/>
      </w:pPr>
      <w:r>
        <w:t>Productiviteit belangrijk</w:t>
      </w:r>
    </w:p>
    <w:p w14:paraId="34F7DE60" w14:textId="77777777" w:rsidR="00203180" w:rsidRDefault="00EE6750">
      <w:pPr>
        <w:spacing w:after="0"/>
        <w:ind w:left="2545" w:right="15"/>
      </w:pPr>
      <w:r>
        <w:t>Omdat productiviteit in de praktijk vaak bepalend is, bestaat het gevaar dat leerlingen vaak de eenvoudige werkzaamheden krijgen opgedragen waar geen instructie of extra begeleiding voor nodig is. Op zich lijkt dit voor het bedrijf de voordeligste oplossing. Niets is minder waar: de leerling gaat dit ervaren als eentonig werk, toont weinig interesse, de productiviteit neemt af en uiteindelijk gaat hij op zoek naar een betere opleidingsplaats.</w:t>
      </w:r>
    </w:p>
    <w:p w14:paraId="34F7DE61" w14:textId="77777777" w:rsidR="00203180" w:rsidRDefault="00EE6750">
      <w:pPr>
        <w:ind w:left="2545" w:right="15"/>
      </w:pPr>
      <w:r>
        <w:t>Voor het bedrijf heeft deze leerling in dit geval alleen maar geld gekost, een slechte investering dus.</w:t>
      </w:r>
    </w:p>
    <w:p w14:paraId="34F7DE62" w14:textId="77777777" w:rsidR="00203180" w:rsidRDefault="00EE6750">
      <w:pPr>
        <w:spacing w:after="0"/>
        <w:ind w:left="2545" w:right="15"/>
      </w:pPr>
      <w:r>
        <w:t>Een goede praktijkopleider weet dat een leerling op den duur heus wel rendabel wordt.</w:t>
      </w:r>
    </w:p>
    <w:p w14:paraId="34F7DE63" w14:textId="77777777" w:rsidR="00203180" w:rsidRDefault="00EE6750">
      <w:pPr>
        <w:ind w:left="2545" w:right="15"/>
      </w:pPr>
      <w:r>
        <w:t>Hij ziet in waarvoor een leerling komt en zal via de weg van instructie, gelegenheid tot inoefenen, begeleiden, controleren en bijsturen proberen de leerling zoveel mogelijk handelingen aan te leren. Hij zal door het investeren van instructietijd kiezen voor de geleidelijke weg, waardoor hij voorkomt dat de leerling gedemotiveerd raakt en onnodig fouten maakt die hem geld kosten.</w:t>
      </w:r>
    </w:p>
    <w:p w14:paraId="34F7DE64" w14:textId="77777777" w:rsidR="00203180" w:rsidRDefault="00EE6750">
      <w:pPr>
        <w:ind w:left="2278" w:right="324"/>
      </w:pPr>
      <w:r>
        <w:t>Deze praktijkopleider weet dat het rendabel maken van een stagiaire of leerling een lange termijn planning inhoudt. Hij realiseert zich dat de waarde die een leerling voor het bedrijf kan hebben door een goede begeleiding alleen maar toeneemt.</w:t>
      </w:r>
    </w:p>
    <w:p w14:paraId="34F7DE65" w14:textId="77777777" w:rsidR="00203180" w:rsidRDefault="00EE6750">
      <w:pPr>
        <w:spacing w:after="12" w:line="259" w:lineRule="auto"/>
        <w:ind w:left="2278"/>
      </w:pPr>
      <w:r>
        <w:rPr>
          <w:b/>
        </w:rPr>
        <w:t>Opleidingsfactoren binnen het bedrijf.</w:t>
      </w:r>
    </w:p>
    <w:p w14:paraId="34F7DE66" w14:textId="77777777" w:rsidR="00203180" w:rsidRDefault="00EE6750">
      <w:pPr>
        <w:ind w:left="2278" w:right="245"/>
      </w:pPr>
      <w:r>
        <w:t>Het soort bedrijf en de gehanteerde werkmethoden bepalen voor een belangrijk deel de opleidingsmogelijkheden. In de verschillende agrarische sectoren komen nogal verschillen voor. Datzelfde geldt voor verschillende bedrijven binnen één sector.</w:t>
      </w:r>
    </w:p>
    <w:p w14:paraId="34F7DE67" w14:textId="77777777" w:rsidR="00203180" w:rsidRDefault="00EE6750">
      <w:pPr>
        <w:spacing w:after="4" w:line="266" w:lineRule="auto"/>
        <w:ind w:left="2263"/>
      </w:pPr>
      <w:r>
        <w:rPr>
          <w:i/>
        </w:rPr>
        <w:t>Soort bedrijf</w:t>
      </w:r>
    </w:p>
    <w:p w14:paraId="34F7DE68" w14:textId="77777777" w:rsidR="00203180" w:rsidRDefault="00EE6750">
      <w:pPr>
        <w:spacing w:after="0"/>
        <w:ind w:left="2278" w:right="268"/>
      </w:pPr>
      <w:r>
        <w:t>Het maakt nogal wat uit of er binnen het opleidingsbedrijf sprake is van één of meerdere soorten activiteiten. Vergelijk bijvoorbeeld maar eens een bloemendetaillist die zonder toevoegingen alléén maar producten doorverkoopt met een bloemendetaillist die daarnaast veel ambachtelijk werk verricht, zelf bloemstukken samenstelt, interieurbeplantingen maakt en veel speciale opdrachten uitvoert. Het is duidelijk dat in het tweede voorbeeld de opleidingsmogelijkheden aanzienlijk groter zijn.</w:t>
      </w:r>
    </w:p>
    <w:p w14:paraId="34F7DE69" w14:textId="77777777" w:rsidR="00203180" w:rsidRDefault="00EE6750">
      <w:pPr>
        <w:ind w:left="2278" w:right="205"/>
      </w:pPr>
      <w:r>
        <w:t>Datzelfde geldt voor een bedrijf dat zich bezighoudt met de teelt van één gewas of van meerdere gewassen.</w:t>
      </w:r>
    </w:p>
    <w:p w14:paraId="34F7DE6A" w14:textId="77777777" w:rsidR="00203180" w:rsidRDefault="00EE6750">
      <w:pPr>
        <w:spacing w:after="4" w:line="266" w:lineRule="auto"/>
        <w:ind w:left="2263"/>
      </w:pPr>
      <w:r>
        <w:rPr>
          <w:i/>
        </w:rPr>
        <w:t>De manier van opleiden</w:t>
      </w:r>
    </w:p>
    <w:tbl>
      <w:tblPr>
        <w:tblStyle w:val="TableGrid"/>
        <w:tblpPr w:vertAnchor="page" w:horzAnchor="page" w:tblpX="8101" w:tblpY="15307"/>
        <w:tblOverlap w:val="never"/>
        <w:tblW w:w="2497" w:type="dxa"/>
        <w:tblInd w:w="0" w:type="dxa"/>
        <w:tblCellMar>
          <w:left w:w="115" w:type="dxa"/>
          <w:right w:w="115" w:type="dxa"/>
        </w:tblCellMar>
        <w:tblLook w:val="04A0" w:firstRow="1" w:lastRow="0" w:firstColumn="1" w:lastColumn="0" w:noHBand="0" w:noVBand="1"/>
      </w:tblPr>
      <w:tblGrid>
        <w:gridCol w:w="2497"/>
      </w:tblGrid>
      <w:tr w:rsidR="00203180" w14:paraId="34F7DE6C" w14:textId="77777777">
        <w:trPr>
          <w:trHeight w:val="368"/>
        </w:trPr>
        <w:tc>
          <w:tcPr>
            <w:tcW w:w="2497" w:type="dxa"/>
            <w:tcBorders>
              <w:top w:val="nil"/>
              <w:left w:val="nil"/>
              <w:bottom w:val="nil"/>
              <w:right w:val="nil"/>
            </w:tcBorders>
            <w:shd w:val="clear" w:color="auto" w:fill="FFFEFD"/>
            <w:vAlign w:val="center"/>
          </w:tcPr>
          <w:p w14:paraId="34F7DE6B" w14:textId="77777777" w:rsidR="00203180" w:rsidRDefault="00EE6750">
            <w:pPr>
              <w:tabs>
                <w:tab w:val="center" w:pos="1698"/>
              </w:tabs>
              <w:spacing w:after="0" w:line="259" w:lineRule="auto"/>
              <w:ind w:left="0" w:firstLine="0"/>
            </w:pPr>
            <w:r>
              <w:rPr>
                <w:noProof/>
                <w:color w:val="000000"/>
                <w:sz w:val="22"/>
              </w:rPr>
              <mc:AlternateContent>
                <mc:Choice Requires="wpg">
                  <w:drawing>
                    <wp:inline distT="0" distB="0" distL="0" distR="0" wp14:anchorId="34F7DF4B" wp14:editId="34F7DF4C">
                      <wp:extent cx="50927" cy="53467"/>
                      <wp:effectExtent l="0" t="0" r="0" b="0"/>
                      <wp:docPr id="67421" name="Group 67421"/>
                      <wp:cNvGraphicFramePr/>
                      <a:graphic xmlns:a="http://schemas.openxmlformats.org/drawingml/2006/main">
                        <a:graphicData uri="http://schemas.microsoft.com/office/word/2010/wordprocessingGroup">
                          <wpg:wgp>
                            <wpg:cNvGrpSpPr/>
                            <wpg:grpSpPr>
                              <a:xfrm>
                                <a:off x="0" y="0"/>
                                <a:ext cx="50927" cy="53467"/>
                                <a:chOff x="0" y="0"/>
                                <a:chExt cx="50927" cy="53467"/>
                              </a:xfrm>
                            </wpg:grpSpPr>
                            <wps:wsp>
                              <wps:cNvPr id="23058" name="Shape 23058"/>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73158" name="Shape 73158"/>
                              <wps:cNvSpPr/>
                              <wps:spPr>
                                <a:xfrm>
                                  <a:off x="0" y="2539"/>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23109" name="Shape 23109"/>
                              <wps:cNvSpPr/>
                              <wps:spPr>
                                <a:xfrm>
                                  <a:off x="0" y="2539"/>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8425B91" id="Group 67421" o:spid="_x0000_s1026" style="width:4pt;height:4.2pt;mso-position-horizontal-relative:char;mso-position-vertical-relative:line" coordsize="50927,5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">
                      <v:shape id="Shape 23058" o:spid="_x0000_s1027"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kesMA&#10;AADeAAAADwAAAGRycy9kb3ducmV2LnhtbERPTWsCMRC9F/ofwhS81ayKbVmNYhcEPQit9uBx2Ex3&#10;QzeTkKTr+u/NQfD4eN/L9WA70VOIxrGCybgAQVw7bbhR8HPavn6AiAlZY+eYFFwpwnr1/LTEUrsL&#10;f1N/TI3IIRxLVNCm5EspY92SxTh2njhzvy5YTBmGRuqAlxxuOzktijdp0XBuaNFT1VL9d/y3CsLm&#10;6/RpfL+rKkmz9/PEHPz+qtToZdgsQCQa0kN8d++0gumsmOe9+U6+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LkesMAAADeAAAADwAAAAAAAAAAAAAAAACYAgAAZHJzL2Rv&#10;d25yZXYueG1sUEsFBgAAAAAEAAQA9QAAAIgDAAAAAA==&#10;" path="m,50927r50927,l50927,,,,,50927xe" filled="f" strokecolor="#181717" strokeweight=".24pt">
                        <v:stroke miterlimit="127" joinstyle="miter"/>
                        <v:path arrowok="t" textboxrect="0,0,50927,50927"/>
                      </v:shape>
                      <v:shape id="Shape 73158" o:spid="_x0000_s1028" style="position:absolute;top:2539;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HiE8QA&#10;AADeAAAADwAAAGRycy9kb3ducmV2LnhtbERP3WrCMBS+F/YO4Qx2M2yqW7XtjCKyMW8U/HmAQ3Ns&#10;y5qT0mSa7emXi4GXH9//YhVMJ640uNaygkmSgiCurG65VnA+fYxzEM4ja+wsk4IfcrBaPowWWGp7&#10;4wNdj74WMYRdiQoa7/tSSlc1ZNAltieO3MUOBn2EQy31gLcYbjo5TdOZNNhybGiwp01D1dfx2yjY&#10;b/izpyLLd8X7K+b8HH4DH5R6egzrNxCegr+L/91brWD+Msni3ngnX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R4hPEAAAA3gAAAA8AAAAAAAAAAAAAAAAAmAIAAGRycy9k&#10;b3ducmV2LnhtbFBLBQYAAAAABAAEAPUAAACJAwAAAAA=&#10;" path="m,l50927,r,50927l,50927,,e" fillcolor="#181717" stroked="f" strokeweight="0">
                        <v:stroke miterlimit="127" joinstyle="miter"/>
                        <v:path arrowok="t" textboxrect="0,0,50927,50927"/>
                      </v:shape>
                      <v:shape id="Shape 23109" o:spid="_x0000_s1029" style="position:absolute;top:2539;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hYccA&#10;AADeAAAADwAAAGRycy9kb3ducmV2LnhtbESPT2sCMRTE7wW/Q3iF3mp2FfpnNYouFOyhULWHHh+b&#10;527o5iUk6bp++6YgeBxm5jfMcj3aXgwUonGsoJwWIIgbpw23Cr6Ob48vIGJC1tg7JgUXirBeTe6W&#10;WGl35j0Nh9SKDOFYoYIuJV9JGZuOLMap88TZO7lgMWUZWqkDnjPc9nJWFE/SouG80KGnuqPm5/Br&#10;FYTN53Fr/LCra0nz5+/SfPj3i1IP9+NmASLRmG7ha3unFczmZfEK/3fy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cYWH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PRAKTIJKOPLEIDER</w:t>
            </w:r>
            <w:r>
              <w:rPr>
                <w:sz w:val="12"/>
              </w:rPr>
              <w:tab/>
            </w:r>
            <w:r>
              <w:rPr>
                <w:noProof/>
                <w:color w:val="000000"/>
                <w:sz w:val="22"/>
              </w:rPr>
              <mc:AlternateContent>
                <mc:Choice Requires="wpg">
                  <w:drawing>
                    <wp:inline distT="0" distB="0" distL="0" distR="0" wp14:anchorId="34F7DF4D" wp14:editId="34F7DF4E">
                      <wp:extent cx="50927" cy="53467"/>
                      <wp:effectExtent l="0" t="0" r="0" b="0"/>
                      <wp:docPr id="67422" name="Group 67422"/>
                      <wp:cNvGraphicFramePr/>
                      <a:graphic xmlns:a="http://schemas.openxmlformats.org/drawingml/2006/main">
                        <a:graphicData uri="http://schemas.microsoft.com/office/word/2010/wordprocessingGroup">
                          <wpg:wgp>
                            <wpg:cNvGrpSpPr/>
                            <wpg:grpSpPr>
                              <a:xfrm>
                                <a:off x="0" y="0"/>
                                <a:ext cx="50927" cy="53467"/>
                                <a:chOff x="0" y="0"/>
                                <a:chExt cx="50927" cy="53467"/>
                              </a:xfrm>
                            </wpg:grpSpPr>
                            <wps:wsp>
                              <wps:cNvPr id="23061" name="Shape 23061"/>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23112" name="Shape 23112"/>
                              <wps:cNvSpPr/>
                              <wps:spPr>
                                <a:xfrm>
                                  <a:off x="0" y="254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6191657" id="Group 67422" o:spid="_x0000_s1026" style="width:4pt;height:4.2pt;mso-position-horizontal-relative:char;mso-position-vertical-relative:line" coordsize="50927,5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">
                      <v:shape id="Shape 23061" o:spid="_x0000_s1027"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HWsYA&#10;AADeAAAADwAAAGRycy9kb3ducmV2LnhtbESPQWsCMRSE7wX/Q3iF3mp2FaxsjaILBXsQWvXg8bF5&#10;3Q3dvIQkXdd/bwqFHoeZ+YZZbUbbi4FCNI4VlNMCBHHjtOFWwfn09rwEEROyxt4xKbhRhM168rDC&#10;Srsrf9JwTK3IEI4VKuhS8pWUsenIYpw6T5y9LxcspixDK3XAa4bbXs6KYiEtGs4LHXqqO2q+jz9W&#10;Qdh+nHbGD/u6ljR/uZTm4N9vSj09jttXEInG9B/+a++1gtm8WJTweydf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SHWsYAAADeAAAADwAAAAAAAAAAAAAAAACYAgAAZHJz&#10;L2Rvd25yZXYueG1sUEsFBgAAAAAEAAQA9QAAAIsDAAAAAA==&#10;" path="m,50927r50927,l50927,,,,,50927xe" filled="f" strokecolor="#181717" strokeweight=".24pt">
                        <v:stroke miterlimit="127" joinstyle="miter"/>
                        <v:path arrowok="t" textboxrect="0,0,50927,50927"/>
                      </v:shape>
                      <v:shape id="Shape 23112" o:spid="_x0000_s1028" style="position:absolute;top:254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FlzcYA&#10;AADeAAAADwAAAGRycy9kb3ducmV2LnhtbESPwWrDMBBE74X+g9hCb41sB9rgRgmJoZAeCm2SQ4+L&#10;tbFFrJWQFMf5+6pQ6HGYmTfMcj3ZQYwUonGsoJwVIIhbpw13Co6Ht6cFiJiQNQ6OScGNIqxX93dL&#10;rLW78heN+9SJDOFYo4I+JV9LGdueLMaZ88TZO7lgMWUZOqkDXjPcDrIqimdp0XBe6NFT01N73l+s&#10;grD5PGyNH3dNI2n+8l2aD/9+U+rxYdq8gkg0pf/wX3unFVTzsqzg90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FlzcYAAADeAAAADwAAAAAAAAAAAAAAAACYAgAAZHJz&#10;L2Rvd25yZXYueG1sUEsFBgAAAAAEAAQA9QAAAIsDAAAAAA==&#10;" path="m,50927r50927,l50927,,,,,50927xe" filled="f" strokecolor="#181717" strokeweight=".24pt">
                        <v:stroke miterlimit="127" joinstyle="miter"/>
                        <v:path arrowok="t" textboxrect="0,0,50927,50927"/>
                      </v:shape>
                      <w10:anchorlock/>
                    </v:group>
                  </w:pict>
                </mc:Fallback>
              </mc:AlternateContent>
            </w:r>
            <w:r>
              <w:rPr>
                <w:sz w:val="12"/>
              </w:rPr>
              <w:t xml:space="preserve"> READERBIJLAGE</w:t>
            </w:r>
          </w:p>
        </w:tc>
      </w:tr>
    </w:tbl>
    <w:p w14:paraId="34F7DE6D" w14:textId="77777777" w:rsidR="00203180" w:rsidRDefault="00EE6750">
      <w:pPr>
        <w:spacing w:after="0"/>
        <w:ind w:left="2278" w:right="206"/>
      </w:pPr>
      <w:r>
        <w:rPr>
          <w:noProof/>
          <w:color w:val="000000"/>
          <w:sz w:val="22"/>
        </w:rPr>
        <mc:AlternateContent>
          <mc:Choice Requires="wpg">
            <w:drawing>
              <wp:anchor distT="0" distB="0" distL="114300" distR="114300" simplePos="0" relativeHeight="251671552" behindDoc="0" locked="0" layoutInCell="1" allowOverlap="1" wp14:anchorId="34F7DF4F" wp14:editId="34F7DF50">
                <wp:simplePos x="0" y="0"/>
                <wp:positionH relativeFrom="page">
                  <wp:posOffset>5221732</wp:posOffset>
                </wp:positionH>
                <wp:positionV relativeFrom="page">
                  <wp:posOffset>9551733</wp:posOffset>
                </wp:positionV>
                <wp:extent cx="1260348" cy="6096"/>
                <wp:effectExtent l="0" t="0" r="0" b="0"/>
                <wp:wrapTopAndBottom/>
                <wp:docPr id="67439" name="Group 67439"/>
                <wp:cNvGraphicFramePr/>
                <a:graphic xmlns:a="http://schemas.openxmlformats.org/drawingml/2006/main">
                  <a:graphicData uri="http://schemas.microsoft.com/office/word/2010/wordprocessingGroup">
                    <wpg:wgp>
                      <wpg:cNvGrpSpPr/>
                      <wpg:grpSpPr>
                        <a:xfrm>
                          <a:off x="0" y="0"/>
                          <a:ext cx="1260348" cy="6096"/>
                          <a:chOff x="0" y="0"/>
                          <a:chExt cx="1260348" cy="6096"/>
                        </a:xfrm>
                      </wpg:grpSpPr>
                      <wps:wsp>
                        <wps:cNvPr id="23048" name="Shape 23048"/>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D8593DA" id="Group 67439" o:spid="_x0000_s1026" style="position:absolute;margin-left:411.15pt;margin-top:752.1pt;width:99.25pt;height:.5pt;z-index:251671552;mso-position-horizontal-relative:page;mso-position-vertical-relative:page"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">
                <v:shape id="Shape 23048" o:spid="_x0000_s1027"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GJ7sUA&#10;AADeAAAADwAAAGRycy9kb3ducmV2LnhtbERPTWvCQBC9F/oflil4azY1Ukx0DVII9lAsxlI8Dtlp&#10;kiY7G7Jbjf++exA8Pt73Op9ML840utaygpcoBkFcWd1yreDrWDwvQTiPrLG3TAqu5CDfPD6sMdP2&#10;wgc6l74WIYRdhgoa74dMSlc1ZNBFdiAO3I8dDfoAx1rqES8h3PRyHsev0mDLoaHBgd4aqrryzyig&#10;Lt3KXZF8T/Xn73559aeUPhZKzZ6m7QqEp8nfxTf3u1YwT+JF2BvuhCs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YnuxQAAAN4AAAAPAAAAAAAAAAAAAAAAAJgCAABkcnMv&#10;ZG93bnJldi54bWxQSwUGAAAAAAQABAD1AAAAigMAAAAA&#10;" path="m,l1260348,e" filled="f" strokecolor="#181717" strokeweight=".48pt">
                  <v:stroke miterlimit="83231f" joinstyle="miter"/>
                  <v:path arrowok="t" textboxrect="0,0,1260348,0"/>
                </v:shape>
                <w10:wrap type="topAndBottom" anchorx="page" anchory="page"/>
              </v:group>
            </w:pict>
          </mc:Fallback>
        </mc:AlternateContent>
      </w:r>
      <w:r>
        <w:t>Ook de manier waarop de leerlingen binnen het bedrijf de kans krijgen om te leren is zeer verschillend. Zoals reeds gezegd heeft de eis om te produceren vaak de overhand.</w:t>
      </w:r>
    </w:p>
    <w:p w14:paraId="34F7DE6E" w14:textId="77777777" w:rsidR="00203180" w:rsidRDefault="00EE6750">
      <w:pPr>
        <w:spacing w:after="0"/>
        <w:ind w:left="2278" w:right="144"/>
      </w:pPr>
      <w:r>
        <w:t>De praktijkopleider zal zich moeten realiseren dat de eis om te produceren anders is dan de eis om goed op te leiden. De gedachte om leerlingen te gebruiken als goedkope arbeidskracht in het productieproces is pertinent verkeerd en bovendien allang achterhaald.</w:t>
      </w:r>
    </w:p>
    <w:p w14:paraId="34F7DE6F" w14:textId="77777777" w:rsidR="00203180" w:rsidRDefault="00EE6750">
      <w:pPr>
        <w:ind w:left="2278" w:right="15"/>
      </w:pPr>
      <w:r>
        <w:t>Het leerbedrijf dat zijn verantwoordelijkheid in het opleiden serieus neemt zal daar waar mogelijk zijn praktijkopleider tijd en gelegenheid bieden om zijn opleidingstaak goed uit te voeren.</w:t>
      </w:r>
    </w:p>
    <w:p w14:paraId="34F7DE70" w14:textId="77777777" w:rsidR="00203180" w:rsidRDefault="00EE6750">
      <w:pPr>
        <w:spacing w:after="4" w:line="266" w:lineRule="auto"/>
        <w:ind w:left="2263"/>
      </w:pPr>
      <w:r>
        <w:rPr>
          <w:i/>
        </w:rPr>
        <w:t>Stagiaire of leerling-werknemer</w:t>
      </w:r>
    </w:p>
    <w:p w14:paraId="34F7DE71" w14:textId="77777777" w:rsidR="00203180" w:rsidRDefault="00EE6750">
      <w:pPr>
        <w:spacing w:after="0"/>
        <w:ind w:left="2278" w:right="15"/>
      </w:pPr>
      <w:r>
        <w:t>Natuurlijk zal het in de praktijk zo zijn dat de eisen die u aan een leerling stelt</w:t>
      </w:r>
    </w:p>
    <w:p w14:paraId="34F7DE72" w14:textId="77777777" w:rsidR="00203180" w:rsidRDefault="00EE6750">
      <w:pPr>
        <w:spacing w:after="0"/>
        <w:ind w:left="2278" w:right="127"/>
      </w:pPr>
      <w:r>
        <w:t>t.a.v. de productiviteit en inzetbaarheid verschillen tussen een stagiaire van de BOL en een werknemer van de BBL (voorheen leerlingwezen). Op zich is hier niets verkeerd aan, we moeten ons echter wel realiseren dat het verschil niet mag zitten in de manier van opleiden.</w:t>
      </w:r>
    </w:p>
    <w:p w14:paraId="34F7DE73" w14:textId="77777777" w:rsidR="00203180" w:rsidRDefault="00EE6750">
      <w:pPr>
        <w:ind w:left="2278" w:right="225"/>
      </w:pPr>
      <w:r>
        <w:t>Door het feit dat een leerling van de BBL vanaf het begin van zijn opleiding bij u werkt, mag u hooguit verwachten dat de resultaten, voor wat betreft inzetbaarheid en productiviteit, eerder bereikt zullen worden.</w:t>
      </w:r>
    </w:p>
    <w:p w14:paraId="34F7DE74" w14:textId="77777777" w:rsidR="00203180" w:rsidRDefault="00EE6750">
      <w:pPr>
        <w:pStyle w:val="Kop2"/>
      </w:pPr>
      <w:r>
        <w:t>De praktijkopleider</w:t>
      </w:r>
    </w:p>
    <w:p w14:paraId="34F7DE75" w14:textId="77777777" w:rsidR="00203180" w:rsidRDefault="00EE6750">
      <w:pPr>
        <w:ind w:left="2278" w:right="186"/>
      </w:pPr>
      <w:r>
        <w:t>Het is in deze situatie van groot belang dat de leerling de praktijkopleider niet alléén ervaart als praktijkopleider, maar in de eerste plaats als praktijkopleider. Als praktijkopleider kunt u dit beeld zelf beïnvloeden door te kiezen voor de weg van instructie in plaats van het verstrekken van werkopdrachten.</w:t>
      </w:r>
    </w:p>
    <w:p w14:paraId="34F7DE76" w14:textId="77777777" w:rsidR="00203180" w:rsidRDefault="00EE6750">
      <w:pPr>
        <w:ind w:left="2545" w:right="15"/>
      </w:pPr>
      <w:r>
        <w:t>De dubbelrol van opleider en praktijkopleider heeft in de praktijk zowel voorals nadelen. Als praktijkopleider overziet u in het algemeen beter de mogelijkheden die het bedrijf een leerling kan bieden in zijn beroepsopleiding. U bent in staat om een goed evenwicht te vinden tussen de belangen van het bedrijf en die van de leerling. Als praktijkopleider moet u er ook voor zorgen proberen dat het opleiden niet te veel ten koste gaat van de productiviteit. Dit laatste maakt nu juist de taak van deze dubbelrol zo moeilijk.</w:t>
      </w:r>
    </w:p>
    <w:p w14:paraId="34F7DE77" w14:textId="77777777" w:rsidR="00203180" w:rsidRDefault="00EE6750">
      <w:pPr>
        <w:spacing w:after="0"/>
        <w:ind w:left="2545" w:right="15"/>
      </w:pPr>
      <w:r>
        <w:t>Voorkom dat een leerling u alléén maar ziet als de praktijkopleider die door het praten over werk en het geven van opdrachten te veel gericht is op productiviteit.</w:t>
      </w:r>
    </w:p>
    <w:p w14:paraId="34F7DE78" w14:textId="77777777" w:rsidR="00203180" w:rsidRDefault="00EE6750">
      <w:pPr>
        <w:ind w:left="2545" w:right="15"/>
      </w:pPr>
      <w:r>
        <w:t>De leerling zal hierdoor geneigd zijn minder te vragen waardoor de opleiding in gedrang komt en het uiteindelijk veel langer zal duren voordat u een breed inzetbare, productieve leerling voor uw bedrijf heeft.</w:t>
      </w:r>
    </w:p>
    <w:p w14:paraId="34F7DE79" w14:textId="77777777" w:rsidR="00203180" w:rsidRDefault="00EE6750">
      <w:pPr>
        <w:pStyle w:val="Kop2"/>
        <w:ind w:left="2545"/>
      </w:pPr>
      <w:r>
        <w:t>Een van uw leerlingen als praktijkopleider</w:t>
      </w:r>
    </w:p>
    <w:p w14:paraId="34F7DE7A" w14:textId="77777777" w:rsidR="00203180" w:rsidRDefault="00EE6750">
      <w:pPr>
        <w:ind w:left="2545" w:right="15"/>
      </w:pPr>
      <w:r>
        <w:t>De begeleiding van nieuwe leerlingen is in grotere bedrijven vaak anders geregeld. Een vakbekwame, ervaren leerling of voorman krijgt hier de opleidingstaak en de begeleiding van leerlingen toegewezen.</w:t>
      </w:r>
    </w:p>
    <w:tbl>
      <w:tblPr>
        <w:tblStyle w:val="TableGrid"/>
        <w:tblpPr w:vertAnchor="page" w:horzAnchor="page" w:tblpX="1456" w:tblpY="15294"/>
        <w:tblOverlap w:val="never"/>
        <w:tblW w:w="2497" w:type="dxa"/>
        <w:tblInd w:w="0" w:type="dxa"/>
        <w:tblCellMar>
          <w:left w:w="115" w:type="dxa"/>
          <w:right w:w="115" w:type="dxa"/>
        </w:tblCellMar>
        <w:tblLook w:val="04A0" w:firstRow="1" w:lastRow="0" w:firstColumn="1" w:lastColumn="0" w:noHBand="0" w:noVBand="1"/>
      </w:tblPr>
      <w:tblGrid>
        <w:gridCol w:w="2497"/>
      </w:tblGrid>
      <w:tr w:rsidR="00203180" w14:paraId="34F7DE7C" w14:textId="77777777">
        <w:trPr>
          <w:trHeight w:val="368"/>
        </w:trPr>
        <w:tc>
          <w:tcPr>
            <w:tcW w:w="2497" w:type="dxa"/>
            <w:tcBorders>
              <w:top w:val="nil"/>
              <w:left w:val="nil"/>
              <w:bottom w:val="nil"/>
              <w:right w:val="nil"/>
            </w:tcBorders>
            <w:shd w:val="clear" w:color="auto" w:fill="FFFEFD"/>
            <w:vAlign w:val="center"/>
          </w:tcPr>
          <w:p w14:paraId="34F7DE7B" w14:textId="77777777" w:rsidR="00203180" w:rsidRDefault="00EE6750">
            <w:pPr>
              <w:tabs>
                <w:tab w:val="center" w:pos="1698"/>
              </w:tabs>
              <w:spacing w:after="0" w:line="259" w:lineRule="auto"/>
              <w:ind w:left="0" w:firstLine="0"/>
            </w:pPr>
            <w:r>
              <w:rPr>
                <w:noProof/>
                <w:color w:val="000000"/>
                <w:sz w:val="22"/>
              </w:rPr>
              <mc:AlternateContent>
                <mc:Choice Requires="wpg">
                  <w:drawing>
                    <wp:inline distT="0" distB="0" distL="0" distR="0" wp14:anchorId="34F7DF51" wp14:editId="34F7DF52">
                      <wp:extent cx="50927" cy="56642"/>
                      <wp:effectExtent l="0" t="0" r="0" b="0"/>
                      <wp:docPr id="67513" name="Group 67513"/>
                      <wp:cNvGraphicFramePr/>
                      <a:graphic xmlns:a="http://schemas.openxmlformats.org/drawingml/2006/main">
                        <a:graphicData uri="http://schemas.microsoft.com/office/word/2010/wordprocessingGroup">
                          <wpg:wgp>
                            <wpg:cNvGrpSpPr/>
                            <wpg:grpSpPr>
                              <a:xfrm>
                                <a:off x="0" y="0"/>
                                <a:ext cx="50927" cy="56642"/>
                                <a:chOff x="0" y="0"/>
                                <a:chExt cx="50927" cy="56642"/>
                              </a:xfrm>
                            </wpg:grpSpPr>
                            <wps:wsp>
                              <wps:cNvPr id="73159" name="Shape 73159"/>
                              <wps:cNvSpPr/>
                              <wps:spPr>
                                <a:xfrm>
                                  <a:off x="0" y="5715"/>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126" name="Shape 23126"/>
                              <wps:cNvSpPr/>
                              <wps:spPr>
                                <a:xfrm>
                                  <a:off x="0" y="5715"/>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73160" name="Shape 73160"/>
                              <wps:cNvSpPr/>
                              <wps:spPr>
                                <a:xfrm>
                                  <a:off x="0" y="0"/>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23173" name="Shape 23173"/>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415010F" id="Group 67513" o:spid="_x0000_s1026" style="width:4pt;height:4.45pt;mso-position-horizontal-relative:char;mso-position-vertical-relative:line" coordsize="50927,5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">
                      <v:shape id="Shape 73159" o:spid="_x0000_s1027" style="position:absolute;top:571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WZ8gA&#10;AADeAAAADwAAAGRycy9kb3ducmV2LnhtbESPX0vDQBDE3wW/w7GCb/aSttqa9lq0oEgRSv+8+Lbk&#10;tkkwtxdya5J+e08o+DjMzG+Y5XpwteqoDZVnA+koAUWce1txYeB0fHuYgwqCbLH2TAYuFGC9ur1Z&#10;YmZ9z3vqDlKoCOGQoYFSpMm0DnlJDsPIN8TRO/vWoUTZFtq22Ee4q/U4SZ60w4rjQokNbUrKvw8/&#10;zoBcZDLvOzdN37ebr8/xVL9uTztj7u+GlwUooUH+w9f2hzUwm6SPz/B3J14B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8RZnyAAAAN4AAAAPAAAAAAAAAAAAAAAAAJgCAABk&#10;cnMvZG93bnJldi54bWxQSwUGAAAAAAQABAD1AAAAjQMAAAAA&#10;" path="m,l50927,r,50927l,50927,,e" fillcolor="#181717" stroked="f" strokeweight="0">
                        <v:stroke miterlimit="83231f" joinstyle="miter"/>
                        <v:path arrowok="t" textboxrect="0,0,50927,50927"/>
                      </v:shape>
                      <v:shape id="Shape 23126" o:spid="_x0000_s1028" style="position:absolute;top:571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c8YA&#10;AADeAAAADwAAAGRycy9kb3ducmV2LnhtbESPwWrDMBBE74X+g9hCbo1sB9LgRgmpoZAcCm2SQ46L&#10;tbVFrZWQVMf5+6pQ6HGYmTfMejvZQYwUonGsoJwXIIhbpw13Cs6n18cViJiQNQ6OScGNImw393dr&#10;rLW78geNx9SJDOFYo4I+JV9LGdueLMa588TZ+3TBYsoydFIHvGa4HWRVFEtp0XBe6NFT01P7dfy2&#10;CsLu/fRi/LhvGkmLp0tp3vzhptTsYdo9g0g0pf/wX3uvFVSLslrC7518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pc8YAAADeAAAADwAAAAAAAAAAAAAAAACYAgAAZHJz&#10;L2Rvd25yZXYueG1sUEsFBgAAAAAEAAQA9QAAAIsDAAAAAA==&#10;" path="m,50927r50927,l50927,,,,,50927xe" filled="f" strokecolor="#181717" strokeweight=".24pt">
                        <v:stroke miterlimit="127" joinstyle="miter"/>
                        <v:path arrowok="t" textboxrect="0,0,50927,50927"/>
                      </v:shape>
                      <v:shape id="Shape 73160" o:spid="_x0000_s1029"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kqMQA&#10;AADeAAAADwAAAGRycy9kb3ducmV2LnhtbESP32rCMBTG7we+QziCNzJTp9NajTJE0ZsN1D3AoTlr&#10;i81JaaJGn95cCLv8+P7xW6yCqcWVWldZVjAcJCCIc6srLhT8nrbvKQjnkTXWlknBnRyslp23BWba&#10;3vhA16MvRBxhl6GC0vsmk9LlJRl0A9sQR+/PtgZ9lG0hdYu3OG5q+ZEkE2mw4vhQYkPrkvLz8WIU&#10;/Kx519DsM/2ebcaYcj88Ah+U6nXD1xyEp+D/w6/2XiuYjoaTCBBxIgr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LJKjEAAAA3gAAAA8AAAAAAAAAAAAAAAAAmAIAAGRycy9k&#10;b3ducmV2LnhtbFBLBQYAAAAABAAEAPUAAACJAwAAAAA=&#10;" path="m,l50927,r,50927l,50927,,e" fillcolor="#181717" stroked="f" strokeweight="0">
                        <v:stroke miterlimit="127" joinstyle="miter"/>
                        <v:path arrowok="t" textboxrect="0,0,50927,50927"/>
                      </v:shape>
                      <v:shape id="Shape 23173" o:spid="_x0000_s1030"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l9sYA&#10;AADeAAAADwAAAGRycy9kb3ducmV2LnhtbESPwWrDMBBE74X8g9hCb43sGJrgRgmJoZAeCm2SQ46L&#10;tbVFrZWQVMf5+6pQ6HGYmTfMejvZQYwUonGsoJwXIIhbpw13Cs6nl8cViJiQNQ6OScGNImw3s7s1&#10;1tpd+YPGY+pEhnCsUUGfkq+ljG1PFuPceeLsfbpgMWUZOqkDXjPcDnJRFE/SouG80KOnpqf26/ht&#10;FYTd+2lv/HhoGknV8lKaN/96U+rhfto9g0g0pf/wX/ugFSyqclnB7518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Il9sYAAADeAAAADwAAAAAAAAAAAAAAAACYAgAAZHJz&#10;L2Rvd25yZXYueG1sUEsFBgAAAAAEAAQA9QAAAIsDAAAAAA==&#10;" path="m,50927r50927,l50927,,,,,50927xe" filled="f" strokecolor="#181717" strokeweight=".24pt">
                        <v:stroke miterlimit="127" joinstyle="miter"/>
                        <v:path arrowok="t" textboxrect="0,0,50927,50927"/>
                      </v:shape>
                      <w10:anchorlock/>
                    </v:group>
                  </w:pict>
                </mc:Fallback>
              </mc:AlternateContent>
            </w:r>
            <w:r>
              <w:rPr>
                <w:sz w:val="12"/>
              </w:rPr>
              <w:t xml:space="preserve"> PRAKTIJKOPLEIDER</w:t>
            </w:r>
            <w:r>
              <w:rPr>
                <w:sz w:val="12"/>
              </w:rPr>
              <w:tab/>
            </w:r>
            <w:r>
              <w:rPr>
                <w:noProof/>
                <w:color w:val="000000"/>
                <w:sz w:val="22"/>
              </w:rPr>
              <mc:AlternateContent>
                <mc:Choice Requires="wpg">
                  <w:drawing>
                    <wp:inline distT="0" distB="0" distL="0" distR="0" wp14:anchorId="34F7DF53" wp14:editId="34F7DF54">
                      <wp:extent cx="50927" cy="56642"/>
                      <wp:effectExtent l="0" t="0" r="0" b="0"/>
                      <wp:docPr id="67514" name="Group 67514"/>
                      <wp:cNvGraphicFramePr/>
                      <a:graphic xmlns:a="http://schemas.openxmlformats.org/drawingml/2006/main">
                        <a:graphicData uri="http://schemas.microsoft.com/office/word/2010/wordprocessingGroup">
                          <wpg:wgp>
                            <wpg:cNvGrpSpPr/>
                            <wpg:grpSpPr>
                              <a:xfrm>
                                <a:off x="0" y="0"/>
                                <a:ext cx="50927" cy="56642"/>
                                <a:chOff x="0" y="0"/>
                                <a:chExt cx="50927" cy="56642"/>
                              </a:xfrm>
                            </wpg:grpSpPr>
                            <wps:wsp>
                              <wps:cNvPr id="23129" name="Shape 23129"/>
                              <wps:cNvSpPr/>
                              <wps:spPr>
                                <a:xfrm>
                                  <a:off x="0" y="5715"/>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23176" name="Shape 23176"/>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A4281D0" id="Group 67514" o:spid="_x0000_s1026" style="width:4pt;height:4.45pt;mso-position-horizontal-relative:char;mso-position-vertical-relative:line" coordsize="50927,56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">
                      <v:shape id="Shape 23129" o:spid="_x0000_s1027" style="position:absolute;top:571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9AccA&#10;AADeAAAADwAAAGRycy9kb3ducmV2LnhtbESPT0sDMRTE74LfITzBm83uFrSuTUtdEOpBsH8OHh+b&#10;525w8xKSuN1+eyMUehxm5jfMcj3ZQYwUonGsoJwVIIhbpw13Co6Ht4cFiJiQNQ6OScGZIqxXtzdL&#10;rLU78Y7GfepEhnCsUUGfkq+ljG1PFuPMeeLsfbtgMWUZOqkDnjLcDrIqikdp0XBe6NFT01P7s/+1&#10;CsLm8/Bq/LhtGknzp6/SfPj3s1L3d9PmBUSiKV3Dl/ZWK6jmZfUM/3fy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pPQHHAAAA3gAAAA8AAAAAAAAAAAAAAAAAmAIAAGRy&#10;cy9kb3ducmV2LnhtbFBLBQYAAAAABAAEAPUAAACMAwAAAAA=&#10;" path="m,50927r50927,l50927,,,,,50927xe" filled="f" strokecolor="#181717" strokeweight=".24pt">
                        <v:stroke miterlimit="127" joinstyle="miter"/>
                        <v:path arrowok="t" textboxrect="0,0,50927,50927"/>
                      </v:shape>
                      <v:shape id="Shape 23176" o:spid="_x0000_s1028"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GbsYA&#10;AADeAAAADwAAAGRycy9kb3ducmV2LnhtbESPQWsCMRSE7wX/Q3hCbzW7Clq2RtGFgj0UWu2hx8fm&#10;uRvcvIQkruu/bwqFHoeZ+YZZb0fbi4FCNI4VlLMCBHHjtOFWwdfp9ekZREzIGnvHpOBOEbabycMa&#10;K+1u/EnDMbUiQzhWqKBLyVdSxqYji3HmPHH2zi5YTFmGVuqAtwy3vZwXxVJaNJwXOvRUd9Rcjler&#10;IOw+Tnvjh0NdS1qsvkvz7t/uSj1Ox90LiERj+g//tQ9awXxRrpbweydf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WGbsYAAADeAAAADwAAAAAAAAAAAAAAAACYAgAAZHJz&#10;L2Rvd25yZXYueG1sUEsFBgAAAAAEAAQA9QAAAIsDAAAAAA==&#10;" path="m,50927r50927,l50927,,,,,50927xe" filled="f" strokecolor="#181717" strokeweight=".24pt">
                        <v:stroke miterlimit="127" joinstyle="miter"/>
                        <v:path arrowok="t" textboxrect="0,0,50927,50927"/>
                      </v:shape>
                      <w10:anchorlock/>
                    </v:group>
                  </w:pict>
                </mc:Fallback>
              </mc:AlternateContent>
            </w:r>
            <w:r>
              <w:rPr>
                <w:sz w:val="12"/>
              </w:rPr>
              <w:t xml:space="preserve"> READERBIJLAGE</w:t>
            </w:r>
          </w:p>
        </w:tc>
      </w:tr>
    </w:tbl>
    <w:p w14:paraId="34F7DE7D" w14:textId="77777777" w:rsidR="00203180" w:rsidRDefault="00EE6750">
      <w:pPr>
        <w:spacing w:after="0"/>
        <w:ind w:left="2545" w:right="15"/>
      </w:pPr>
      <w:r>
        <w:rPr>
          <w:noProof/>
          <w:color w:val="000000"/>
          <w:sz w:val="22"/>
        </w:rPr>
        <mc:AlternateContent>
          <mc:Choice Requires="wpg">
            <w:drawing>
              <wp:anchor distT="0" distB="0" distL="114300" distR="114300" simplePos="0" relativeHeight="251672576" behindDoc="0" locked="0" layoutInCell="1" allowOverlap="1" wp14:anchorId="34F7DF55" wp14:editId="34F7DF56">
                <wp:simplePos x="0" y="0"/>
                <wp:positionH relativeFrom="page">
                  <wp:posOffset>1077468</wp:posOffset>
                </wp:positionH>
                <wp:positionV relativeFrom="page">
                  <wp:posOffset>9566973</wp:posOffset>
                </wp:positionV>
                <wp:extent cx="1260348" cy="6096"/>
                <wp:effectExtent l="0" t="0" r="0" b="0"/>
                <wp:wrapTopAndBottom/>
                <wp:docPr id="67603" name="Group 67603"/>
                <wp:cNvGraphicFramePr/>
                <a:graphic xmlns:a="http://schemas.openxmlformats.org/drawingml/2006/main">
                  <a:graphicData uri="http://schemas.microsoft.com/office/word/2010/wordprocessingGroup">
                    <wpg:wgp>
                      <wpg:cNvGrpSpPr/>
                      <wpg:grpSpPr>
                        <a:xfrm>
                          <a:off x="0" y="0"/>
                          <a:ext cx="1260348" cy="6096"/>
                          <a:chOff x="0" y="0"/>
                          <a:chExt cx="1260348" cy="6096"/>
                        </a:xfrm>
                      </wpg:grpSpPr>
                      <wps:wsp>
                        <wps:cNvPr id="23123" name="Shape 23123"/>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45EE322" id="Group 67603" o:spid="_x0000_s1026" style="position:absolute;margin-left:84.85pt;margin-top:753.3pt;width:99.25pt;height:.5pt;z-index:251672576;mso-position-horizontal-relative:page;mso-position-vertical-relative:page"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">
                <v:shape id="Shape 23123" o:spid="_x0000_s1027"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xoscA&#10;AADeAAAADwAAAGRycy9kb3ducmV2LnhtbESPT2vCQBTE70K/w/IK3nTzR4qmriIFsQdp0Rbx+Mi+&#10;Jmmyb0N2m8Rv3y0UPA4z8xtmvR1NI3rqXGVZQTyPQBDnVldcKPj82M+WIJxH1thYJgU3crDdPEzW&#10;mGk78In6sy9EgLDLUEHpfZtJ6fKSDLq5bYmD92U7gz7IrpC6wyHATSOTKHqSBisOCyW29FJSXp9/&#10;jAKqVzt52KeXsXj/flve/HVFx4VS08dx9wzC0+jv4f/2q1aQpHGSwt+dc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78aLHAAAA3gAAAA8AAAAAAAAAAAAAAAAAmAIAAGRy&#10;cy9kb3ducmV2LnhtbFBLBQYAAAAABAAEAPUAAACMAwAAAAA=&#10;" path="m,l1260348,e" filled="f" strokecolor="#181717" strokeweight=".48pt">
                  <v:stroke miterlimit="83231f" joinstyle="miter"/>
                  <v:path arrowok="t" textboxrect="0,0,1260348,0"/>
                </v:shape>
                <w10:wrap type="topAndBottom" anchorx="page" anchory="page"/>
              </v:group>
            </w:pict>
          </mc:Fallback>
        </mc:AlternateContent>
      </w:r>
      <w:r>
        <w:t>Het besproken nadeel van de praktijkopleider, dat het opleiden vaak te veel gericht is op productiviteit, wordt door het toewijzen van opleidingstaken aan een leerling omgezet in een belangrijk voordeel.</w:t>
      </w:r>
    </w:p>
    <w:p w14:paraId="34F7DE7E" w14:textId="77777777" w:rsidR="00203180" w:rsidRDefault="00EE6750">
      <w:pPr>
        <w:ind w:left="2545" w:right="15"/>
      </w:pPr>
      <w:r>
        <w:t>Het belangrijkste voordeel van een leerling-praktijkopleider is dat deze, zonder de andere bedrijfsbelangen uit het oog te verliezen, zich meestal objectiever kan bezighouden met specifieke opleidingstaken.</w:t>
      </w:r>
    </w:p>
    <w:p w14:paraId="34F7DE7F" w14:textId="77777777" w:rsidR="00203180" w:rsidRDefault="00EE6750">
      <w:pPr>
        <w:pStyle w:val="Kop2"/>
        <w:ind w:left="2545"/>
      </w:pPr>
      <w:r>
        <w:t>Meerdere praktijkopleiders</w:t>
      </w:r>
    </w:p>
    <w:p w14:paraId="34F7DE80" w14:textId="77777777" w:rsidR="00203180" w:rsidRDefault="00EE6750">
      <w:pPr>
        <w:spacing w:after="0"/>
        <w:ind w:left="2545" w:right="15"/>
      </w:pPr>
      <w:r>
        <w:t>In de praktijk kunnen zich ook situaties voordoen waarbij in een bedrijf de (specialistische) werkzaamheden door verschillende personen worden uitgevoerd. Het spreekt voor zich dat in dit geval de praktijkopleider voor bepaalde onderdelen de opleidingstaken delegeert aan de verschillende vakdeskundigen.</w:t>
      </w:r>
    </w:p>
    <w:p w14:paraId="34F7DE81" w14:textId="77777777" w:rsidR="00203180" w:rsidRDefault="00EE6750">
      <w:pPr>
        <w:ind w:left="2545" w:right="15"/>
      </w:pPr>
      <w:r>
        <w:t>In dergelijke situaties moet de praktijkopleider wel goed in de gaten houden wat een leerling wel en niet weet of kan.</w:t>
      </w:r>
    </w:p>
    <w:p w14:paraId="34F7DE82" w14:textId="77777777" w:rsidR="00203180" w:rsidRDefault="00EE6750">
      <w:pPr>
        <w:spacing w:after="0"/>
        <w:ind w:left="2545" w:right="15"/>
      </w:pPr>
      <w:r>
        <w:t>Voor een leerling die door verschillende personen wordt begeleid ontstaat het risico dat hij te maken krijgt met soms tegenstrijdige instructies en dat hij door het telkens wisselen het overzicht op zijn opleiding verliest. Bovendien is het voor veel leerlingen moeilijk om telkens om te schakelen naar verschillende personen.</w:t>
      </w:r>
    </w:p>
    <w:p w14:paraId="34F7DE83" w14:textId="77777777" w:rsidR="00203180" w:rsidRDefault="00EE6750">
      <w:pPr>
        <w:ind w:left="2545" w:right="15"/>
      </w:pPr>
      <w:r>
        <w:t>In de praktijk is het dus zaak om bij voorkeur één verantwoordelijke praktijkopleider aan te wijzen waar de leerling terechtkan en dat het uitbesteden van opleidingsonderdelen beperkt blijft bij het aanleren van specifieke handelingen waarbij gebruik wordt gemaakt van de deskundigheid van andere leerlingen.</w:t>
      </w:r>
    </w:p>
    <w:p w14:paraId="34F7DE84" w14:textId="77777777" w:rsidR="00203180" w:rsidRDefault="00EE6750">
      <w:pPr>
        <w:pStyle w:val="Kop1"/>
        <w:tabs>
          <w:tab w:val="center" w:pos="4519"/>
        </w:tabs>
        <w:ind w:left="0" w:firstLine="0"/>
      </w:pPr>
      <w:r>
        <w:t>Bijlage 5</w:t>
      </w:r>
      <w:r>
        <w:tab/>
        <w:t>Taken van de praktijkopleider</w:t>
      </w:r>
    </w:p>
    <w:p w14:paraId="34F7DE85" w14:textId="77777777" w:rsidR="00203180" w:rsidRDefault="00EE6750">
      <w:pPr>
        <w:spacing w:after="0"/>
        <w:ind w:left="2278" w:right="307"/>
      </w:pPr>
      <w:r>
        <w:t>Aan een praktijkopleider worden hoge eisen gesteld. In de praktijk zal lang niet iedere praktijkopleider hieraan kunnen voldoen. Zijn vakkennis zal meestal ruimschoots aanwezig zijn, maar of hij in staat is deze kennis over te brengen aan de leerling is een andere zaak.</w:t>
      </w:r>
    </w:p>
    <w:p w14:paraId="34F7DE86" w14:textId="77777777" w:rsidR="00203180" w:rsidRDefault="00EE6750">
      <w:pPr>
        <w:ind w:left="2278" w:right="206"/>
      </w:pPr>
      <w:r>
        <w:t>Naast het vermogen om goed om te gaan met mensen vraagt dit inzicht in verschillende opleidingsprocessen en methodieken. Praktijkopleiders hebben hier meestal geen opleiding voor gehad.</w:t>
      </w:r>
    </w:p>
    <w:p w14:paraId="34F7DE87" w14:textId="77777777" w:rsidR="00203180" w:rsidRDefault="00EE6750">
      <w:pPr>
        <w:ind w:left="2278" w:right="292"/>
      </w:pPr>
      <w:r>
        <w:t>Bij opleidingsprocessen en methodieken gaat het om de manier waarop leerstof wordt overgedragen, de volgorde waarin dit moet gebeuren, de begeleiding die moet plaatsvinden en de noodzakelijke controle en bijsturing die daarbij hoort. In de hoofdstukken instructie en beoordelen diepen we deze onderwerpen verder uit.</w:t>
      </w:r>
    </w:p>
    <w:p w14:paraId="34F7DE88" w14:textId="77777777" w:rsidR="00203180" w:rsidRDefault="00EE6750">
      <w:pPr>
        <w:pStyle w:val="Kop2"/>
      </w:pPr>
      <w:r>
        <w:t>Voorbereiding</w:t>
      </w:r>
    </w:p>
    <w:tbl>
      <w:tblPr>
        <w:tblStyle w:val="TableGrid"/>
        <w:tblpPr w:vertAnchor="page" w:horzAnchor="page" w:tblpX="8099" w:tblpY="15297"/>
        <w:tblOverlap w:val="never"/>
        <w:tblW w:w="2497" w:type="dxa"/>
        <w:tblInd w:w="0" w:type="dxa"/>
        <w:tblCellMar>
          <w:left w:w="115" w:type="dxa"/>
          <w:right w:w="115" w:type="dxa"/>
        </w:tblCellMar>
        <w:tblLook w:val="04A0" w:firstRow="1" w:lastRow="0" w:firstColumn="1" w:lastColumn="0" w:noHBand="0" w:noVBand="1"/>
      </w:tblPr>
      <w:tblGrid>
        <w:gridCol w:w="2497"/>
      </w:tblGrid>
      <w:tr w:rsidR="00203180" w14:paraId="34F7DE8A" w14:textId="77777777">
        <w:trPr>
          <w:trHeight w:val="368"/>
        </w:trPr>
        <w:tc>
          <w:tcPr>
            <w:tcW w:w="2497" w:type="dxa"/>
            <w:tcBorders>
              <w:top w:val="nil"/>
              <w:left w:val="nil"/>
              <w:bottom w:val="nil"/>
              <w:right w:val="nil"/>
            </w:tcBorders>
            <w:shd w:val="clear" w:color="auto" w:fill="FFFEFD"/>
            <w:vAlign w:val="center"/>
          </w:tcPr>
          <w:p w14:paraId="34F7DE89" w14:textId="77777777" w:rsidR="00203180" w:rsidRDefault="00EE6750">
            <w:pPr>
              <w:tabs>
                <w:tab w:val="center" w:pos="1699"/>
              </w:tabs>
              <w:spacing w:after="0" w:line="259" w:lineRule="auto"/>
              <w:ind w:left="0" w:firstLine="0"/>
            </w:pPr>
            <w:r>
              <w:rPr>
                <w:noProof/>
                <w:color w:val="000000"/>
                <w:sz w:val="22"/>
              </w:rPr>
              <mc:AlternateContent>
                <mc:Choice Requires="wpg">
                  <w:drawing>
                    <wp:inline distT="0" distB="0" distL="0" distR="0" wp14:anchorId="34F7DF57" wp14:editId="34F7DF58">
                      <wp:extent cx="52197" cy="54738"/>
                      <wp:effectExtent l="0" t="0" r="0" b="0"/>
                      <wp:docPr id="68003" name="Group 68003"/>
                      <wp:cNvGraphicFramePr/>
                      <a:graphic xmlns:a="http://schemas.openxmlformats.org/drawingml/2006/main">
                        <a:graphicData uri="http://schemas.microsoft.com/office/word/2010/wordprocessingGroup">
                          <wpg:wgp>
                            <wpg:cNvGrpSpPr/>
                            <wpg:grpSpPr>
                              <a:xfrm>
                                <a:off x="0" y="0"/>
                                <a:ext cx="52197" cy="54738"/>
                                <a:chOff x="0" y="0"/>
                                <a:chExt cx="52197" cy="54738"/>
                              </a:xfrm>
                            </wpg:grpSpPr>
                            <wps:wsp>
                              <wps:cNvPr id="73161" name="Shape 73161"/>
                              <wps:cNvSpPr/>
                              <wps:spPr>
                                <a:xfrm>
                                  <a:off x="1270" y="3811"/>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192" name="Shape 23192"/>
                              <wps:cNvSpPr/>
                              <wps:spPr>
                                <a:xfrm>
                                  <a:off x="1270" y="3811"/>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73162" name="Shape 73162"/>
                              <wps:cNvSpPr/>
                              <wps:spPr>
                                <a:xfrm>
                                  <a:off x="0" y="0"/>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23238" name="Shape 23238"/>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C1DB8F8" id="Group 68003" o:spid="_x0000_s1026" style="width:4.1pt;height:4.3pt;mso-position-horizontal-relative:char;mso-position-vertical-relative:line" coordsize="52197,5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">
                      <v:shape id="Shape 73161" o:spid="_x0000_s1027" style="position:absolute;left:1270;top:3811;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Q3McA&#10;AADeAAAADwAAAGRycy9kb3ducmV2LnhtbESPQWvCQBSE70L/w/IKvekmKlZSV2mFFhFBtF56e2Rf&#10;k9Ds25B9TeK/dwsFj8PMfMOsNoOrVUdtqDwbSCcJKOLc24oLA5fP9/ESVBBki7VnMnClAJv1w2iF&#10;mfU9n6g7S6EihEOGBkqRJtM65CU5DBPfEEfv27cOJcq20LbFPsJdradJstAOK44LJTa0LSn/Of86&#10;A3KV2bLv3Dz92G+/DtO5fttfjsY8PQ6vL6CEBrmH/9s7a+B5li5S+LsTr4B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r0NzHAAAA3gAAAA8AAAAAAAAAAAAAAAAAmAIAAGRy&#10;cy9kb3ducmV2LnhtbFBLBQYAAAAABAAEAPUAAACMAwAAAAA=&#10;" path="m,l50927,r,50927l,50927,,e" fillcolor="#181717" stroked="f" strokeweight="0">
                        <v:stroke miterlimit="83231f" joinstyle="miter"/>
                        <v:path arrowok="t" textboxrect="0,0,50927,50927"/>
                      </v:shape>
                      <v:shape id="Shape 23192" o:spid="_x0000_s1028" style="position:absolute;left:1270;top:3811;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ml8cA&#10;AADeAAAADwAAAGRycy9kb3ducmV2LnhtbESPT0sDMRTE74LfITzBm83uFrSuTUtdEOpBsH8OHh+b&#10;525w8xKSuN1+eyMUehxm5jfMcj3ZQYwUonGsoJwVIIhbpw13Co6Ht4cFiJiQNQ6OScGZIqxXtzdL&#10;rLU78Y7GfepEhnCsUUGfkq+ljG1PFuPMeeLsfbtgMWUZOqkDnjLcDrIqikdp0XBe6NFT01P7s/+1&#10;CsLm8/Bq/LhtGknzp6/SfPj3s1L3d9PmBUSiKV3Dl/ZWK6jm5XMF/3fy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yZpfHAAAA3gAAAA8AAAAAAAAAAAAAAAAAmAIAAGRy&#10;cy9kb3ducmV2LnhtbFBLBQYAAAAABAAEAPUAAACMAwAAAAA=&#10;" path="m,50927r50927,l50927,,,,,50927xe" filled="f" strokecolor="#181717" strokeweight=".24pt">
                        <v:stroke miterlimit="127" joinstyle="miter"/>
                        <v:path arrowok="t" textboxrect="0,0,50927,50927"/>
                      </v:shape>
                      <v:shape id="Shape 73162" o:spid="_x0000_s1029"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fRMcA&#10;AADeAAAADwAAAGRycy9kb3ducmV2LnhtbESP0WrCQBRE34X+w3ILvpS60apN0qwiYtEXC9p+wCV7&#10;m4Rm74bsqtt+vSsUfBxm5gxTLINpxZl611hWMB4lIIhLqxuuFHx9vj+nIJxH1thaJgW/5GC5eBgU&#10;mGt74QOdj74SEcIuRwW1910upStrMuhGtiOO3rftDfoo+0rqHi8Rblo5SZK5NNhwXKixo3VN5c/x&#10;ZBR8rHnbUTZL99lmiik/hb/AB6WGj2H1BsJT8Pfwf3unFby+jOcTuN2JV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VH0THAAAA3gAAAA8AAAAAAAAAAAAAAAAAmAIAAGRy&#10;cy9kb3ducmV2LnhtbFBLBQYAAAAABAAEAPUAAACMAwAAAAA=&#10;" path="m,l50927,r,50927l,50927,,e" fillcolor="#181717" stroked="f" strokeweight="0">
                        <v:stroke miterlimit="127" joinstyle="miter"/>
                        <v:path arrowok="t" textboxrect="0,0,50927,50927"/>
                      </v:shape>
                      <v:shape id="Shape 23238" o:spid="_x0000_s1030"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lvO8MA&#10;AADeAAAADwAAAGRycy9kb3ducmV2LnhtbERPz2vCMBS+D/Y/hCd4m6ktbNIZxRUGehhs6sHjo3lr&#10;g81LSLJa//vlMNjx4/u93k52ECOFaBwrWC4KEMSt04Y7BefT+9MKREzIGgfHpOBOEbabx4c11trd&#10;+IvGY+pEDuFYo4I+JV9LGdueLMaF88SZ+3bBYsowdFIHvOVwO8iyKJ6lRcO5oUdPTU/t9fhjFYTd&#10;5+nN+HHfNJKql8vSfPjDXan5bNq9gkg0pX/xn3uvFZRVWeW9+U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lvO8MAAADeAAAADwAAAAAAAAAAAAAAAACYAgAAZHJzL2Rv&#10;d25yZXYueG1sUEsFBgAAAAAEAAQA9QAAAIgDAAAAAA==&#10;" path="m,50927r50927,l50927,,,,,50927xe" filled="f" strokecolor="#181717" strokeweight=".24pt">
                        <v:stroke miterlimit="127" joinstyle="miter"/>
                        <v:path arrowok="t" textboxrect="0,0,50927,50927"/>
                      </v:shape>
                      <w10:anchorlock/>
                    </v:group>
                  </w:pict>
                </mc:Fallback>
              </mc:AlternateContent>
            </w:r>
            <w:r>
              <w:rPr>
                <w:sz w:val="12"/>
              </w:rPr>
              <w:t xml:space="preserve"> PRAKTIJKOPLEIDER</w:t>
            </w:r>
            <w:r>
              <w:rPr>
                <w:sz w:val="12"/>
              </w:rPr>
              <w:tab/>
            </w:r>
            <w:r>
              <w:rPr>
                <w:noProof/>
                <w:color w:val="000000"/>
                <w:sz w:val="22"/>
              </w:rPr>
              <mc:AlternateContent>
                <mc:Choice Requires="wpg">
                  <w:drawing>
                    <wp:inline distT="0" distB="0" distL="0" distR="0" wp14:anchorId="34F7DF59" wp14:editId="34F7DF5A">
                      <wp:extent cx="52197" cy="54737"/>
                      <wp:effectExtent l="0" t="0" r="0" b="0"/>
                      <wp:docPr id="68004" name="Group 68004"/>
                      <wp:cNvGraphicFramePr/>
                      <a:graphic xmlns:a="http://schemas.openxmlformats.org/drawingml/2006/main">
                        <a:graphicData uri="http://schemas.microsoft.com/office/word/2010/wordprocessingGroup">
                          <wpg:wgp>
                            <wpg:cNvGrpSpPr/>
                            <wpg:grpSpPr>
                              <a:xfrm>
                                <a:off x="0" y="0"/>
                                <a:ext cx="52197" cy="54737"/>
                                <a:chOff x="0" y="0"/>
                                <a:chExt cx="52197" cy="54737"/>
                              </a:xfrm>
                            </wpg:grpSpPr>
                            <wps:wsp>
                              <wps:cNvPr id="23195" name="Shape 23195"/>
                              <wps:cNvSpPr/>
                              <wps:spPr>
                                <a:xfrm>
                                  <a:off x="1270" y="381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23241" name="Shape 23241"/>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E72D534" id="Group 68004" o:spid="_x0000_s1026" style="width:4.1pt;height:4.3pt;mso-position-horizontal-relative:char;mso-position-vertical-relative:line" coordsize="52197,54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">
                      <v:shape id="Shape 23195" o:spid="_x0000_s1027" style="position:absolute;left:1270;top:381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48cA&#10;AADeAAAADwAAAGRycy9kb3ducmV2LnhtbESPQUsDMRSE74L/ITzBm81uS9Vum5Z2QagHQVsPHh+b&#10;525w8xKSdLv9940geBxm5htmtRltLwYK0ThWUE4KEMSN04ZbBZ/Hl4dnEDEha+wdk4ILRdisb29W&#10;WGl35g8aDqkVGcKxQgVdSr6SMjYdWYwT54mz9+2CxZRlaKUOeM5w28tpUTxKi4bzQoee6o6an8PJ&#10;Kgjb9+PO+GFf15JmT1+lefOvF6Xu78btEkSiMf2H/9p7rWA6Kxdz+L2Tr4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b/uPHAAAA3gAAAA8AAAAAAAAAAAAAAAAAmAIAAGRy&#10;cy9kb3ducmV2LnhtbFBLBQYAAAAABAAEAPUAAACMAwAAAAA=&#10;" path="m,50927r50927,l50927,,,,,50927xe" filled="f" strokecolor="#181717" strokeweight=".24pt">
                        <v:stroke miterlimit="127" joinstyle="miter"/>
                        <v:path arrowok="t" textboxrect="0,0,50927,50927"/>
                      </v:shape>
                      <v:shape id="Shape 23241" o:spid="_x0000_s1028"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128cA&#10;AADeAAAADwAAAGRycy9kb3ducmV2LnhtbESPT0sDMRTE74LfITzBm83uVqysTUtdEOpBsH8OHh+b&#10;525w8xKSuN1+eyMUehxm5jfMcj3ZQYwUonGsoJwVIIhbpw13Co6Ht4dnEDEhaxwck4IzRVivbm+W&#10;WGt34h2N+9SJDOFYo4I+JV9LGdueLMaZ88TZ+3bBYsoydFIHPGW4HWRVFE/SouG80KOnpqf2Z/9r&#10;FYTN5+HV+HHbNJLmi6/SfPj3s1L3d9PmBUSiKV3Dl/ZWK6jm1WMJ/3fy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ltdv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READERBIJLAGE</w:t>
            </w:r>
          </w:p>
        </w:tc>
      </w:tr>
    </w:tbl>
    <w:p w14:paraId="34F7DE8B" w14:textId="77777777" w:rsidR="00203180" w:rsidRDefault="00EE6750">
      <w:pPr>
        <w:ind w:left="2278" w:right="82"/>
      </w:pPr>
      <w:r>
        <w:rPr>
          <w:noProof/>
          <w:color w:val="000000"/>
          <w:sz w:val="22"/>
        </w:rPr>
        <mc:AlternateContent>
          <mc:Choice Requires="wpg">
            <w:drawing>
              <wp:anchor distT="0" distB="0" distL="114300" distR="114300" simplePos="0" relativeHeight="251673600" behindDoc="0" locked="0" layoutInCell="1" allowOverlap="1" wp14:anchorId="34F7DF5B" wp14:editId="34F7DF5C">
                <wp:simplePos x="0" y="0"/>
                <wp:positionH relativeFrom="page">
                  <wp:posOffset>5221732</wp:posOffset>
                </wp:positionH>
                <wp:positionV relativeFrom="page">
                  <wp:posOffset>9551733</wp:posOffset>
                </wp:positionV>
                <wp:extent cx="1260348" cy="6096"/>
                <wp:effectExtent l="0" t="0" r="0" b="0"/>
                <wp:wrapTopAndBottom/>
                <wp:docPr id="68021" name="Group 68021"/>
                <wp:cNvGraphicFramePr/>
                <a:graphic xmlns:a="http://schemas.openxmlformats.org/drawingml/2006/main">
                  <a:graphicData uri="http://schemas.microsoft.com/office/word/2010/wordprocessingGroup">
                    <wpg:wgp>
                      <wpg:cNvGrpSpPr/>
                      <wpg:grpSpPr>
                        <a:xfrm>
                          <a:off x="0" y="0"/>
                          <a:ext cx="1260348" cy="6096"/>
                          <a:chOff x="0" y="0"/>
                          <a:chExt cx="1260348" cy="6096"/>
                        </a:xfrm>
                      </wpg:grpSpPr>
                      <wps:wsp>
                        <wps:cNvPr id="23182" name="Shape 23182"/>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A4513E2" id="Group 68021" o:spid="_x0000_s1026" style="position:absolute;margin-left:411.15pt;margin-top:752.1pt;width:99.25pt;height:.5pt;z-index:251673600;mso-position-horizontal-relative:page;mso-position-vertical-relative:page"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">
                <v:shape id="Shape 23182" o:spid="_x0000_s1027"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LA8YA&#10;AADeAAAADwAAAGRycy9kb3ducmV2LnhtbESPT4vCMBTE7wt+h/CEva2pdVlqNYoIsh4WxT+Ix0fz&#10;bKvNS2mi1m9vhAWPw8z8hhlPW1OJGzWutKyg34tAEGdWl5wr2O8WXwkI55E1VpZJwYMcTCedjzGm&#10;2t55Q7etz0WAsEtRQeF9nUrpsoIMup6tiYN3so1BH2STS93gPcBNJeMo+pEGSw4LBdY0Lyi7bK9G&#10;AV2GM/m7GBzafH1eJQ9/HNLft1Kf3XY2AuGp9e/wf3upFcSDfhLD6064AnLy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ELA8YAAADeAAAADwAAAAAAAAAAAAAAAACYAgAAZHJz&#10;L2Rvd25yZXYueG1sUEsFBgAAAAAEAAQA9QAAAIsDAAAAAA==&#10;" path="m,l1260348,e" filled="f" strokecolor="#181717" strokeweight=".48pt">
                  <v:stroke miterlimit="83231f" joinstyle="miter"/>
                  <v:path arrowok="t" textboxrect="0,0,1260348,0"/>
                </v:shape>
                <w10:wrap type="topAndBottom" anchorx="page" anchory="page"/>
              </v:group>
            </w:pict>
          </mc:Fallback>
        </mc:AlternateContent>
      </w:r>
      <w:r>
        <w:t>Voor een praktijkopleider is het op de eerste plaats van belang dat hij vooraf goed weet wat van hem wordt verwacht.</w:t>
      </w:r>
    </w:p>
    <w:p w14:paraId="34F7DE8C" w14:textId="77777777" w:rsidR="00203180" w:rsidRDefault="00EE6750">
      <w:pPr>
        <w:spacing w:after="14"/>
        <w:ind w:left="2278" w:right="15"/>
      </w:pPr>
      <w:r>
        <w:t>We noemen de belangrijkste punten:</w:t>
      </w:r>
    </w:p>
    <w:p w14:paraId="34F7DE8D" w14:textId="77777777" w:rsidR="00203180" w:rsidRDefault="00EE6750">
      <w:pPr>
        <w:numPr>
          <w:ilvl w:val="0"/>
          <w:numId w:val="46"/>
        </w:numPr>
        <w:spacing w:after="22" w:line="259" w:lineRule="auto"/>
        <w:ind w:right="15" w:hanging="396"/>
      </w:pPr>
      <w:r>
        <w:t>de leerling laten kennismaken met het bedrijf;</w:t>
      </w:r>
    </w:p>
    <w:p w14:paraId="34F7DE8E" w14:textId="77777777" w:rsidR="00203180" w:rsidRDefault="00EE6750">
      <w:pPr>
        <w:numPr>
          <w:ilvl w:val="0"/>
          <w:numId w:val="46"/>
        </w:numPr>
        <w:spacing w:after="13"/>
        <w:ind w:right="15" w:hanging="396"/>
      </w:pPr>
      <w:r>
        <w:t>inplannen van leerzame opdrachten afgestemd op de opleiding in de dagelijkse werkzaamheden;</w:t>
      </w:r>
    </w:p>
    <w:p w14:paraId="34F7DE8F" w14:textId="77777777" w:rsidR="00203180" w:rsidRDefault="00EE6750">
      <w:pPr>
        <w:numPr>
          <w:ilvl w:val="0"/>
          <w:numId w:val="46"/>
        </w:numPr>
        <w:spacing w:after="22" w:line="259" w:lineRule="auto"/>
        <w:ind w:right="15" w:hanging="396"/>
      </w:pPr>
      <w:r>
        <w:t>voorbereiden en geven van instructies;</w:t>
      </w:r>
    </w:p>
    <w:p w14:paraId="34F7DE90" w14:textId="77777777" w:rsidR="00203180" w:rsidRDefault="00EE6750">
      <w:pPr>
        <w:numPr>
          <w:ilvl w:val="0"/>
          <w:numId w:val="46"/>
        </w:numPr>
        <w:spacing w:after="22" w:line="259" w:lineRule="auto"/>
        <w:ind w:right="15" w:hanging="396"/>
      </w:pPr>
      <w:r>
        <w:t>het voortgangsproces bewaken en begeleiden;</w:t>
      </w:r>
    </w:p>
    <w:p w14:paraId="34F7DE91" w14:textId="77777777" w:rsidR="00203180" w:rsidRDefault="00EE6750">
      <w:pPr>
        <w:numPr>
          <w:ilvl w:val="0"/>
          <w:numId w:val="46"/>
        </w:numPr>
        <w:spacing w:after="14"/>
        <w:ind w:right="15" w:hanging="396"/>
      </w:pPr>
      <w:r>
        <w:t>beoordelen en indien nodig bijsturen van de leerling;</w:t>
      </w:r>
    </w:p>
    <w:p w14:paraId="34F7DE92" w14:textId="77777777" w:rsidR="00203180" w:rsidRDefault="00EE6750">
      <w:pPr>
        <w:numPr>
          <w:ilvl w:val="0"/>
          <w:numId w:val="46"/>
        </w:numPr>
        <w:spacing w:after="12"/>
        <w:ind w:right="15" w:hanging="396"/>
      </w:pPr>
      <w:r>
        <w:t>het aanleren van een goede werkdiscipline en werkhouding;</w:t>
      </w:r>
    </w:p>
    <w:p w14:paraId="34F7DE93" w14:textId="77777777" w:rsidR="00203180" w:rsidRDefault="00EE6750">
      <w:pPr>
        <w:numPr>
          <w:ilvl w:val="0"/>
          <w:numId w:val="46"/>
        </w:numPr>
        <w:spacing w:after="12"/>
        <w:ind w:right="15" w:hanging="396"/>
      </w:pPr>
      <w:r>
        <w:t>gelegenheid bieden om vragen van de leerling te beantwoorden;</w:t>
      </w:r>
    </w:p>
    <w:p w14:paraId="34F7DE94" w14:textId="77777777" w:rsidR="00203180" w:rsidRDefault="00EE6750">
      <w:pPr>
        <w:numPr>
          <w:ilvl w:val="0"/>
          <w:numId w:val="46"/>
        </w:numPr>
        <w:spacing w:after="10"/>
        <w:ind w:right="15" w:hanging="396"/>
      </w:pPr>
      <w:r>
        <w:t>bereid zijn de leerlingen te helpen bij het uitvoeren van opdrachten en opgedragen taken;</w:t>
      </w:r>
    </w:p>
    <w:p w14:paraId="34F7DE95" w14:textId="77777777" w:rsidR="00203180" w:rsidRDefault="00EE6750">
      <w:pPr>
        <w:numPr>
          <w:ilvl w:val="0"/>
          <w:numId w:val="46"/>
        </w:numPr>
        <w:spacing w:after="12"/>
        <w:ind w:right="15" w:hanging="396"/>
      </w:pPr>
      <w:r>
        <w:t>het blijven motiveren van de leerling;</w:t>
      </w:r>
    </w:p>
    <w:p w14:paraId="34F7DE96" w14:textId="77777777" w:rsidR="00203180" w:rsidRDefault="00EE6750">
      <w:pPr>
        <w:numPr>
          <w:ilvl w:val="0"/>
          <w:numId w:val="46"/>
        </w:numPr>
        <w:ind w:right="15" w:hanging="396"/>
      </w:pPr>
      <w:r>
        <w:t>contacten onderhouden met de leerlingbegeleider van de school.</w:t>
      </w:r>
    </w:p>
    <w:p w14:paraId="34F7DE97" w14:textId="77777777" w:rsidR="00203180" w:rsidRDefault="00EE6750">
      <w:pPr>
        <w:spacing w:after="0"/>
        <w:ind w:left="2278" w:right="136"/>
      </w:pPr>
      <w:r>
        <w:t>Wellicht is deze rij nog met allerlei andere zaken uit te breiden en spreken veel van deze taken vanzelf. Het gaat om het doelgericht inwerken en begeleiden van elke nieuwe leerling in een bedrijf.</w:t>
      </w:r>
    </w:p>
    <w:p w14:paraId="34F7DE98" w14:textId="77777777" w:rsidR="00203180" w:rsidRDefault="00EE6750">
      <w:pPr>
        <w:spacing w:after="0"/>
        <w:ind w:left="2278" w:right="250"/>
      </w:pPr>
      <w:r>
        <w:t>In de praktijk komt het erop neer dat een praktijkopleider leiding kan geven aan een leerling die op weg is naar zelfstandigheid. Dit kan bereikt worden door een leerling in opleiding zoveel kennis, zelfvertrouwen en verantwoordelijkheidsgevoel bij te brengen dat hij in staat is om steeds meer beslissingen zelfstandig te nemen.</w:t>
      </w:r>
    </w:p>
    <w:p w14:paraId="34F7DE99" w14:textId="77777777" w:rsidR="00203180" w:rsidRDefault="00EE6750">
      <w:pPr>
        <w:ind w:left="2278" w:right="15"/>
      </w:pPr>
      <w:r>
        <w:t>De hiervoor noodzakelijke, specifieke opleidingsaspecten krijgen in het vervolg van deze cursus extra aandacht.</w:t>
      </w:r>
    </w:p>
    <w:p w14:paraId="34F7DE9A" w14:textId="77777777" w:rsidR="00203180" w:rsidRDefault="00EE6750">
      <w:pPr>
        <w:pStyle w:val="Kop2"/>
        <w:ind w:left="2545"/>
      </w:pPr>
      <w:r>
        <w:t>Tips voor een optimale begeleiding</w:t>
      </w:r>
    </w:p>
    <w:p w14:paraId="34F7DE9B" w14:textId="77777777" w:rsidR="00203180" w:rsidRDefault="00EE6750">
      <w:pPr>
        <w:ind w:left="2545" w:right="15"/>
      </w:pPr>
      <w:r>
        <w:t>Beroepspraktijkvorming (stage of werkend leren) kan een mooie en effectieve vorm van leren zijn. Veel leerlingen doen het graag en zeggen dat ze er veel van leren. Voor u als praktijkopleider enkele tips om de begeleiding zo goed mogelijk uit te voeren en het rendement voor uw leerling en uw bedrijf optimaal te maken.</w:t>
      </w:r>
    </w:p>
    <w:p w14:paraId="34F7DE9C" w14:textId="77777777" w:rsidR="00203180" w:rsidRDefault="00EE6750">
      <w:pPr>
        <w:spacing w:after="4" w:line="266" w:lineRule="auto"/>
        <w:ind w:left="2560"/>
      </w:pPr>
      <w:r>
        <w:rPr>
          <w:i/>
        </w:rPr>
        <w:t>Gesprek vooraf</w:t>
      </w:r>
    </w:p>
    <w:p w14:paraId="34F7DE9D" w14:textId="77777777" w:rsidR="00203180" w:rsidRDefault="00EE6750">
      <w:pPr>
        <w:spacing w:after="0"/>
        <w:ind w:left="2545" w:right="15"/>
      </w:pPr>
      <w:r>
        <w:t>Begin een stage of werkperiode van een leerling altijd met een gesprek vooraf.</w:t>
      </w:r>
    </w:p>
    <w:p w14:paraId="34F7DE9E" w14:textId="77777777" w:rsidR="00203180" w:rsidRDefault="00EE6750">
      <w:pPr>
        <w:spacing w:after="2"/>
        <w:ind w:left="2545" w:right="15"/>
      </w:pPr>
      <w:r>
        <w:t>Doe dit met de leerling en niet met zijn ouders.</w:t>
      </w:r>
    </w:p>
    <w:p w14:paraId="34F7DE9F" w14:textId="77777777" w:rsidR="00203180" w:rsidRDefault="00EE6750">
      <w:pPr>
        <w:spacing w:after="12"/>
        <w:ind w:left="2545" w:right="15"/>
      </w:pPr>
      <w:r>
        <w:t>Vraag in zo’n kennismakingsgesprek in ieder geval naar:</w:t>
      </w:r>
    </w:p>
    <w:p w14:paraId="34F7DEA0" w14:textId="77777777" w:rsidR="00203180" w:rsidRDefault="00EE6750">
      <w:pPr>
        <w:numPr>
          <w:ilvl w:val="0"/>
          <w:numId w:val="47"/>
        </w:numPr>
        <w:spacing w:after="13"/>
        <w:ind w:left="2933" w:right="15" w:hanging="398"/>
      </w:pPr>
      <w:r>
        <w:t>opleidingsjaar en niveau van de beroepsopleiding (1, 2, 3, of 4-jarige opleiding);</w:t>
      </w:r>
    </w:p>
    <w:p w14:paraId="34F7DEA1" w14:textId="77777777" w:rsidR="00203180" w:rsidRDefault="00EE6750">
      <w:pPr>
        <w:numPr>
          <w:ilvl w:val="0"/>
          <w:numId w:val="47"/>
        </w:numPr>
        <w:spacing w:after="12"/>
        <w:ind w:left="2933" w:right="15" w:hanging="398"/>
      </w:pPr>
      <w:r>
        <w:t>welke dagen of data de leerling op het bedrijf komt;</w:t>
      </w:r>
    </w:p>
    <w:p w14:paraId="34F7DEA2" w14:textId="77777777" w:rsidR="00203180" w:rsidRDefault="00EE6750">
      <w:pPr>
        <w:numPr>
          <w:ilvl w:val="0"/>
          <w:numId w:val="47"/>
        </w:numPr>
        <w:spacing w:after="12"/>
        <w:ind w:left="2933" w:right="15" w:hanging="398"/>
      </w:pPr>
      <w:r>
        <w:t>waar zijn belangstelling ligt en wat zijn ambities zijn;</w:t>
      </w:r>
    </w:p>
    <w:p w14:paraId="34F7DEA3" w14:textId="77777777" w:rsidR="00203180" w:rsidRDefault="00EE6750">
      <w:pPr>
        <w:numPr>
          <w:ilvl w:val="0"/>
          <w:numId w:val="47"/>
        </w:numPr>
        <w:ind w:left="2933" w:right="15" w:hanging="398"/>
      </w:pPr>
      <w:r>
        <w:t>wat hij moet leren tijdens de stage of werkperiode (kan dat bij u?); -</w:t>
      </w:r>
      <w:r>
        <w:tab/>
        <w:t>welke ervaringen heeft hij (werkervaring of stage in ander leerbedrijf).</w:t>
      </w:r>
    </w:p>
    <w:p w14:paraId="34F7DEA4" w14:textId="77777777" w:rsidR="00203180" w:rsidRDefault="00EE6750">
      <w:pPr>
        <w:spacing w:after="4" w:line="266" w:lineRule="auto"/>
        <w:ind w:left="2560"/>
      </w:pPr>
      <w:r>
        <w:rPr>
          <w:i/>
        </w:rPr>
        <w:t>Duidelijke afspraken</w:t>
      </w:r>
    </w:p>
    <w:p w14:paraId="34F7DEA5" w14:textId="77777777" w:rsidR="00203180" w:rsidRDefault="00EE6750">
      <w:pPr>
        <w:ind w:left="2545" w:right="15"/>
      </w:pPr>
      <w:r>
        <w:t>Maak duidelijke afspraken met de stagiaire of leerling-werknemer. Vertel wat u verwacht van de beroepspraktijkvorming en wat de ‘huisregels’ en werktijden zijn. (voor leerlingen van de BBL worden veel van deze zaken geregeld in de arbeidsovereenkomst)</w:t>
      </w:r>
    </w:p>
    <w:tbl>
      <w:tblPr>
        <w:tblStyle w:val="TableGrid"/>
        <w:tblpPr w:vertAnchor="page" w:horzAnchor="page" w:tblpX="1452" w:tblpY="15307"/>
        <w:tblOverlap w:val="never"/>
        <w:tblW w:w="2497" w:type="dxa"/>
        <w:tblInd w:w="0" w:type="dxa"/>
        <w:tblCellMar>
          <w:left w:w="115" w:type="dxa"/>
          <w:right w:w="115" w:type="dxa"/>
        </w:tblCellMar>
        <w:tblLook w:val="04A0" w:firstRow="1" w:lastRow="0" w:firstColumn="1" w:lastColumn="0" w:noHBand="0" w:noVBand="1"/>
      </w:tblPr>
      <w:tblGrid>
        <w:gridCol w:w="2497"/>
      </w:tblGrid>
      <w:tr w:rsidR="00203180" w14:paraId="34F7DEA7" w14:textId="77777777">
        <w:trPr>
          <w:trHeight w:val="368"/>
        </w:trPr>
        <w:tc>
          <w:tcPr>
            <w:tcW w:w="2497" w:type="dxa"/>
            <w:tcBorders>
              <w:top w:val="nil"/>
              <w:left w:val="nil"/>
              <w:bottom w:val="nil"/>
              <w:right w:val="nil"/>
            </w:tcBorders>
            <w:shd w:val="clear" w:color="auto" w:fill="FFFEFD"/>
            <w:vAlign w:val="center"/>
          </w:tcPr>
          <w:p w14:paraId="34F7DEA6" w14:textId="77777777" w:rsidR="00203180" w:rsidRDefault="00EE6750">
            <w:pPr>
              <w:tabs>
                <w:tab w:val="center" w:pos="1700"/>
              </w:tabs>
              <w:spacing w:after="0" w:line="259" w:lineRule="auto"/>
              <w:ind w:left="0" w:firstLine="0"/>
            </w:pPr>
            <w:r>
              <w:rPr>
                <w:noProof/>
                <w:color w:val="000000"/>
                <w:sz w:val="22"/>
              </w:rPr>
              <mc:AlternateContent>
                <mc:Choice Requires="wpg">
                  <w:drawing>
                    <wp:inline distT="0" distB="0" distL="0" distR="0" wp14:anchorId="34F7DF5D" wp14:editId="34F7DF5E">
                      <wp:extent cx="53467" cy="53467"/>
                      <wp:effectExtent l="0" t="0" r="0" b="0"/>
                      <wp:docPr id="68104" name="Group 68104"/>
                      <wp:cNvGraphicFramePr/>
                      <a:graphic xmlns:a="http://schemas.openxmlformats.org/drawingml/2006/main">
                        <a:graphicData uri="http://schemas.microsoft.com/office/word/2010/wordprocessingGroup">
                          <wpg:wgp>
                            <wpg:cNvGrpSpPr/>
                            <wpg:grpSpPr>
                              <a:xfrm>
                                <a:off x="0" y="0"/>
                                <a:ext cx="53467" cy="53467"/>
                                <a:chOff x="0" y="0"/>
                                <a:chExt cx="53467" cy="53467"/>
                              </a:xfrm>
                            </wpg:grpSpPr>
                            <wps:wsp>
                              <wps:cNvPr id="23275" name="Shape 23275"/>
                              <wps:cNvSpPr/>
                              <wps:spPr>
                                <a:xfrm>
                                  <a:off x="254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73163" name="Shape 73163"/>
                              <wps:cNvSpPr/>
                              <wps:spPr>
                                <a:xfrm>
                                  <a:off x="0" y="2539"/>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23325" name="Shape 23325"/>
                              <wps:cNvSpPr/>
                              <wps:spPr>
                                <a:xfrm>
                                  <a:off x="0" y="2539"/>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EFD27C0" id="Group 68104" o:spid="_x0000_s1026" style="width:4.2pt;height:4.2pt;mso-position-horizontal-relative:char;mso-position-vertical-relative:line" coordsize="53467,5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">
                      <v:shape id="Shape 23275" o:spid="_x0000_s1027" style="position:absolute;left:254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J5ZccA&#10;AADeAAAADwAAAGRycy9kb3ducmV2LnhtbESPQWsCMRSE7wX/Q3iF3mrWldayGkUXCvZQaLWHHh+b&#10;527o5iUk6br++6YgeBxm5htmtRltLwYK0ThWMJsWIIgbpw23Cr6Or48vIGJC1tg7JgUXirBZT+5W&#10;WGl35k8aDqkVGcKxQgVdSr6SMjYdWYxT54mzd3LBYsoytFIHPGe47WVZFM/SouG80KGnuqPm5/Br&#10;FYTtx3Fn/LCva0nzxffMvPu3i1IP9+N2CSLRmG7ha3uvFZTzcvEE/3fyF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yeWXHAAAA3gAAAA8AAAAAAAAAAAAAAAAAmAIAAGRy&#10;cy9kb3ducmV2LnhtbFBLBQYAAAAABAAEAPUAAACMAwAAAAA=&#10;" path="m,50927r50927,l50927,,,,,50927xe" filled="f" strokecolor="#181717" strokeweight=".24pt">
                        <v:stroke miterlimit="127" joinstyle="miter"/>
                        <v:path arrowok="t" textboxrect="0,0,50927,50927"/>
                      </v:shape>
                      <v:shape id="Shape 73163" o:spid="_x0000_s1028" style="position:absolute;top:2539;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638YA&#10;AADeAAAADwAAAGRycy9kb3ducmV2LnhtbESP3WoCMRSE7wu+QzhCb6Rm/e26GkWkUm8saH2Aw+a4&#10;u7g5WTappj59Iwi9HGbmG2axCqYWV2pdZVnBoJ+AIM6trrhQcPrevqUgnEfWWFsmBb/kYLXsvCww&#10;0/bGB7oefSEihF2GCkrvm0xKl5dk0PVtQxy9s20N+ijbQuoWbxFuajlMkqk0WHFcKLGhTUn55fhj&#10;FHxt+LOh2STdzz7GmHIv3AMflHrthvUchKfg/8PP9k4reB8NpiN43I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m638YAAADeAAAADwAAAAAAAAAAAAAAAACYAgAAZHJz&#10;L2Rvd25yZXYueG1sUEsFBgAAAAAEAAQA9QAAAIsDAAAAAA==&#10;" path="m,l50927,r,50927l,50927,,e" fillcolor="#181717" stroked="f" strokeweight="0">
                        <v:stroke miterlimit="127" joinstyle="miter"/>
                        <v:path arrowok="t" textboxrect="0,0,50927,50927"/>
                      </v:shape>
                      <v:shape id="Shape 23325" o:spid="_x0000_s1029" style="position:absolute;top:2539;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Z5ccA&#10;AADeAAAADwAAAGRycy9kb3ducmV2LnhtbESPT0sDMRTE74LfITzBm812F62sTUtdEOpBsH8OHh+b&#10;525w8xKSuN1+eyMUehxm5jfMcj3ZQYwUonGsYD4rQBC3ThvuFBwPbw/PIGJC1jg4JgVnirBe3d4s&#10;sdbuxDsa96kTGcKxRgV9Sr6WMrY9WYwz54mz9+2CxZRl6KQOeMpwO8iyKJ6kRcN5oUdPTU/tz/7X&#10;Kgibz8Or8eO2aSRVi6+5+fDvZ6Xu76bNC4hEU7qGL+2tVlBWVfkI/3fy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gWeX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PRAKTIJKOPLEIDER</w:t>
            </w:r>
            <w:r>
              <w:rPr>
                <w:sz w:val="12"/>
              </w:rPr>
              <w:tab/>
            </w:r>
            <w:r>
              <w:rPr>
                <w:noProof/>
                <w:color w:val="000000"/>
                <w:sz w:val="22"/>
              </w:rPr>
              <mc:AlternateContent>
                <mc:Choice Requires="wpg">
                  <w:drawing>
                    <wp:inline distT="0" distB="0" distL="0" distR="0" wp14:anchorId="34F7DF5F" wp14:editId="34F7DF60">
                      <wp:extent cx="53467" cy="53467"/>
                      <wp:effectExtent l="0" t="0" r="0" b="0"/>
                      <wp:docPr id="68105" name="Group 68105"/>
                      <wp:cNvGraphicFramePr/>
                      <a:graphic xmlns:a="http://schemas.openxmlformats.org/drawingml/2006/main">
                        <a:graphicData uri="http://schemas.microsoft.com/office/word/2010/wordprocessingGroup">
                          <wpg:wgp>
                            <wpg:cNvGrpSpPr/>
                            <wpg:grpSpPr>
                              <a:xfrm>
                                <a:off x="0" y="0"/>
                                <a:ext cx="53467" cy="53467"/>
                                <a:chOff x="0" y="0"/>
                                <a:chExt cx="53467" cy="53467"/>
                              </a:xfrm>
                            </wpg:grpSpPr>
                            <wps:wsp>
                              <wps:cNvPr id="23278" name="Shape 23278"/>
                              <wps:cNvSpPr/>
                              <wps:spPr>
                                <a:xfrm>
                                  <a:off x="254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23328" name="Shape 23328"/>
                              <wps:cNvSpPr/>
                              <wps:spPr>
                                <a:xfrm>
                                  <a:off x="0" y="254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59065F9" id="Group 68105" o:spid="_x0000_s1026" style="width:4.2pt;height:4.2pt;mso-position-horizontal-relative:char;mso-position-vertical-relative:line" coordsize="53467,5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">
                      <v:shape id="Shape 23278" o:spid="_x0000_s1027" style="position:absolute;left:254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W+8MA&#10;AADeAAAADwAAAGRycy9kb3ducmV2LnhtbERPy2oCMRTdF/oP4Ra6qxlHqGU0ih0o6KLgowuXl8l1&#10;Jji5CUk6jn9vFoUuD+e9XI+2FwOFaBwrmE4KEMSN04ZbBT+nr7cPEDEha+wdk4I7RVivnp+WWGl3&#10;4wMNx9SKHMKxQgVdSr6SMjYdWYwT54kzd3HBYsowtFIHvOVw28uyKN6lRcO5oUNPdUfN9fhrFYTN&#10;/vRp/LCta0mz+Xlqvv3urtTry7hZgEg0pn/xn3urFZSzcp735jv5Cs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PW+8MAAADeAAAADwAAAAAAAAAAAAAAAACYAgAAZHJzL2Rv&#10;d25yZXYueG1sUEsFBgAAAAAEAAQA9QAAAIgDAAAAAA==&#10;" path="m,50927r50927,l50927,,,,,50927xe" filled="f" strokecolor="#181717" strokeweight=".24pt">
                        <v:stroke miterlimit="127" joinstyle="miter"/>
                        <v:path arrowok="t" textboxrect="0,0,50927,50927"/>
                      </v:shape>
                      <v:shape id="Shape 23328" o:spid="_x0000_s1028" style="position:absolute;top:254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2e8MA&#10;AADeAAAADwAAAGRycy9kb3ducmV2LnhtbERPz2vCMBS+D/Y/hCd4m6ktbNIZxRUGehhs6sHjo3lr&#10;g81LSLJa//vlMNjx4/u93k52ECOFaBwrWC4KEMSt04Y7BefT+9MKREzIGgfHpOBOEbabx4c11trd&#10;+IvGY+pEDuFYo4I+JV9LGdueLMaF88SZ+3bBYsowdFIHvOVwO8iyKJ6lRcO5oUdPTU/t9fhjFYTd&#10;5+nN+HHfNJKql8vSfPjDXan5bNq9gkg0pX/xn3uvFZRVVea9+U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H2e8MAAADeAAAADwAAAAAAAAAAAAAAAACYAgAAZHJzL2Rv&#10;d25yZXYueG1sUEsFBgAAAAAEAAQA9QAAAIgDAAAAAA==&#10;" path="m,50927r50927,l50927,,,,,50927xe" filled="f" strokecolor="#181717" strokeweight=".24pt">
                        <v:stroke miterlimit="127" joinstyle="miter"/>
                        <v:path arrowok="t" textboxrect="0,0,50927,50927"/>
                      </v:shape>
                      <w10:anchorlock/>
                    </v:group>
                  </w:pict>
                </mc:Fallback>
              </mc:AlternateContent>
            </w:r>
            <w:r>
              <w:rPr>
                <w:sz w:val="12"/>
              </w:rPr>
              <w:t xml:space="preserve"> BIJLAGEREADER</w:t>
            </w:r>
          </w:p>
        </w:tc>
      </w:tr>
    </w:tbl>
    <w:p w14:paraId="34F7DEA8" w14:textId="77777777" w:rsidR="00203180" w:rsidRDefault="00EE6750">
      <w:pPr>
        <w:spacing w:after="14"/>
        <w:ind w:left="2545" w:right="15"/>
      </w:pPr>
      <w:r>
        <w:rPr>
          <w:noProof/>
          <w:color w:val="000000"/>
          <w:sz w:val="22"/>
        </w:rPr>
        <mc:AlternateContent>
          <mc:Choice Requires="wpg">
            <w:drawing>
              <wp:anchor distT="0" distB="0" distL="114300" distR="114300" simplePos="0" relativeHeight="251674624" behindDoc="0" locked="0" layoutInCell="1" allowOverlap="1" wp14:anchorId="34F7DF61" wp14:editId="34F7DF62">
                <wp:simplePos x="0" y="0"/>
                <wp:positionH relativeFrom="page">
                  <wp:posOffset>1077468</wp:posOffset>
                </wp:positionH>
                <wp:positionV relativeFrom="page">
                  <wp:posOffset>9566973</wp:posOffset>
                </wp:positionV>
                <wp:extent cx="1260348" cy="6096"/>
                <wp:effectExtent l="0" t="0" r="0" b="0"/>
                <wp:wrapTopAndBottom/>
                <wp:docPr id="68118" name="Group 68118"/>
                <wp:cNvGraphicFramePr/>
                <a:graphic xmlns:a="http://schemas.openxmlformats.org/drawingml/2006/main">
                  <a:graphicData uri="http://schemas.microsoft.com/office/word/2010/wordprocessingGroup">
                    <wpg:wgp>
                      <wpg:cNvGrpSpPr/>
                      <wpg:grpSpPr>
                        <a:xfrm>
                          <a:off x="0" y="0"/>
                          <a:ext cx="1260348" cy="6096"/>
                          <a:chOff x="0" y="0"/>
                          <a:chExt cx="1260348" cy="6096"/>
                        </a:xfrm>
                      </wpg:grpSpPr>
                      <wps:wsp>
                        <wps:cNvPr id="23272" name="Shape 23272"/>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974661F" id="Group 68118" o:spid="_x0000_s1026" style="position:absolute;margin-left:84.85pt;margin-top:753.3pt;width:99.25pt;height:.5pt;z-index:251674624;mso-position-horizontal-relative:page;mso-position-vertical-relative:page"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">
                <v:shape id="Shape 23272" o:spid="_x0000_s1027"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aWMYA&#10;AADeAAAADwAAAGRycy9kb3ducmV2LnhtbESPQYvCMBSE7wv+h/AEb2tqlVWrUUQQPYjLqojHR/Ns&#10;q81LaaLWf28WFvY4zMw3zHTemFI8qHaFZQW9bgSCOLW64EzB8bD6HIFwHlljaZkUvMjBfNb6mGKi&#10;7ZN/6LH3mQgQdgkqyL2vEildmpNB17UVcfAutjbog6wzqWt8BrgpZRxFX9JgwWEhx4qWOaW3/d0o&#10;oNt4Ider/qnJvq+70cufx7QdKNVpN4sJCE+N/w//tTdaQdyPhzH83glXQM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EaWMYAAADeAAAADwAAAAAAAAAAAAAAAACYAgAAZHJz&#10;L2Rvd25yZXYueG1sUEsFBgAAAAAEAAQA9QAAAIsDAAAAAA==&#10;" path="m,l1260348,e" filled="f" strokecolor="#181717" strokeweight=".48pt">
                  <v:stroke miterlimit="83231f" joinstyle="miter"/>
                  <v:path arrowok="t" textboxrect="0,0,1260348,0"/>
                </v:shape>
                <w10:wrap type="topAndBottom" anchorx="page" anchory="page"/>
              </v:group>
            </w:pict>
          </mc:Fallback>
        </mc:AlternateContent>
      </w:r>
      <w:r>
        <w:t>Informeer, voor zover al mogelijk op dit moment ook naar:</w:t>
      </w:r>
    </w:p>
    <w:p w14:paraId="34F7DEA9" w14:textId="77777777" w:rsidR="00203180" w:rsidRDefault="00EE6750">
      <w:pPr>
        <w:numPr>
          <w:ilvl w:val="0"/>
          <w:numId w:val="47"/>
        </w:numPr>
        <w:spacing w:after="10"/>
        <w:ind w:left="2933" w:right="15" w:hanging="398"/>
      </w:pPr>
      <w:r>
        <w:t>de beroepspraktijkovereenkomst die u moet ondertekenen voor leerlingen van de BOL (Beroeps-Opleidende-Leerweg). Dit is het formele bewijs dat er sprake is van stage en dat de leerling in uw bedrijf verzekerd is. Voor leerlingen van de BBL (Beroeps-Begeleidende-Leerweg) moet er tevens een arbeidsovereenkomst worden afgesloten;</w:t>
      </w:r>
    </w:p>
    <w:p w14:paraId="34F7DEAA" w14:textId="77777777" w:rsidR="00203180" w:rsidRDefault="00EE6750">
      <w:pPr>
        <w:numPr>
          <w:ilvl w:val="0"/>
          <w:numId w:val="47"/>
        </w:numPr>
        <w:spacing w:after="14"/>
        <w:ind w:left="2933" w:right="15" w:hanging="398"/>
      </w:pPr>
      <w:r>
        <w:t>de naam van de leerlingbegeleider van school;</w:t>
      </w:r>
    </w:p>
    <w:p w14:paraId="34F7DEAB" w14:textId="77777777" w:rsidR="00203180" w:rsidRDefault="00EE6750">
      <w:pPr>
        <w:numPr>
          <w:ilvl w:val="0"/>
          <w:numId w:val="47"/>
        </w:numPr>
        <w:ind w:left="2933" w:right="15" w:hanging="398"/>
      </w:pPr>
      <w:r>
        <w:t>de stagegids, handelingenlijst en opdrachten die op korte termijn uitgevoerd dienen te worden.</w:t>
      </w:r>
    </w:p>
    <w:p w14:paraId="34F7DEAC" w14:textId="77777777" w:rsidR="00203180" w:rsidRDefault="00EE6750">
      <w:pPr>
        <w:ind w:left="2545" w:right="15"/>
      </w:pPr>
      <w:r>
        <w:t>Maak afspraken over hoe u de leerling begeleidt, wanneer en hoe u de opdrachten met hem bespreekt.</w:t>
      </w:r>
    </w:p>
    <w:p w14:paraId="34F7DEAD" w14:textId="77777777" w:rsidR="00203180" w:rsidRDefault="00EE6750">
      <w:pPr>
        <w:spacing w:after="4" w:line="266" w:lineRule="auto"/>
        <w:ind w:left="2560"/>
      </w:pPr>
      <w:r>
        <w:rPr>
          <w:i/>
        </w:rPr>
        <w:t>Tijdens de beroepspraktijkvorming</w:t>
      </w:r>
    </w:p>
    <w:p w14:paraId="34F7DEAE" w14:textId="77777777" w:rsidR="00203180" w:rsidRDefault="00EE6750">
      <w:pPr>
        <w:spacing w:after="0"/>
        <w:ind w:left="2545" w:right="15"/>
      </w:pPr>
      <w:r>
        <w:t>Tijdens de bpv kunt u van alles doen om het goed te laten verlopen.</w:t>
      </w:r>
    </w:p>
    <w:p w14:paraId="34F7DEAF" w14:textId="77777777" w:rsidR="00203180" w:rsidRDefault="00EE6750">
      <w:pPr>
        <w:spacing w:after="14"/>
        <w:ind w:left="2545" w:right="15"/>
      </w:pPr>
      <w:r>
        <w:t>Enkele algemene richtlijnen hiervoor zijn:</w:t>
      </w:r>
    </w:p>
    <w:p w14:paraId="34F7DEB0" w14:textId="77777777" w:rsidR="00203180" w:rsidRDefault="00EE6750">
      <w:pPr>
        <w:numPr>
          <w:ilvl w:val="0"/>
          <w:numId w:val="47"/>
        </w:numPr>
        <w:spacing w:after="10"/>
        <w:ind w:left="2933" w:right="15" w:hanging="398"/>
      </w:pPr>
      <w:r>
        <w:t>Geef duidelijke instructies en controleer, zeker in het begin, of ze goed worden gevolgd</w:t>
      </w:r>
    </w:p>
    <w:p w14:paraId="34F7DEB1" w14:textId="77777777" w:rsidR="00203180" w:rsidRDefault="00EE6750">
      <w:pPr>
        <w:numPr>
          <w:ilvl w:val="0"/>
          <w:numId w:val="47"/>
        </w:numPr>
        <w:spacing w:after="10"/>
        <w:ind w:left="2933" w:right="15" w:hanging="398"/>
      </w:pPr>
      <w:r>
        <w:t>Ga er niet vanuit dat de leerling meteen alles begrijpt, zelfs als hij zegt van wel.</w:t>
      </w:r>
    </w:p>
    <w:p w14:paraId="34F7DEB2" w14:textId="77777777" w:rsidR="00203180" w:rsidRDefault="00EE6750">
      <w:pPr>
        <w:numPr>
          <w:ilvl w:val="0"/>
          <w:numId w:val="47"/>
        </w:numPr>
        <w:spacing w:after="13"/>
        <w:ind w:left="2933" w:right="15" w:hanging="398"/>
      </w:pPr>
      <w:r>
        <w:t>Maak een planning met de leerling waarin staat welke opdrachten en werkzaamheden hij wanneer kan doen.</w:t>
      </w:r>
    </w:p>
    <w:p w14:paraId="34F7DEB3" w14:textId="77777777" w:rsidR="00203180" w:rsidRDefault="00EE6750">
      <w:pPr>
        <w:numPr>
          <w:ilvl w:val="0"/>
          <w:numId w:val="47"/>
        </w:numPr>
        <w:ind w:left="2933" w:right="15" w:hanging="398"/>
      </w:pPr>
      <w:r>
        <w:t>Geef tijdig een pluimpje, ook al is de vordering in eerste instantie minimaal, hiermee motiveert u de leerling om het de volgende keer nog beter te doen.</w:t>
      </w:r>
    </w:p>
    <w:p w14:paraId="34F7DEB4" w14:textId="77777777" w:rsidR="00203180" w:rsidRDefault="00EE6750">
      <w:pPr>
        <w:numPr>
          <w:ilvl w:val="0"/>
          <w:numId w:val="47"/>
        </w:numPr>
        <w:ind w:left="2933" w:right="15" w:hanging="398"/>
      </w:pPr>
      <w:r>
        <w:t>Toon belangstelling voor de leerling zelf, maar ook voor datgene wat er tijdens de opleiding op school gebeurt.</w:t>
      </w:r>
    </w:p>
    <w:tbl>
      <w:tblPr>
        <w:tblStyle w:val="TableGrid"/>
        <w:tblpPr w:vertAnchor="page" w:horzAnchor="page" w:tblpX="8104" w:tblpY="15297"/>
        <w:tblOverlap w:val="never"/>
        <w:tblW w:w="2497" w:type="dxa"/>
        <w:tblInd w:w="0" w:type="dxa"/>
        <w:tblCellMar>
          <w:left w:w="115" w:type="dxa"/>
          <w:right w:w="115" w:type="dxa"/>
        </w:tblCellMar>
        <w:tblLook w:val="04A0" w:firstRow="1" w:lastRow="0" w:firstColumn="1" w:lastColumn="0" w:noHBand="0" w:noVBand="1"/>
      </w:tblPr>
      <w:tblGrid>
        <w:gridCol w:w="2497"/>
      </w:tblGrid>
      <w:tr w:rsidR="00203180" w14:paraId="34F7DEB6" w14:textId="77777777">
        <w:trPr>
          <w:trHeight w:val="368"/>
        </w:trPr>
        <w:tc>
          <w:tcPr>
            <w:tcW w:w="2497" w:type="dxa"/>
            <w:tcBorders>
              <w:top w:val="nil"/>
              <w:left w:val="nil"/>
              <w:bottom w:val="nil"/>
              <w:right w:val="nil"/>
            </w:tcBorders>
            <w:shd w:val="clear" w:color="auto" w:fill="FFFEFD"/>
            <w:vAlign w:val="center"/>
          </w:tcPr>
          <w:p w14:paraId="34F7DEB5" w14:textId="77777777" w:rsidR="00203180" w:rsidRDefault="00EE6750">
            <w:pPr>
              <w:tabs>
                <w:tab w:val="center" w:pos="1695"/>
              </w:tabs>
              <w:spacing w:after="0" w:line="259" w:lineRule="auto"/>
              <w:ind w:left="0" w:firstLine="0"/>
            </w:pPr>
            <w:r>
              <w:rPr>
                <w:noProof/>
                <w:color w:val="000000"/>
                <w:sz w:val="22"/>
              </w:rPr>
              <mc:AlternateContent>
                <mc:Choice Requires="wpg">
                  <w:drawing>
                    <wp:inline distT="0" distB="0" distL="0" distR="0" wp14:anchorId="34F7DF63" wp14:editId="34F7DF64">
                      <wp:extent cx="52832" cy="54738"/>
                      <wp:effectExtent l="0" t="0" r="0" b="0"/>
                      <wp:docPr id="67841" name="Group 67841"/>
                      <wp:cNvGraphicFramePr/>
                      <a:graphic xmlns:a="http://schemas.openxmlformats.org/drawingml/2006/main">
                        <a:graphicData uri="http://schemas.microsoft.com/office/word/2010/wordprocessingGroup">
                          <wpg:wgp>
                            <wpg:cNvGrpSpPr/>
                            <wpg:grpSpPr>
                              <a:xfrm>
                                <a:off x="0" y="0"/>
                                <a:ext cx="52832" cy="54738"/>
                                <a:chOff x="0" y="0"/>
                                <a:chExt cx="52832" cy="54738"/>
                              </a:xfrm>
                            </wpg:grpSpPr>
                            <wps:wsp>
                              <wps:cNvPr id="73164" name="Shape 73164"/>
                              <wps:cNvSpPr/>
                              <wps:spPr>
                                <a:xfrm>
                                  <a:off x="0" y="3811"/>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367" name="Shape 23367"/>
                              <wps:cNvSpPr/>
                              <wps:spPr>
                                <a:xfrm>
                                  <a:off x="0" y="3811"/>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73165" name="Shape 73165"/>
                              <wps:cNvSpPr/>
                              <wps:spPr>
                                <a:xfrm>
                                  <a:off x="1905" y="0"/>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23380" name="Shape 23380"/>
                              <wps:cNvSpPr/>
                              <wps:spPr>
                                <a:xfrm>
                                  <a:off x="1905"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4C61634" id="Group 67841" o:spid="_x0000_s1026" style="width:4.15pt;height:4.3pt;mso-position-horizontal-relative:char;mso-position-vertical-relative:line" coordsize="52832,5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">
                      <v:shape id="Shape 73164" o:spid="_x0000_s1027" style="position:absolute;top:3811;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zRMcA&#10;AADeAAAADwAAAGRycy9kb3ducmV2LnhtbESPQWvCQBSE7wX/w/KE3uomGqykrqJCS5FCqfXS2yP7&#10;TILZtyH7msR/3y0Uehxm5htmvR1do3rqQu3ZQDpLQBEX3tZcGjh/Pj+sQAVBtth4JgM3CrDdTO7W&#10;mFs/8Af1JylVhHDI0UAl0uZah6Iih2HmW+LoXXznUKLsSm07HCLcNXqeJEvtsOa4UGFLh4qK6+nb&#10;GZCbLFZD77L05Xj4eptnen88vxtzPx13T6CERvkP/7VfrYHHRbrM4PdOvAJ6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cc0THAAAA3gAAAA8AAAAAAAAAAAAAAAAAmAIAAGRy&#10;cy9kb3ducmV2LnhtbFBLBQYAAAAABAAEAPUAAACMAwAAAAA=&#10;" path="m,l50927,r,50927l,50927,,e" fillcolor="#181717" stroked="f" strokeweight="0">
                        <v:stroke miterlimit="83231f" joinstyle="miter"/>
                        <v:path arrowok="t" textboxrect="0,0,50927,50927"/>
                      </v:shape>
                      <v:shape id="Shape 23367" o:spid="_x0000_s1028" style="position:absolute;top:3811;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bycYA&#10;AADeAAAADwAAAGRycy9kb3ducmV2LnhtbESPQWsCMRSE7wX/Q3hCbzWrC1q2RtGFgj0UWu2hx8fm&#10;uRvcvIQkruu/bwqFHoeZ+YZZb0fbi4FCNI4VzGcFCOLGacOtgq/T69MziJiQNfaOScGdImw3k4c1&#10;Vtrd+JOGY2pFhnCsUEGXkq+kjE1HFuPMeeLsnV2wmLIMrdQBbxlue7koiqW0aDgvdOip7qi5HK9W&#10;Qdh9nPbGD4e6llSuvufm3b/dlXqcjrsXEInG9B/+ax+0gkVZLlfweydf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TbycYAAADeAAAADwAAAAAAAAAAAAAAAACYAgAAZHJz&#10;L2Rvd25yZXYueG1sUEsFBgAAAAAEAAQA9QAAAIsDAAAAAA==&#10;" path="m,50927r50927,l50927,,,,,50927xe" filled="f" strokecolor="#181717" strokeweight=".24pt">
                        <v:stroke miterlimit="127" joinstyle="miter"/>
                        <v:path arrowok="t" textboxrect="0,0,50927,50927"/>
                      </v:shape>
                      <v:shape id="Shape 73165" o:spid="_x0000_s1029" style="position:absolute;left:190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yHMMYA&#10;AADeAAAADwAAAGRycy9kb3ducmV2LnhtbESP0WoCMRRE34X+Q7gFX6RmtdWuq1FEKvrSgtYPuGyu&#10;u4ubm2UTNfr1Rij0cZiZM8xsEUwtLtS6yrKCQT8BQZxbXXGh4PC7fktBOI+ssbZMCm7kYDF/6cww&#10;0/bKO7rsfSEihF2GCkrvm0xKl5dk0PVtQxy9o20N+ijbQuoWrxFuajlMkrE0WHFcKLGhVUn5aX82&#10;Cn5WvGloMkq/J18fmHIv3APvlOq+huUUhKfg/8N/7a1W8Pk+GI/geSde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yHMMYAAADeAAAADwAAAAAAAAAAAAAAAACYAgAAZHJz&#10;L2Rvd25yZXYueG1sUEsFBgAAAAAEAAQA9QAAAIsDAAAAAA==&#10;" path="m,l50927,r,50927l,50927,,e" fillcolor="#181717" stroked="f" strokeweight="0">
                        <v:stroke miterlimit="127" joinstyle="miter"/>
                        <v:path arrowok="t" textboxrect="0,0,50927,50927"/>
                      </v:shape>
                      <v:shape id="Shape 23380" o:spid="_x0000_s1030" style="position:absolute;left:190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lR8UA&#10;AADeAAAADwAAAGRycy9kb3ducmV2LnhtbESPT2vCMBjG78K+Q3gHu2mqhSmdUVxBcIfBVnfY8aV5&#10;14Y1b0ISa/32y2Hg8eH5x2+7n+wgRgrROFawXBQgiFunDXcKvs7H+QZETMgaB8ek4EYR9ruH2RYr&#10;7a78SWOTOpFHOFaooE/JV1LGtieLceE8cfZ+XLCYsgyd1AGvedwOclUUz9Ki4fzQo6e6p/a3uVgF&#10;4fBxfjV+PNW1pHL9vTTv/u2m1NPjdHgBkWhK9/B/+6QVrMpykwEyTkY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8aVHxQAAAN4AAAAPAAAAAAAAAAAAAAAAAJgCAABkcnMv&#10;ZG93bnJldi54bWxQSwUGAAAAAAQABAD1AAAAigMAAAAA&#10;" path="m,50927r50927,l50927,,,,,50927xe" filled="f" strokecolor="#181717" strokeweight=".24pt">
                        <v:stroke miterlimit="127" joinstyle="miter"/>
                        <v:path arrowok="t" textboxrect="0,0,50927,50927"/>
                      </v:shape>
                      <w10:anchorlock/>
                    </v:group>
                  </w:pict>
                </mc:Fallback>
              </mc:AlternateContent>
            </w:r>
            <w:r>
              <w:rPr>
                <w:sz w:val="12"/>
              </w:rPr>
              <w:t xml:space="preserve"> PRAKTIJKOPLEIDER</w:t>
            </w:r>
            <w:r>
              <w:rPr>
                <w:sz w:val="12"/>
              </w:rPr>
              <w:tab/>
            </w:r>
            <w:r>
              <w:rPr>
                <w:noProof/>
                <w:color w:val="000000"/>
                <w:sz w:val="22"/>
              </w:rPr>
              <mc:AlternateContent>
                <mc:Choice Requires="wpg">
                  <w:drawing>
                    <wp:inline distT="0" distB="0" distL="0" distR="0" wp14:anchorId="34F7DF65" wp14:editId="34F7DF66">
                      <wp:extent cx="52832" cy="54737"/>
                      <wp:effectExtent l="0" t="0" r="0" b="0"/>
                      <wp:docPr id="67842" name="Group 67842"/>
                      <wp:cNvGraphicFramePr/>
                      <a:graphic xmlns:a="http://schemas.openxmlformats.org/drawingml/2006/main">
                        <a:graphicData uri="http://schemas.microsoft.com/office/word/2010/wordprocessingGroup">
                          <wpg:wgp>
                            <wpg:cNvGrpSpPr/>
                            <wpg:grpSpPr>
                              <a:xfrm>
                                <a:off x="0" y="0"/>
                                <a:ext cx="52832" cy="54737"/>
                                <a:chOff x="0" y="0"/>
                                <a:chExt cx="52832" cy="54737"/>
                              </a:xfrm>
                            </wpg:grpSpPr>
                            <wps:wsp>
                              <wps:cNvPr id="23370" name="Shape 23370"/>
                              <wps:cNvSpPr/>
                              <wps:spPr>
                                <a:xfrm>
                                  <a:off x="0" y="381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23383" name="Shape 23383"/>
                              <wps:cNvSpPr/>
                              <wps:spPr>
                                <a:xfrm>
                                  <a:off x="1905"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80C3BBA" id="Group 67842" o:spid="_x0000_s1026" style="width:4.15pt;height:4.3pt;mso-position-horizontal-relative:char;mso-position-vertical-relative:line" coordsize="52832,54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">
                      <v:shape id="Shape 23370" o:spid="_x0000_s1027" style="position:absolute;top:3810;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VYMUA&#10;AADeAAAADwAAAGRycy9kb3ducmV2LnhtbESPy2oCMRSG94W+QziF7mpGB2oZjWIHCrooeOnC5WFy&#10;nAlOTkKSjuPbm0Why5//xrdcj7YXA4VoHCuYTgoQxI3ThlsFP6evtw8QMSFr7B2TgjtFWK+en5ZY&#10;aXfjAw3H1Io8wrFCBV1KvpIyNh1ZjBPnibN3ccFiyjK0Uge85XHby1lRvEuLhvNDh57qjprr8dcq&#10;CJv96dP4YVvXksr5eWq+/e6u1OvLuFmASDSm//Bfe6sVzMpyngEyTkY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NVgxQAAAN4AAAAPAAAAAAAAAAAAAAAAAJgCAABkcnMv&#10;ZG93bnJldi54bWxQSwUGAAAAAAQABAD1AAAAigMAAAAA&#10;" path="m,50927r50927,l50927,,,,,50927xe" filled="f" strokecolor="#181717" strokeweight=".24pt">
                        <v:stroke miterlimit="127" joinstyle="miter"/>
                        <v:path arrowok="t" textboxrect="0,0,50927,50927"/>
                      </v:shape>
                      <v:shape id="Shape 23383" o:spid="_x0000_s1028" style="position:absolute;left:190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7MMYA&#10;AADeAAAADwAAAGRycy9kb3ducmV2LnhtbESPQWsCMRSE74X+h/AK3mpWF1rZGkUXBHsotOqhx8fm&#10;uRvcvIQkruu/bwqFHoeZ+YZZrkfbi4FCNI4VzKYFCOLGacOtgtNx97wAEROyxt4xKbhThPXq8WGJ&#10;lXY3/qLhkFqRIRwrVNCl5CspY9ORxTh1njh7ZxcspixDK3XAW4bbXs6L4kVaNJwXOvRUd9RcDler&#10;IGw+j1vjh31dSypfv2fmw7/flZo8jZs3EInG9B/+a++1gnlZLkr4vZOv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M7MMYAAADeAAAADwAAAAAAAAAAAAAAAACYAgAAZHJz&#10;L2Rvd25yZXYueG1sUEsFBgAAAAAEAAQA9QAAAIsDAAAAAA==&#10;" path="m,50927r50927,l50927,,,,,50927xe" filled="f" strokecolor="#181717" strokeweight=".24pt">
                        <v:stroke miterlimit="127" joinstyle="miter"/>
                        <v:path arrowok="t" textboxrect="0,0,50927,50927"/>
                      </v:shape>
                      <w10:anchorlock/>
                    </v:group>
                  </w:pict>
                </mc:Fallback>
              </mc:AlternateContent>
            </w:r>
            <w:r>
              <w:rPr>
                <w:sz w:val="12"/>
              </w:rPr>
              <w:t xml:space="preserve"> READERBIJLAGE</w:t>
            </w:r>
          </w:p>
        </w:tc>
      </w:tr>
    </w:tbl>
    <w:p w14:paraId="34F7DEB7" w14:textId="77777777" w:rsidR="00203180" w:rsidRDefault="00EE6750">
      <w:pPr>
        <w:spacing w:after="4" w:line="266" w:lineRule="auto"/>
        <w:ind w:left="2263"/>
      </w:pPr>
      <w:r>
        <w:rPr>
          <w:noProof/>
          <w:color w:val="000000"/>
          <w:sz w:val="22"/>
        </w:rPr>
        <mc:AlternateContent>
          <mc:Choice Requires="wpg">
            <w:drawing>
              <wp:anchor distT="0" distB="0" distL="114300" distR="114300" simplePos="0" relativeHeight="251675648" behindDoc="0" locked="0" layoutInCell="1" allowOverlap="1" wp14:anchorId="34F7DF67" wp14:editId="34F7DF68">
                <wp:simplePos x="0" y="0"/>
                <wp:positionH relativeFrom="page">
                  <wp:posOffset>5221732</wp:posOffset>
                </wp:positionH>
                <wp:positionV relativeFrom="page">
                  <wp:posOffset>9551733</wp:posOffset>
                </wp:positionV>
                <wp:extent cx="1260348" cy="6096"/>
                <wp:effectExtent l="0" t="0" r="0" b="0"/>
                <wp:wrapTopAndBottom/>
                <wp:docPr id="67854" name="Group 67854"/>
                <wp:cNvGraphicFramePr/>
                <a:graphic xmlns:a="http://schemas.openxmlformats.org/drawingml/2006/main">
                  <a:graphicData uri="http://schemas.microsoft.com/office/word/2010/wordprocessingGroup">
                    <wpg:wgp>
                      <wpg:cNvGrpSpPr/>
                      <wpg:grpSpPr>
                        <a:xfrm>
                          <a:off x="0" y="0"/>
                          <a:ext cx="1260348" cy="6096"/>
                          <a:chOff x="0" y="0"/>
                          <a:chExt cx="1260348" cy="6096"/>
                        </a:xfrm>
                      </wpg:grpSpPr>
                      <wps:wsp>
                        <wps:cNvPr id="23357" name="Shape 23357"/>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A065A68" id="Group 67854" o:spid="_x0000_s1026" style="position:absolute;margin-left:411.15pt;margin-top:752.1pt;width:99.25pt;height:.5pt;z-index:251675648;mso-position-horizontal-relative:page;mso-position-vertical-relative:page"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">
                <v:shape id="Shape 23357" o:spid="_x0000_s1027"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qPcgA&#10;AADeAAAADwAAAGRycy9kb3ducmV2LnhtbESPT2vCQBTE74V+h+UVvDWbmlZNmlVEEHsoin8Qj4/s&#10;a5KafRuyq8Zv3y0Uehxm5jdMPutNI67UudqygpcoBkFcWF1zqeCwXz5PQDiPrLGxTAru5GA2fXzI&#10;MdP2xlu67nwpAoRdhgoq79tMSldUZNBFtiUO3pftDPogu1LqDm8Bbho5jOORNFhzWKiwpUVFxXl3&#10;MQronM7lapkc+3LzvZ7c/Smlz1elBk/9/B2Ep97/h//aH1rBMEnexvB7J1wBO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Auo9yAAAAN4AAAAPAAAAAAAAAAAAAAAAAJgCAABk&#10;cnMvZG93bnJldi54bWxQSwUGAAAAAAQABAD1AAAAjQMAAAAA&#10;" path="m,l1260348,e" filled="f" strokecolor="#181717" strokeweight=".48pt">
                  <v:stroke miterlimit="83231f" joinstyle="miter"/>
                  <v:path arrowok="t" textboxrect="0,0,1260348,0"/>
                </v:shape>
                <w10:wrap type="topAndBottom" anchorx="page" anchory="page"/>
              </v:group>
            </w:pict>
          </mc:Fallback>
        </mc:AlternateContent>
      </w:r>
      <w:r>
        <w:rPr>
          <w:i/>
        </w:rPr>
        <w:t>Bij problemen</w:t>
      </w:r>
    </w:p>
    <w:p w14:paraId="34F7DEB8" w14:textId="77777777" w:rsidR="00203180" w:rsidRDefault="00EE6750">
      <w:pPr>
        <w:ind w:left="2278" w:right="241"/>
      </w:pPr>
      <w:r>
        <w:t>Als er toch problemen ontstaan tijdens de beroepspraktijkvorming of als er vragen zijn, bespreek dan de problemen in eerste instantie met de leerling zelf en probeer in onderling overleg oplossingen te vinden. Komt u er samen niet uit dan kunt u de leerlingbegeleider van school inschakelen.</w:t>
      </w:r>
      <w:r>
        <w:br w:type="page"/>
      </w:r>
    </w:p>
    <w:p w14:paraId="34F7DEB9" w14:textId="77777777" w:rsidR="00203180" w:rsidRDefault="00EE6750">
      <w:pPr>
        <w:pStyle w:val="Kop1"/>
        <w:ind w:left="2560"/>
      </w:pPr>
      <w:r>
        <w:t>Trefwoordenregister</w:t>
      </w:r>
    </w:p>
    <w:p w14:paraId="34F7DEBA" w14:textId="77777777" w:rsidR="00203180" w:rsidRDefault="00EE6750">
      <w:pPr>
        <w:spacing w:after="12" w:line="259" w:lineRule="auto"/>
        <w:ind w:left="2545"/>
      </w:pPr>
      <w:r>
        <w:rPr>
          <w:b/>
        </w:rPr>
        <w:t>A</w:t>
      </w:r>
    </w:p>
    <w:p w14:paraId="34F7DEBB" w14:textId="77777777" w:rsidR="00203180" w:rsidRDefault="00EE6750">
      <w:pPr>
        <w:ind w:left="2545" w:right="3532"/>
      </w:pPr>
      <w:r>
        <w:t>abstracte begripsvorming  14 afleren  12</w:t>
      </w:r>
    </w:p>
    <w:p w14:paraId="34F7DEBC" w14:textId="77777777" w:rsidR="00203180" w:rsidRDefault="00EE6750">
      <w:pPr>
        <w:spacing w:after="12" w:line="259" w:lineRule="auto"/>
        <w:ind w:left="2545"/>
      </w:pPr>
      <w:r>
        <w:rPr>
          <w:b/>
        </w:rPr>
        <w:t>B</w:t>
      </w:r>
    </w:p>
    <w:p w14:paraId="34F7DEBD" w14:textId="77777777" w:rsidR="00203180" w:rsidRDefault="00EE6750">
      <w:pPr>
        <w:ind w:left="2545" w:right="3558"/>
      </w:pPr>
      <w:r>
        <w:t>beoordelen  14 beoordelingsnormen  56, 57</w:t>
      </w:r>
    </w:p>
    <w:p w14:paraId="34F7DEBE" w14:textId="77777777" w:rsidR="00203180" w:rsidRDefault="00EE6750">
      <w:pPr>
        <w:ind w:left="2545" w:right="3558"/>
      </w:pPr>
      <w:r>
        <w:t>bewust leren  17</w:t>
      </w:r>
    </w:p>
    <w:p w14:paraId="34F7DEBF" w14:textId="77777777" w:rsidR="00203180" w:rsidRDefault="00EE6750">
      <w:pPr>
        <w:spacing w:after="12" w:line="259" w:lineRule="auto"/>
        <w:ind w:left="2545"/>
      </w:pPr>
      <w:r>
        <w:rPr>
          <w:b/>
        </w:rPr>
        <w:t>C</w:t>
      </w:r>
    </w:p>
    <w:p w14:paraId="34F7DEC0" w14:textId="77777777" w:rsidR="00203180" w:rsidRDefault="00EE6750">
      <w:pPr>
        <w:ind w:left="2545" w:right="15"/>
      </w:pPr>
      <w:r>
        <w:t>concrete ervaringen  13</w:t>
      </w:r>
    </w:p>
    <w:p w14:paraId="34F7DEC1" w14:textId="77777777" w:rsidR="00203180" w:rsidRDefault="00EE6750">
      <w:pPr>
        <w:spacing w:after="12" w:line="259" w:lineRule="auto"/>
        <w:ind w:left="2545"/>
      </w:pPr>
      <w:r>
        <w:rPr>
          <w:b/>
        </w:rPr>
        <w:t>D</w:t>
      </w:r>
    </w:p>
    <w:tbl>
      <w:tblPr>
        <w:tblStyle w:val="TableGrid"/>
        <w:tblpPr w:vertAnchor="page" w:horzAnchor="page" w:tblpX="1461" w:tblpY="15303"/>
        <w:tblOverlap w:val="never"/>
        <w:tblW w:w="3333" w:type="dxa"/>
        <w:tblInd w:w="0" w:type="dxa"/>
        <w:tblCellMar>
          <w:left w:w="115" w:type="dxa"/>
          <w:right w:w="115" w:type="dxa"/>
        </w:tblCellMar>
        <w:tblLook w:val="04A0" w:firstRow="1" w:lastRow="0" w:firstColumn="1" w:lastColumn="0" w:noHBand="0" w:noVBand="1"/>
      </w:tblPr>
      <w:tblGrid>
        <w:gridCol w:w="3333"/>
      </w:tblGrid>
      <w:tr w:rsidR="00203180" w14:paraId="34F7DEC3" w14:textId="77777777">
        <w:trPr>
          <w:trHeight w:val="368"/>
        </w:trPr>
        <w:tc>
          <w:tcPr>
            <w:tcW w:w="3333" w:type="dxa"/>
            <w:tcBorders>
              <w:top w:val="nil"/>
              <w:left w:val="nil"/>
              <w:bottom w:val="nil"/>
              <w:right w:val="nil"/>
            </w:tcBorders>
            <w:shd w:val="clear" w:color="auto" w:fill="FFFEFD"/>
            <w:vAlign w:val="center"/>
          </w:tcPr>
          <w:p w14:paraId="34F7DEC2" w14:textId="77777777" w:rsidR="00203180" w:rsidRDefault="00EE6750">
            <w:pPr>
              <w:tabs>
                <w:tab w:val="right" w:pos="3103"/>
              </w:tabs>
              <w:spacing w:after="0" w:line="259" w:lineRule="auto"/>
              <w:ind w:left="0" w:firstLine="0"/>
            </w:pPr>
            <w:r>
              <w:rPr>
                <w:noProof/>
                <w:color w:val="000000"/>
                <w:sz w:val="22"/>
              </w:rPr>
              <mc:AlternateContent>
                <mc:Choice Requires="wpg">
                  <w:drawing>
                    <wp:inline distT="0" distB="0" distL="0" distR="0" wp14:anchorId="34F7DF69" wp14:editId="34F7DF6A">
                      <wp:extent cx="54102" cy="50927"/>
                      <wp:effectExtent l="0" t="0" r="0" b="0"/>
                      <wp:docPr id="68293" name="Group 68293"/>
                      <wp:cNvGraphicFramePr/>
                      <a:graphic xmlns:a="http://schemas.openxmlformats.org/drawingml/2006/main">
                        <a:graphicData uri="http://schemas.microsoft.com/office/word/2010/wordprocessingGroup">
                          <wpg:wgp>
                            <wpg:cNvGrpSpPr/>
                            <wpg:grpSpPr>
                              <a:xfrm>
                                <a:off x="0" y="0"/>
                                <a:ext cx="54102" cy="50927"/>
                                <a:chOff x="0" y="0"/>
                                <a:chExt cx="54102" cy="50927"/>
                              </a:xfrm>
                            </wpg:grpSpPr>
                            <wps:wsp>
                              <wps:cNvPr id="23399" name="Shape 23399"/>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73166" name="Shape 73166"/>
                              <wps:cNvSpPr/>
                              <wps:spPr>
                                <a:xfrm>
                                  <a:off x="3175" y="0"/>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23438" name="Shape 23438"/>
                              <wps:cNvSpPr/>
                              <wps:spPr>
                                <a:xfrm>
                                  <a:off x="3175"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B922CBC" id="Group 68293" o:spid="_x0000_s1026" style="width:4.25pt;height:4pt;mso-position-horizontal-relative:char;mso-position-vertical-relative:line" coordsize="54102,50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">
                      <v:shape id="Shape 23399" o:spid="_x0000_s1027"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aB8cA&#10;AADeAAAADwAAAGRycy9kb3ducmV2LnhtbESPQWsCMRSE7wX/Q3iF3mpWF9q6GkUXCvZQaLWHHh+b&#10;527o5iUk6br++6YgeBxm5htmtRltLwYK0ThWMJsWIIgbpw23Cr6Or48vIGJC1tg7JgUXirBZT+5W&#10;WGl35k8aDqkVGcKxQgVdSr6SMjYdWYxT54mzd3LBYsoytFIHPGe47eW8KJ6kRcN5oUNPdUfNz+HX&#10;Kgjbj+PO+GFf15LK5++ZefdvF6Ue7sftEkSiMd3C1/ZeK5iX5WIB/3fyF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SmgfHAAAA3gAAAA8AAAAAAAAAAAAAAAAAmAIAAGRy&#10;cy9kb3ducmV2LnhtbFBLBQYAAAAABAAEAPUAAACMAwAAAAA=&#10;" path="m,50927r50927,l50927,,,,,50927xe" filled="f" strokecolor="#181717" strokeweight=".24pt">
                        <v:stroke miterlimit="127" joinstyle="miter"/>
                        <v:path arrowok="t" textboxrect="0,0,50927,50927"/>
                      </v:shape>
                      <v:shape id="Shape 73166" o:spid="_x0000_s1028" style="position:absolute;left:317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4ZR8cA&#10;AADeAAAADwAAAGRycy9kb3ducmV2LnhtbESP3WrCQBSE7wt9h+UUvCl1418aU1cpYtEbhdg+wCF7&#10;moRmz4bsqmuf3hUKvRxm5htmsQqmFWfqXWNZwWiYgCAurW64UvD1+fGSgXAeWWNrmRRcycFq+fiw&#10;wFzbCxd0PvpKRAi7HBXU3ne5lK6syaAb2o44et+2N+ij7Cupe7xEuGnlOElSabDhuFBjR+uayp/j&#10;ySg4rHnb0XyW7eebKWb8HH4DF0oNnsL7GwhPwf+H/9o7reB1MkpTuN+JV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uGUfHAAAA3gAAAA8AAAAAAAAAAAAAAAAAmAIAAGRy&#10;cy9kb3ducmV2LnhtbFBLBQYAAAAABAAEAPUAAACMAwAAAAA=&#10;" path="m,l50927,r,50927l,50927,,e" fillcolor="#181717" stroked="f" strokeweight="0">
                        <v:stroke miterlimit="127" joinstyle="miter"/>
                        <v:path arrowok="t" textboxrect="0,0,50927,50927"/>
                      </v:shape>
                      <v:shape id="Shape 23438" o:spid="_x0000_s1029" style="position:absolute;left:317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tw8QA&#10;AADeAAAADwAAAGRycy9kb3ducmV2LnhtbERPz2vCMBS+D/Y/hDfYbabaMUc1iisM3EGYuoPHR/Ns&#10;g81LSLJa//vlMPD48f1erkfbi4FCNI4VTCcFCOLGacOtgp/j58s7iJiQNfaOScGNIqxXjw9LrLS7&#10;8p6GQ2pFDuFYoYIuJV9JGZuOLMaJ88SZO7tgMWUYWqkDXnO47eWsKN6kRcO5oUNPdUfN5fBrFYTN&#10;9/HD+GFb15LK+Wlqdv7rptTz07hZgEg0prv4373VCmbla5n35jv5Cs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SrcPEAAAA3gAAAA8AAAAAAAAAAAAAAAAAmAIAAGRycy9k&#10;b3ducmV2LnhtbFBLBQYAAAAABAAEAPUAAACJAwAAAAA=&#10;" path="m,50927r50927,l50927,,,,,50927xe" filled="f" strokecolor="#181717" strokeweight=".24pt">
                        <v:stroke miterlimit="127" joinstyle="miter"/>
                        <v:path arrowok="t" textboxrect="0,0,50927,50927"/>
                      </v:shape>
                      <w10:anchorlock/>
                    </v:group>
                  </w:pict>
                </mc:Fallback>
              </mc:AlternateContent>
            </w:r>
            <w:r>
              <w:rPr>
                <w:sz w:val="12"/>
              </w:rPr>
              <w:t xml:space="preserve"> PRAKTIJKOPLEIDER</w:t>
            </w:r>
            <w:r>
              <w:rPr>
                <w:sz w:val="12"/>
              </w:rPr>
              <w:tab/>
            </w:r>
            <w:r>
              <w:rPr>
                <w:noProof/>
                <w:color w:val="000000"/>
                <w:sz w:val="22"/>
              </w:rPr>
              <mc:AlternateContent>
                <mc:Choice Requires="wpg">
                  <w:drawing>
                    <wp:inline distT="0" distB="0" distL="0" distR="0" wp14:anchorId="34F7DF6B" wp14:editId="34F7DF6C">
                      <wp:extent cx="54102" cy="50927"/>
                      <wp:effectExtent l="0" t="0" r="0" b="0"/>
                      <wp:docPr id="68294" name="Group 68294"/>
                      <wp:cNvGraphicFramePr/>
                      <a:graphic xmlns:a="http://schemas.openxmlformats.org/drawingml/2006/main">
                        <a:graphicData uri="http://schemas.microsoft.com/office/word/2010/wordprocessingGroup">
                          <wpg:wgp>
                            <wpg:cNvGrpSpPr/>
                            <wpg:grpSpPr>
                              <a:xfrm>
                                <a:off x="0" y="0"/>
                                <a:ext cx="54102" cy="50927"/>
                                <a:chOff x="0" y="0"/>
                                <a:chExt cx="54102" cy="50927"/>
                              </a:xfrm>
                            </wpg:grpSpPr>
                            <wps:wsp>
                              <wps:cNvPr id="23402" name="Shape 23402"/>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23441" name="Shape 23441"/>
                              <wps:cNvSpPr/>
                              <wps:spPr>
                                <a:xfrm>
                                  <a:off x="3175"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4C91FC8" id="Group 68294" o:spid="_x0000_s1026" style="width:4.25pt;height:4pt;mso-position-horizontal-relative:char;mso-position-vertical-relative:line" coordsize="54102,50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">
                      <v:shape id="Shape 23402" o:spid="_x0000_s1027"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QlMcA&#10;AADeAAAADwAAAGRycy9kb3ducmV2LnhtbESPzWrDMBCE74W8g9hCb40cpzTFiRISQyE9FJqfQ4+L&#10;tbFFrZWQVMd5+6pQ6HGYmW+Y1Wa0vRgoRONYwWxagCBunDbcKjifXh9fQMSErLF3TApuFGGzntyt&#10;sNLuygcajqkVGcKxQgVdSr6SMjYdWYxT54mzd3HBYsoytFIHvGa47WVZFM/SouG80KGnuqPm6/ht&#10;FYTtx2ln/LCva0nzxefMvPu3m1IP9+N2CSLRmP7Df+29VlDOn4oSfu/k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WUJTHAAAA3gAAAA8AAAAAAAAAAAAAAAAAmAIAAGRy&#10;cy9kb3ducmV2LnhtbFBLBQYAAAAABAAEAPUAAACMAwAAAAA=&#10;" path="m,50927r50927,l50927,,,,,50927xe" filled="f" strokecolor="#181717" strokeweight=".24pt">
                        <v:stroke miterlimit="127" joinstyle="miter"/>
                        <v:path arrowok="t" textboxrect="0,0,50927,50927"/>
                      </v:shape>
                      <v:shape id="Shape 23441" o:spid="_x0000_s1028" style="position:absolute;left:3175;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53I8cA&#10;AADeAAAADwAAAGRycy9kb3ducmV2LnhtbESPQWsCMRSE74X+h/AKvdXsqrRlaxRdKOih0GoPPT42&#10;r7uhm5eQxHX996YgeBxm5htmsRptLwYK0ThWUE4KEMSN04ZbBd+H96dXEDEha+wdk4IzRVgt7+8W&#10;WGl34i8a9qkVGcKxQgVdSr6SMjYdWYwT54mz9+uCxZRlaKUOeMpw28tpUTxLi4bzQoee6o6av/3R&#10;Kgjrz8PG+GFb15JmLz+l+fC7s1KPD+P6DUSiMd3C1/ZWK5jO5vMS/u/k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udyP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READERTREFWOORDENREGISTER</w:t>
            </w:r>
          </w:p>
        </w:tc>
      </w:tr>
    </w:tbl>
    <w:p w14:paraId="34F7DEC4" w14:textId="77777777" w:rsidR="00203180" w:rsidRDefault="00EE6750">
      <w:pPr>
        <w:ind w:left="2545" w:right="4093"/>
      </w:pPr>
      <w:r>
        <w:rPr>
          <w:noProof/>
          <w:color w:val="000000"/>
          <w:sz w:val="22"/>
        </w:rPr>
        <mc:AlternateContent>
          <mc:Choice Requires="wpg">
            <w:drawing>
              <wp:anchor distT="0" distB="0" distL="114300" distR="114300" simplePos="0" relativeHeight="251676672" behindDoc="0" locked="0" layoutInCell="1" allowOverlap="1" wp14:anchorId="34F7DF6D" wp14:editId="34F7DF6E">
                <wp:simplePos x="0" y="0"/>
                <wp:positionH relativeFrom="page">
                  <wp:posOffset>1077468</wp:posOffset>
                </wp:positionH>
                <wp:positionV relativeFrom="page">
                  <wp:posOffset>9566973</wp:posOffset>
                </wp:positionV>
                <wp:extent cx="1260348" cy="6096"/>
                <wp:effectExtent l="0" t="0" r="0" b="0"/>
                <wp:wrapTopAndBottom/>
                <wp:docPr id="68356" name="Group 68356"/>
                <wp:cNvGraphicFramePr/>
                <a:graphic xmlns:a="http://schemas.openxmlformats.org/drawingml/2006/main">
                  <a:graphicData uri="http://schemas.microsoft.com/office/word/2010/wordprocessingGroup">
                    <wpg:wgp>
                      <wpg:cNvGrpSpPr/>
                      <wpg:grpSpPr>
                        <a:xfrm>
                          <a:off x="0" y="0"/>
                          <a:ext cx="1260348" cy="6096"/>
                          <a:chOff x="0" y="0"/>
                          <a:chExt cx="1260348" cy="6096"/>
                        </a:xfrm>
                      </wpg:grpSpPr>
                      <wps:wsp>
                        <wps:cNvPr id="23396" name="Shape 23396"/>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8B3F06B" id="Group 68356" o:spid="_x0000_s1026" style="position:absolute;margin-left:84.85pt;margin-top:753.3pt;width:99.25pt;height:.5pt;z-index:251676672;mso-position-horizontal-relative:page;mso-position-vertical-relative:page"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">
                <v:shape id="Shape 23396" o:spid="_x0000_s1027"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f1PMcA&#10;AADeAAAADwAAAGRycy9kb3ducmV2LnhtbESPQWvCQBSE74X+h+UVvNVNExGTukoohPZQKtoiHh/Z&#10;1yQ1+zZk1xj/vVsQPA4z8w2zXI+mFQP1rrGs4GUagSAurW64UvDzXTwvQDiPrLG1TAou5GC9enxY&#10;Yqbtmbc07HwlAoRdhgpq77tMSlfWZNBNbUccvF/bG/RB9pXUPZ4D3LQyjqK5NNhwWKixo7eayuPu&#10;ZBTQMc3le5Hsx2rz97W4+ENKnzOlJk9j/grC0+jv4Vv7QyuIkySdw/+dc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39TzHAAAA3gAAAA8AAAAAAAAAAAAAAAAAmAIAAGRy&#10;cy9kb3ducmV2LnhtbFBLBQYAAAAABAAEAPUAAACMAwAAAAA=&#10;" path="m,l1260348,e" filled="f" strokecolor="#181717" strokeweight=".48pt">
                  <v:stroke miterlimit="83231f" joinstyle="miter"/>
                  <v:path arrowok="t" textboxrect="0,0,1260348,0"/>
                </v:shape>
                <w10:wrap type="topAndBottom" anchorx="page" anchory="page"/>
              </v:group>
            </w:pict>
          </mc:Fallback>
        </mc:AlternateContent>
      </w:r>
      <w:r>
        <w:t>demonstratie  44</w:t>
      </w:r>
    </w:p>
    <w:p w14:paraId="34F7DEC5" w14:textId="77777777" w:rsidR="00203180" w:rsidRDefault="00EE6750">
      <w:pPr>
        <w:ind w:left="2545" w:right="4093"/>
      </w:pPr>
      <w:r>
        <w:t>denker  18 directe instructiemethode  44 discussie  44 doceren  44 doel  56</w:t>
      </w:r>
    </w:p>
    <w:p w14:paraId="34F7DEC6" w14:textId="77777777" w:rsidR="00203180" w:rsidRDefault="00EE6750">
      <w:pPr>
        <w:ind w:left="2545" w:right="4093"/>
      </w:pPr>
      <w:r>
        <w:t>doelgericht gesprek  30 doener  17 dromer  18 duidelijke scheiding  56</w:t>
      </w:r>
    </w:p>
    <w:p w14:paraId="34F7DEC7" w14:textId="77777777" w:rsidR="00203180" w:rsidRDefault="00EE6750">
      <w:pPr>
        <w:spacing w:after="12" w:line="259" w:lineRule="auto"/>
        <w:ind w:left="2545"/>
      </w:pPr>
      <w:r>
        <w:rPr>
          <w:b/>
        </w:rPr>
        <w:t>G</w:t>
      </w:r>
    </w:p>
    <w:p w14:paraId="34F7DEC8" w14:textId="77777777" w:rsidR="00203180" w:rsidRDefault="00EE6750">
      <w:pPr>
        <w:ind w:left="2545" w:right="4382"/>
      </w:pPr>
      <w:r>
        <w:t>gedragsvraag  28 gesloten vraag  28 gesprek  44</w:t>
      </w:r>
    </w:p>
    <w:p w14:paraId="34F7DEC9" w14:textId="77777777" w:rsidR="00203180" w:rsidRDefault="00EE6750">
      <w:pPr>
        <w:spacing w:after="12" w:line="259" w:lineRule="auto"/>
        <w:ind w:left="2545"/>
      </w:pPr>
      <w:r>
        <w:rPr>
          <w:b/>
        </w:rPr>
        <w:t>H</w:t>
      </w:r>
    </w:p>
    <w:p w14:paraId="34F7DECA" w14:textId="77777777" w:rsidR="00203180" w:rsidRDefault="00EE6750">
      <w:pPr>
        <w:ind w:left="2545" w:right="4282"/>
      </w:pPr>
      <w:r>
        <w:t>handelingsstappen  42, 43 houding  42 hulpmiddelen  47</w:t>
      </w:r>
    </w:p>
    <w:p w14:paraId="34F7DECB" w14:textId="77777777" w:rsidR="00203180" w:rsidRDefault="00EE6750">
      <w:pPr>
        <w:spacing w:after="12" w:line="259" w:lineRule="auto"/>
        <w:ind w:left="2545"/>
      </w:pPr>
      <w:r>
        <w:rPr>
          <w:b/>
        </w:rPr>
        <w:t>I</w:t>
      </w:r>
    </w:p>
    <w:p w14:paraId="34F7DECC" w14:textId="77777777" w:rsidR="00203180" w:rsidRDefault="00EE6750">
      <w:pPr>
        <w:spacing w:after="10"/>
        <w:ind w:left="2545" w:right="4392"/>
      </w:pPr>
      <w:r>
        <w:t>indirecte instructie  45 interpretatie  58</w:t>
      </w:r>
    </w:p>
    <w:p w14:paraId="34F7DECD" w14:textId="77777777" w:rsidR="00203180" w:rsidRDefault="00EE6750">
      <w:pPr>
        <w:spacing w:after="10"/>
        <w:ind w:left="2545" w:right="4392"/>
      </w:pPr>
      <w:r>
        <w:t xml:space="preserve">intuïtieve beoordeling  57 </w:t>
      </w:r>
      <w:r>
        <w:rPr>
          <w:b/>
        </w:rPr>
        <w:t>K</w:t>
      </w:r>
    </w:p>
    <w:p w14:paraId="34F7DECE" w14:textId="77777777" w:rsidR="00203180" w:rsidRDefault="00EE6750">
      <w:pPr>
        <w:ind w:left="2278" w:right="4933"/>
      </w:pPr>
      <w:r>
        <w:t>kennis  42 keuzevraag  28 kwaliteitsnormen  57 kwantiteitsnormen  57</w:t>
      </w:r>
    </w:p>
    <w:p w14:paraId="34F7DECF" w14:textId="77777777" w:rsidR="00203180" w:rsidRDefault="00EE6750">
      <w:pPr>
        <w:ind w:left="2278" w:right="5155"/>
      </w:pPr>
      <w:r>
        <w:rPr>
          <w:b/>
        </w:rPr>
        <w:t xml:space="preserve">L </w:t>
      </w:r>
      <w:r>
        <w:t>leerstappen  42, 43</w:t>
      </w:r>
    </w:p>
    <w:p w14:paraId="34F7DED0" w14:textId="77777777" w:rsidR="00203180" w:rsidRDefault="00EE6750">
      <w:pPr>
        <w:spacing w:after="12" w:line="259" w:lineRule="auto"/>
        <w:ind w:left="2278"/>
      </w:pPr>
      <w:r>
        <w:rPr>
          <w:b/>
        </w:rPr>
        <w:t>N</w:t>
      </w:r>
    </w:p>
    <w:p w14:paraId="34F7DED1" w14:textId="77777777" w:rsidR="00203180" w:rsidRDefault="00EE6750">
      <w:pPr>
        <w:spacing w:after="258"/>
        <w:ind w:left="2263" w:right="3723"/>
        <w:jc w:val="both"/>
      </w:pPr>
      <w:r>
        <w:t>negatieve kritiek  56 negatieve punten  56</w:t>
      </w:r>
    </w:p>
    <w:p w14:paraId="34F7DED2" w14:textId="77777777" w:rsidR="00203180" w:rsidRDefault="00EE6750">
      <w:pPr>
        <w:spacing w:after="258"/>
        <w:ind w:left="2263" w:right="3723"/>
        <w:jc w:val="both"/>
      </w:pPr>
      <w:r>
        <w:t>niet sturende luistervaardigheden  26 normen  56</w:t>
      </w:r>
    </w:p>
    <w:p w14:paraId="34F7DED3" w14:textId="77777777" w:rsidR="00203180" w:rsidRDefault="00EE6750">
      <w:pPr>
        <w:spacing w:after="12" w:line="259" w:lineRule="auto"/>
        <w:ind w:left="2278"/>
      </w:pPr>
      <w:r>
        <w:rPr>
          <w:b/>
        </w:rPr>
        <w:t>O</w:t>
      </w:r>
    </w:p>
    <w:p w14:paraId="34F7DED4" w14:textId="77777777" w:rsidR="00203180" w:rsidRDefault="00EE6750">
      <w:pPr>
        <w:ind w:left="2278" w:right="4786"/>
      </w:pPr>
      <w:r>
        <w:t>oefenen  14, 44 onbewust leren  17 open vraag  27</w:t>
      </w:r>
    </w:p>
    <w:p w14:paraId="34F7DED5" w14:textId="77777777" w:rsidR="00203180" w:rsidRDefault="00EE6750">
      <w:pPr>
        <w:spacing w:after="12" w:line="259" w:lineRule="auto"/>
        <w:ind w:left="2278"/>
      </w:pPr>
      <w:r>
        <w:rPr>
          <w:b/>
        </w:rPr>
        <w:t>P</w:t>
      </w:r>
    </w:p>
    <w:tbl>
      <w:tblPr>
        <w:tblStyle w:val="TableGrid"/>
        <w:tblpPr w:vertAnchor="page" w:horzAnchor="page" w:tblpX="7118" w:tblpY="15304"/>
        <w:tblOverlap w:val="never"/>
        <w:tblW w:w="3294" w:type="dxa"/>
        <w:tblInd w:w="0" w:type="dxa"/>
        <w:tblCellMar>
          <w:left w:w="243" w:type="dxa"/>
          <w:right w:w="115" w:type="dxa"/>
        </w:tblCellMar>
        <w:tblLook w:val="04A0" w:firstRow="1" w:lastRow="0" w:firstColumn="1" w:lastColumn="0" w:noHBand="0" w:noVBand="1"/>
      </w:tblPr>
      <w:tblGrid>
        <w:gridCol w:w="3294"/>
      </w:tblGrid>
      <w:tr w:rsidR="00203180" w14:paraId="34F7DED7" w14:textId="77777777">
        <w:trPr>
          <w:trHeight w:val="368"/>
        </w:trPr>
        <w:tc>
          <w:tcPr>
            <w:tcW w:w="3294" w:type="dxa"/>
            <w:tcBorders>
              <w:top w:val="nil"/>
              <w:left w:val="nil"/>
              <w:bottom w:val="nil"/>
              <w:right w:val="nil"/>
            </w:tcBorders>
            <w:shd w:val="clear" w:color="auto" w:fill="FFFEFD"/>
            <w:vAlign w:val="center"/>
          </w:tcPr>
          <w:p w14:paraId="34F7DED6" w14:textId="77777777" w:rsidR="00203180" w:rsidRDefault="00EE6750">
            <w:pPr>
              <w:spacing w:after="0" w:line="259" w:lineRule="auto"/>
              <w:ind w:left="0" w:firstLine="0"/>
            </w:pPr>
            <w:r>
              <w:rPr>
                <w:noProof/>
                <w:color w:val="000000"/>
                <w:sz w:val="22"/>
              </w:rPr>
              <mc:AlternateContent>
                <mc:Choice Requires="wpg">
                  <w:drawing>
                    <wp:anchor distT="0" distB="0" distL="114300" distR="114300" simplePos="0" relativeHeight="251677696" behindDoc="1" locked="0" layoutInCell="1" allowOverlap="1" wp14:anchorId="34F7DF6F" wp14:editId="34F7DF70">
                      <wp:simplePos x="0" y="0"/>
                      <wp:positionH relativeFrom="column">
                        <wp:posOffset>778764</wp:posOffset>
                      </wp:positionH>
                      <wp:positionV relativeFrom="paragraph">
                        <wp:posOffset>5732</wp:posOffset>
                      </wp:positionV>
                      <wp:extent cx="50927" cy="50927"/>
                      <wp:effectExtent l="0" t="0" r="0" b="0"/>
                      <wp:wrapNone/>
                      <wp:docPr id="68291" name="Group 68291"/>
                      <wp:cNvGraphicFramePr/>
                      <a:graphic xmlns:a="http://schemas.openxmlformats.org/drawingml/2006/main">
                        <a:graphicData uri="http://schemas.microsoft.com/office/word/2010/wordprocessingGroup">
                          <wpg:wgp>
                            <wpg:cNvGrpSpPr/>
                            <wpg:grpSpPr>
                              <a:xfrm>
                                <a:off x="0" y="0"/>
                                <a:ext cx="50927" cy="50927"/>
                                <a:chOff x="0" y="0"/>
                                <a:chExt cx="50927" cy="50927"/>
                              </a:xfrm>
                            </wpg:grpSpPr>
                            <wps:wsp>
                              <wps:cNvPr id="73167" name="Shape 73167"/>
                              <wps:cNvSpPr/>
                              <wps:spPr>
                                <a:xfrm>
                                  <a:off x="0" y="0"/>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16BF8DE3" id="Group 68291" o:spid="_x0000_s1026" style="position:absolute;margin-left:61.3pt;margin-top:.45pt;width:4pt;height:4pt;z-index:-251638784" coordsize="50927,50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">
                      <v:shape id="Shape 73167" o:spid="_x0000_s1027"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7tM8gA&#10;AADeAAAADwAAAGRycy9kb3ducmV2LnhtbESPX2vCQBDE3wv9DscW+lYvUVFJPUWFliIF8c9L35bc&#10;mgRzeyG3TeK37xUKfRxm5jfMcj24WnXUhsqzgXSUgCLOva24MHA5v70sQAVBtlh7JgN3CrBePT4s&#10;MbO+5yN1JylUhHDI0EAp0mRah7wkh2HkG+LoXX3rUKJsC21b7CPc1XqcJDPtsOK4UGJDu5Ly2+nb&#10;GZC7TBZ956bp+3739Tme6u3+cjDm+WnYvIISGuQ//Nf+sAbmk3Q2h9878Qro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Tu0zyAAAAN4AAAAPAAAAAAAAAAAAAAAAAJgCAABk&#10;cnMvZG93bnJldi54bWxQSwUGAAAAAAQABAD1AAAAjQMAAAAA&#10;" path="m,l50927,r,50927l,50927,,e" fillcolor="#181717" stroked="f" strokeweight="0">
                        <v:stroke miterlimit="83231f" joinstyle="miter"/>
                        <v:path arrowok="t" textboxrect="0,0,50927,50927"/>
                      </v:shape>
                    </v:group>
                  </w:pict>
                </mc:Fallback>
              </mc:AlternateContent>
            </w:r>
            <w:r>
              <w:rPr>
                <w:noProof/>
                <w:color w:val="000000"/>
                <w:sz w:val="22"/>
              </w:rPr>
              <mc:AlternateContent>
                <mc:Choice Requires="wpg">
                  <w:drawing>
                    <wp:inline distT="0" distB="0" distL="0" distR="0" wp14:anchorId="34F7DF71" wp14:editId="34F7DF72">
                      <wp:extent cx="50928" cy="50927"/>
                      <wp:effectExtent l="0" t="0" r="0" b="0"/>
                      <wp:docPr id="68292" name="Group 68292"/>
                      <wp:cNvGraphicFramePr/>
                      <a:graphic xmlns:a="http://schemas.openxmlformats.org/drawingml/2006/main">
                        <a:graphicData uri="http://schemas.microsoft.com/office/word/2010/wordprocessingGroup">
                          <wpg:wgp>
                            <wpg:cNvGrpSpPr/>
                            <wpg:grpSpPr>
                              <a:xfrm>
                                <a:off x="0" y="0"/>
                                <a:ext cx="50928" cy="50927"/>
                                <a:chOff x="0" y="0"/>
                                <a:chExt cx="50928" cy="50927"/>
                              </a:xfrm>
                            </wpg:grpSpPr>
                            <wps:wsp>
                              <wps:cNvPr id="23496" name="Shape 23496"/>
                              <wps:cNvSpPr/>
                              <wps:spPr>
                                <a:xfrm>
                                  <a:off x="0" y="0"/>
                                  <a:ext cx="50927" cy="50927"/>
                                </a:xfrm>
                                <a:custGeom>
                                  <a:avLst/>
                                  <a:gdLst/>
                                  <a:ahLst/>
                                  <a:cxnLst/>
                                  <a:rect l="0" t="0" r="0" b="0"/>
                                  <a:pathLst>
                                    <a:path w="50927" h="50927">
                                      <a:moveTo>
                                        <a:pt x="0" y="0"/>
                                      </a:moveTo>
                                      <a:lnTo>
                                        <a:pt x="50927" y="0"/>
                                      </a:lnTo>
                                      <a:lnTo>
                                        <a:pt x="50927" y="50927"/>
                                      </a:lnTo>
                                      <a:lnTo>
                                        <a:pt x="0" y="50927"/>
                                      </a:lnTo>
                                      <a:lnTo>
                                        <a:pt x="0" y="50927"/>
                                      </a:lnTo>
                                      <a:lnTo>
                                        <a:pt x="0" y="0"/>
                                      </a:lnTo>
                                      <a:close/>
                                    </a:path>
                                  </a:pathLst>
                                </a:custGeom>
                                <a:ln w="0" cap="flat">
                                  <a:miter lim="12700000"/>
                                </a:ln>
                              </wps:spPr>
                              <wps:style>
                                <a:lnRef idx="0">
                                  <a:srgbClr val="000000">
                                    <a:alpha val="0"/>
                                  </a:srgbClr>
                                </a:lnRef>
                                <a:fillRef idx="1">
                                  <a:srgbClr val="181717"/>
                                </a:fillRef>
                                <a:effectRef idx="0">
                                  <a:scrgbClr r="0" g="0" b="0"/>
                                </a:effectRef>
                                <a:fontRef idx="none"/>
                              </wps:style>
                              <wps:bodyPr/>
                            </wps:wsp>
                            <wps:wsp>
                              <wps:cNvPr id="23497" name="Shape 23497"/>
                              <wps:cNvSpPr/>
                              <wps:spPr>
                                <a:xfrm>
                                  <a:off x="0" y="0"/>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3AAB890" id="Group 68292" o:spid="_x0000_s1026" style="width:4pt;height:4pt;mso-position-horizontal-relative:char;mso-position-vertical-relative:line" coordsize="50928,50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">
                      <v:shape id="Shape 23496" o:spid="_x0000_s1027"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GEMYA&#10;AADeAAAADwAAAGRycy9kb3ducmV2LnhtbESPwWrDMBBE74X+g9hCb40cN5jUiRJCS9tc64RCbou1&#10;sYyllbHU2P37KhDocZiZN8x6OzkrLjSE1rOC+SwDQVx73XKj4Hh4f1qCCBFZo/VMCn4pwHZzf7fG&#10;UvuRv+hSxUYkCIcSFZgY+1LKUBtyGGa+J07e2Q8OY5JDI/WAY4I7K/MsK6TDltOCwZ5eDdVd9eMU&#10;2M/xY4rm+y2rctsdi27XHk6NUo8P024FItIU/8O39l4ryJ8XLwVc76Qr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cGEMYAAADeAAAADwAAAAAAAAAAAAAAAACYAgAAZHJz&#10;L2Rvd25yZXYueG1sUEsFBgAAAAAEAAQA9QAAAIsDAAAAAA==&#10;" path="m,l50927,r,50927l,50927r,l,xe" fillcolor="#181717" stroked="f" strokeweight="0">
                        <v:stroke miterlimit="127" joinstyle="miter"/>
                        <v:path arrowok="t" textboxrect="0,0,50927,50927"/>
                      </v:shape>
                      <v:shape id="Shape 23497" o:spid="_x0000_s1028" style="position:absolute;width:50927;height:50927;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i8cA&#10;AADeAAAADwAAAGRycy9kb3ducmV2LnhtbESPQWsCMRSE7wX/Q3hCbzWrllpXo+hCwR4KVnvo8bF5&#10;3Q3dvIQkruu/bwqFHoeZ+YZZbwfbiZ5CNI4VTCcFCOLaacONgo/zy8MziJiQNXaOScGNImw3o7s1&#10;ltpd+Z36U2pEhnAsUUGbki+ljHVLFuPEeeLsfblgMWUZGqkDXjPcdnJWFE/SouG80KKnqqX6+3Sx&#10;CsLueN4b3x+qStJ88Tk1b/71ptT9eNitQCQa0n/4r33QCmbzx+UCfu/kK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rZovHAAAA3gAAAA8AAAAAAAAAAAAAAAAAmAIAAGRy&#10;cy9kb3ducmV2LnhtbFBLBQYAAAAABAAEAPUAAACMAwAAAAA=&#10;" path="m,50927r50927,l50927,,,,,50927xe" filled="f" strokecolor="#181717" strokeweight=".24pt">
                        <v:stroke miterlimit="127" joinstyle="miter"/>
                        <v:path arrowok="t" textboxrect="0,0,50927,50927"/>
                      </v:shape>
                      <w10:anchorlock/>
                    </v:group>
                  </w:pict>
                </mc:Fallback>
              </mc:AlternateContent>
            </w:r>
            <w:r>
              <w:rPr>
                <w:sz w:val="12"/>
              </w:rPr>
              <w:t xml:space="preserve"> PRAKTIJKOPLEI</w:t>
            </w:r>
            <w:r>
              <w:rPr>
                <w:sz w:val="12"/>
                <w:bdr w:val="single" w:sz="4" w:space="0" w:color="181717"/>
              </w:rPr>
              <w:t>D</w:t>
            </w:r>
            <w:r>
              <w:rPr>
                <w:sz w:val="12"/>
              </w:rPr>
              <w:t>ERPR</w:t>
            </w:r>
            <w:r>
              <w:rPr>
                <w:sz w:val="12"/>
                <w:bdr w:val="single" w:sz="4" w:space="0" w:color="181717"/>
              </w:rPr>
              <w:t>A</w:t>
            </w:r>
            <w:r>
              <w:rPr>
                <w:sz w:val="12"/>
              </w:rPr>
              <w:t xml:space="preserve">KTREFWOORDEIJKOPLEIDER </w:t>
            </w:r>
            <w:r>
              <w:rPr>
                <w:sz w:val="12"/>
                <w:bdr w:val="single" w:sz="4" w:space="0" w:color="181717"/>
              </w:rPr>
              <w:t>N</w:t>
            </w:r>
            <w:r>
              <w:rPr>
                <w:sz w:val="12"/>
              </w:rPr>
              <w:t>REGISTERREAD</w:t>
            </w:r>
          </w:p>
        </w:tc>
      </w:tr>
    </w:tbl>
    <w:p w14:paraId="34F7DED8" w14:textId="77777777" w:rsidR="00203180" w:rsidRDefault="00EE6750">
      <w:pPr>
        <w:ind w:left="2278" w:right="5100"/>
      </w:pPr>
      <w:r>
        <w:rPr>
          <w:noProof/>
          <w:color w:val="000000"/>
          <w:sz w:val="22"/>
        </w:rPr>
        <mc:AlternateContent>
          <mc:Choice Requires="wpg">
            <w:drawing>
              <wp:anchor distT="0" distB="0" distL="114300" distR="114300" simplePos="0" relativeHeight="251678720" behindDoc="0" locked="0" layoutInCell="1" allowOverlap="1" wp14:anchorId="34F7DF73" wp14:editId="34F7DF74">
                <wp:simplePos x="0" y="0"/>
                <wp:positionH relativeFrom="page">
                  <wp:posOffset>5221732</wp:posOffset>
                </wp:positionH>
                <wp:positionV relativeFrom="page">
                  <wp:posOffset>9551733</wp:posOffset>
                </wp:positionV>
                <wp:extent cx="1260348" cy="6096"/>
                <wp:effectExtent l="0" t="0" r="0" b="0"/>
                <wp:wrapTopAndBottom/>
                <wp:docPr id="68437" name="Group 68437"/>
                <wp:cNvGraphicFramePr/>
                <a:graphic xmlns:a="http://schemas.openxmlformats.org/drawingml/2006/main">
                  <a:graphicData uri="http://schemas.microsoft.com/office/word/2010/wordprocessingGroup">
                    <wpg:wgp>
                      <wpg:cNvGrpSpPr/>
                      <wpg:grpSpPr>
                        <a:xfrm>
                          <a:off x="0" y="0"/>
                          <a:ext cx="1260348" cy="6096"/>
                          <a:chOff x="0" y="0"/>
                          <a:chExt cx="1260348" cy="6096"/>
                        </a:xfrm>
                      </wpg:grpSpPr>
                      <wps:wsp>
                        <wps:cNvPr id="23445" name="Shape 23445"/>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027A4AD" id="Group 68437" o:spid="_x0000_s1026" style="position:absolute;margin-left:411.15pt;margin-top:752.1pt;width:99.25pt;height:.5pt;z-index:251678720;mso-position-horizontal-relative:page;mso-position-vertical-relative:page" coordsize="12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">
                <v:shape id="Shape 23445" o:spid="_x0000_s1027"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acYA&#10;AADeAAAADwAAAGRycy9kb3ducmV2LnhtbESPQYvCMBSE7wv7H8Jb8KapWhetRhFB3MOirIp4fDTP&#10;ttq8lCZq/fdGEPY4zMw3zGTWmFLcqHaFZQXdTgSCOLW64EzBfrdsD0E4j6yxtEwKHuRgNv38mGCi&#10;7Z3/6Lb1mQgQdgkqyL2vEildmpNB17EVcfBOtjbog6wzqWu8B7gpZS+KvqXBgsNCjhUtckov26tR&#10;QJfRXK6W/UOTbc7r4cMfR/QbK9X6auZjEJ4a/x9+t3+0gl4/jgfwuhOu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KacYAAADeAAAADwAAAAAAAAAAAAAAAACYAgAAZHJz&#10;L2Rvd25yZXYueG1sUEsFBgAAAAAEAAQA9QAAAIsDAAAAAA==&#10;" path="m,l1260348,e" filled="f" strokecolor="#181717" strokeweight=".48pt">
                  <v:stroke miterlimit="83231f" joinstyle="miter"/>
                  <v:path arrowok="t" textboxrect="0,0,1260348,0"/>
                </v:shape>
                <w10:wrap type="topAndBottom" anchorx="page" anchory="page"/>
              </v:group>
            </w:pict>
          </mc:Fallback>
        </mc:AlternateContent>
      </w:r>
      <w:r>
        <w:t>plaats  49 positieve punten  56</w:t>
      </w:r>
    </w:p>
    <w:p w14:paraId="34F7DED9" w14:textId="77777777" w:rsidR="00203180" w:rsidRDefault="00EE6750">
      <w:pPr>
        <w:spacing w:after="12" w:line="259" w:lineRule="auto"/>
        <w:ind w:left="2278"/>
      </w:pPr>
      <w:r>
        <w:rPr>
          <w:b/>
        </w:rPr>
        <w:t>R</w:t>
      </w:r>
    </w:p>
    <w:p w14:paraId="34F7DEDA" w14:textId="77777777" w:rsidR="00203180" w:rsidRDefault="00EE6750">
      <w:pPr>
        <w:ind w:left="2278" w:right="15"/>
      </w:pPr>
      <w:r>
        <w:t>regelende vaardigheden  26</w:t>
      </w:r>
    </w:p>
    <w:p w14:paraId="34F7DEDB" w14:textId="77777777" w:rsidR="00203180" w:rsidRDefault="00EE6750">
      <w:pPr>
        <w:spacing w:after="12" w:line="259" w:lineRule="auto"/>
        <w:ind w:left="2278"/>
      </w:pPr>
      <w:r>
        <w:rPr>
          <w:b/>
        </w:rPr>
        <w:t>S</w:t>
      </w:r>
    </w:p>
    <w:p w14:paraId="34F7DEDC" w14:textId="77777777" w:rsidR="00203180" w:rsidRDefault="00EE6750">
      <w:pPr>
        <w:ind w:left="2278" w:right="4086"/>
      </w:pPr>
      <w:r>
        <w:t>schriftelijke instructie  44 sfeer  49</w:t>
      </w:r>
    </w:p>
    <w:p w14:paraId="34F7DEDD" w14:textId="77777777" w:rsidR="00203180" w:rsidRDefault="00EE6750">
      <w:pPr>
        <w:ind w:left="2278" w:right="4086"/>
      </w:pPr>
      <w:r>
        <w:t>sturende luistervaardigheden  26</w:t>
      </w:r>
    </w:p>
    <w:p w14:paraId="34F7DEDE" w14:textId="77777777" w:rsidR="00203180" w:rsidRDefault="00EE6750">
      <w:pPr>
        <w:ind w:left="2278" w:right="4086"/>
      </w:pPr>
      <w:r>
        <w:t>subjectiviteit  57</w:t>
      </w:r>
    </w:p>
    <w:p w14:paraId="34F7DEDF" w14:textId="77777777" w:rsidR="00203180" w:rsidRDefault="00EE6750">
      <w:pPr>
        <w:ind w:left="2278" w:right="4086"/>
      </w:pPr>
      <w:r>
        <w:t>suggestieve vraag  28</w:t>
      </w:r>
    </w:p>
    <w:p w14:paraId="34F7DEE0" w14:textId="77777777" w:rsidR="00203180" w:rsidRDefault="00EE6750">
      <w:pPr>
        <w:spacing w:after="12" w:line="259" w:lineRule="auto"/>
        <w:ind w:left="2278"/>
      </w:pPr>
      <w:r>
        <w:rPr>
          <w:b/>
        </w:rPr>
        <w:t>T</w:t>
      </w:r>
    </w:p>
    <w:p w14:paraId="34F7DEE1" w14:textId="77777777" w:rsidR="00203180" w:rsidRDefault="00EE6750">
      <w:pPr>
        <w:ind w:left="2278" w:right="4589"/>
      </w:pPr>
      <w:r>
        <w:t>theoreticus  18 theoretische vragen  28 tijd  49</w:t>
      </w:r>
    </w:p>
    <w:p w14:paraId="34F7DEE2" w14:textId="77777777" w:rsidR="00203180" w:rsidRDefault="00EE6750">
      <w:pPr>
        <w:spacing w:after="12" w:line="259" w:lineRule="auto"/>
        <w:ind w:left="2278"/>
      </w:pPr>
      <w:r>
        <w:rPr>
          <w:b/>
        </w:rPr>
        <w:t>V</w:t>
      </w:r>
    </w:p>
    <w:p w14:paraId="34F7DEE3" w14:textId="77777777" w:rsidR="00203180" w:rsidRDefault="00EE6750">
      <w:pPr>
        <w:ind w:left="2278" w:right="5417"/>
      </w:pPr>
      <w:r>
        <w:t>vaardigheid  42 valkuilen  33 vast tijdstip  60</w:t>
      </w:r>
    </w:p>
    <w:p w14:paraId="34F7DEE4" w14:textId="77777777" w:rsidR="00203180" w:rsidRDefault="00EE6750">
      <w:pPr>
        <w:ind w:left="2278" w:right="5417"/>
      </w:pPr>
      <w:r>
        <w:t>vragen  44</w:t>
      </w:r>
    </w:p>
    <w:sectPr w:rsidR="00203180">
      <w:headerReference w:type="even" r:id="rId49"/>
      <w:headerReference w:type="default" r:id="rId50"/>
      <w:footerReference w:type="even" r:id="rId51"/>
      <w:footerReference w:type="default" r:id="rId52"/>
      <w:headerReference w:type="first" r:id="rId53"/>
      <w:footerReference w:type="first" r:id="rId54"/>
      <w:pgSz w:w="11900" w:h="16840"/>
      <w:pgMar w:top="1208" w:right="1421" w:bottom="977" w:left="1414" w:header="708" w:footer="1292"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F7DF97" w14:textId="77777777" w:rsidR="002C425B" w:rsidRDefault="00EE6750">
      <w:pPr>
        <w:spacing w:after="0" w:line="240" w:lineRule="auto"/>
      </w:pPr>
      <w:r>
        <w:separator/>
      </w:r>
    </w:p>
  </w:endnote>
  <w:endnote w:type="continuationSeparator" w:id="0">
    <w:p w14:paraId="34F7DF99" w14:textId="77777777" w:rsidR="002C425B" w:rsidRDefault="00EE6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7DF77" w14:textId="77777777" w:rsidR="00203180" w:rsidRDefault="00EE6750">
    <w:pPr>
      <w:spacing w:after="0" w:line="259" w:lineRule="auto"/>
      <w:ind w:left="-3682" w:right="225" w:firstLine="0"/>
    </w:pPr>
    <w:r>
      <w:rPr>
        <w:noProof/>
        <w:color w:val="000000"/>
        <w:sz w:val="22"/>
      </w:rPr>
      <mc:AlternateContent>
        <mc:Choice Requires="wpg">
          <w:drawing>
            <wp:anchor distT="0" distB="0" distL="114300" distR="114300" simplePos="0" relativeHeight="251659264" behindDoc="0" locked="0" layoutInCell="1" allowOverlap="1" wp14:anchorId="34F7DF95" wp14:editId="34F7DF96">
              <wp:simplePos x="0" y="0"/>
              <wp:positionH relativeFrom="page">
                <wp:posOffset>898144</wp:posOffset>
              </wp:positionH>
              <wp:positionV relativeFrom="page">
                <wp:posOffset>9551733</wp:posOffset>
              </wp:positionV>
              <wp:extent cx="5583936" cy="321486"/>
              <wp:effectExtent l="0" t="0" r="0" b="0"/>
              <wp:wrapSquare wrapText="bothSides"/>
              <wp:docPr id="68929" name="Group 68929"/>
              <wp:cNvGraphicFramePr/>
              <a:graphic xmlns:a="http://schemas.openxmlformats.org/drawingml/2006/main">
                <a:graphicData uri="http://schemas.microsoft.com/office/word/2010/wordprocessingGroup">
                  <wpg:wgp>
                    <wpg:cNvGrpSpPr/>
                    <wpg:grpSpPr>
                      <a:xfrm>
                        <a:off x="0" y="0"/>
                        <a:ext cx="5583936" cy="321486"/>
                        <a:chOff x="0" y="0"/>
                        <a:chExt cx="5583936" cy="321486"/>
                      </a:xfrm>
                    </wpg:grpSpPr>
                    <wps:wsp>
                      <wps:cNvPr id="68930" name="Shape 68930"/>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33" name="Shape 68933"/>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31" name="Shape 68931"/>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34" name="Shape 68934"/>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35" name="Rectangle 68935"/>
                      <wps:cNvSpPr/>
                      <wps:spPr>
                        <a:xfrm>
                          <a:off x="1" y="200594"/>
                          <a:ext cx="89218" cy="160786"/>
                        </a:xfrm>
                        <a:prstGeom prst="rect">
                          <a:avLst/>
                        </a:prstGeom>
                        <a:ln>
                          <a:noFill/>
                        </a:ln>
                      </wps:spPr>
                      <wps:txbx>
                        <w:txbxContent>
                          <w:p w14:paraId="34F7DFC7" w14:textId="519DE6A5" w:rsidR="00203180" w:rsidRDefault="00EE6750">
                            <w:pPr>
                              <w:spacing w:after="160" w:line="259" w:lineRule="auto"/>
                              <w:ind w:left="0" w:firstLine="0"/>
                            </w:pPr>
                            <w:r>
                              <w:fldChar w:fldCharType="begin"/>
                            </w:r>
                            <w:r>
                              <w:instrText xml:space="preserve"> PAGE   \* MERGEFORMAT </w:instrText>
                            </w:r>
                            <w:r>
                              <w:fldChar w:fldCharType="separate"/>
                            </w:r>
                            <w:r w:rsidR="00732BA6">
                              <w:rPr>
                                <w:noProof/>
                              </w:rPr>
                              <w:t>2</w:t>
                            </w:r>
                            <w:r>
                              <w:fldChar w:fldCharType="end"/>
                            </w:r>
                          </w:p>
                        </w:txbxContent>
                      </wps:txbx>
                      <wps:bodyPr horzOverflow="overflow" vert="horz" lIns="0" tIns="0" rIns="0" bIns="0" rtlCol="0">
                        <a:noAutofit/>
                      </wps:bodyPr>
                    </wps:wsp>
                    <wps:wsp>
                      <wps:cNvPr id="68936" name="Rectangle 68936"/>
                      <wps:cNvSpPr/>
                      <wps:spPr>
                        <a:xfrm>
                          <a:off x="4492755" y="244600"/>
                          <a:ext cx="897064" cy="101549"/>
                        </a:xfrm>
                        <a:prstGeom prst="rect">
                          <a:avLst/>
                        </a:prstGeom>
                        <a:ln>
                          <a:noFill/>
                        </a:ln>
                      </wps:spPr>
                      <wps:txbx>
                        <w:txbxContent>
                          <w:p w14:paraId="34F7DFC8" w14:textId="77777777" w:rsidR="00203180" w:rsidRDefault="00EE6750">
                            <w:pPr>
                              <w:spacing w:after="160" w:line="259" w:lineRule="auto"/>
                              <w:ind w:left="0" w:firstLine="0"/>
                            </w:pPr>
                            <w:r>
                              <w:rPr>
                                <w:sz w:val="12"/>
                              </w:rPr>
                              <w:t>PRAKTIJKOPLEIDER</w:t>
                            </w:r>
                          </w:p>
                        </w:txbxContent>
                      </wps:txbx>
                      <wps:bodyPr horzOverflow="overflow" vert="horz" lIns="0" tIns="0" rIns="0" bIns="0" rtlCol="0">
                        <a:noAutofit/>
                      </wps:bodyPr>
                    </wps:wsp>
                    <wps:wsp>
                      <wps:cNvPr id="68937" name="Rectangle 68937"/>
                      <wps:cNvSpPr/>
                      <wps:spPr>
                        <a:xfrm>
                          <a:off x="5302570" y="244600"/>
                          <a:ext cx="370268" cy="101549"/>
                        </a:xfrm>
                        <a:prstGeom prst="rect">
                          <a:avLst/>
                        </a:prstGeom>
                        <a:ln>
                          <a:noFill/>
                        </a:ln>
                      </wps:spPr>
                      <wps:txbx>
                        <w:txbxContent>
                          <w:p w14:paraId="34F7DFC9" w14:textId="77777777" w:rsidR="00203180" w:rsidRDefault="00EE6750">
                            <w:pPr>
                              <w:spacing w:after="160" w:line="259" w:lineRule="auto"/>
                              <w:ind w:left="0" w:firstLine="0"/>
                            </w:pPr>
                            <w:r>
                              <w:rPr>
                                <w:sz w:val="12"/>
                              </w:rPr>
                              <w:t>READER</w:t>
                            </w:r>
                          </w:p>
                        </w:txbxContent>
                      </wps:txbx>
                      <wps:bodyPr horzOverflow="overflow" vert="horz" lIns="0" tIns="0" rIns="0" bIns="0" rtlCol="0">
                        <a:noAutofit/>
                      </wps:bodyPr>
                    </wps:wsp>
                    <wps:wsp>
                      <wps:cNvPr id="68932" name="Shape 68932"/>
                      <wps:cNvSpPr/>
                      <wps:spPr>
                        <a:xfrm>
                          <a:off x="5213350" y="250063"/>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4F7DF95" id="Group 68929" o:spid="_x0000_s1038" style="position:absolute;left:0;text-align:left;margin-left:70.7pt;margin-top:752.1pt;width:439.7pt;height:25.3pt;z-index:251659264;mso-position-horizontal-relative:page;mso-position-vertical-relative:page" coordsize="55839,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">
              <v:shape id="Shape 68930" o:spid="_x0000_s1039" style="position:absolute;left:43235;width:12604;height:0;visibility:visible;mso-wrap-style:square;v-text-anchor:top" coordsize="1260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" path="m,l1260348,e" filled="f" strokecolor="#181717" strokeweight=".48pt">
                <v:stroke miterlimit="83231f" joinstyle="miter"/>
                <v:path arrowok="t" textboxrect="0,0,1260348,0"/>
              </v:shape>
              <v:shape id="Shape 68933" o:spid="_x0000_s1040" style="position:absolute;left:14432;top:45;width:12603;height:0;visibility:visible;mso-wrap-style:square;v-text-anchor:top" coordsize="1260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" path="m,l1260348,e" filled="f" strokecolor="#181717" strokeweight=".48pt">
                <v:stroke miterlimit="83231f" joinstyle="miter"/>
                <v:path arrowok="t" textboxrect="0,0,1260348,0"/>
              </v:shape>
              <v:shape id="Shape 68931" o:spid="_x0000_s1041" style="position:absolute;left:28773;top:45;width:12603;height:0;visibility:visible;mso-wrap-style:square;v-text-anchor:top" coordsize="1260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" path="m,l1260348,e" filled="f" strokecolor="#181717" strokeweight=".48pt">
                <v:stroke miterlimit="83231f" joinstyle="miter"/>
                <v:path arrowok="t" textboxrect="0,0,1260348,0"/>
              </v:shape>
              <v:shape id="Shape 68934" o:spid="_x0000_s1042" style="position:absolute;top:45;width:12603;height:0;visibility:visible;mso-wrap-style:square;v-text-anchor:top" coordsize="1260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" path="m,l1260348,e" filled="f" strokecolor="#181717" strokeweight=".48pt">
                <v:stroke miterlimit="83231f" joinstyle="miter"/>
                <v:path arrowok="t" textboxrect="0,0,1260348,0"/>
              </v:shape>
              <v:rect id="Rectangle 68935" o:spid="_x0000_s1043" style="position:absolute;top:2005;width:892;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" filled="f" stroked="f">
                <v:textbox inset="0,0,0,0">
                  <w:txbxContent>
                    <w:p w14:paraId="34F7DFC7" w14:textId="519DE6A5" w:rsidR="00203180" w:rsidRDefault="00EE6750">
                      <w:pPr>
                        <w:spacing w:after="160" w:line="259" w:lineRule="auto"/>
                        <w:ind w:left="0" w:firstLine="0"/>
                      </w:pPr>
                      <w:r>
                        <w:fldChar w:fldCharType="begin"/>
                      </w:r>
                      <w:r>
                        <w:instrText xml:space="preserve"> PAGE   \* MERGEFORMAT </w:instrText>
                      </w:r>
                      <w:r>
                        <w:fldChar w:fldCharType="separate"/>
                      </w:r>
                      <w:r w:rsidR="00732BA6">
                        <w:rPr>
                          <w:noProof/>
                        </w:rPr>
                        <w:t>2</w:t>
                      </w:r>
                      <w:r>
                        <w:fldChar w:fldCharType="end"/>
                      </w:r>
                    </w:p>
                  </w:txbxContent>
                </v:textbox>
              </v:rect>
              <v:rect id="Rectangle 68936" o:spid="_x0000_s1044" style="position:absolute;left:44927;top:2446;width:8971;height:1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" filled="f" stroked="f">
                <v:textbox inset="0,0,0,0">
                  <w:txbxContent>
                    <w:p w14:paraId="34F7DFC8" w14:textId="77777777" w:rsidR="00203180" w:rsidRDefault="00EE6750">
                      <w:pPr>
                        <w:spacing w:after="160" w:line="259" w:lineRule="auto"/>
                        <w:ind w:left="0" w:firstLine="0"/>
                      </w:pPr>
                      <w:r>
                        <w:rPr>
                          <w:sz w:val="12"/>
                        </w:rPr>
                        <w:t>PRAKTIJKOPLEIDER</w:t>
                      </w:r>
                    </w:p>
                  </w:txbxContent>
                </v:textbox>
              </v:rect>
              <v:rect id="Rectangle 68937" o:spid="_x0000_s1045" style="position:absolute;left:53025;top:2446;width:3703;height:1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" filled="f" stroked="f">
                <v:textbox inset="0,0,0,0">
                  <w:txbxContent>
                    <w:p w14:paraId="34F7DFC9" w14:textId="77777777" w:rsidR="00203180" w:rsidRDefault="00EE6750">
                      <w:pPr>
                        <w:spacing w:after="160" w:line="259" w:lineRule="auto"/>
                        <w:ind w:left="0" w:firstLine="0"/>
                      </w:pPr>
                      <w:r>
                        <w:rPr>
                          <w:sz w:val="12"/>
                        </w:rPr>
                        <w:t>READER</w:t>
                      </w:r>
                    </w:p>
                  </w:txbxContent>
                </v:textbox>
              </v:rect>
              <v:shape id="Shape 68932" o:spid="_x0000_s1046" style="position:absolute;left:52133;top:2500;width:509;height:509;visibility:visible;mso-wrap-style:square;v-text-anchor:top" coordsize="50927,5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" path="m,50927r50927,l50927,,,,,50927xe" filled="f" strokecolor="#181717" strokeweight=".24pt">
                <v:stroke miterlimit="127" joinstyle="miter"/>
                <v:path arrowok="t" textboxrect="0,0,50927,50927"/>
              </v:shape>
              <w10:wrap type="square" anchorx="page" anchory="page"/>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7DF89" w14:textId="77777777" w:rsidR="00203180" w:rsidRDefault="00EE6750">
    <w:pPr>
      <w:spacing w:after="0" w:line="259" w:lineRule="auto"/>
      <w:ind w:left="-1697" w:right="264" w:firstLine="0"/>
    </w:pPr>
    <w:r>
      <w:rPr>
        <w:noProof/>
        <w:color w:val="000000"/>
        <w:sz w:val="22"/>
      </w:rPr>
      <mc:AlternateContent>
        <mc:Choice Requires="wpg">
          <w:drawing>
            <wp:anchor distT="0" distB="0" distL="114300" distR="114300" simplePos="0" relativeHeight="251674624" behindDoc="0" locked="0" layoutInCell="1" allowOverlap="1" wp14:anchorId="34F7DFB3" wp14:editId="34F7DFB4">
              <wp:simplePos x="0" y="0"/>
              <wp:positionH relativeFrom="page">
                <wp:posOffset>898144</wp:posOffset>
              </wp:positionH>
              <wp:positionV relativeFrom="page">
                <wp:posOffset>9551733</wp:posOffset>
              </wp:positionV>
              <wp:extent cx="5583936" cy="321486"/>
              <wp:effectExtent l="0" t="0" r="0" b="0"/>
              <wp:wrapSquare wrapText="bothSides"/>
              <wp:docPr id="69119" name="Group 69119"/>
              <wp:cNvGraphicFramePr/>
              <a:graphic xmlns:a="http://schemas.openxmlformats.org/drawingml/2006/main">
                <a:graphicData uri="http://schemas.microsoft.com/office/word/2010/wordprocessingGroup">
                  <wpg:wgp>
                    <wpg:cNvGrpSpPr/>
                    <wpg:grpSpPr>
                      <a:xfrm>
                        <a:off x="0" y="0"/>
                        <a:ext cx="5583936" cy="321486"/>
                        <a:chOff x="0" y="0"/>
                        <a:chExt cx="5583936" cy="321486"/>
                      </a:xfrm>
                    </wpg:grpSpPr>
                    <wps:wsp>
                      <wps:cNvPr id="69120" name="Shape 69120"/>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25" name="Shape 69125"/>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21" name="Shape 69121"/>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26" name="Shape 69126"/>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27" name="Rectangle 69127"/>
                      <wps:cNvSpPr/>
                      <wps:spPr>
                        <a:xfrm>
                          <a:off x="1" y="200594"/>
                          <a:ext cx="176350" cy="160786"/>
                        </a:xfrm>
                        <a:prstGeom prst="rect">
                          <a:avLst/>
                        </a:prstGeom>
                        <a:ln>
                          <a:noFill/>
                        </a:ln>
                      </wps:spPr>
                      <wps:txbx>
                        <w:txbxContent>
                          <w:p w14:paraId="34F7DFE2"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60</w:t>
                            </w:r>
                            <w:r>
                              <w:fldChar w:fldCharType="end"/>
                            </w:r>
                          </w:p>
                        </w:txbxContent>
                      </wps:txbx>
                      <wps:bodyPr horzOverflow="overflow" vert="horz" lIns="0" tIns="0" rIns="0" bIns="0" rtlCol="0">
                        <a:noAutofit/>
                      </wps:bodyPr>
                    </wps:wsp>
                    <wps:wsp>
                      <wps:cNvPr id="73219" name="Shape 73219"/>
                      <wps:cNvSpPr/>
                      <wps:spPr>
                        <a:xfrm>
                          <a:off x="4400550" y="251334"/>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123" name="Shape 69123"/>
                      <wps:cNvSpPr/>
                      <wps:spPr>
                        <a:xfrm>
                          <a:off x="4400550" y="251334"/>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69128" name="Rectangle 69128"/>
                      <wps:cNvSpPr/>
                      <wps:spPr>
                        <a:xfrm>
                          <a:off x="4492755" y="244600"/>
                          <a:ext cx="897064" cy="101549"/>
                        </a:xfrm>
                        <a:prstGeom prst="rect">
                          <a:avLst/>
                        </a:prstGeom>
                        <a:ln>
                          <a:noFill/>
                        </a:ln>
                      </wps:spPr>
                      <wps:txbx>
                        <w:txbxContent>
                          <w:p w14:paraId="34F7DFE3" w14:textId="77777777" w:rsidR="00203180" w:rsidRDefault="00EE6750">
                            <w:pPr>
                              <w:spacing w:after="160" w:line="259" w:lineRule="auto"/>
                              <w:ind w:left="0" w:firstLine="0"/>
                            </w:pPr>
                            <w:r>
                              <w:rPr>
                                <w:sz w:val="12"/>
                              </w:rPr>
                              <w:t>PRAKTIJKOPLEIDER</w:t>
                            </w:r>
                          </w:p>
                        </w:txbxContent>
                      </wps:txbx>
                      <wps:bodyPr horzOverflow="overflow" vert="horz" lIns="0" tIns="0" rIns="0" bIns="0" rtlCol="0">
                        <a:noAutofit/>
                      </wps:bodyPr>
                    </wps:wsp>
                    <wps:wsp>
                      <wps:cNvPr id="69129" name="Rectangle 69129"/>
                      <wps:cNvSpPr/>
                      <wps:spPr>
                        <a:xfrm>
                          <a:off x="5302570" y="244600"/>
                          <a:ext cx="370268" cy="101549"/>
                        </a:xfrm>
                        <a:prstGeom prst="rect">
                          <a:avLst/>
                        </a:prstGeom>
                        <a:ln>
                          <a:noFill/>
                        </a:ln>
                      </wps:spPr>
                      <wps:txbx>
                        <w:txbxContent>
                          <w:p w14:paraId="34F7DFE4" w14:textId="77777777" w:rsidR="00203180" w:rsidRDefault="00EE6750">
                            <w:pPr>
                              <w:spacing w:after="160" w:line="259" w:lineRule="auto"/>
                              <w:ind w:left="0" w:firstLine="0"/>
                            </w:pPr>
                            <w:r>
                              <w:rPr>
                                <w:sz w:val="12"/>
                              </w:rPr>
                              <w:t>READER</w:t>
                            </w:r>
                          </w:p>
                        </w:txbxContent>
                      </wps:txbx>
                      <wps:bodyPr horzOverflow="overflow" vert="horz" lIns="0" tIns="0" rIns="0" bIns="0" rtlCol="0">
                        <a:noAutofit/>
                      </wps:bodyPr>
                    </wps:wsp>
                    <wps:wsp>
                      <wps:cNvPr id="69124" name="Shape 69124"/>
                      <wps:cNvSpPr/>
                      <wps:spPr>
                        <a:xfrm>
                          <a:off x="5213350" y="250063"/>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4F7DFB3" id="Group 69119" o:spid="_x0000_s1133" style="position:absolute;left:0;text-align:left;margin-left:70.7pt;margin-top:752.1pt;width:439.7pt;height:25.3pt;z-index:251674624;mso-position-horizontal-relative:page;mso-position-vertical-relative:page" coordsize="55839,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">
              <v:shape id="Shape 69120" o:spid="_x0000_s1134"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RZsYA&#10;AADeAAAADwAAAGRycy9kb3ducmV2LnhtbESPzWrCQBSF9wXfYbhCd3ViWsSkjiJC0EWxqKV0eclc&#10;k2jmTsiMSXx7Z1FweTh/fIvVYGrRUesqywqmkwgEcW51xYWCn1P2NgfhPLLG2jIpuJOD1XL0ssBU&#10;254P1B19IcIIuxQVlN43qZQuL8mgm9iGOHhn2xr0QbaF1C32YdzUMo6imTRYcXgosaFNSfn1eDMK&#10;6Jqs5TZ7/x2K78t+fvd/CX19KPU6HtafIDwN/hn+b++0glkyjQNAwAko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hRZsYAAADeAAAADwAAAAAAAAAAAAAAAACYAgAAZHJz&#10;L2Rvd25yZXYueG1sUEsFBgAAAAAEAAQA9QAAAIsDAAAAAA==&#10;" path="m,l1260348,e" filled="f" strokecolor="#181717" strokeweight=".48pt">
                <v:stroke miterlimit="83231f" joinstyle="miter"/>
                <v:path arrowok="t" textboxrect="0,0,1260348,0"/>
              </v:shape>
              <v:shape id="Shape 69125" o:spid="_x0000_s1135"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sYA&#10;AADeAAAADwAAAGRycy9kb3ducmV2LnhtbESPT4vCMBTE78J+h/AEb5r6F9s1iiyIHmRFdxGPj+Zt&#10;W21eShO1fnuzIHgcZuY3zGzRmFLcqHaFZQX9XgSCOLW64EzB78+qOwXhPLLG0jIpeJCDxfyjNcNE&#10;2zvv6XbwmQgQdgkqyL2vEildmpNB17MVcfD+bG3QB1lnUtd4D3BTykEUTaTBgsNCjhV95ZReDlej&#10;gC7xUq5Xw2OT7c7f04c/xbQdKdVpN8tPEJ4a/w6/2hutYBL3B2P4vxOu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y/sYAAADeAAAADwAAAAAAAAAAAAAAAACYAgAAZHJz&#10;L2Rvd25yZXYueG1sUEsFBgAAAAAEAAQA9QAAAIsDAAAAAA==&#10;" path="m,l1260348,e" filled="f" strokecolor="#181717" strokeweight=".48pt">
                <v:stroke miterlimit="83231f" joinstyle="miter"/>
                <v:path arrowok="t" textboxrect="0,0,1260348,0"/>
              </v:shape>
              <v:shape id="Shape 69121" o:spid="_x0000_s1136"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0/cYA&#10;AADeAAAADwAAAGRycy9kb3ducmV2LnhtbESPQYvCMBSE7wv+h/AEb2taFbHVKCKIe1hcVkU8Pppn&#10;W21eShO1/nsjLOxxmJlvmNmiNZW4U+NKywrifgSCOLO65FzBYb/+nIBwHlljZZkUPMnBYt75mGGq&#10;7YN/6b7zuQgQdikqKLyvUyldVpBB17c1cfDOtjHog2xyqRt8BLip5CCKxtJgyWGhwJpWBWXX3c0o&#10;oGuylJv18NjmP5ft5OlPCX2PlOp12+UUhKfW/4f/2l9awTiJBzG874Qr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T0/cYAAADeAAAADwAAAAAAAAAAAAAAAACYAgAAZHJz&#10;L2Rvd25yZXYueG1sUEsFBgAAAAAEAAQA9QAAAIsDAAAAAA==&#10;" path="m,l1260348,e" filled="f" strokecolor="#181717" strokeweight=".48pt">
                <v:stroke miterlimit="83231f" joinstyle="miter"/>
                <v:path arrowok="t" textboxrect="0,0,1260348,0"/>
              </v:shape>
              <v:shape id="Shape 69126" o:spid="_x0000_s1137"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1siccA&#10;AADeAAAADwAAAGRycy9kb3ducmV2LnhtbESPQWvCQBSE70L/w/IKvZmNWkKSuooURA9SaVrE4yP7&#10;mqRm34bsVpN/3y0IPQ4z8w2zXA+mFVfqXWNZwSyKQRCXVjdcKfj82E5TEM4ja2wtk4KRHKxXD5Ml&#10;5tre+J2uha9EgLDLUUHtfZdL6cqaDLrIdsTB+7K9QR9kX0nd4y3ATSvncZxIgw2HhRo7eq2pvBQ/&#10;RgFdso3cbRenoTp+v6WjP2d0eFbq6XHYvIDwNPj/8L291wqSbDZP4O9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9bInHAAAA3gAAAA8AAAAAAAAAAAAAAAAAmAIAAGRy&#10;cy9kb3ducmV2LnhtbFBLBQYAAAAABAAEAPUAAACMAwAAAAA=&#10;" path="m,l1260348,e" filled="f" strokecolor="#181717" strokeweight=".48pt">
                <v:stroke miterlimit="83231f" joinstyle="miter"/>
                <v:path arrowok="t" textboxrect="0,0,1260348,0"/>
              </v:shape>
              <v:rect id="Rectangle 69127" o:spid="_x0000_s1138" style="position:absolute;top:2005;width:1763;height:1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L8gA&#10;AADeAAAADwAAAGRycy9kb3ducmV2LnhtbESPQWvCQBSE7wX/w/KE3upGD6lJXUVsJTm2UbC9PbKv&#10;STD7NmRXk/bXdwuCx2FmvmFWm9G04kq9aywrmM8iEMSl1Q1XCo6H/dMShPPIGlvLpOCHHGzWk4cV&#10;ptoO/EHXwlciQNilqKD2vkuldGVNBt3MdsTB+7a9QR9kX0nd4xDgppWLKIqlwYbDQo0d7Woqz8XF&#10;KMiW3fYzt79D1b59Zaf3U/J6SLxSj9Nx+wLC0+jv4Vs71wriZL54hv874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e/gvyAAAAN4AAAAPAAAAAAAAAAAAAAAAAJgCAABk&#10;cnMvZG93bnJldi54bWxQSwUGAAAAAAQABAD1AAAAjQMAAAAA&#10;" filled="f" stroked="f">
                <v:textbox inset="0,0,0,0">
                  <w:txbxContent>
                    <w:p w14:paraId="34F7DFE2"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60</w:t>
                      </w:r>
                      <w:r>
                        <w:fldChar w:fldCharType="end"/>
                      </w:r>
                    </w:p>
                  </w:txbxContent>
                </v:textbox>
              </v:rect>
              <v:shape id="Shape 73219" o:spid="_x0000_s1139" style="position:absolute;left:44005;top:2513;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7O28gA&#10;AADeAAAADwAAAGRycy9kb3ducmV2LnhtbESPQUvDQBSE70L/w/IK3uwmabE17bZoQZEiSGsvvT2y&#10;zySYfRuyzyT9964geBxm5htmsxtdo3rqQu3ZQDpLQBEX3tZcGjh/PN+tQAVBtth4JgNXCrDbTm42&#10;mFs/8JH6k5QqQjjkaKASaXOtQ1GRwzDzLXH0Pn3nUKLsSm07HCLcNTpLknvtsOa4UGFL+4qKr9O3&#10;MyBXma+G3i3Sl8P+8pYt9NPh/G7M7XR8XIMSGuU//Nd+tQaW8yx9gN878Qro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vs7byAAAAN4AAAAPAAAAAAAAAAAAAAAAAJgCAABk&#10;cnMvZG93bnJldi54bWxQSwUGAAAAAAQABAD1AAAAjQMAAAAA&#10;" path="m,l50927,r,50927l,50927,,e" fillcolor="#181717" stroked="f" strokeweight="0">
                <v:stroke miterlimit="83231f" joinstyle="miter"/>
                <v:path arrowok="t" textboxrect="0,0,50927,50927"/>
              </v:shape>
              <v:shape id="Shape 69123" o:spid="_x0000_s1140" style="position:absolute;left:44005;top:2513;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A0WMcA&#10;AADeAAAADwAAAGRycy9kb3ducmV2LnhtbESPQWsCMRSE74X+h/AKvdXsKth2axRdKOih0GoPPT42&#10;r7uhm5eQxHX996YgeBxm5htmsRptLwYK0ThWUE4KEMSN04ZbBd+H96cXEDEha+wdk4IzRVgt7+8W&#10;WGl34i8a9qkVGcKxQgVdSr6SMjYdWYwT54mz9+uCxZRlaKUOeMpw28tpUcylRcN5oUNPdUfN3/5o&#10;FYT152Fj/LCta0mz55/SfPjdWanHh3H9BiLRmG7ha3urFcxfy+kM/u/k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wNFjHAAAA3gAAAA8AAAAAAAAAAAAAAAAAmAIAAGRy&#10;cy9kb3ducmV2LnhtbFBLBQYAAAAABAAEAPUAAACMAwAAAAA=&#10;" path="m,50927r50927,l50927,,,,,50927xe" filled="f" strokecolor="#181717" strokeweight=".24pt">
                <v:stroke miterlimit="127" joinstyle="miter"/>
                <v:path arrowok="t" textboxrect="0,0,50927,50927"/>
              </v:shape>
              <v:rect id="Rectangle 69128" o:spid="_x0000_s1141" style="position:absolute;left:44927;top:2446;width:897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sXcIA&#10;AADeAAAADwAAAGRycy9kb3ducmV2LnhtbERPy4rCMBTdC/5DuII7TXUhthpFfKDL8QHq7tJc22Jz&#10;U5po63y9WQzM8nDe82VrSvGm2hWWFYyGEQji1OqCMwWX824wBeE8ssbSMin4kIPlotuZY6Jtw0d6&#10;n3wmQgi7BBXk3leJlC7NyaAb2oo4cA9bG/QB1pnUNTYh3JRyHEUTabDg0JBjReuc0ufpZRTsp9Xq&#10;drC/TVZu7/vrzzXenGOvVL/XrmYgPLX+X/znPmgFk3g0DnvDnXAF5OI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5GxdwgAAAN4AAAAPAAAAAAAAAAAAAAAAAJgCAABkcnMvZG93&#10;bnJldi54bWxQSwUGAAAAAAQABAD1AAAAhwMAAAAA&#10;" filled="f" stroked="f">
                <v:textbox inset="0,0,0,0">
                  <w:txbxContent>
                    <w:p w14:paraId="34F7DFE3" w14:textId="77777777" w:rsidR="00203180" w:rsidRDefault="00EE6750">
                      <w:pPr>
                        <w:spacing w:after="160" w:line="259" w:lineRule="auto"/>
                        <w:ind w:left="0" w:firstLine="0"/>
                      </w:pPr>
                      <w:r>
                        <w:rPr>
                          <w:sz w:val="12"/>
                        </w:rPr>
                        <w:t>PRAKTIJKOPLEIDER</w:t>
                      </w:r>
                    </w:p>
                  </w:txbxContent>
                </v:textbox>
              </v:rect>
              <v:rect id="Rectangle 69129" o:spid="_x0000_s1142" style="position:absolute;left:53025;top:2446;width:3703;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jJxscA&#10;AADeAAAADwAAAGRycy9kb3ducmV2LnhtbESPT2vCQBTE74V+h+UVvNWNHkKSuor4B3NstWC9PbLP&#10;JJh9G7JrEvvpu4VCj8PM/IZZrEbTiJ46V1tWMJtGIIgLq2suFXye9q8JCOeRNTaWScGDHKyWz08L&#10;zLQd+IP6oy9FgLDLUEHlfZtJ6YqKDLqpbYmDd7WdQR9kV0rd4RDgppHzKIqlwZrDQoUtbSoqbse7&#10;UXBI2vVXbr+HstldDuf3c7o9pV6pycu4fgPhafT/4b92rhXE6Wyewu+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oycbHAAAA3gAAAA8AAAAAAAAAAAAAAAAAmAIAAGRy&#10;cy9kb3ducmV2LnhtbFBLBQYAAAAABAAEAPUAAACMAwAAAAA=&#10;" filled="f" stroked="f">
                <v:textbox inset="0,0,0,0">
                  <w:txbxContent>
                    <w:p w14:paraId="34F7DFE4" w14:textId="77777777" w:rsidR="00203180" w:rsidRDefault="00EE6750">
                      <w:pPr>
                        <w:spacing w:after="160" w:line="259" w:lineRule="auto"/>
                        <w:ind w:left="0" w:firstLine="0"/>
                      </w:pPr>
                      <w:r>
                        <w:rPr>
                          <w:sz w:val="12"/>
                        </w:rPr>
                        <w:t>READER</w:t>
                      </w:r>
                    </w:p>
                  </w:txbxContent>
                </v:textbox>
              </v:rect>
              <v:shape id="Shape 69124" o:spid="_x0000_s1143" style="position:absolute;left:52133;top:2500;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sLMcA&#10;AADeAAAADwAAAGRycy9kb3ducmV2LnhtbESPQUsDMRSE70L/Q3gFbza7VardNi3tglAPgrYePD42&#10;z93g5iUk6Xb7740geBxm5htmvR1tLwYK0ThWUM4KEMSN04ZbBR+n57snEDEha+wdk4IrRdhuJjdr&#10;rLS78DsNx9SKDOFYoYIuJV9JGZuOLMaZ88TZ+3LBYsoytFIHvGS47eW8KBbSouG80KGnuqPm+3i2&#10;CsLu7bQ3fjjUtaT7x8/SvPqXq1K303G3ApFoTP/hv/ZBK1gsy/kD/N7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ZrCzHAAAA3gAAAA8AAAAAAAAAAAAAAAAAmAIAAGRy&#10;cy9kb3ducmV2LnhtbFBLBQYAAAAABAAEAPUAAACMAwAAAAA=&#10;" path="m,50927r50927,l50927,,,,,50927xe" filled="f" strokecolor="#181717" strokeweight=".24pt">
                <v:stroke miterlimit="127" joinstyle="miter"/>
                <v:path arrowok="t" textboxrect="0,0,50927,50927"/>
              </v:shape>
              <w10:wrap type="square" anchorx="page" anchory="pag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7DF8A" w14:textId="77777777" w:rsidR="00203180" w:rsidRDefault="00EE6750">
    <w:pPr>
      <w:spacing w:after="0" w:line="259" w:lineRule="auto"/>
      <w:ind w:left="-1697" w:right="10472" w:firstLine="0"/>
    </w:pPr>
    <w:r>
      <w:rPr>
        <w:noProof/>
        <w:color w:val="000000"/>
        <w:sz w:val="22"/>
      </w:rPr>
      <mc:AlternateContent>
        <mc:Choice Requires="wpg">
          <w:drawing>
            <wp:anchor distT="0" distB="0" distL="114300" distR="114300" simplePos="0" relativeHeight="251675648" behindDoc="0" locked="0" layoutInCell="1" allowOverlap="1" wp14:anchorId="34F7DFB5" wp14:editId="34F7DFB6">
              <wp:simplePos x="0" y="0"/>
              <wp:positionH relativeFrom="page">
                <wp:posOffset>1077468</wp:posOffset>
              </wp:positionH>
              <wp:positionV relativeFrom="page">
                <wp:posOffset>9562402</wp:posOffset>
              </wp:positionV>
              <wp:extent cx="5585460" cy="310284"/>
              <wp:effectExtent l="0" t="0" r="0" b="0"/>
              <wp:wrapSquare wrapText="bothSides"/>
              <wp:docPr id="69095" name="Group 69095"/>
              <wp:cNvGraphicFramePr/>
              <a:graphic xmlns:a="http://schemas.openxmlformats.org/drawingml/2006/main">
                <a:graphicData uri="http://schemas.microsoft.com/office/word/2010/wordprocessingGroup">
                  <wpg:wgp>
                    <wpg:cNvGrpSpPr/>
                    <wpg:grpSpPr>
                      <a:xfrm>
                        <a:off x="0" y="0"/>
                        <a:ext cx="5585460" cy="310284"/>
                        <a:chOff x="0" y="0"/>
                        <a:chExt cx="5585460" cy="310284"/>
                      </a:xfrm>
                    </wpg:grpSpPr>
                    <wps:wsp>
                      <wps:cNvPr id="69096" name="Shape 69096"/>
                      <wps:cNvSpPr/>
                      <wps:spPr>
                        <a:xfrm>
                          <a:off x="4325112"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98" name="Shape 69098"/>
                      <wps:cNvSpPr/>
                      <wps:spPr>
                        <a:xfrm>
                          <a:off x="144475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97" name="Shape 69097"/>
                      <wps:cNvSpPr/>
                      <wps:spPr>
                        <a:xfrm>
                          <a:off x="2878836" y="4572"/>
                          <a:ext cx="1258824" cy="0"/>
                        </a:xfrm>
                        <a:custGeom>
                          <a:avLst/>
                          <a:gdLst/>
                          <a:ahLst/>
                          <a:cxnLst/>
                          <a:rect l="0" t="0" r="0" b="0"/>
                          <a:pathLst>
                            <a:path w="1258824">
                              <a:moveTo>
                                <a:pt x="0" y="0"/>
                              </a:moveTo>
                              <a:lnTo>
                                <a:pt x="1258824"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99" name="Shape 69099"/>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05" name="Rectangle 69105"/>
                      <wps:cNvSpPr/>
                      <wps:spPr>
                        <a:xfrm>
                          <a:off x="5513835" y="188402"/>
                          <a:ext cx="89218" cy="160786"/>
                        </a:xfrm>
                        <a:prstGeom prst="rect">
                          <a:avLst/>
                        </a:prstGeom>
                        <a:ln>
                          <a:noFill/>
                        </a:ln>
                      </wps:spPr>
                      <wps:txbx>
                        <w:txbxContent>
                          <w:p w14:paraId="34F7DFE5"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61</w:t>
                            </w:r>
                            <w:r>
                              <w:fldChar w:fldCharType="end"/>
                            </w:r>
                          </w:p>
                        </w:txbxContent>
                      </wps:txbx>
                      <wps:bodyPr horzOverflow="overflow" vert="horz" lIns="0" tIns="0" rIns="0" bIns="0" rtlCol="0">
                        <a:noAutofit/>
                      </wps:bodyPr>
                    </wps:wsp>
                    <wps:wsp>
                      <wps:cNvPr id="73214" name="Shape 73214"/>
                      <wps:cNvSpPr/>
                      <wps:spPr>
                        <a:xfrm>
                          <a:off x="1651" y="240665"/>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101" name="Shape 69101"/>
                      <wps:cNvSpPr/>
                      <wps:spPr>
                        <a:xfrm>
                          <a:off x="1651" y="240665"/>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69103" name="Rectangle 69103"/>
                      <wps:cNvSpPr/>
                      <wps:spPr>
                        <a:xfrm>
                          <a:off x="92967" y="233931"/>
                          <a:ext cx="897064" cy="101549"/>
                        </a:xfrm>
                        <a:prstGeom prst="rect">
                          <a:avLst/>
                        </a:prstGeom>
                        <a:ln>
                          <a:noFill/>
                        </a:ln>
                      </wps:spPr>
                      <wps:txbx>
                        <w:txbxContent>
                          <w:p w14:paraId="34F7DFE6" w14:textId="77777777" w:rsidR="00203180" w:rsidRDefault="00EE6750">
                            <w:pPr>
                              <w:spacing w:after="160" w:line="259" w:lineRule="auto"/>
                              <w:ind w:left="0" w:firstLine="0"/>
                            </w:pPr>
                            <w:r>
                              <w:rPr>
                                <w:sz w:val="12"/>
                              </w:rPr>
                              <w:t>PRAKTIJKOPLEIDER</w:t>
                            </w:r>
                          </w:p>
                        </w:txbxContent>
                      </wps:txbx>
                      <wps:bodyPr horzOverflow="overflow" vert="horz" lIns="0" tIns="0" rIns="0" bIns="0" rtlCol="0">
                        <a:noAutofit/>
                      </wps:bodyPr>
                    </wps:wsp>
                    <wps:wsp>
                      <wps:cNvPr id="69104" name="Rectangle 69104"/>
                      <wps:cNvSpPr/>
                      <wps:spPr>
                        <a:xfrm>
                          <a:off x="904306" y="233931"/>
                          <a:ext cx="370268" cy="101549"/>
                        </a:xfrm>
                        <a:prstGeom prst="rect">
                          <a:avLst/>
                        </a:prstGeom>
                        <a:ln>
                          <a:noFill/>
                        </a:ln>
                      </wps:spPr>
                      <wps:txbx>
                        <w:txbxContent>
                          <w:p w14:paraId="34F7DFE7" w14:textId="77777777" w:rsidR="00203180" w:rsidRDefault="00EE6750">
                            <w:pPr>
                              <w:spacing w:after="160" w:line="259" w:lineRule="auto"/>
                              <w:ind w:left="0" w:firstLine="0"/>
                            </w:pPr>
                            <w:r>
                              <w:rPr>
                                <w:sz w:val="12"/>
                              </w:rPr>
                              <w:t>READER</w:t>
                            </w:r>
                          </w:p>
                        </w:txbxContent>
                      </wps:txbx>
                      <wps:bodyPr horzOverflow="overflow" vert="horz" lIns="0" tIns="0" rIns="0" bIns="0" rtlCol="0">
                        <a:noAutofit/>
                      </wps:bodyPr>
                    </wps:wsp>
                    <wps:wsp>
                      <wps:cNvPr id="69102" name="Shape 69102"/>
                      <wps:cNvSpPr/>
                      <wps:spPr>
                        <a:xfrm>
                          <a:off x="814451" y="239395"/>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4F7DFB5" id="Group 69095" o:spid="_x0000_s1144" style="position:absolute;left:0;text-align:left;margin-left:84.85pt;margin-top:752.95pt;width:439.8pt;height:24.45pt;z-index:251675648;mso-position-horizontal-relative:page;mso-position-vertical-relative:page" coordsize="55854,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">
              <v:shape id="Shape 69096" o:spid="_x0000_s1145" style="position:absolute;left:43251;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q88cA&#10;AADeAAAADwAAAGRycy9kb3ducmV2LnhtbESPQWvCQBSE7wX/w/IEb81GW0ISXUUEaQ/F0rSUHh/Z&#10;ZxLNvg3ZVZN/3xUKPQ4z8w2z2gymFVfqXWNZwTyKQRCXVjdcKfj63D+mIJxH1thaJgUjOdisJw8r&#10;zLW98QddC1+JAGGXo4La+y6X0pU1GXSR7YiDd7S9QR9kX0nd4y3ATSsXcZxIgw2HhRo72tVUnouL&#10;UUDnbCtf9k/fQ/V+OqSj/8no7Vmp2XTYLkF4Gvx/+K/9qhUkWZwlcL8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jqvPHAAAA3gAAAA8AAAAAAAAAAAAAAAAAmAIAAGRy&#10;cy9kb3ducmV2LnhtbFBLBQYAAAAABAAEAPUAAACMAwAAAAA=&#10;" path="m,l1260348,e" filled="f" strokecolor="#181717" strokeweight=".48pt">
                <v:stroke miterlimit="83231f" joinstyle="miter"/>
                <v:path arrowok="t" textboxrect="0,0,1260348,0"/>
              </v:shape>
              <v:shape id="Shape 69098" o:spid="_x0000_s1146" style="position:absolute;left:14447;top:4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bGsIA&#10;AADeAAAADwAAAGRycy9kb3ducmV2LnhtbERPy4rCMBTdD/gP4QruxtRRxFajiCDjQhQfiMtLc22r&#10;zU1pota/NwvB5eG8J7PGlOJBtSssK+h1IxDEqdUFZwqOh+XvCITzyBpLy6TgRQ5m09bPBBNtn7yj&#10;x95nIoSwS1BB7n2VSOnSnAy6rq2IA3extUEfYJ1JXeMzhJtS/kXRUBosODTkWNEip/S2vxsFdIvn&#10;8n/ZPzXZ9roZvfw5pvVAqU67mY9BeGr8V/xxr7SCYRzFYW+4E66A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JsawgAAAN4AAAAPAAAAAAAAAAAAAAAAAJgCAABkcnMvZG93&#10;bnJldi54bWxQSwUGAAAAAAQABAD1AAAAhwMAAAAA&#10;" path="m,l1260348,e" filled="f" strokecolor="#181717" strokeweight=".48pt">
                <v:stroke miterlimit="83231f" joinstyle="miter"/>
                <v:path arrowok="t" textboxrect="0,0,1260348,0"/>
              </v:shape>
              <v:shape id="Shape 69097" o:spid="_x0000_s1147" style="position:absolute;left:28788;top:45;width:12588;height:0;visibility:visible;mso-wrap-style:square;v-text-anchor:top" coordsize="1258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8Jk8oA&#10;AADeAAAADwAAAGRycy9kb3ducmV2LnhtbESPW0vDQBSE3wX/w3IE3+xGhV5iN6WIliIUta2Xx2P2&#10;JBuaPZtmt038912h4OMwM98w01lva3Gk1leOFdwOEhDEudMVlwq2m+ebMQgfkDXWjknBL3mYZZcX&#10;U0y16/idjutQighhn6ICE0KTSulzQxb9wDXE0StcazFE2ZZSt9hFuK3lXZIMpcWK44LBhh4N5bv1&#10;wSpY5cXi5/6re/n4nH8/ve1e9xWbvVLXV/38AUSgPvyHz+2lVjCcJJMR/N2JV0BmJ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vPCZPKAAAA3gAAAA8AAAAAAAAAAAAAAAAAmAIA&#10;AGRycy9kb3ducmV2LnhtbFBLBQYAAAAABAAEAPUAAACPAwAAAAA=&#10;" path="m,l1258824,e" filled="f" strokecolor="#181717" strokeweight=".48pt">
                <v:stroke miterlimit="83231f" joinstyle="miter"/>
                <v:path arrowok="t" textboxrect="0,0,1258824,0"/>
              </v:shape>
              <v:shape id="Shape 69099" o:spid="_x0000_s1148"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w+gccA&#10;AADeAAAADwAAAGRycy9kb3ducmV2LnhtbESPQWvCQBSE7wX/w/KE3upGW8RN3QQRpD0Ui2kRj4/s&#10;axLNvg3ZrcZ/3xUKHoeZ+YZZ5oNtxZl63zjWMJ0kIIhLZxquNHx/bZ4WIHxANtg6Jg1X8pBno4cl&#10;psZdeEfnIlQiQtinqKEOoUul9GVNFv3EdcTR+3G9xRBlX0nT4yXCbStnSTKXFhuOCzV2tK6pPBW/&#10;VgOd1Eq+bZ73Q/V53C6u4aDo40Xrx/GwegURaAj38H/73WiYq0QpuN2JV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8PoHHAAAA3gAAAA8AAAAAAAAAAAAAAAAAmAIAAGRy&#10;cy9kb3ducmV2LnhtbFBLBQYAAAAABAAEAPUAAACMAwAAAAA=&#10;" path="m,l1260348,e" filled="f" strokecolor="#181717" strokeweight=".48pt">
                <v:stroke miterlimit="83231f" joinstyle="miter"/>
                <v:path arrowok="t" textboxrect="0,0,1260348,0"/>
              </v:shape>
              <v:rect id="Rectangle 69105" o:spid="_x0000_s1149" style="position:absolute;left:55138;top:1884;width:892;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fo8cA&#10;AADeAAAADwAAAGRycy9kb3ducmV2LnhtbESPQWvCQBSE7wX/w/KE3uomhYqJriFoSzy2Kqi3R/aZ&#10;BLNvQ3Zr0v76bqHQ4zAz3zCrbDStuFPvGssK4lkEgri0uuFKwfHw9rQA4TyyxtYyKfgiB9l68rDC&#10;VNuBP+i+95UIEHYpKqi971IpXVmTQTezHXHwrrY36IPsK6l7HALctPI5iubSYMNhocaONjWVt/2n&#10;UVAsuvy8s99D1b5eitP7KdkeEq/U43TMlyA8jf4//NfeaQXzJI5e4P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Qn6PHAAAA3gAAAA8AAAAAAAAAAAAAAAAAmAIAAGRy&#10;cy9kb3ducmV2LnhtbFBLBQYAAAAABAAEAPUAAACMAwAAAAA=&#10;" filled="f" stroked="f">
                <v:textbox inset="0,0,0,0">
                  <w:txbxContent>
                    <w:p w14:paraId="34F7DFE5"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61</w:t>
                      </w:r>
                      <w:r>
                        <w:fldChar w:fldCharType="end"/>
                      </w:r>
                    </w:p>
                  </w:txbxContent>
                </v:textbox>
              </v:rect>
              <v:shape id="Shape 73214" o:spid="_x0000_s1150" style="position:absolute;left:16;top:2406;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hRccA&#10;AADeAAAADwAAAGRycy9kb3ducmV2LnhtbESPQUvDQBSE74L/YXlCb3aTNNgSuy1aqEgRSmsv3h7Z&#10;ZxLMvg3ZZ5L+e1cQPA4z8w2z3k6uVQP1ofFsIJ0noIhLbxuuDFze9/crUEGQLbaeycCVAmw3tzdr&#10;LKwf+UTDWSoVIRwKNFCLdIXWoazJYZj7jjh6n753KFH2lbY9jhHuWp0lyYN22HBcqLGjXU3l1/nb&#10;GZCrLFbj4PL05bD7eMty/Xy4HI2Z3U1Pj6CEJvkP/7VfrYHlIktz+L0Tr4D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YUXHAAAA3gAAAA8AAAAAAAAAAAAAAAAAmAIAAGRy&#10;cy9kb3ducmV2LnhtbFBLBQYAAAAABAAEAPUAAACMAwAAAAA=&#10;" path="m,l50927,r,50927l,50927,,e" fillcolor="#181717" stroked="f" strokeweight="0">
                <v:stroke miterlimit="83231f" joinstyle="miter"/>
                <v:path arrowok="t" textboxrect="0,0,50927,50927"/>
              </v:shape>
              <v:shape id="Shape 69101" o:spid="_x0000_s1151" style="position:absolute;left:16;top:2406;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T1MYA&#10;AADeAAAADwAAAGRycy9kb3ducmV2LnhtbESPQWsCMRSE74X+h/AKvdXstmDt1ih2QdBDoWoPPT42&#10;r7uhm5eQxHX996YgeBxm5htmvhxtLwYK0ThWUE4KEMSN04ZbBd+H9dMMREzIGnvHpOBMEZaL+7s5&#10;VtqdeEfDPrUiQzhWqKBLyVdSxqYji3HiPHH2fl2wmLIMrdQBTxlue/lcFFNp0XBe6NBT3VHztz9a&#10;BWH1dfgwftjUtaSX15/SfPrtWanHh3H1DiLRmG7ha3ujFUzfyqKE/zv5Cs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tT1MYAAADeAAAADwAAAAAAAAAAAAAAAACYAgAAZHJz&#10;L2Rvd25yZXYueG1sUEsFBgAAAAAEAAQA9QAAAIsDAAAAAA==&#10;" path="m,50927r50927,l50927,,,,,50927xe" filled="f" strokecolor="#181717" strokeweight=".24pt">
                <v:stroke miterlimit="127" joinstyle="miter"/>
                <v:path arrowok="t" textboxrect="0,0,50927,50927"/>
              </v:shape>
              <v:rect id="Rectangle 69103" o:spid="_x0000_s1152" style="position:absolute;left:929;top:2339;width:897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iTMcA&#10;AADeAAAADwAAAGRycy9kb3ducmV2LnhtbESPQWvCQBSE7wX/w/KE3uomLYiJriFoSzy2Kqi3R/aZ&#10;BLNvQ3Zr0v76bqHQ4zAz3zCrbDStuFPvGssK4lkEgri0uuFKwfHw9rQA4TyyxtYyKfgiB9l68rDC&#10;VNuBP+i+95UIEHYpKqi971IpXVmTQTezHXHwrrY36IPsK6l7HALctPI5iubSYMNhocaONjWVt/2n&#10;UVAsuvy8s99D1b5eitP7KdkeEq/U43TMlyA8jf4//NfeaQXzJI5e4P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1okzHAAAA3gAAAA8AAAAAAAAAAAAAAAAAmAIAAGRy&#10;cy9kb3ducmV2LnhtbFBLBQYAAAAABAAEAPUAAACMAwAAAAA=&#10;" filled="f" stroked="f">
                <v:textbox inset="0,0,0,0">
                  <w:txbxContent>
                    <w:p w14:paraId="34F7DFE6" w14:textId="77777777" w:rsidR="00203180" w:rsidRDefault="00EE6750">
                      <w:pPr>
                        <w:spacing w:after="160" w:line="259" w:lineRule="auto"/>
                        <w:ind w:left="0" w:firstLine="0"/>
                      </w:pPr>
                      <w:r>
                        <w:rPr>
                          <w:sz w:val="12"/>
                        </w:rPr>
                        <w:t>PRAKTIJKOPLEIDER</w:t>
                      </w:r>
                    </w:p>
                  </w:txbxContent>
                </v:textbox>
              </v:rect>
              <v:rect id="Rectangle 69104" o:spid="_x0000_s1153" style="position:absolute;left:9043;top:2339;width:3702;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6OMcA&#10;AADeAAAADwAAAGRycy9kb3ducmV2LnhtbESPQWvCQBSE7wX/w/KE3uompYiJriFoSzy2Kqi3R/aZ&#10;BLNvQ3Zr0v76bqHQ4zAz3zCrbDStuFPvGssK4lkEgri0uuFKwfHw9rQA4TyyxtYyKfgiB9l68rDC&#10;VNuBP+i+95UIEHYpKqi971IpXVmTQTezHXHwrrY36IPsK6l7HALctPI5iubSYMNhocaONjWVt/2n&#10;UVAsuvy8s99D1b5eitP7KdkeEq/U43TMlyA8jf4//NfeaQXzJI5e4P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cOjjHAAAA3gAAAA8AAAAAAAAAAAAAAAAAmAIAAGRy&#10;cy9kb3ducmV2LnhtbFBLBQYAAAAABAAEAPUAAACMAwAAAAA=&#10;" filled="f" stroked="f">
                <v:textbox inset="0,0,0,0">
                  <w:txbxContent>
                    <w:p w14:paraId="34F7DFE7" w14:textId="77777777" w:rsidR="00203180" w:rsidRDefault="00EE6750">
                      <w:pPr>
                        <w:spacing w:after="160" w:line="259" w:lineRule="auto"/>
                        <w:ind w:left="0" w:firstLine="0"/>
                      </w:pPr>
                      <w:r>
                        <w:rPr>
                          <w:sz w:val="12"/>
                        </w:rPr>
                        <w:t>READER</w:t>
                      </w:r>
                    </w:p>
                  </w:txbxContent>
                </v:textbox>
              </v:rect>
              <v:shape id="Shape 69102" o:spid="_x0000_s1154" style="position:absolute;left:8144;top:2393;width:509;height:510;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o8cA&#10;AADeAAAADwAAAGRycy9kb3ducmV2LnhtbESPQWsCMRSE7wX/Q3iF3mp2Ldh2NYouCPZQqNpDj4/N&#10;czd08xKSuK7/vikUehxm5htmuR5tLwYK0ThWUE4LEMSN04ZbBZ+n3eMLiJiQNfaOScGNIqxXk7sl&#10;Vtpd+UDDMbUiQzhWqKBLyVdSxqYji3HqPHH2zi5YTFmGVuqA1wy3vZwVxVxaNJwXOvRUd9R8Hy9W&#10;Qdh8nLbGD/u6lvT0/FWad/92U+rhftwsQCQa03/4r73XCuavZTGD3zv5Cs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JzaPHAAAA3gAAAA8AAAAAAAAAAAAAAAAAmAIAAGRy&#10;cy9kb3ducmV2LnhtbFBLBQYAAAAABAAEAPUAAACMAwAAAAA=&#10;" path="m,50927r50927,l50927,,,,,50927xe" filled="f" strokecolor="#181717" strokeweight=".24pt">
                <v:stroke miterlimit="127" joinstyle="miter"/>
                <v:path arrowok="t" textboxrect="0,0,50927,50927"/>
              </v:shape>
              <w10:wrap type="square" anchorx="page" anchory="pag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7DF8C" w14:textId="77777777" w:rsidR="00203180" w:rsidRDefault="00EE6750">
    <w:pPr>
      <w:spacing w:after="0" w:line="259" w:lineRule="auto"/>
      <w:ind w:left="-1697" w:right="264" w:firstLine="0"/>
    </w:pPr>
    <w:r>
      <w:rPr>
        <w:noProof/>
        <w:color w:val="000000"/>
        <w:sz w:val="22"/>
      </w:rPr>
      <mc:AlternateContent>
        <mc:Choice Requires="wpg">
          <w:drawing>
            <wp:anchor distT="0" distB="0" distL="114300" distR="114300" simplePos="0" relativeHeight="251676672" behindDoc="0" locked="0" layoutInCell="1" allowOverlap="1" wp14:anchorId="34F7DFB7" wp14:editId="34F7DFB8">
              <wp:simplePos x="0" y="0"/>
              <wp:positionH relativeFrom="page">
                <wp:posOffset>898144</wp:posOffset>
              </wp:positionH>
              <wp:positionV relativeFrom="page">
                <wp:posOffset>9551733</wp:posOffset>
              </wp:positionV>
              <wp:extent cx="5583936" cy="321486"/>
              <wp:effectExtent l="0" t="0" r="0" b="0"/>
              <wp:wrapSquare wrapText="bothSides"/>
              <wp:docPr id="69072" name="Group 69072"/>
              <wp:cNvGraphicFramePr/>
              <a:graphic xmlns:a="http://schemas.openxmlformats.org/drawingml/2006/main">
                <a:graphicData uri="http://schemas.microsoft.com/office/word/2010/wordprocessingGroup">
                  <wpg:wgp>
                    <wpg:cNvGrpSpPr/>
                    <wpg:grpSpPr>
                      <a:xfrm>
                        <a:off x="0" y="0"/>
                        <a:ext cx="5583936" cy="321486"/>
                        <a:chOff x="0" y="0"/>
                        <a:chExt cx="5583936" cy="321486"/>
                      </a:xfrm>
                    </wpg:grpSpPr>
                    <wps:wsp>
                      <wps:cNvPr id="69073" name="Shape 69073"/>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77" name="Shape 69077"/>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74" name="Shape 69074"/>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78" name="Shape 69078"/>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79" name="Rectangle 69079"/>
                      <wps:cNvSpPr/>
                      <wps:spPr>
                        <a:xfrm>
                          <a:off x="1" y="200594"/>
                          <a:ext cx="89218" cy="160786"/>
                        </a:xfrm>
                        <a:prstGeom prst="rect">
                          <a:avLst/>
                        </a:prstGeom>
                        <a:ln>
                          <a:noFill/>
                        </a:ln>
                      </wps:spPr>
                      <wps:txbx>
                        <w:txbxContent>
                          <w:p w14:paraId="34F7DFE8"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38</w:t>
                            </w:r>
                            <w:r>
                              <w:fldChar w:fldCharType="end"/>
                            </w:r>
                          </w:p>
                        </w:txbxContent>
                      </wps:txbx>
                      <wps:bodyPr horzOverflow="overflow" vert="horz" lIns="0" tIns="0" rIns="0" bIns="0" rtlCol="0">
                        <a:noAutofit/>
                      </wps:bodyPr>
                    </wps:wsp>
                    <wps:wsp>
                      <wps:cNvPr id="69075" name="Shape 69075"/>
                      <wps:cNvSpPr/>
                      <wps:spPr>
                        <a:xfrm>
                          <a:off x="4400550" y="251334"/>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69080" name="Rectangle 69080"/>
                      <wps:cNvSpPr/>
                      <wps:spPr>
                        <a:xfrm>
                          <a:off x="4492755" y="244600"/>
                          <a:ext cx="897064" cy="101549"/>
                        </a:xfrm>
                        <a:prstGeom prst="rect">
                          <a:avLst/>
                        </a:prstGeom>
                        <a:ln>
                          <a:noFill/>
                        </a:ln>
                      </wps:spPr>
                      <wps:txbx>
                        <w:txbxContent>
                          <w:p w14:paraId="34F7DFE9" w14:textId="77777777" w:rsidR="00203180" w:rsidRDefault="00EE6750">
                            <w:pPr>
                              <w:spacing w:after="160" w:line="259" w:lineRule="auto"/>
                              <w:ind w:left="0" w:firstLine="0"/>
                            </w:pPr>
                            <w:r>
                              <w:rPr>
                                <w:sz w:val="12"/>
                              </w:rPr>
                              <w:t>PRAKTIJKOPLEIDER</w:t>
                            </w:r>
                          </w:p>
                        </w:txbxContent>
                      </wps:txbx>
                      <wps:bodyPr horzOverflow="overflow" vert="horz" lIns="0" tIns="0" rIns="0" bIns="0" rtlCol="0">
                        <a:noAutofit/>
                      </wps:bodyPr>
                    </wps:wsp>
                    <wps:wsp>
                      <wps:cNvPr id="69081" name="Rectangle 69081"/>
                      <wps:cNvSpPr/>
                      <wps:spPr>
                        <a:xfrm>
                          <a:off x="5302570" y="244600"/>
                          <a:ext cx="370268" cy="101549"/>
                        </a:xfrm>
                        <a:prstGeom prst="rect">
                          <a:avLst/>
                        </a:prstGeom>
                        <a:ln>
                          <a:noFill/>
                        </a:ln>
                      </wps:spPr>
                      <wps:txbx>
                        <w:txbxContent>
                          <w:p w14:paraId="34F7DFEA" w14:textId="77777777" w:rsidR="00203180" w:rsidRDefault="00EE6750">
                            <w:pPr>
                              <w:spacing w:after="160" w:line="259" w:lineRule="auto"/>
                              <w:ind w:left="0" w:firstLine="0"/>
                            </w:pPr>
                            <w:r>
                              <w:rPr>
                                <w:sz w:val="12"/>
                              </w:rPr>
                              <w:t>READER</w:t>
                            </w:r>
                          </w:p>
                        </w:txbxContent>
                      </wps:txbx>
                      <wps:bodyPr horzOverflow="overflow" vert="horz" lIns="0" tIns="0" rIns="0" bIns="0" rtlCol="0">
                        <a:noAutofit/>
                      </wps:bodyPr>
                    </wps:wsp>
                    <wps:wsp>
                      <wps:cNvPr id="69076" name="Shape 69076"/>
                      <wps:cNvSpPr/>
                      <wps:spPr>
                        <a:xfrm>
                          <a:off x="5213350" y="250063"/>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4F7DFB7" id="Group 69072" o:spid="_x0000_s1155" style="position:absolute;left:0;text-align:left;margin-left:70.7pt;margin-top:752.1pt;width:439.7pt;height:25.3pt;z-index:251676672;mso-position-horizontal-relative:page;mso-position-vertical-relative:page" coordsize="55839,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">
              <v:shape id="Shape 69073" o:spid="_x0000_s1156"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vkcYA&#10;AADeAAAADwAAAGRycy9kb3ducmV2LnhtbESPQYvCMBSE78L+h/AEb5q6imurUUSQ9SCKrojHR/O2&#10;7dq8lCar9d8bQfA4zMw3zHTemFJcqXaFZQX9XgSCOLW64EzB8WfVHYNwHlljaZkU3MnBfPbRmmKi&#10;7Y33dD34TAQIuwQV5N5XiZQuzcmg69mKOHi/tjbog6wzqWu8Bbgp5WcUjaTBgsNCjhUtc0ovh3+j&#10;gC7xQn6vBqcm2/1tx3d/jmkzVKrTbhYTEJ4a/w6/2mutYBRHXwN43glX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jvkcYAAADeAAAADwAAAAAAAAAAAAAAAACYAgAAZHJz&#10;L2Rvd25yZXYueG1sUEsFBgAAAAAEAAQA9QAAAIsDAAAAAA==&#10;" path="m,l1260348,e" filled="f" strokecolor="#181717" strokeweight=".48pt">
                <v:stroke miterlimit="83231f" joinstyle="miter"/>
                <v:path arrowok="t" textboxrect="0,0,1260348,0"/>
              </v:shape>
              <v:shape id="Shape 69077" o:spid="_x0000_s1157"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pkscA&#10;AADeAAAADwAAAGRycy9kb3ducmV2LnhtbESPQWvCQBSE70L/w/KE3szGVtTEbEQK0h6kUivi8ZF9&#10;TdJk34bsVuO/7xYKHoeZ+YbJ1oNpxYV6V1tWMI1iEMSF1TWXCo6f28kShPPIGlvLpOBGDtb5wyjD&#10;VNsrf9Dl4EsRIOxSVFB536VSuqIigy6yHXHwvmxv0AfZl1L3eA1w08qnOJ5LgzWHhQo7eqmoaA4/&#10;RgE1yUa+bp9PQ7n/fl/e/Dmh3Uypx/GwWYHwNPh7+L/9phXMk3ixgL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j6ZLHAAAA3gAAAA8AAAAAAAAAAAAAAAAAmAIAAGRy&#10;cy9kb3ducmV2LnhtbFBLBQYAAAAABAAEAPUAAACMAwAAAAA=&#10;" path="m,l1260348,e" filled="f" strokecolor="#181717" strokeweight=".48pt">
                <v:stroke miterlimit="83231f" joinstyle="miter"/>
                <v:path arrowok="t" textboxrect="0,0,1260348,0"/>
              </v:shape>
              <v:shape id="Shape 69074" o:spid="_x0000_s1158"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35ccA&#10;AADeAAAADwAAAGRycy9kb3ducmV2LnhtbESPQWvCQBSE74X+h+UJvenGGlITXUUEaQ/SUivi8ZF9&#10;TVKzb0N2a5J/7xaEHoeZ+YZZrntTiyu1rrKsYDqJQBDnVldcKDh+7cZzEM4ja6wtk4KBHKxXjw9L&#10;zLTt+JOuB1+IAGGXoYLS+yaT0uUlGXQT2xAH79u2Bn2QbSF1i12Am1o+R1EiDVYcFkpsaFtSfjn8&#10;GgV0STfydTc79cXHz/t88OeU9rFST6N+swDhqff/4Xv7TStI0uglhr874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xd+XHAAAA3gAAAA8AAAAAAAAAAAAAAAAAmAIAAGRy&#10;cy9kb3ducmV2LnhtbFBLBQYAAAAABAAEAPUAAACMAwAAAAA=&#10;" path="m,l1260348,e" filled="f" strokecolor="#181717" strokeweight=".48pt">
                <v:stroke miterlimit="83231f" joinstyle="miter"/>
                <v:path arrowok="t" textboxrect="0,0,1260348,0"/>
              </v:shape>
              <v:shape id="Shape 69078" o:spid="_x0000_s1159"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94MUA&#10;AADeAAAADwAAAGRycy9kb3ducmV2LnhtbERPTWvCQBC9C/0Pywi9mY212CS6igjSHkpL01I8Dtkx&#10;iWZnQ3abxH/fPQgeH+97vR1NI3rqXG1ZwTyKQRAXVtdcKvj5PswSEM4ja2wsk4IrOdhuHiZrzLQd&#10;+Iv63JcihLDLUEHlfZtJ6YqKDLrItsSBO9nOoA+wK6XucAjhppFPcbyUBmsODRW2tK+ouOR/RgFd&#10;0p18PSx+x/Lz/JFc/TGl92elHqfjbgXC0+jv4pv7TStYpvFL2BvuhCs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H3gxQAAAN4AAAAPAAAAAAAAAAAAAAAAAJgCAABkcnMv&#10;ZG93bnJldi54bWxQSwUGAAAAAAQABAD1AAAAigMAAAAA&#10;" path="m,l1260348,e" filled="f" strokecolor="#181717" strokeweight=".48pt">
                <v:stroke miterlimit="83231f" joinstyle="miter"/>
                <v:path arrowok="t" textboxrect="0,0,1260348,0"/>
              </v:shape>
              <v:rect id="Rectangle 69079" o:spid="_x0000_s1160" style="position:absolute;top:2005;width:892;height:1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RscA&#10;AADeAAAADwAAAGRycy9kb3ducmV2LnhtbESPQWvCQBSE7wX/w/KE3uqmPUQTXUW0JTm2UbC9PbLP&#10;JDT7NmS3JvXXdwuCx2FmvmFWm9G04kK9aywreJ5FIIhLqxuuFBwPb08LEM4ja2wtk4JfcrBZTx5W&#10;mGo78AddCl+JAGGXooLa+y6V0pU1GXQz2xEH72x7gz7IvpK6xyHATStfoiiWBhsOCzV2tKup/C5+&#10;jIJs0W0/c3sdqvb1Kzu9n5L9IfFKPU7H7RKEp9Hfw7d2rhXESTRP4P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66UbHAAAA3gAAAA8AAAAAAAAAAAAAAAAAmAIAAGRy&#10;cy9kb3ducmV2LnhtbFBLBQYAAAAABAAEAPUAAACMAwAAAAA=&#10;" filled="f" stroked="f">
                <v:textbox inset="0,0,0,0">
                  <w:txbxContent>
                    <w:p w14:paraId="34F7DFE8"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38</w:t>
                      </w:r>
                      <w:r>
                        <w:fldChar w:fldCharType="end"/>
                      </w:r>
                    </w:p>
                  </w:txbxContent>
                </v:textbox>
              </v:rect>
              <v:shape id="Shape 69075" o:spid="_x0000_s1161" style="position:absolute;left:44005;top:2513;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cpN8cA&#10;AADeAAAADwAAAGRycy9kb3ducmV2LnhtbESPT0sDMRTE74LfITyhN5utpf/WpqUuFOpB0LaHHh+b&#10;525w8xKSuN1+eyMIHoeZ+Q2z3g62Ez2FaBwrmIwLEMS104YbBefT/nEJIiZkjZ1jUnCjCNvN/d0a&#10;S+2u/EH9MTUiQziWqKBNyZdSxroli3HsPHH2Pl2wmLIMjdQBrxluO/lUFHNp0XBeaNFT1VL9dfy2&#10;CsLu/fRifH+oKknTxWVi3vzrTanRw7B7BpFoSP/hv/ZBK5ivisUMfu/kK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HKTfHAAAA3gAAAA8AAAAAAAAAAAAAAAAAmAIAAGRy&#10;cy9kb3ducmV2LnhtbFBLBQYAAAAABAAEAPUAAACMAwAAAAA=&#10;" path="m,50927r50927,l50927,,,,,50927xe" filled="f" strokecolor="#181717" strokeweight=".24pt">
                <v:stroke miterlimit="127" joinstyle="miter"/>
                <v:path arrowok="t" textboxrect="0,0,50927,50927"/>
              </v:shape>
              <v:rect id="Rectangle 69080" o:spid="_x0000_s1162" style="position:absolute;left:44927;top:2446;width:897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w/MYA&#10;AADeAAAADwAAAGRycy9kb3ducmV2LnhtbESPy2rCQBSG90LfYTiF7nSmXYQkdRTpBbNUI1h3h8wx&#10;Cc2cCZmpSX16Z1Ho8ue/8S3Xk+3ElQbfOtbwvFAgiCtnWq41HMvPeQrCB2SDnWPS8Ese1quH2RJz&#10;40be0/UQahFH2OeooQmhz6X0VUMW/cL1xNG7uMFiiHKopRlwjOO2ky9KJdJiy/GhwZ7eGqq+Dz9W&#10;wzbtN1+Fu41193Hennan7L3MgtZPj9PmFUSgKfyH/9qF0ZBkKo0AESei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Uw/MYAAADeAAAADwAAAAAAAAAAAAAAAACYAgAAZHJz&#10;L2Rvd25yZXYueG1sUEsFBgAAAAAEAAQA9QAAAIsDAAAAAA==&#10;" filled="f" stroked="f">
                <v:textbox inset="0,0,0,0">
                  <w:txbxContent>
                    <w:p w14:paraId="34F7DFE9" w14:textId="77777777" w:rsidR="00203180" w:rsidRDefault="00EE6750">
                      <w:pPr>
                        <w:spacing w:after="160" w:line="259" w:lineRule="auto"/>
                        <w:ind w:left="0" w:firstLine="0"/>
                      </w:pPr>
                      <w:r>
                        <w:rPr>
                          <w:sz w:val="12"/>
                        </w:rPr>
                        <w:t>PRAKTIJKOPLEIDER</w:t>
                      </w:r>
                    </w:p>
                  </w:txbxContent>
                </v:textbox>
              </v:rect>
              <v:rect id="Rectangle 69081" o:spid="_x0000_s1163" style="position:absolute;left:53025;top:2446;width:3703;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VZ8cA&#10;AADeAAAADwAAAGRycy9kb3ducmV2LnhtbESPQWvCQBSE7wX/w/IEb3WTHiRJXUW0JTm2RtDeHtnX&#10;JDT7NmS3JvbXdwsFj8PMfMOst5PpxJUG11pWEC8jEMSV1S3XCk7l62MCwnlkjZ1lUnAjB9vN7GGN&#10;mbYjv9P16GsRIOwyVNB432dSuqohg25pe+LgfdrBoA9yqKUecAxw08mnKFpJgy2HhQZ72jdUfR2/&#10;jYI86XeXwv6MdffykZ/fzumhTL1Si/m0ewbhafL38H+70ApWaZTE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ZlWfHAAAA3gAAAA8AAAAAAAAAAAAAAAAAmAIAAGRy&#10;cy9kb3ducmV2LnhtbFBLBQYAAAAABAAEAPUAAACMAwAAAAA=&#10;" filled="f" stroked="f">
                <v:textbox inset="0,0,0,0">
                  <w:txbxContent>
                    <w:p w14:paraId="34F7DFEA" w14:textId="77777777" w:rsidR="00203180" w:rsidRDefault="00EE6750">
                      <w:pPr>
                        <w:spacing w:after="160" w:line="259" w:lineRule="auto"/>
                        <w:ind w:left="0" w:firstLine="0"/>
                      </w:pPr>
                      <w:r>
                        <w:rPr>
                          <w:sz w:val="12"/>
                        </w:rPr>
                        <w:t>READER</w:t>
                      </w:r>
                    </w:p>
                  </w:txbxContent>
                </v:textbox>
              </v:rect>
              <v:shape id="Shape 69076" o:spid="_x0000_s1164" style="position:absolute;left:52133;top:2500;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W3QMcA&#10;AADeAAAADwAAAGRycy9kb3ducmV2LnhtbESPzWrDMBCE74W8g9hCb42cFpzUiRISQyE9FJqfQ4+L&#10;tbFFrZWQVMd5+6pQ6HGYmW+Y1Wa0vRgoRONYwWxagCBunDbcKjifXh8XIGJC1tg7JgU3irBZT+5W&#10;WGl35QMNx9SKDOFYoYIuJV9JGZuOLMap88TZu7hgMWUZWqkDXjPc9vKpKEpp0XBe6NBT3VHzdfy2&#10;CsL247QzftjXtaTn+efMvPu3m1IP9+N2CSLRmP7Df+29VlC+FPMSfu/k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Vt0DHAAAA3gAAAA8AAAAAAAAAAAAAAAAAmAIAAGRy&#10;cy9kb3ducmV2LnhtbFBLBQYAAAAABAAEAPUAAACMAwAAAAA=&#10;" path="m,50927r50927,l50927,,,,,50927xe" filled="f" strokecolor="#181717" strokeweight=".24pt">
                <v:stroke miterlimit="127" joinstyle="miter"/>
                <v:path arrowok="t" textboxrect="0,0,50927,50927"/>
              </v:shape>
              <w10:wrap type="square" anchorx="page" anchory="page"/>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7DF8F" w14:textId="77777777" w:rsidR="00203180" w:rsidRDefault="00EE6750">
    <w:pPr>
      <w:spacing w:after="0" w:line="259" w:lineRule="auto"/>
      <w:ind w:left="0" w:firstLine="0"/>
    </w:pPr>
    <w:r>
      <w:rPr>
        <w:noProof/>
        <w:color w:val="000000"/>
        <w:sz w:val="22"/>
      </w:rPr>
      <mc:AlternateContent>
        <mc:Choice Requires="wpg">
          <w:drawing>
            <wp:anchor distT="0" distB="0" distL="114300" distR="114300" simplePos="0" relativeHeight="251679744" behindDoc="0" locked="0" layoutInCell="1" allowOverlap="1" wp14:anchorId="34F7DFBD" wp14:editId="34F7DFBE">
              <wp:simplePos x="0" y="0"/>
              <wp:positionH relativeFrom="page">
                <wp:posOffset>898144</wp:posOffset>
              </wp:positionH>
              <wp:positionV relativeFrom="page">
                <wp:posOffset>9556305</wp:posOffset>
              </wp:positionV>
              <wp:extent cx="4137660" cy="6096"/>
              <wp:effectExtent l="0" t="0" r="0" b="0"/>
              <wp:wrapSquare wrapText="bothSides"/>
              <wp:docPr id="69182" name="Group 69182"/>
              <wp:cNvGraphicFramePr/>
              <a:graphic xmlns:a="http://schemas.openxmlformats.org/drawingml/2006/main">
                <a:graphicData uri="http://schemas.microsoft.com/office/word/2010/wordprocessingGroup">
                  <wpg:wgp>
                    <wpg:cNvGrpSpPr/>
                    <wpg:grpSpPr>
                      <a:xfrm>
                        <a:off x="0" y="0"/>
                        <a:ext cx="4137660" cy="6096"/>
                        <a:chOff x="0" y="0"/>
                        <a:chExt cx="4137660" cy="6096"/>
                      </a:xfrm>
                    </wpg:grpSpPr>
                    <wps:wsp>
                      <wps:cNvPr id="69183" name="Shape 69183"/>
                      <wps:cNvSpPr/>
                      <wps:spPr>
                        <a:xfrm>
                          <a:off x="144322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84" name="Shape 69184"/>
                      <wps:cNvSpPr/>
                      <wps:spPr>
                        <a:xfrm>
                          <a:off x="2877312"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85" name="Shape 69185"/>
                      <wps:cNvSpPr/>
                      <wps:spPr>
                        <a:xfrm>
                          <a:off x="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5F9EEE9" id="Group 69182" o:spid="_x0000_s1026" style="position:absolute;margin-left:70.7pt;margin-top:752.45pt;width:325.8pt;height:.5pt;z-index:251679744;mso-position-horizontal-relative:page;mso-position-vertical-relative:page" coordsize="413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">
              <v:shape id="Shape 69183" o:spid="_x0000_s1027" style="position:absolute;left:14432;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QK8YA&#10;AADeAAAADwAAAGRycy9kb3ducmV2LnhtbESPT4vCMBTE74LfITzBm6b+QdquUUQQ97Ao6y7i8dG8&#10;bavNS2mi1m9vBGGPw8z8hpkvW1OJGzWutKxgNIxAEGdWl5wr+P3ZDGIQziNrrCyTggc5WC66nTmm&#10;2t75m24Hn4sAYZeigsL7OpXSZQUZdENbEwfvzzYGfZBNLnWD9wA3lRxH0UwaLDksFFjTuqDscrga&#10;BXRJVnK7mRzbfH/exQ9/SuhrqlS/164+QHhq/X/43f7UCmbJKJ7A606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yQK8YAAADeAAAADwAAAAAAAAAAAAAAAACYAgAAZHJz&#10;L2Rvd25yZXYueG1sUEsFBgAAAAAEAAQA9QAAAIsDAAAAAA==&#10;" path="m,l1260348,e" filled="f" strokecolor="#181717" strokeweight=".48pt">
                <v:stroke miterlimit="83231f" joinstyle="miter"/>
                <v:path arrowok="t" textboxrect="0,0,1260348,0"/>
              </v:shape>
              <v:shape id="Shape 69184" o:spid="_x0000_s1028" style="position:absolute;left:28773;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X8YA&#10;AADeAAAADwAAAGRycy9kb3ducmV2LnhtbESPT4vCMBTE74LfITzBm6b+QdquUUQQPSzKuot4fDRv&#10;22rzUpqo9dtvBGGPw8z8hpkvW1OJOzWutKxgNIxAEGdWl5wr+PneDGIQziNrrCyTgic5WC66nTmm&#10;2j74i+5Hn4sAYZeigsL7OpXSZQUZdENbEwfv1zYGfZBNLnWDjwA3lRxH0UwaLDksFFjTuqDserwZ&#10;BXRNVnK7mZza/HDZx09/TuhzqlS/164+QHhq/X/43d5pBbNkFE/hdSd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IX8YAAADeAAAADwAAAAAAAAAAAAAAAACYAgAAZHJz&#10;L2Rvd25yZXYueG1sUEsFBgAAAAAEAAQA9QAAAIsDAAAAAA==&#10;" path="m,l1260348,e" filled="f" strokecolor="#181717" strokeweight=".48pt">
                <v:stroke miterlimit="83231f" joinstyle="miter"/>
                <v:path arrowok="t" textboxrect="0,0,1260348,0"/>
              </v:shape>
              <v:shape id="Shape 69185" o:spid="_x0000_s1029" style="position:absolute;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txMcA&#10;AADeAAAADwAAAGRycy9kb3ducmV2LnhtbESPQWvCQBSE74L/YXlCb7qJVUmiGxFB6qG01Jbi8ZF9&#10;JtHs25Ddavz33YLQ4zAz3zCrdW8acaXO1ZYVxJMIBHFhdc2lgq/P3TgB4TyyxsYyKbiTg3U+HKww&#10;0/bGH3Q9+FIECLsMFVTet5mUrqjIoJvYljh4J9sZ9EF2pdQd3gLcNHIaRQtpsOawUGFL24qKy+HH&#10;KKBLupEvu+fvvnw/vyV3f0zpdabU06jfLEF46v1/+NHeawWLNE7m8HcnXA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JrcTHAAAA3gAAAA8AAAAAAAAAAAAAAAAAmAIAAGRy&#10;cy9kb3ducmV2LnhtbFBLBQYAAAAABAAEAPUAAACMAwAAAAA=&#10;" path="m,l1260348,e" filled="f" strokecolor="#181717" strokeweight=".48pt">
                <v:stroke miterlimit="83231f" joinstyle="miter"/>
                <v:path arrowok="t" textboxrect="0,0,1260348,0"/>
              </v:shape>
              <w10:wrap type="square" anchorx="page" anchory="page"/>
            </v:group>
          </w:pict>
        </mc:Fallback>
      </mc:AlternateContent>
    </w:r>
    <w:r>
      <w:fldChar w:fldCharType="begin"/>
    </w:r>
    <w:r>
      <w:instrText xml:space="preserve"> PAGE   \* MERGEFORMAT </w:instrText>
    </w:r>
    <w:r>
      <w:fldChar w:fldCharType="separate"/>
    </w:r>
    <w:r>
      <w:rPr>
        <w:noProof/>
      </w:rPr>
      <w:t>64</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7DF90" w14:textId="77777777" w:rsidR="00203180" w:rsidRDefault="00EE6750">
    <w:pPr>
      <w:spacing w:after="0" w:line="259" w:lineRule="auto"/>
      <w:ind w:left="0" w:right="-7" w:firstLine="0"/>
      <w:jc w:val="right"/>
    </w:pPr>
    <w:r>
      <w:rPr>
        <w:noProof/>
        <w:color w:val="000000"/>
        <w:sz w:val="22"/>
      </w:rPr>
      <mc:AlternateContent>
        <mc:Choice Requires="wpg">
          <w:drawing>
            <wp:anchor distT="0" distB="0" distL="114300" distR="114300" simplePos="0" relativeHeight="251680768" behindDoc="0" locked="0" layoutInCell="1" allowOverlap="1" wp14:anchorId="34F7DFBF" wp14:editId="34F7DFC0">
              <wp:simplePos x="0" y="0"/>
              <wp:positionH relativeFrom="page">
                <wp:posOffset>2522220</wp:posOffset>
              </wp:positionH>
              <wp:positionV relativeFrom="page">
                <wp:posOffset>9562402</wp:posOffset>
              </wp:positionV>
              <wp:extent cx="4140708" cy="4572"/>
              <wp:effectExtent l="0" t="0" r="0" b="0"/>
              <wp:wrapSquare wrapText="bothSides"/>
              <wp:docPr id="69163" name="Group 69163"/>
              <wp:cNvGraphicFramePr/>
              <a:graphic xmlns:a="http://schemas.openxmlformats.org/drawingml/2006/main">
                <a:graphicData uri="http://schemas.microsoft.com/office/word/2010/wordprocessingGroup">
                  <wpg:wgp>
                    <wpg:cNvGrpSpPr/>
                    <wpg:grpSpPr>
                      <a:xfrm>
                        <a:off x="0" y="0"/>
                        <a:ext cx="4140708" cy="4572"/>
                        <a:chOff x="0" y="0"/>
                        <a:chExt cx="4140708" cy="4572"/>
                      </a:xfrm>
                    </wpg:grpSpPr>
                    <wps:wsp>
                      <wps:cNvPr id="69164" name="Shape 69164"/>
                      <wps:cNvSpPr/>
                      <wps:spPr>
                        <a:xfrm>
                          <a:off x="2880360"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66" name="Shape 69166"/>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65" name="Shape 69165"/>
                      <wps:cNvSpPr/>
                      <wps:spPr>
                        <a:xfrm>
                          <a:off x="1434084" y="4572"/>
                          <a:ext cx="1258824" cy="0"/>
                        </a:xfrm>
                        <a:custGeom>
                          <a:avLst/>
                          <a:gdLst/>
                          <a:ahLst/>
                          <a:cxnLst/>
                          <a:rect l="0" t="0" r="0" b="0"/>
                          <a:pathLst>
                            <a:path w="1258824">
                              <a:moveTo>
                                <a:pt x="0" y="0"/>
                              </a:moveTo>
                              <a:lnTo>
                                <a:pt x="1258824"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60ADC3B" id="Group 69163" o:spid="_x0000_s1026" style="position:absolute;margin-left:198.6pt;margin-top:752.95pt;width:326.05pt;height:.35pt;z-index:251680768;mso-position-horizontal-relative:page;mso-position-vertical-relative:page" coordsize="4140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">
              <v:shape id="Shape 69164" o:spid="_x0000_s1027" style="position:absolute;left:28803;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upccA&#10;AADeAAAADwAAAGRycy9kb3ducmV2LnhtbESPQWvCQBSE74X+h+UVeqsbrQSTuooUgh6kUlvE4yP7&#10;uknNvg3ZNcZ/7xaEHoeZ+YaZLwfbiJ46XztWMB4lIIhLp2s2Cr6/ipcZCB+QNTaOScGVPCwXjw9z&#10;zLW78Cf1+2BEhLDPUUEVQptL6cuKLPqRa4mj9+M6iyHKzkjd4SXCbSMnSZJKizXHhQpbeq+oPO3P&#10;VgGdspVcF6+Hwex+P2bXcMxoO1Xq+WlYvYEINIT/8L290QrSbJxO4e9Ov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J7qXHAAAA3gAAAA8AAAAAAAAAAAAAAAAAmAIAAGRy&#10;cy9kb3ducmV2LnhtbFBLBQYAAAAABAAEAPUAAACMAwAAAAA=&#10;" path="m,l1260348,e" filled="f" strokecolor="#181717" strokeweight=".48pt">
                <v:stroke miterlimit="83231f" joinstyle="miter"/>
                <v:path arrowok="t" textboxrect="0,0,1260348,0"/>
              </v:shape>
              <v:shape id="Shape 69166" o:spid="_x0000_s1028"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VScYA&#10;AADeAAAADwAAAGRycy9kb3ducmV2LnhtbESPQYvCMBSE78L+h/AWvGnqKsVWo8iC6EGUdUU8Ppq3&#10;bdfmpTRR6783guBxmJlvmOm8NZW4UuNKywoG/QgEcWZ1ybmCw++yNwbhPLLGyjIpuJOD+eyjM8VU&#10;2xv/0HXvcxEg7FJUUHhfp1K6rCCDrm9r4uD92cagD7LJpW7wFuCmkl9RFEuDJYeFAmv6Lig77y9G&#10;AZ2ThVwth8c23/1vx3d/SmgzUqr72S4mIDy1/h1+tddaQZwM4hied8IV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fVScYAAADeAAAADwAAAAAAAAAAAAAAAACYAgAAZHJz&#10;L2Rvd25yZXYueG1sUEsFBgAAAAAEAAQA9QAAAIsDAAAAAA==&#10;" path="m,l1260348,e" filled="f" strokecolor="#181717" strokeweight=".48pt">
                <v:stroke miterlimit="83231f" joinstyle="miter"/>
                <v:path arrowok="t" textboxrect="0,0,1260348,0"/>
              </v:shape>
              <v:shape id="Shape 69165" o:spid="_x0000_s1029" style="position:absolute;left:14340;top:45;width:12589;height:0;visibility:visible;mso-wrap-style:square;v-text-anchor:top" coordsize="1258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VNxcoA&#10;AADeAAAADwAAAGRycy9kb3ducmV2LnhtbESP3WrCQBSE7wt9h+UUvKsbKw1tdBUpWoogbe2PXh6z&#10;x2wwezZmtyZ9+64g9HKYmW+Y8bSzlThR40vHCgb9BARx7nTJhYLPj8XtAwgfkDVWjknBL3mYTq6v&#10;xphp1/I7ndahEBHCPkMFJoQ6k9Lnhiz6vquJo7d3jcUQZVNI3WAb4baSd0mSSoslxwWDNT0Zyg/r&#10;H6tgle+fd8NNu/z6nm3nb4fXY8nmqFTvppuNQATqwn/40n7RCtLHQXoP5zvxCsjJ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dlTcXKAAAA3gAAAA8AAAAAAAAAAAAAAAAAmAIA&#10;AGRycy9kb3ducmV2LnhtbFBLBQYAAAAABAAEAPUAAACPAwAAAAA=&#10;" path="m,l1258824,e" filled="f" strokecolor="#181717" strokeweight=".48pt">
                <v:stroke miterlimit="83231f" joinstyle="miter"/>
                <v:path arrowok="t" textboxrect="0,0,1258824,0"/>
              </v:shape>
              <w10:wrap type="square" anchorx="page" anchory="page"/>
            </v:group>
          </w:pict>
        </mc:Fallback>
      </mc:AlternateContent>
    </w:r>
    <w:r>
      <w:fldChar w:fldCharType="begin"/>
    </w:r>
    <w:r>
      <w:instrText xml:space="preserve"> PAGE   \* MERGEFORMAT </w:instrText>
    </w:r>
    <w:r>
      <w:fldChar w:fldCharType="separate"/>
    </w:r>
    <w:r>
      <w:rPr>
        <w:noProof/>
      </w:rPr>
      <w:t>63</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7DF92" w14:textId="77777777" w:rsidR="00203180" w:rsidRDefault="00EE6750">
    <w:pPr>
      <w:spacing w:after="0" w:line="259" w:lineRule="auto"/>
      <w:ind w:left="-1414" w:right="271" w:firstLine="0"/>
    </w:pPr>
    <w:r>
      <w:rPr>
        <w:noProof/>
        <w:color w:val="000000"/>
        <w:sz w:val="22"/>
      </w:rPr>
      <mc:AlternateContent>
        <mc:Choice Requires="wpg">
          <w:drawing>
            <wp:anchor distT="0" distB="0" distL="114300" distR="114300" simplePos="0" relativeHeight="251681792" behindDoc="0" locked="0" layoutInCell="1" allowOverlap="1" wp14:anchorId="34F7DFC1" wp14:editId="34F7DFC2">
              <wp:simplePos x="0" y="0"/>
              <wp:positionH relativeFrom="page">
                <wp:posOffset>898144</wp:posOffset>
              </wp:positionH>
              <wp:positionV relativeFrom="page">
                <wp:posOffset>9551733</wp:posOffset>
              </wp:positionV>
              <wp:extent cx="5583936" cy="321486"/>
              <wp:effectExtent l="0" t="0" r="0" b="0"/>
              <wp:wrapSquare wrapText="bothSides"/>
              <wp:docPr id="69138" name="Group 69138"/>
              <wp:cNvGraphicFramePr/>
              <a:graphic xmlns:a="http://schemas.openxmlformats.org/drawingml/2006/main">
                <a:graphicData uri="http://schemas.microsoft.com/office/word/2010/wordprocessingGroup">
                  <wpg:wgp>
                    <wpg:cNvGrpSpPr/>
                    <wpg:grpSpPr>
                      <a:xfrm>
                        <a:off x="0" y="0"/>
                        <a:ext cx="5583936" cy="321486"/>
                        <a:chOff x="0" y="0"/>
                        <a:chExt cx="5583936" cy="321486"/>
                      </a:xfrm>
                    </wpg:grpSpPr>
                    <wps:wsp>
                      <wps:cNvPr id="69139" name="Shape 69139"/>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43" name="Shape 69143"/>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40" name="Shape 69140"/>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44" name="Shape 69144"/>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45" name="Rectangle 69145"/>
                      <wps:cNvSpPr/>
                      <wps:spPr>
                        <a:xfrm>
                          <a:off x="1" y="200594"/>
                          <a:ext cx="89218" cy="160786"/>
                        </a:xfrm>
                        <a:prstGeom prst="rect">
                          <a:avLst/>
                        </a:prstGeom>
                        <a:ln>
                          <a:noFill/>
                        </a:ln>
                      </wps:spPr>
                      <wps:txbx>
                        <w:txbxContent>
                          <w:p w14:paraId="34F7DFEB"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62</w:t>
                            </w:r>
                            <w:r>
                              <w:fldChar w:fldCharType="end"/>
                            </w:r>
                          </w:p>
                        </w:txbxContent>
                      </wps:txbx>
                      <wps:bodyPr horzOverflow="overflow" vert="horz" lIns="0" tIns="0" rIns="0" bIns="0" rtlCol="0">
                        <a:noAutofit/>
                      </wps:bodyPr>
                    </wps:wsp>
                    <wps:wsp>
                      <wps:cNvPr id="69141" name="Shape 69141"/>
                      <wps:cNvSpPr/>
                      <wps:spPr>
                        <a:xfrm>
                          <a:off x="4400550" y="251334"/>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69146" name="Rectangle 69146"/>
                      <wps:cNvSpPr/>
                      <wps:spPr>
                        <a:xfrm>
                          <a:off x="4492755" y="244600"/>
                          <a:ext cx="897064" cy="101549"/>
                        </a:xfrm>
                        <a:prstGeom prst="rect">
                          <a:avLst/>
                        </a:prstGeom>
                        <a:ln>
                          <a:noFill/>
                        </a:ln>
                      </wps:spPr>
                      <wps:txbx>
                        <w:txbxContent>
                          <w:p w14:paraId="34F7DFEC" w14:textId="77777777" w:rsidR="00203180" w:rsidRDefault="00EE6750">
                            <w:pPr>
                              <w:spacing w:after="160" w:line="259" w:lineRule="auto"/>
                              <w:ind w:left="0" w:firstLine="0"/>
                            </w:pPr>
                            <w:r>
                              <w:rPr>
                                <w:sz w:val="12"/>
                              </w:rPr>
                              <w:t>PRAKTIJKOPLEIDER</w:t>
                            </w:r>
                          </w:p>
                        </w:txbxContent>
                      </wps:txbx>
                      <wps:bodyPr horzOverflow="overflow" vert="horz" lIns="0" tIns="0" rIns="0" bIns="0" rtlCol="0">
                        <a:noAutofit/>
                      </wps:bodyPr>
                    </wps:wsp>
                    <wps:wsp>
                      <wps:cNvPr id="69147" name="Rectangle 69147"/>
                      <wps:cNvSpPr/>
                      <wps:spPr>
                        <a:xfrm>
                          <a:off x="5302570" y="244600"/>
                          <a:ext cx="370268" cy="101549"/>
                        </a:xfrm>
                        <a:prstGeom prst="rect">
                          <a:avLst/>
                        </a:prstGeom>
                        <a:ln>
                          <a:noFill/>
                        </a:ln>
                      </wps:spPr>
                      <wps:txbx>
                        <w:txbxContent>
                          <w:p w14:paraId="34F7DFED" w14:textId="77777777" w:rsidR="00203180" w:rsidRDefault="00EE6750">
                            <w:pPr>
                              <w:spacing w:after="160" w:line="259" w:lineRule="auto"/>
                              <w:ind w:left="0" w:firstLine="0"/>
                            </w:pPr>
                            <w:r>
                              <w:rPr>
                                <w:sz w:val="12"/>
                              </w:rPr>
                              <w:t>READER</w:t>
                            </w:r>
                          </w:p>
                        </w:txbxContent>
                      </wps:txbx>
                      <wps:bodyPr horzOverflow="overflow" vert="horz" lIns="0" tIns="0" rIns="0" bIns="0" rtlCol="0">
                        <a:noAutofit/>
                      </wps:bodyPr>
                    </wps:wsp>
                    <wps:wsp>
                      <wps:cNvPr id="69142" name="Shape 69142"/>
                      <wps:cNvSpPr/>
                      <wps:spPr>
                        <a:xfrm>
                          <a:off x="5213350" y="250063"/>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4F7DFC1" id="Group 69138" o:spid="_x0000_s1165" style="position:absolute;left:0;text-align:left;margin-left:70.7pt;margin-top:752.1pt;width:439.7pt;height:25.3pt;z-index:251681792;mso-position-horizontal-relative:page;mso-position-vertical-relative:page" coordsize="55839,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">
              <v:shape id="Shape 69139" o:spid="_x0000_s1166"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JsYA&#10;AADeAAAADwAAAGRycy9kb3ducmV2LnhtbESPT4vCMBTE7wt+h/AW9ram/kFs1ygiiB5EsYp4fDRv&#10;267NS2myWr+9EQSPw8z8hpnMWlOJKzWutKyg141AEGdWl5wrOB6W32MQziNrrCyTgjs5mE07HxNM&#10;tL3xnq6pz0WAsEtQQeF9nUjpsoIMuq6tiYP3axuDPsgml7rBW4CbSvajaCQNlhwWCqxpUVB2Sf+N&#10;ArrEc7laDk5tvvvbju/+HNNmqNTXZzv/AeGp9e/wq73WCkZxbxDD806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uJsYAAADeAAAADwAAAAAAAAAAAAAAAACYAgAAZHJz&#10;L2Rvd25yZXYueG1sUEsFBgAAAAAEAAQA9QAAAIsDAAAAAA==&#10;" path="m,l1260348,e" filled="f" strokecolor="#181717" strokeweight=".48pt">
                <v:stroke miterlimit="83231f" joinstyle="miter"/>
                <v:path arrowok="t" textboxrect="0,0,1260348,0"/>
              </v:shape>
              <v:shape id="Shape 69143" o:spid="_x0000_s1167"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qsccA&#10;AADeAAAADwAAAGRycy9kb3ducmV2LnhtbESPQWvCQBSE7wX/w/KE3upGE8REVxFB2kNpUUvx+Mg+&#10;k2j2bchuk/jvu4WCx2FmvmFWm8HUoqPWVZYVTCcRCOLc6ooLBV+n/csChPPIGmvLpOBODjbr0dMK&#10;M217PlB39IUIEHYZKii9bzIpXV6SQTexDXHwLrY16INsC6lb7APc1HIWRXNpsOKwUGJDu5Ly2/HH&#10;KKBbupWv+/h7KD6vH4u7P6f0nij1PB62SxCeBv8I/7fftIJ5Ok1i+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VKrHHAAAA3gAAAA8AAAAAAAAAAAAAAAAAmAIAAGRy&#10;cy9kb3ducmV2LnhtbFBLBQYAAAAABAAEAPUAAACMAwAAAAA=&#10;" path="m,l1260348,e" filled="f" strokecolor="#181717" strokeweight=".48pt">
                <v:stroke miterlimit="83231f" joinstyle="miter"/>
                <v:path arrowok="t" textboxrect="0,0,1260348,0"/>
              </v:shape>
              <v:shape id="Shape 69140" o:spid="_x0000_s1168"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0xsUA&#10;AADeAAAADwAAAGRycy9kb3ducmV2LnhtbESPy4rCMBSG94LvEI4wO029ILYaiwiiC3EYR8TloTnT&#10;dtqclCaj9e3NYsDlz3/jW6WdqcWdWldaVjAeRSCIM6tLzhVcvnfDBQjnkTXWlknBkxyk635vhYm2&#10;D/6i+9nnIoywS1BB4X2TSOmyggy6kW2Ig/djW4M+yDaXusVHGDe1nETRXBosOTwU2NC2oKw6/xkF&#10;VMUbud9Nr13++XtaPP0tpuNMqY9Bt1mC8NT5d/i/fdAK5vF4FgACTkA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TGxQAAAN4AAAAPAAAAAAAAAAAAAAAAAJgCAABkcnMv&#10;ZG93bnJldi54bWxQSwUGAAAAAAQABAD1AAAAigMAAAAA&#10;" path="m,l1260348,e" filled="f" strokecolor="#181717" strokeweight=".48pt">
                <v:stroke miterlimit="83231f" joinstyle="miter"/>
                <v:path arrowok="t" textboxrect="0,0,1260348,0"/>
              </v:shape>
              <v:shape id="Shape 69144" o:spid="_x0000_s1169"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yxcYA&#10;AADeAAAADwAAAGRycy9kb3ducmV2LnhtbESPQYvCMBSE74L/ITzBm6ZqEVuNIoK4h8VlVcTjo3m2&#10;1ealNFmt/34jLOxxmJlvmMWqNZV4UONKywpGwwgEcWZ1ybmC03E7mIFwHlljZZkUvMjBatntLDDV&#10;9snf9Dj4XAQIuxQVFN7XqZQuK8igG9qaOHhX2xj0QTa51A0+A9xUchxFU2mw5LBQYE2bgrL74cco&#10;oHuylrvt5NzmX7f97OUvCX3GSvV77XoOwlPr/8N/7Q+tYJqM4hjed8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yyxcYAAADeAAAADwAAAAAAAAAAAAAAAACYAgAAZHJz&#10;L2Rvd25yZXYueG1sUEsFBgAAAAAEAAQA9QAAAIsDAAAAAA==&#10;" path="m,l1260348,e" filled="f" strokecolor="#181717" strokeweight=".48pt">
                <v:stroke miterlimit="83231f" joinstyle="miter"/>
                <v:path arrowok="t" textboxrect="0,0,1260348,0"/>
              </v:shape>
              <v:rect id="Rectangle 69145" o:spid="_x0000_s1170" style="position:absolute;top:2005;width:892;height:1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mY8gA&#10;AADeAAAADwAAAGRycy9kb3ducmV2LnhtbESPT2vCQBTE7wW/w/KE3urG0oqJboLYFj3WP6DeHtln&#10;Esy+DdmtSfvpXaHgcZiZ3zDzrDe1uFLrKssKxqMIBHFudcWFgv3u62UKwnlkjbVlUvBLDrJ08DTH&#10;RNuON3Td+kIECLsEFZTeN4mULi/JoBvZhjh4Z9sa9EG2hdQtdgFuavkaRRNpsOKwUGJDy5Lyy/bH&#10;KFhNm8Vxbf+6ov48rQ7fh/hjF3ulnof9YgbCU+8f4f/2WiuYxOO3d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iZjyAAAAN4AAAAPAAAAAAAAAAAAAAAAAJgCAABk&#10;cnMvZG93bnJldi54bWxQSwUGAAAAAAQABAD1AAAAjQMAAAAA&#10;" filled="f" stroked="f">
                <v:textbox inset="0,0,0,0">
                  <w:txbxContent>
                    <w:p w14:paraId="34F7DFEB"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62</w:t>
                      </w:r>
                      <w:r>
                        <w:fldChar w:fldCharType="end"/>
                      </w:r>
                    </w:p>
                  </w:txbxContent>
                </v:textbox>
              </v:rect>
              <v:shape id="Shape 69141" o:spid="_x0000_s1171" style="position:absolute;left:44005;top:2513;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qFMcA&#10;AADeAAAADwAAAGRycy9kb3ducmV2LnhtbESPT0sDMRTE70K/Q3iCN5vdKq1dm5a6INSD0D8eenxs&#10;nrvBzUtI4nb77Y0geBxm5jfMajPaXgwUonGsoJwWIIgbpw23Cj5Or/dPIGJC1tg7JgVXirBZT25W&#10;WGl34QMNx9SKDOFYoYIuJV9JGZuOLMap88TZ+3TBYsoytFIHvGS47eWsKObSouG80KGnuqPm6/ht&#10;FYTt/vRi/LCra0kPi3Np3v3bVam723H7DCLRmP7Df+2dVjBflo8l/N7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x6hTHAAAA3gAAAA8AAAAAAAAAAAAAAAAAmAIAAGRy&#10;cy9kb3ducmV2LnhtbFBLBQYAAAAABAAEAPUAAACMAwAAAAA=&#10;" path="m,50927r50927,l50927,,,,,50927xe" filled="f" strokecolor="#181717" strokeweight=".24pt">
                <v:stroke miterlimit="127" joinstyle="miter"/>
                <v:path arrowok="t" textboxrect="0,0,50927,50927"/>
              </v:shape>
              <v:rect id="Rectangle 69146" o:spid="_x0000_s1172" style="position:absolute;left:44927;top:2446;width:897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4FMYA&#10;AADeAAAADwAAAGRycy9kb3ducmV2LnhtbESPQWvCQBSE70L/w/IK3nSjSDDRVaS16NGqoN4e2dck&#10;NPs2ZLcm+uvdguBxmJlvmPmyM5W4UuNKywpGwwgEcWZ1ybmC4+FrMAXhPLLGyjIpuJGD5eKtN8dU&#10;25a/6br3uQgQdikqKLyvUyldVpBBN7Q1cfB+bGPQB9nkUjfYBrip5DiKYmmw5LBQYE0fBWW/+z+j&#10;YDOtV+etvbd5tb5sTrtT8nlIvFL99241A+Gp86/ws73VCuJkNInh/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i4FMYAAADeAAAADwAAAAAAAAAAAAAAAACYAgAAZHJz&#10;L2Rvd25yZXYueG1sUEsFBgAAAAAEAAQA9QAAAIsDAAAAAA==&#10;" filled="f" stroked="f">
                <v:textbox inset="0,0,0,0">
                  <w:txbxContent>
                    <w:p w14:paraId="34F7DFEC" w14:textId="77777777" w:rsidR="00203180" w:rsidRDefault="00EE6750">
                      <w:pPr>
                        <w:spacing w:after="160" w:line="259" w:lineRule="auto"/>
                        <w:ind w:left="0" w:firstLine="0"/>
                      </w:pPr>
                      <w:r>
                        <w:rPr>
                          <w:sz w:val="12"/>
                        </w:rPr>
                        <w:t>PRAKTIJKOPLEIDER</w:t>
                      </w:r>
                    </w:p>
                  </w:txbxContent>
                </v:textbox>
              </v:rect>
              <v:rect id="Rectangle 69147" o:spid="_x0000_s1173" style="position:absolute;left:53025;top:2446;width:3703;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dj8gA&#10;AADeAAAADwAAAGRycy9kb3ducmV2LnhtbESPW2vCQBSE3wv9D8sp+FY3lqImZiPSC/ropaC+HbLH&#10;JDR7NmRXk/rrXUHo4zAz3zDpvDe1uFDrKssKRsMIBHFudcWFgp/d9+sUhPPIGmvLpOCPHMyz56cU&#10;E2073tBl6wsRIOwSVFB63yRSurwkg25oG+LgnWxr0AfZFlK32AW4qeVbFI2lwYrDQokNfZSU/27P&#10;RsFy2iwOK3vtivrruNyv9/HnLvZKDV76xQyEp97/hx/tlVYwjkfvE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pB2PyAAAAN4AAAAPAAAAAAAAAAAAAAAAAJgCAABk&#10;cnMvZG93bnJldi54bWxQSwUGAAAAAAQABAD1AAAAjQMAAAAA&#10;" filled="f" stroked="f">
                <v:textbox inset="0,0,0,0">
                  <w:txbxContent>
                    <w:p w14:paraId="34F7DFED" w14:textId="77777777" w:rsidR="00203180" w:rsidRDefault="00EE6750">
                      <w:pPr>
                        <w:spacing w:after="160" w:line="259" w:lineRule="auto"/>
                        <w:ind w:left="0" w:firstLine="0"/>
                      </w:pPr>
                      <w:r>
                        <w:rPr>
                          <w:sz w:val="12"/>
                        </w:rPr>
                        <w:t>READER</w:t>
                      </w:r>
                    </w:p>
                  </w:txbxContent>
                </v:textbox>
              </v:rect>
              <v:shape id="Shape 69142" o:spid="_x0000_s1174" style="position:absolute;left:52133;top:2500;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0Y8cA&#10;AADeAAAADwAAAGRycy9kb3ducmV2LnhtbESPQUsDMRSE70L/Q3gFbza7VardNi3tglAPgrYePD42&#10;z93g5iUk6Xb7740geBxm5htmvR1tLwYK0ThWUM4KEMSN04ZbBR+n57snEDEha+wdk4IrRdhuJjdr&#10;rLS78DsNx9SKDOFYoYIuJV9JGZuOLMaZ88TZ+3LBYsoytFIHvGS47eW8KBbSouG80KGnuqPm+3i2&#10;CsLu7bQ3fjjUtaT7x8/SvPqXq1K303G3ApFoTP/hv/ZBK1gsy4c5/N7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jdGPHAAAA3gAAAA8AAAAAAAAAAAAAAAAAmAIAAGRy&#10;cy9kb3ducmV2LnhtbFBLBQYAAAAABAAEAPUAAACMAwAAAAA=&#10;" path="m,50927r50927,l50927,,,,,50927xe" filled="f" strokecolor="#181717" strokeweight=".24pt">
                <v:stroke miterlimit="127" joinstyle="miter"/>
                <v:path arrowok="t" textboxrect="0,0,50927,5092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7DF78" w14:textId="77777777" w:rsidR="00203180" w:rsidRDefault="00EE6750">
    <w:pPr>
      <w:spacing w:after="0" w:line="259" w:lineRule="auto"/>
      <w:ind w:left="-3682" w:right="10433" w:firstLine="0"/>
    </w:pPr>
    <w:r>
      <w:rPr>
        <w:noProof/>
        <w:color w:val="000000"/>
        <w:sz w:val="22"/>
      </w:rPr>
      <mc:AlternateContent>
        <mc:Choice Requires="wpg">
          <w:drawing>
            <wp:anchor distT="0" distB="0" distL="114300" distR="114300" simplePos="0" relativeHeight="251660288" behindDoc="0" locked="0" layoutInCell="1" allowOverlap="1" wp14:anchorId="34F7DF97" wp14:editId="34F7DF98">
              <wp:simplePos x="0" y="0"/>
              <wp:positionH relativeFrom="page">
                <wp:posOffset>1077468</wp:posOffset>
              </wp:positionH>
              <wp:positionV relativeFrom="page">
                <wp:posOffset>9562402</wp:posOffset>
              </wp:positionV>
              <wp:extent cx="5585460" cy="310284"/>
              <wp:effectExtent l="0" t="0" r="0" b="0"/>
              <wp:wrapSquare wrapText="bothSides"/>
              <wp:docPr id="68913" name="Group 68913"/>
              <wp:cNvGraphicFramePr/>
              <a:graphic xmlns:a="http://schemas.openxmlformats.org/drawingml/2006/main">
                <a:graphicData uri="http://schemas.microsoft.com/office/word/2010/wordprocessingGroup">
                  <wpg:wgp>
                    <wpg:cNvGrpSpPr/>
                    <wpg:grpSpPr>
                      <a:xfrm>
                        <a:off x="0" y="0"/>
                        <a:ext cx="5585460" cy="310284"/>
                        <a:chOff x="0" y="0"/>
                        <a:chExt cx="5585460" cy="310284"/>
                      </a:xfrm>
                    </wpg:grpSpPr>
                    <wps:wsp>
                      <wps:cNvPr id="68914" name="Shape 68914"/>
                      <wps:cNvSpPr/>
                      <wps:spPr>
                        <a:xfrm>
                          <a:off x="4325112"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16" name="Shape 68916"/>
                      <wps:cNvSpPr/>
                      <wps:spPr>
                        <a:xfrm>
                          <a:off x="144475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15" name="Shape 68915"/>
                      <wps:cNvSpPr/>
                      <wps:spPr>
                        <a:xfrm>
                          <a:off x="2878836" y="4572"/>
                          <a:ext cx="1258824" cy="0"/>
                        </a:xfrm>
                        <a:custGeom>
                          <a:avLst/>
                          <a:gdLst/>
                          <a:ahLst/>
                          <a:cxnLst/>
                          <a:rect l="0" t="0" r="0" b="0"/>
                          <a:pathLst>
                            <a:path w="1258824">
                              <a:moveTo>
                                <a:pt x="0" y="0"/>
                              </a:moveTo>
                              <a:lnTo>
                                <a:pt x="1258824"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17" name="Shape 68917"/>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23" name="Rectangle 68923"/>
                      <wps:cNvSpPr/>
                      <wps:spPr>
                        <a:xfrm>
                          <a:off x="5513835" y="188402"/>
                          <a:ext cx="89218" cy="160786"/>
                        </a:xfrm>
                        <a:prstGeom prst="rect">
                          <a:avLst/>
                        </a:prstGeom>
                        <a:ln>
                          <a:noFill/>
                        </a:ln>
                      </wps:spPr>
                      <wps:txbx>
                        <w:txbxContent>
                          <w:p w14:paraId="34F7DFCA"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3</w:t>
                            </w:r>
                            <w:r>
                              <w:fldChar w:fldCharType="end"/>
                            </w:r>
                          </w:p>
                        </w:txbxContent>
                      </wps:txbx>
                      <wps:bodyPr horzOverflow="overflow" vert="horz" lIns="0" tIns="0" rIns="0" bIns="0" rtlCol="0">
                        <a:noAutofit/>
                      </wps:bodyPr>
                    </wps:wsp>
                    <wps:wsp>
                      <wps:cNvPr id="73173" name="Shape 73173"/>
                      <wps:cNvSpPr/>
                      <wps:spPr>
                        <a:xfrm>
                          <a:off x="1651" y="240665"/>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919" name="Shape 68919"/>
                      <wps:cNvSpPr/>
                      <wps:spPr>
                        <a:xfrm>
                          <a:off x="1651" y="240665"/>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68921" name="Rectangle 68921"/>
                      <wps:cNvSpPr/>
                      <wps:spPr>
                        <a:xfrm>
                          <a:off x="92967" y="233931"/>
                          <a:ext cx="897064" cy="101549"/>
                        </a:xfrm>
                        <a:prstGeom prst="rect">
                          <a:avLst/>
                        </a:prstGeom>
                        <a:ln>
                          <a:noFill/>
                        </a:ln>
                      </wps:spPr>
                      <wps:txbx>
                        <w:txbxContent>
                          <w:p w14:paraId="34F7DFCB" w14:textId="77777777" w:rsidR="00203180" w:rsidRDefault="00EE6750">
                            <w:pPr>
                              <w:spacing w:after="160" w:line="259" w:lineRule="auto"/>
                              <w:ind w:left="0" w:firstLine="0"/>
                            </w:pPr>
                            <w:r>
                              <w:rPr>
                                <w:sz w:val="12"/>
                              </w:rPr>
                              <w:t>PRAKTIJKOPLEIDER</w:t>
                            </w:r>
                          </w:p>
                        </w:txbxContent>
                      </wps:txbx>
                      <wps:bodyPr horzOverflow="overflow" vert="horz" lIns="0" tIns="0" rIns="0" bIns="0" rtlCol="0">
                        <a:noAutofit/>
                      </wps:bodyPr>
                    </wps:wsp>
                    <wps:wsp>
                      <wps:cNvPr id="68922" name="Rectangle 68922"/>
                      <wps:cNvSpPr/>
                      <wps:spPr>
                        <a:xfrm>
                          <a:off x="904306" y="233931"/>
                          <a:ext cx="370268" cy="101549"/>
                        </a:xfrm>
                        <a:prstGeom prst="rect">
                          <a:avLst/>
                        </a:prstGeom>
                        <a:ln>
                          <a:noFill/>
                        </a:ln>
                      </wps:spPr>
                      <wps:txbx>
                        <w:txbxContent>
                          <w:p w14:paraId="34F7DFCC" w14:textId="77777777" w:rsidR="00203180" w:rsidRDefault="00EE6750">
                            <w:pPr>
                              <w:spacing w:after="160" w:line="259" w:lineRule="auto"/>
                              <w:ind w:left="0" w:firstLine="0"/>
                            </w:pPr>
                            <w:r>
                              <w:rPr>
                                <w:sz w:val="12"/>
                              </w:rPr>
                              <w:t>READER</w:t>
                            </w:r>
                          </w:p>
                        </w:txbxContent>
                      </wps:txbx>
                      <wps:bodyPr horzOverflow="overflow" vert="horz" lIns="0" tIns="0" rIns="0" bIns="0" rtlCol="0">
                        <a:noAutofit/>
                      </wps:bodyPr>
                    </wps:wsp>
                    <wps:wsp>
                      <wps:cNvPr id="68920" name="Shape 68920"/>
                      <wps:cNvSpPr/>
                      <wps:spPr>
                        <a:xfrm>
                          <a:off x="814451" y="239395"/>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4F7DF97" id="Group 68913" o:spid="_x0000_s1047" style="position:absolute;left:0;text-align:left;margin-left:84.85pt;margin-top:752.95pt;width:439.8pt;height:24.45pt;z-index:251660288;mso-position-horizontal-relative:page;mso-position-vertical-relative:page" coordsize="55854,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">
              <v:shape id="Shape 68914" o:spid="_x0000_s1048" style="position:absolute;left:43251;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UsYA&#10;AADeAAAADwAAAGRycy9kb3ducmV2LnhtbESPT4vCMBTE74LfITzBm6b+QdquUUQQPSzKuot4fDRv&#10;22rzUpqo9dtvBGGPw8z8hpkvW1OJOzWutKxgNIxAEGdWl5wr+PneDGIQziNrrCyTgic5WC66nTmm&#10;2j74i+5Hn4sAYZeigsL7OpXSZQUZdENbEwfv1zYGfZBNLnWDjwA3lRxH0UwaLDksFFjTuqDserwZ&#10;BXRNVnK7mZza/HDZx09/TuhzqlS/164+QHhq/X/43d5pBbM4GU3hdSd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o/UsYAAADeAAAADwAAAAAAAAAAAAAAAACYAgAAZHJz&#10;L2Rvd25yZXYueG1sUEsFBgAAAAAEAAQA9QAAAIsDAAAAAA==&#10;" path="m,l1260348,e" filled="f" strokecolor="#181717" strokeweight=".48pt">
                <v:stroke miterlimit="83231f" joinstyle="miter"/>
                <v:path arrowok="t" textboxrect="0,0,1260348,0"/>
              </v:shape>
              <v:shape id="Shape 68916" o:spid="_x0000_s1049" style="position:absolute;left:14447;top:4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EvscA&#10;AADeAAAADwAAAGRycy9kb3ducmV2LnhtbESPQWvCQBSE74X+h+UVeqsbawlJdBOkIPZQlKYiHh/Z&#10;1yQ1+zZktxr/fVcQPA4z8w2zKEbTiRMNrrWsYDqJQBBXVrdcK9h9r14SEM4ja+wsk4ILOSjyx4cF&#10;Ztqe+YtOpa9FgLDLUEHjfZ9J6aqGDLqJ7YmD92MHgz7IoZZ6wHOAm06+RlEsDbYcFhrs6b2h6lj+&#10;GQV0TJdyvZrtx3r7u0ku/pDS55tSz0/jcg7C0+jv4Vv7QyuIk3Qaw/VOu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UBL7HAAAA3gAAAA8AAAAAAAAAAAAAAAAAmAIAAGRy&#10;cy9kb3ducmV2LnhtbFBLBQYAAAAABAAEAPUAAACMAwAAAAA=&#10;" path="m,l1260348,e" filled="f" strokecolor="#181717" strokeweight=".48pt">
                <v:stroke miterlimit="83231f" joinstyle="miter"/>
                <v:path arrowok="t" textboxrect="0,0,1260348,0"/>
              </v:shape>
              <v:shape id="Shape 68915" o:spid="_x0000_s1050" style="position:absolute;left:28788;top:45;width:12588;height:0;visibility:visible;mso-wrap-style:square;v-text-anchor:top" coordsize="1258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cMskA&#10;AADeAAAADwAAAGRycy9kb3ducmV2LnhtbESP3WoCMRSE74W+QziF3mnWSkVXo0ippRSK1r/28nRz&#10;3CxuTtZN6m7f3hQKvRxm5htmOm9tKS5U+8Kxgn4vAUGcOV1wrmC3XXZHIHxA1lg6JgU/5GE+u+lM&#10;MdWu4Xe6bEIuIoR9igpMCFUqpc8MWfQ9VxFH7+hqiyHKOpe6xibCbSnvk2QoLRYcFwxW9GgoO22+&#10;rYK37Pj8NfhoXveHxefT+rQ6F2zOSt3dtosJiEBt+A//tV+0guFo3H+A3zvxCsjZ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aacMskAAADeAAAADwAAAAAAAAAAAAAAAACYAgAA&#10;ZHJzL2Rvd25yZXYueG1sUEsFBgAAAAAEAAQA9QAAAI4DAAAAAA==&#10;" path="m,l1258824,e" filled="f" strokecolor="#181717" strokeweight=".48pt">
                <v:stroke miterlimit="83231f" joinstyle="miter"/>
                <v:path arrowok="t" textboxrect="0,0,1258824,0"/>
              </v:shape>
              <v:shape id="Shape 68917" o:spid="_x0000_s1051"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hJccA&#10;AADeAAAADwAAAGRycy9kb3ducmV2LnhtbESPQWvCQBSE74L/YXlCb7qJFZtENyKC1ENpqS3F4yP7&#10;TKLZtyG71fjvuwXB4zAz3zDLVW8acaHO1ZYVxJMIBHFhdc2lgu+v7TgB4TyyxsYyKbiRg1U+HCwx&#10;0/bKn3TZ+1IECLsMFVTet5mUrqjIoJvYljh4R9sZ9EF2pdQdXgPcNHIaRXNpsOawUGFLm4qK8/7X&#10;KKBzupav2+efvvw4vSc3f0jpbabU06hfL0B46v0jfG/vtIJ5ksYv8H8nXA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YoSXHAAAA3gAAAA8AAAAAAAAAAAAAAAAAmAIAAGRy&#10;cy9kb3ducmV2LnhtbFBLBQYAAAAABAAEAPUAAACMAwAAAAA=&#10;" path="m,l1260348,e" filled="f" strokecolor="#181717" strokeweight=".48pt">
                <v:stroke miterlimit="83231f" joinstyle="miter"/>
                <v:path arrowok="t" textboxrect="0,0,1260348,0"/>
              </v:shape>
              <v:rect id="Rectangle 68923" o:spid="_x0000_s1052" style="position:absolute;left:55138;top:1884;width:892;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cpscA&#10;AADeAAAADwAAAGRycy9kb3ducmV2LnhtbESPQWvCQBSE74L/YXlCb7rRgiRpVhFb0WOrBdvbI/tM&#10;gtm3Ibsm0V/fLRR6HGbmGyZbD6YWHbWusqxgPotAEOdWV1wo+DztpjEI55E11pZJwZ0crFfjUYap&#10;tj1/UHf0hQgQdikqKL1vUildXpJBN7MNcfAutjXog2wLqVvsA9zUchFFS2mw4rBQYkPbkvLr8WYU&#10;7ONm83Wwj76o37735/dz8npKvFJPk2HzAsLT4P/Df+2DVrCMk8U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FXKbHAAAA3gAAAA8AAAAAAAAAAAAAAAAAmAIAAGRy&#10;cy9kb3ducmV2LnhtbFBLBQYAAAAABAAEAPUAAACMAwAAAAA=&#10;" filled="f" stroked="f">
                <v:textbox inset="0,0,0,0">
                  <w:txbxContent>
                    <w:p w14:paraId="34F7DFCA"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3</w:t>
                      </w:r>
                      <w:r>
                        <w:fldChar w:fldCharType="end"/>
                      </w:r>
                    </w:p>
                  </w:txbxContent>
                </v:textbox>
              </v:rect>
              <v:shape id="Shape 73173" o:spid="_x0000_s1053" style="position:absolute;left:16;top:2406;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x97ccA&#10;AADeAAAADwAAAGRycy9kb3ducmV2LnhtbESPQWvCQBSE7wX/w/IK3uomRqpEV7GCpUih1Hrp7ZF9&#10;JqHZtyH7msR/3y0Uehxm5htmsxtdo3rqQu3ZQDpLQBEX3tZcGrh8HB9WoIIgW2w8k4EbBdhtJ3cb&#10;zK0f+J36s5QqQjjkaKASaXOtQ1GRwzDzLXH0rr5zKFF2pbYdDhHuGj1PkkftsOa4UGFLh4qKr/O3&#10;MyA3yVZD7xbp8+nw+Tpf6KfT5c2Y6f24X4MSGuU//Nd+sQaWWbrM4PdOvAJ6+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sfe3HAAAA3gAAAA8AAAAAAAAAAAAAAAAAmAIAAGRy&#10;cy9kb3ducmV2LnhtbFBLBQYAAAAABAAEAPUAAACMAwAAAAA=&#10;" path="m,l50927,r,50927l,50927,,e" fillcolor="#181717" stroked="f" strokeweight="0">
                <v:stroke miterlimit="83231f" joinstyle="miter"/>
                <v:path arrowok="t" textboxrect="0,0,50927,50927"/>
              </v:shape>
              <v:shape id="Shape 68919" o:spid="_x0000_s1054" style="position:absolute;left:16;top:2406;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hccA&#10;AADeAAAADwAAAGRycy9kb3ducmV2LnhtbESPQWsCMRSE74X+h/AK3mp2FaxujaILBXsotNpDj4/N&#10;cze4eQlJuq7/vikUehxm5htmvR1tLwYK0ThWUE4LEMSN04ZbBZ+nl8cliJiQNfaOScGNImw393dr&#10;rLS78gcNx9SKDOFYoYIuJV9JGZuOLMap88TZO7tgMWUZWqkDXjPc9nJWFAtp0XBe6NBT3VFzOX5b&#10;BWH3ftobPxzqWtL86as0b/71ptTkYdw9g0g0pv/wX/ugFSyWq3IFv3fy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a4XHAAAA3gAAAA8AAAAAAAAAAAAAAAAAmAIAAGRy&#10;cy9kb3ducmV2LnhtbFBLBQYAAAAABAAEAPUAAACMAwAAAAA=&#10;" path="m,50927r50927,l50927,,,,,50927xe" filled="f" strokecolor="#181717" strokeweight=".24pt">
                <v:stroke miterlimit="127" joinstyle="miter"/>
                <v:path arrowok="t" textboxrect="0,0,50927,50927"/>
              </v:shape>
              <v:rect id="Rectangle 68921" o:spid="_x0000_s1055" style="position:absolute;left:929;top:2339;width:897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nSsYA&#10;AADeAAAADwAAAGRycy9kb3ducmV2LnhtbESPT4vCMBTE7wt+h/AEb2uqB2mrUcQ/6NHVBfX2aJ5t&#10;sXkpTbTVT79ZWNjjMDO/YWaLzlTiSY0rLSsYDSMQxJnVJecKvk/bzxiE88gaK8uk4EUOFvPexwxT&#10;bVv+oufR5yJA2KWooPC+TqV0WUEG3dDWxMG72cagD7LJpW6wDXBTyXEUTaTBksNCgTWtCsrux4dR&#10;sIvr5WVv321eba678+GcrE+JV2rQ75ZTEJ46/x/+a++1gkmcjEfweydc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tnSsYAAADeAAAADwAAAAAAAAAAAAAAAACYAgAAZHJz&#10;L2Rvd25yZXYueG1sUEsFBgAAAAAEAAQA9QAAAIsDAAAAAA==&#10;" filled="f" stroked="f">
                <v:textbox inset="0,0,0,0">
                  <w:txbxContent>
                    <w:p w14:paraId="34F7DFCB" w14:textId="77777777" w:rsidR="00203180" w:rsidRDefault="00EE6750">
                      <w:pPr>
                        <w:spacing w:after="160" w:line="259" w:lineRule="auto"/>
                        <w:ind w:left="0" w:firstLine="0"/>
                      </w:pPr>
                      <w:r>
                        <w:rPr>
                          <w:sz w:val="12"/>
                        </w:rPr>
                        <w:t>PRAKTIJKOPLEIDER</w:t>
                      </w:r>
                    </w:p>
                  </w:txbxContent>
                </v:textbox>
              </v:rect>
              <v:rect id="Rectangle 68922" o:spid="_x0000_s1056" style="position:absolute;left:9043;top:2339;width:3702;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5PccA&#10;AADeAAAADwAAAGRycy9kb3ducmV2LnhtbESPT2vCQBTE74LfYXlCb7ppDpKkboL0D3psVYi9PbLP&#10;JJh9G7Jbk/bTdwsFj8PM/IbZFJPpxI0G11pW8LiKQBBXVrdcKzgd35YJCOeRNXaWScE3OSjy+WyD&#10;mbYjf9Dt4GsRIOwyVNB432dSuqohg25le+LgXexg0Ac51FIPOAa46WQcRWtpsOWw0GBPzw1V18OX&#10;UbBL+u15b3/Gunv93JXvZfpyTL1SD4tp+wTC0+Tv4f/2XitYJ2kcw9+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J+T3HAAAA3gAAAA8AAAAAAAAAAAAAAAAAmAIAAGRy&#10;cy9kb3ducmV2LnhtbFBLBQYAAAAABAAEAPUAAACMAwAAAAA=&#10;" filled="f" stroked="f">
                <v:textbox inset="0,0,0,0">
                  <w:txbxContent>
                    <w:p w14:paraId="34F7DFCC" w14:textId="77777777" w:rsidR="00203180" w:rsidRDefault="00EE6750">
                      <w:pPr>
                        <w:spacing w:after="160" w:line="259" w:lineRule="auto"/>
                        <w:ind w:left="0" w:firstLine="0"/>
                      </w:pPr>
                      <w:r>
                        <w:rPr>
                          <w:sz w:val="12"/>
                        </w:rPr>
                        <w:t>READER</w:t>
                      </w:r>
                    </w:p>
                  </w:txbxContent>
                </v:textbox>
              </v:rect>
              <v:shape id="Shape 68920" o:spid="_x0000_s1057" style="position:absolute;left:8144;top:2393;width:509;height:510;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IpcUA&#10;AADeAAAADwAAAGRycy9kb3ducmV2LnhtbESPzWoCMRSF90LfIdyCO81owdqpUexAQRdC1S66vExu&#10;Z0InNyFJx/HtzUJweTh/fKvNYDvRU4jGsYLZtABBXDttuFHwff6cLEHEhKyxc0wKrhRhs34arbDU&#10;7sJH6k+pEXmEY4kK2pR8KWWsW7IYp84TZ+/XBYspy9BIHfCSx20n50WxkBYN54cWPVUt1X+nf6sg&#10;bL/OH8b3u6qS9PL6MzMHv78qNX4etu8gEg3pEb63d1rBYvk2zwAZJ6O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wilxQAAAN4AAAAPAAAAAAAAAAAAAAAAAJgCAABkcnMv&#10;ZG93bnJldi54bWxQSwUGAAAAAAQABAD1AAAAigMAAAAA&#10;" path="m,50927r50927,l50927,,,,,50927xe" filled="f" strokecolor="#181717" strokeweight=".24pt">
                <v:stroke miterlimit="127" joinstyle="miter"/>
                <v:path arrowok="t" textboxrect="0,0,50927,50927"/>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7DF7A" w14:textId="77777777" w:rsidR="00203180" w:rsidRDefault="00EE6750">
    <w:pPr>
      <w:spacing w:after="0" w:line="259" w:lineRule="auto"/>
      <w:ind w:left="-3682" w:right="10433" w:firstLine="0"/>
    </w:pPr>
    <w:r>
      <w:rPr>
        <w:noProof/>
        <w:color w:val="000000"/>
        <w:sz w:val="22"/>
      </w:rPr>
      <mc:AlternateContent>
        <mc:Choice Requires="wpg">
          <w:drawing>
            <wp:anchor distT="0" distB="0" distL="114300" distR="114300" simplePos="0" relativeHeight="251661312" behindDoc="0" locked="0" layoutInCell="1" allowOverlap="1" wp14:anchorId="34F7DF99" wp14:editId="34F7DF9A">
              <wp:simplePos x="0" y="0"/>
              <wp:positionH relativeFrom="page">
                <wp:posOffset>1077468</wp:posOffset>
              </wp:positionH>
              <wp:positionV relativeFrom="page">
                <wp:posOffset>9562402</wp:posOffset>
              </wp:positionV>
              <wp:extent cx="5585460" cy="310284"/>
              <wp:effectExtent l="0" t="0" r="0" b="0"/>
              <wp:wrapSquare wrapText="bothSides"/>
              <wp:docPr id="68889" name="Group 68889"/>
              <wp:cNvGraphicFramePr/>
              <a:graphic xmlns:a="http://schemas.openxmlformats.org/drawingml/2006/main">
                <a:graphicData uri="http://schemas.microsoft.com/office/word/2010/wordprocessingGroup">
                  <wpg:wgp>
                    <wpg:cNvGrpSpPr/>
                    <wpg:grpSpPr>
                      <a:xfrm>
                        <a:off x="0" y="0"/>
                        <a:ext cx="5585460" cy="310284"/>
                        <a:chOff x="0" y="0"/>
                        <a:chExt cx="5585460" cy="310284"/>
                      </a:xfrm>
                    </wpg:grpSpPr>
                    <wps:wsp>
                      <wps:cNvPr id="68890" name="Shape 68890"/>
                      <wps:cNvSpPr/>
                      <wps:spPr>
                        <a:xfrm>
                          <a:off x="4325112"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892" name="Shape 68892"/>
                      <wps:cNvSpPr/>
                      <wps:spPr>
                        <a:xfrm>
                          <a:off x="144475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891" name="Shape 68891"/>
                      <wps:cNvSpPr/>
                      <wps:spPr>
                        <a:xfrm>
                          <a:off x="2878836" y="4572"/>
                          <a:ext cx="1258824" cy="0"/>
                        </a:xfrm>
                        <a:custGeom>
                          <a:avLst/>
                          <a:gdLst/>
                          <a:ahLst/>
                          <a:cxnLst/>
                          <a:rect l="0" t="0" r="0" b="0"/>
                          <a:pathLst>
                            <a:path w="1258824">
                              <a:moveTo>
                                <a:pt x="0" y="0"/>
                              </a:moveTo>
                              <a:lnTo>
                                <a:pt x="1258824"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893" name="Shape 68893"/>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899" name="Rectangle 68899"/>
                      <wps:cNvSpPr/>
                      <wps:spPr>
                        <a:xfrm>
                          <a:off x="5513835" y="188402"/>
                          <a:ext cx="89218" cy="160786"/>
                        </a:xfrm>
                        <a:prstGeom prst="rect">
                          <a:avLst/>
                        </a:prstGeom>
                        <a:ln>
                          <a:noFill/>
                        </a:ln>
                      </wps:spPr>
                      <wps:txbx>
                        <w:txbxContent>
                          <w:p w14:paraId="34F7DFCD" w14:textId="53BA2CB7" w:rsidR="00203180" w:rsidRDefault="00EE6750">
                            <w:pPr>
                              <w:spacing w:after="160" w:line="259" w:lineRule="auto"/>
                              <w:ind w:left="0" w:firstLine="0"/>
                            </w:pPr>
                            <w:r>
                              <w:fldChar w:fldCharType="begin"/>
                            </w:r>
                            <w:r>
                              <w:instrText xml:space="preserve"> PAGE   \* MERGEFORMAT </w:instrText>
                            </w:r>
                            <w:r>
                              <w:fldChar w:fldCharType="separate"/>
                            </w:r>
                            <w:r w:rsidR="00732BA6">
                              <w:rPr>
                                <w:noProof/>
                              </w:rPr>
                              <w:t>1</w:t>
                            </w:r>
                            <w:r>
                              <w:fldChar w:fldCharType="end"/>
                            </w:r>
                          </w:p>
                        </w:txbxContent>
                      </wps:txbx>
                      <wps:bodyPr horzOverflow="overflow" vert="horz" lIns="0" tIns="0" rIns="0" bIns="0" rtlCol="0">
                        <a:noAutofit/>
                      </wps:bodyPr>
                    </wps:wsp>
                    <wps:wsp>
                      <wps:cNvPr id="73168" name="Shape 73168"/>
                      <wps:cNvSpPr/>
                      <wps:spPr>
                        <a:xfrm>
                          <a:off x="1651" y="240665"/>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895" name="Shape 68895"/>
                      <wps:cNvSpPr/>
                      <wps:spPr>
                        <a:xfrm>
                          <a:off x="1651" y="240665"/>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68897" name="Rectangle 68897"/>
                      <wps:cNvSpPr/>
                      <wps:spPr>
                        <a:xfrm>
                          <a:off x="92967" y="233931"/>
                          <a:ext cx="897064" cy="101549"/>
                        </a:xfrm>
                        <a:prstGeom prst="rect">
                          <a:avLst/>
                        </a:prstGeom>
                        <a:ln>
                          <a:noFill/>
                        </a:ln>
                      </wps:spPr>
                      <wps:txbx>
                        <w:txbxContent>
                          <w:p w14:paraId="34F7DFCE" w14:textId="77777777" w:rsidR="00203180" w:rsidRDefault="00EE6750">
                            <w:pPr>
                              <w:spacing w:after="160" w:line="259" w:lineRule="auto"/>
                              <w:ind w:left="0" w:firstLine="0"/>
                            </w:pPr>
                            <w:r>
                              <w:rPr>
                                <w:sz w:val="12"/>
                              </w:rPr>
                              <w:t>PRAKTIJKOPLEIDER</w:t>
                            </w:r>
                          </w:p>
                        </w:txbxContent>
                      </wps:txbx>
                      <wps:bodyPr horzOverflow="overflow" vert="horz" lIns="0" tIns="0" rIns="0" bIns="0" rtlCol="0">
                        <a:noAutofit/>
                      </wps:bodyPr>
                    </wps:wsp>
                    <wps:wsp>
                      <wps:cNvPr id="68898" name="Rectangle 68898"/>
                      <wps:cNvSpPr/>
                      <wps:spPr>
                        <a:xfrm>
                          <a:off x="904306" y="233931"/>
                          <a:ext cx="370268" cy="101549"/>
                        </a:xfrm>
                        <a:prstGeom prst="rect">
                          <a:avLst/>
                        </a:prstGeom>
                        <a:ln>
                          <a:noFill/>
                        </a:ln>
                      </wps:spPr>
                      <wps:txbx>
                        <w:txbxContent>
                          <w:p w14:paraId="34F7DFCF" w14:textId="77777777" w:rsidR="00203180" w:rsidRDefault="00EE6750">
                            <w:pPr>
                              <w:spacing w:after="160" w:line="259" w:lineRule="auto"/>
                              <w:ind w:left="0" w:firstLine="0"/>
                            </w:pPr>
                            <w:r>
                              <w:rPr>
                                <w:sz w:val="12"/>
                              </w:rPr>
                              <w:t>READER</w:t>
                            </w:r>
                          </w:p>
                        </w:txbxContent>
                      </wps:txbx>
                      <wps:bodyPr horzOverflow="overflow" vert="horz" lIns="0" tIns="0" rIns="0" bIns="0" rtlCol="0">
                        <a:noAutofit/>
                      </wps:bodyPr>
                    </wps:wsp>
                    <wps:wsp>
                      <wps:cNvPr id="68896" name="Shape 68896"/>
                      <wps:cNvSpPr/>
                      <wps:spPr>
                        <a:xfrm>
                          <a:off x="814451" y="239395"/>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4F7DF99" id="Group 68889" o:spid="_x0000_s1058" style="position:absolute;left:0;text-align:left;margin-left:84.85pt;margin-top:752.95pt;width:439.8pt;height:24.45pt;z-index:251661312;mso-position-horizontal-relative:page;mso-position-vertical-relative:page" coordsize="55854,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">
              <v:shape id="Shape 68890" o:spid="_x0000_s1059" style="position:absolute;left:43251;width:12603;height:0;visibility:visible;mso-wrap-style:square;v-text-anchor:top" coordsize="1260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" path="m,l1260348,e" filled="f" strokecolor="#181717" strokeweight=".48pt">
                <v:stroke miterlimit="83231f" joinstyle="miter"/>
                <v:path arrowok="t" textboxrect="0,0,1260348,0"/>
              </v:shape>
              <v:shape id="Shape 68892" o:spid="_x0000_s1060" style="position:absolute;left:14447;top:45;width:12604;height:0;visibility:visible;mso-wrap-style:square;v-text-anchor:top" coordsize="1260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" path="m,l1260348,e" filled="f" strokecolor="#181717" strokeweight=".48pt">
                <v:stroke miterlimit="83231f" joinstyle="miter"/>
                <v:path arrowok="t" textboxrect="0,0,1260348,0"/>
              </v:shape>
              <v:shape id="Shape 68891" o:spid="_x0000_s1061" style="position:absolute;left:28788;top:45;width:12588;height:0;visibility:visible;mso-wrap-style:square;v-text-anchor:top" coordsize="1258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" path="m,l1258824,e" filled="f" strokecolor="#181717" strokeweight=".48pt">
                <v:stroke miterlimit="83231f" joinstyle="miter"/>
                <v:path arrowok="t" textboxrect="0,0,1258824,0"/>
              </v:shape>
              <v:shape id="Shape 68893" o:spid="_x0000_s1062" style="position:absolute;top:45;width:12603;height:0;visibility:visible;mso-wrap-style:square;v-text-anchor:top" coordsize="1260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" path="m,l1260348,e" filled="f" strokecolor="#181717" strokeweight=".48pt">
                <v:stroke miterlimit="83231f" joinstyle="miter"/>
                <v:path arrowok="t" textboxrect="0,0,1260348,0"/>
              </v:shape>
              <v:rect id="Rectangle 68899" o:spid="_x0000_s1063" style="position:absolute;left:55138;top:1884;width:892;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" filled="f" stroked="f">
                <v:textbox inset="0,0,0,0">
                  <w:txbxContent>
                    <w:p w14:paraId="34F7DFCD" w14:textId="53BA2CB7" w:rsidR="00203180" w:rsidRDefault="00EE6750">
                      <w:pPr>
                        <w:spacing w:after="160" w:line="259" w:lineRule="auto"/>
                        <w:ind w:left="0" w:firstLine="0"/>
                      </w:pPr>
                      <w:r>
                        <w:fldChar w:fldCharType="begin"/>
                      </w:r>
                      <w:r>
                        <w:instrText xml:space="preserve"> PAGE   \* MERGEFORMAT </w:instrText>
                      </w:r>
                      <w:r>
                        <w:fldChar w:fldCharType="separate"/>
                      </w:r>
                      <w:r w:rsidR="00732BA6">
                        <w:rPr>
                          <w:noProof/>
                        </w:rPr>
                        <w:t>1</w:t>
                      </w:r>
                      <w:r>
                        <w:fldChar w:fldCharType="end"/>
                      </w:r>
                    </w:p>
                  </w:txbxContent>
                </v:textbox>
              </v:rect>
              <v:shape id="Shape 73168" o:spid="_x0000_s1064" style="position:absolute;left:16;top:2406;width:509;height:509;visibility:visible;mso-wrap-style:square;v-text-anchor:top" coordsize="50927,5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" path="m,l50927,r,50927l,50927,,e" fillcolor="#181717" stroked="f" strokeweight="0">
                <v:stroke miterlimit="83231f" joinstyle="miter"/>
                <v:path arrowok="t" textboxrect="0,0,50927,50927"/>
              </v:shape>
              <v:shape id="Shape 68895" o:spid="_x0000_s1065" style="position:absolute;left:16;top:2406;width:509;height:509;visibility:visible;mso-wrap-style:square;v-text-anchor:top" coordsize="50927,5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" path="m,50927r50927,l50927,,,,,50927xe" filled="f" strokecolor="#181717" strokeweight=".24pt">
                <v:stroke miterlimit="127" joinstyle="miter"/>
                <v:path arrowok="t" textboxrect="0,0,50927,50927"/>
              </v:shape>
              <v:rect id="Rectangle 68897" o:spid="_x0000_s1066" style="position:absolute;left:929;top:2339;width:8971;height:1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" filled="f" stroked="f">
                <v:textbox inset="0,0,0,0">
                  <w:txbxContent>
                    <w:p w14:paraId="34F7DFCE" w14:textId="77777777" w:rsidR="00203180" w:rsidRDefault="00EE6750">
                      <w:pPr>
                        <w:spacing w:after="160" w:line="259" w:lineRule="auto"/>
                        <w:ind w:left="0" w:firstLine="0"/>
                      </w:pPr>
                      <w:r>
                        <w:rPr>
                          <w:sz w:val="12"/>
                        </w:rPr>
                        <w:t>PRAKTIJKOPLEIDER</w:t>
                      </w:r>
                    </w:p>
                  </w:txbxContent>
                </v:textbox>
              </v:rect>
              <v:rect id="Rectangle 68898" o:spid="_x0000_s1067" style="position:absolute;left:9043;top:2339;width:3702;height:1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" filled="f" stroked="f">
                <v:textbox inset="0,0,0,0">
                  <w:txbxContent>
                    <w:p w14:paraId="34F7DFCF" w14:textId="77777777" w:rsidR="00203180" w:rsidRDefault="00EE6750">
                      <w:pPr>
                        <w:spacing w:after="160" w:line="259" w:lineRule="auto"/>
                        <w:ind w:left="0" w:firstLine="0"/>
                      </w:pPr>
                      <w:r>
                        <w:rPr>
                          <w:sz w:val="12"/>
                        </w:rPr>
                        <w:t>READER</w:t>
                      </w:r>
                    </w:p>
                  </w:txbxContent>
                </v:textbox>
              </v:rect>
              <v:shape id="Shape 68896" o:spid="_x0000_s1068" style="position:absolute;left:8144;top:2393;width:509;height:510;visibility:visible;mso-wrap-style:square;v-text-anchor:top" coordsize="50927,5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" path="m,50927r50927,l50927,,,,,50927xe" filled="f" strokecolor="#181717" strokeweight=".24pt">
                <v:stroke miterlimit="127" joinstyle="miter"/>
                <v:path arrowok="t" textboxrect="0,0,50927,50927"/>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7DF7D" w14:textId="77777777" w:rsidR="00203180" w:rsidRDefault="00EE6750">
    <w:pPr>
      <w:spacing w:after="0" w:line="259" w:lineRule="auto"/>
      <w:ind w:left="-3965" w:right="260" w:firstLine="0"/>
    </w:pPr>
    <w:r>
      <w:rPr>
        <w:noProof/>
        <w:color w:val="000000"/>
        <w:sz w:val="22"/>
      </w:rPr>
      <mc:AlternateContent>
        <mc:Choice Requires="wpg">
          <w:drawing>
            <wp:anchor distT="0" distB="0" distL="114300" distR="114300" simplePos="0" relativeHeight="251663360" behindDoc="0" locked="0" layoutInCell="1" allowOverlap="1" wp14:anchorId="34F7DF9D" wp14:editId="34F7DF9E">
              <wp:simplePos x="0" y="0"/>
              <wp:positionH relativeFrom="page">
                <wp:posOffset>898144</wp:posOffset>
              </wp:positionH>
              <wp:positionV relativeFrom="page">
                <wp:posOffset>9551733</wp:posOffset>
              </wp:positionV>
              <wp:extent cx="5583936" cy="321486"/>
              <wp:effectExtent l="0" t="0" r="0" b="0"/>
              <wp:wrapSquare wrapText="bothSides"/>
              <wp:docPr id="68983" name="Group 68983"/>
              <wp:cNvGraphicFramePr/>
              <a:graphic xmlns:a="http://schemas.openxmlformats.org/drawingml/2006/main">
                <a:graphicData uri="http://schemas.microsoft.com/office/word/2010/wordprocessingGroup">
                  <wpg:wgp>
                    <wpg:cNvGrpSpPr/>
                    <wpg:grpSpPr>
                      <a:xfrm>
                        <a:off x="0" y="0"/>
                        <a:ext cx="5583936" cy="321486"/>
                        <a:chOff x="0" y="0"/>
                        <a:chExt cx="5583936" cy="321486"/>
                      </a:xfrm>
                    </wpg:grpSpPr>
                    <wps:wsp>
                      <wps:cNvPr id="68984" name="Shape 68984"/>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88" name="Shape 68988"/>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85" name="Shape 68985"/>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89" name="Shape 68989"/>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90" name="Rectangle 68990"/>
                      <wps:cNvSpPr/>
                      <wps:spPr>
                        <a:xfrm>
                          <a:off x="1" y="200594"/>
                          <a:ext cx="89218" cy="160786"/>
                        </a:xfrm>
                        <a:prstGeom prst="rect">
                          <a:avLst/>
                        </a:prstGeom>
                        <a:ln>
                          <a:noFill/>
                        </a:ln>
                      </wps:spPr>
                      <wps:txbx>
                        <w:txbxContent>
                          <w:p w14:paraId="34F7DFD0"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8</w:t>
                            </w:r>
                            <w:r>
                              <w:fldChar w:fldCharType="end"/>
                            </w:r>
                          </w:p>
                        </w:txbxContent>
                      </wps:txbx>
                      <wps:bodyPr horzOverflow="overflow" vert="horz" lIns="0" tIns="0" rIns="0" bIns="0" rtlCol="0">
                        <a:noAutofit/>
                      </wps:bodyPr>
                    </wps:wsp>
                    <wps:wsp>
                      <wps:cNvPr id="68986" name="Shape 68986"/>
                      <wps:cNvSpPr/>
                      <wps:spPr>
                        <a:xfrm>
                          <a:off x="4400550" y="251334"/>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68991" name="Rectangle 68991"/>
                      <wps:cNvSpPr/>
                      <wps:spPr>
                        <a:xfrm>
                          <a:off x="4492755" y="244600"/>
                          <a:ext cx="897064" cy="101549"/>
                        </a:xfrm>
                        <a:prstGeom prst="rect">
                          <a:avLst/>
                        </a:prstGeom>
                        <a:ln>
                          <a:noFill/>
                        </a:ln>
                      </wps:spPr>
                      <wps:txbx>
                        <w:txbxContent>
                          <w:p w14:paraId="34F7DFD1" w14:textId="77777777" w:rsidR="00203180" w:rsidRDefault="00EE6750">
                            <w:pPr>
                              <w:spacing w:after="160" w:line="259" w:lineRule="auto"/>
                              <w:ind w:left="0" w:firstLine="0"/>
                            </w:pPr>
                            <w:r>
                              <w:rPr>
                                <w:sz w:val="12"/>
                              </w:rPr>
                              <w:t>PRAKTIJKOPLEIDER</w:t>
                            </w:r>
                          </w:p>
                        </w:txbxContent>
                      </wps:txbx>
                      <wps:bodyPr horzOverflow="overflow" vert="horz" lIns="0" tIns="0" rIns="0" bIns="0" rtlCol="0">
                        <a:noAutofit/>
                      </wps:bodyPr>
                    </wps:wsp>
                    <wps:wsp>
                      <wps:cNvPr id="68992" name="Rectangle 68992"/>
                      <wps:cNvSpPr/>
                      <wps:spPr>
                        <a:xfrm>
                          <a:off x="5302570" y="244600"/>
                          <a:ext cx="370268" cy="101549"/>
                        </a:xfrm>
                        <a:prstGeom prst="rect">
                          <a:avLst/>
                        </a:prstGeom>
                        <a:ln>
                          <a:noFill/>
                        </a:ln>
                      </wps:spPr>
                      <wps:txbx>
                        <w:txbxContent>
                          <w:p w14:paraId="34F7DFD2" w14:textId="77777777" w:rsidR="00203180" w:rsidRDefault="00EE6750">
                            <w:pPr>
                              <w:spacing w:after="160" w:line="259" w:lineRule="auto"/>
                              <w:ind w:left="0" w:firstLine="0"/>
                            </w:pPr>
                            <w:r>
                              <w:rPr>
                                <w:sz w:val="12"/>
                              </w:rPr>
                              <w:t>READER</w:t>
                            </w:r>
                          </w:p>
                        </w:txbxContent>
                      </wps:txbx>
                      <wps:bodyPr horzOverflow="overflow" vert="horz" lIns="0" tIns="0" rIns="0" bIns="0" rtlCol="0">
                        <a:noAutofit/>
                      </wps:bodyPr>
                    </wps:wsp>
                    <wps:wsp>
                      <wps:cNvPr id="68987" name="Shape 68987"/>
                      <wps:cNvSpPr/>
                      <wps:spPr>
                        <a:xfrm>
                          <a:off x="5213350" y="250063"/>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4F7DF9D" id="Group 68983" o:spid="_x0000_s1069" style="position:absolute;left:0;text-align:left;margin-left:70.7pt;margin-top:752.1pt;width:439.7pt;height:25.3pt;z-index:251663360;mso-position-horizontal-relative:page;mso-position-vertical-relative:page" coordsize="55839,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">
              <v:shape id="Shape 68984" o:spid="_x0000_s1070"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q1ccA&#10;AADeAAAADwAAAGRycy9kb3ducmV2LnhtbESPQWvCQBSE74X+h+UVequbWpEkukooBD1IpbYUj4/s&#10;a5KafRuyaxL/vVsQPA4z8w2zXI+mET11rras4HUSgSAurK65VPD9lb/EIJxH1thYJgUXcrBePT4s&#10;MdV24E/qD74UAcIuRQWV920qpSsqMugmtiUO3q/tDPogu1LqDocAN42cRtFcGqw5LFTY0ntFxelw&#10;NgrolGRyk7/9jOX+7yO++GNCu5lSz09jtgDhafT38K291QrmcRLP4P9Ou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AqtXHAAAA3gAAAA8AAAAAAAAAAAAAAAAAmAIAAGRy&#10;cy9kb3ducmV2LnhtbFBLBQYAAAAABAAEAPUAAACMAwAAAAA=&#10;" path="m,l1260348,e" filled="f" strokecolor="#181717" strokeweight=".48pt">
                <v:stroke miterlimit="83231f" joinstyle="miter"/>
                <v:path arrowok="t" textboxrect="0,0,1260348,0"/>
              </v:shape>
              <v:shape id="Shape 68988" o:spid="_x0000_s1071"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g0MMA&#10;AADeAAAADwAAAGRycy9kb3ducmV2LnhtbERPy4rCMBTdD/gP4QruxtRRpK1GEUFmFqL4QFxemmtb&#10;bW5Kk9H692YhuDyc93TemkrcqXGlZQWDfgSCOLO65FzB8bD6jkE4j6yxskwKnuRgPut8TTHV9sE7&#10;uu99LkIIuxQVFN7XqZQuK8ig69uaOHAX2xj0ATa51A0+Qrip5E8UjaXBkkNDgTUtC8pu+3+jgG7J&#10;Qv6uhqc231438dOfE1qPlOp128UEhKfWf8Rv959WMI6TOOwNd8IV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2g0MMAAADeAAAADwAAAAAAAAAAAAAAAACYAgAAZHJzL2Rv&#10;d25yZXYueG1sUEsFBgAAAAAEAAQA9QAAAIgDAAAAAA==&#10;" path="m,l1260348,e" filled="f" strokecolor="#181717" strokeweight=".48pt">
                <v:stroke miterlimit="83231f" joinstyle="miter"/>
                <v:path arrowok="t" textboxrect="0,0,1260348,0"/>
              </v:shape>
              <v:shape id="Shape 68985" o:spid="_x0000_s1072"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wPTsYA&#10;AADeAAAADwAAAGRycy9kb3ducmV2LnhtbESPQWvCQBSE70L/w/IK3nSjtpJEVxFB7EEqVRGPj+wz&#10;iWbfhuyq8d+7hUKPw8x8w0znranEnRpXWlYw6EcgiDOrS84VHParXgzCeWSNlWVS8CQH89lbZ4qp&#10;tg/+ofvO5yJA2KWooPC+TqV0WUEGXd/WxME728agD7LJpW7wEeCmksMoGkuDJYeFAmtaFpRddzej&#10;gK7JQq5Xo2Obby/f8dOfEtp8KNV9bxcTEJ5a/x/+a39pBeM4iT/h9064AnL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wPTsYAAADeAAAADwAAAAAAAAAAAAAAAACYAgAAZHJz&#10;L2Rvd25yZXYueG1sUEsFBgAAAAAEAAQA9QAAAIsDAAAAAA==&#10;" path="m,l1260348,e" filled="f" strokecolor="#181717" strokeweight=".48pt">
                <v:stroke miterlimit="83231f" joinstyle="miter"/>
                <v:path arrowok="t" textboxrect="0,0,1260348,0"/>
              </v:shape>
              <v:shape id="Shape 68989" o:spid="_x0000_s1073"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FS8cA&#10;AADeAAAADwAAAGRycy9kb3ducmV2LnhtbESPQWvCQBSE74L/YXlCb7qpLZKkrkEEaQ+lUhXx+Mi+&#10;Jmmyb0N2m8R/3y0IPQ4z8w2zzkbTiJ46V1lW8LiIQBDnVldcKDif9vMYhPPIGhvLpOBGDrLNdLLG&#10;VNuBP6k/+kIECLsUFZTet6mULi/JoFvYljh4X7Yz6IPsCqk7HALcNHIZRStpsOKwUGJLu5Ly+vhj&#10;FFCdbOXr/ukyFofvj/jmrwm9Pyv1MBu3LyA8jf4/fG+/aQWrOIkT+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BBUvHAAAA3gAAAA8AAAAAAAAAAAAAAAAAmAIAAGRy&#10;cy9kb3ducmV2LnhtbFBLBQYAAAAABAAEAPUAAACMAwAAAAA=&#10;" path="m,l1260348,e" filled="f" strokecolor="#181717" strokeweight=".48pt">
                <v:stroke miterlimit="83231f" joinstyle="miter"/>
                <v:path arrowok="t" textboxrect="0,0,1260348,0"/>
              </v:shape>
              <v:rect id="Rectangle 68990" o:spid="_x0000_s1074" style="position:absolute;top:2005;width:892;height:1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LNsQA&#10;AADeAAAADwAAAGRycy9kb3ducmV2LnhtbESPy4rCMBSG9wO+QziCuzHVhbTVKOIFXc6ooO4OzbEt&#10;NielibbO008Wgsuf/8Y3W3SmEk9qXGlZwWgYgSDOrC45V3A6br9jEM4ja6wsk4IXOVjMe18zTLVt&#10;+ZeeB5+LMMIuRQWF93UqpcsKMuiGtiYO3s02Bn2QTS51g20YN5UcR9FEGiw5PBRY06qg7H54GAW7&#10;uF5e9vavzavNdXf+OSfrY+KVGvS75RSEp85/wu/2XiuYxEkSAAJOQ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oCzbEAAAA3gAAAA8AAAAAAAAAAAAAAAAAmAIAAGRycy9k&#10;b3ducmV2LnhtbFBLBQYAAAAABAAEAPUAAACJAwAAAAA=&#10;" filled="f" stroked="f">
                <v:textbox inset="0,0,0,0">
                  <w:txbxContent>
                    <w:p w14:paraId="34F7DFD0"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8</w:t>
                      </w:r>
                      <w:r>
                        <w:fldChar w:fldCharType="end"/>
                      </w:r>
                    </w:p>
                  </w:txbxContent>
                </v:textbox>
              </v:rect>
              <v:shape id="Shape 68986" o:spid="_x0000_s1075" style="position:absolute;left:44005;top:2513;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qcMcA&#10;AADeAAAADwAAAGRycy9kb3ducmV2LnhtbESPT0sDMRTE70K/Q3gFbzZbhXW7Ni11QagHwf45eHxs&#10;nrvBzUtI4nb77Y0geBxm5jfMejvZQYwUonGsYLkoQBC3ThvuFJxPL3cViJiQNQ6OScGVImw3s5s1&#10;1tpd+EDjMXUiQzjWqKBPyddSxrYni3HhPHH2Pl2wmLIMndQBLxluB3lfFKW0aDgv9Oip6an9On5b&#10;BWH3fno2ftw3jaSHx4+lefOvV6Vu59PuCUSiKf2H/9p7raCsVlUJv3fy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kanDHAAAA3gAAAA8AAAAAAAAAAAAAAAAAmAIAAGRy&#10;cy9kb3ducmV2LnhtbFBLBQYAAAAABAAEAPUAAACMAwAAAAA=&#10;" path="m,50927r50927,l50927,,,,,50927xe" filled="f" strokecolor="#181717" strokeweight=".24pt">
                <v:stroke miterlimit="127" joinstyle="miter"/>
                <v:path arrowok="t" textboxrect="0,0,50927,50927"/>
              </v:shape>
              <v:rect id="Rectangle 68991" o:spid="_x0000_s1076" style="position:absolute;left:44927;top:2446;width:897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urccA&#10;AADeAAAADwAAAGRycy9kb3ducmV2LnhtbESPQWvCQBSE70L/w/IKvZmNHkISXUVaix5bLaTeHtln&#10;Esy+DdltkvbXdwsFj8PMfMOst5NpxUC9aywrWEQxCOLS6oYrBR/n13kKwnlkja1lUvBNDrabh9ka&#10;c21Hfqfh5CsRIOxyVFB73+VSurImgy6yHXHwrrY36IPsK6l7HAPctHIZx4k02HBYqLGj55rK2+nL&#10;KDik3e7zaH/Gqt1fDsVbkb2cM6/U0+O0W4HwNPl7+L991AqSNMsW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krq3HAAAA3gAAAA8AAAAAAAAAAAAAAAAAmAIAAGRy&#10;cy9kb3ducmV2LnhtbFBLBQYAAAAABAAEAPUAAACMAwAAAAA=&#10;" filled="f" stroked="f">
                <v:textbox inset="0,0,0,0">
                  <w:txbxContent>
                    <w:p w14:paraId="34F7DFD1" w14:textId="77777777" w:rsidR="00203180" w:rsidRDefault="00EE6750">
                      <w:pPr>
                        <w:spacing w:after="160" w:line="259" w:lineRule="auto"/>
                        <w:ind w:left="0" w:firstLine="0"/>
                      </w:pPr>
                      <w:r>
                        <w:rPr>
                          <w:sz w:val="12"/>
                        </w:rPr>
                        <w:t>PRAKTIJKOPLEIDER</w:t>
                      </w:r>
                    </w:p>
                  </w:txbxContent>
                </v:textbox>
              </v:rect>
              <v:rect id="Rectangle 68992" o:spid="_x0000_s1077" style="position:absolute;left:53025;top:2446;width:3703;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w2sYA&#10;AADeAAAADwAAAGRycy9kb3ducmV2LnhtbESPT4vCMBTE78J+h/AWvGmqB2m7RhF3RY/+WXD39mie&#10;bbF5KU201U9vBMHjMDO/YabzzlTiSo0rLSsYDSMQxJnVJecKfg+rQQzCeWSNlWVScCMH89lHb4qp&#10;ti3v6Lr3uQgQdikqKLyvUyldVpBBN7Q1cfBOtjHog2xyqRtsA9xUchxFE2mw5LBQYE3LgrLz/mIU&#10;rON68bex9zavfv7Xx+0x+T4kXqn+Z7f4AuGp8+/wq73RCiZxkoz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Yw2sYAAADeAAAADwAAAAAAAAAAAAAAAACYAgAAZHJz&#10;L2Rvd25yZXYueG1sUEsFBgAAAAAEAAQA9QAAAIsDAAAAAA==&#10;" filled="f" stroked="f">
                <v:textbox inset="0,0,0,0">
                  <w:txbxContent>
                    <w:p w14:paraId="34F7DFD2" w14:textId="77777777" w:rsidR="00203180" w:rsidRDefault="00EE6750">
                      <w:pPr>
                        <w:spacing w:after="160" w:line="259" w:lineRule="auto"/>
                        <w:ind w:left="0" w:firstLine="0"/>
                      </w:pPr>
                      <w:r>
                        <w:rPr>
                          <w:sz w:val="12"/>
                        </w:rPr>
                        <w:t>READER</w:t>
                      </w:r>
                    </w:p>
                  </w:txbxContent>
                </v:textbox>
              </v:rect>
              <v:shape id="Shape 68987" o:spid="_x0000_s1078" style="position:absolute;left:52133;top:2500;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P68cA&#10;AADeAAAADwAAAGRycy9kb3ducmV2LnhtbESPQWsCMRSE7wX/Q3iF3mrWCrpdjaILgj0UWu2hx8fm&#10;uRu6eQlJuq7/vikUehxm5htmvR1tLwYK0ThWMJsWIIgbpw23Cj7Oh8cSREzIGnvHpOBGEbabyd0a&#10;K+2u/E7DKbUiQzhWqKBLyVdSxqYji3HqPHH2Li5YTFmGVuqA1wy3vXwqioW0aDgvdOip7qj5On1b&#10;BWH3dt4bPxzrWtJ8+Tkzr/7lptTD/bhbgUg0pv/wX/uoFSzK53IJv3fy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oz+vHAAAA3gAAAA8AAAAAAAAAAAAAAAAAmAIAAGRy&#10;cy9kb3ducmV2LnhtbFBLBQYAAAAABAAEAPUAAACMAwAAAAA=&#10;" path="m,50927r50927,l50927,,,,,50927xe" filled="f" strokecolor="#181717" strokeweight=".24pt">
                <v:stroke miterlimit="127" joinstyle="miter"/>
                <v:path arrowok="t" textboxrect="0,0,50927,50927"/>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7DF7E" w14:textId="77777777" w:rsidR="00203180" w:rsidRDefault="00EE6750">
    <w:pPr>
      <w:spacing w:after="0" w:line="259" w:lineRule="auto"/>
      <w:ind w:left="-3965" w:right="10468" w:firstLine="0"/>
    </w:pPr>
    <w:r>
      <w:rPr>
        <w:noProof/>
        <w:color w:val="000000"/>
        <w:sz w:val="22"/>
      </w:rPr>
      <mc:AlternateContent>
        <mc:Choice Requires="wpg">
          <w:drawing>
            <wp:anchor distT="0" distB="0" distL="114300" distR="114300" simplePos="0" relativeHeight="251664384" behindDoc="0" locked="0" layoutInCell="1" allowOverlap="1" wp14:anchorId="34F7DF9F" wp14:editId="34F7DFA0">
              <wp:simplePos x="0" y="0"/>
              <wp:positionH relativeFrom="page">
                <wp:posOffset>1077468</wp:posOffset>
              </wp:positionH>
              <wp:positionV relativeFrom="page">
                <wp:posOffset>9562402</wp:posOffset>
              </wp:positionV>
              <wp:extent cx="5585460" cy="310284"/>
              <wp:effectExtent l="0" t="0" r="0" b="0"/>
              <wp:wrapSquare wrapText="bothSides"/>
              <wp:docPr id="68967" name="Group 68967"/>
              <wp:cNvGraphicFramePr/>
              <a:graphic xmlns:a="http://schemas.openxmlformats.org/drawingml/2006/main">
                <a:graphicData uri="http://schemas.microsoft.com/office/word/2010/wordprocessingGroup">
                  <wpg:wgp>
                    <wpg:cNvGrpSpPr/>
                    <wpg:grpSpPr>
                      <a:xfrm>
                        <a:off x="0" y="0"/>
                        <a:ext cx="5585460" cy="310284"/>
                        <a:chOff x="0" y="0"/>
                        <a:chExt cx="5585460" cy="310284"/>
                      </a:xfrm>
                    </wpg:grpSpPr>
                    <wps:wsp>
                      <wps:cNvPr id="68968" name="Shape 68968"/>
                      <wps:cNvSpPr/>
                      <wps:spPr>
                        <a:xfrm>
                          <a:off x="4325112"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70" name="Shape 68970"/>
                      <wps:cNvSpPr/>
                      <wps:spPr>
                        <a:xfrm>
                          <a:off x="144475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69" name="Shape 68969"/>
                      <wps:cNvSpPr/>
                      <wps:spPr>
                        <a:xfrm>
                          <a:off x="2878836" y="4572"/>
                          <a:ext cx="1258824" cy="0"/>
                        </a:xfrm>
                        <a:custGeom>
                          <a:avLst/>
                          <a:gdLst/>
                          <a:ahLst/>
                          <a:cxnLst/>
                          <a:rect l="0" t="0" r="0" b="0"/>
                          <a:pathLst>
                            <a:path w="1258824">
                              <a:moveTo>
                                <a:pt x="0" y="0"/>
                              </a:moveTo>
                              <a:lnTo>
                                <a:pt x="1258824"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71" name="Shape 68971"/>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77" name="Rectangle 68977"/>
                      <wps:cNvSpPr/>
                      <wps:spPr>
                        <a:xfrm>
                          <a:off x="5513835" y="188402"/>
                          <a:ext cx="89218" cy="160786"/>
                        </a:xfrm>
                        <a:prstGeom prst="rect">
                          <a:avLst/>
                        </a:prstGeom>
                        <a:ln>
                          <a:noFill/>
                        </a:ln>
                      </wps:spPr>
                      <wps:txbx>
                        <w:txbxContent>
                          <w:p w14:paraId="34F7DFD3"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9</w:t>
                            </w:r>
                            <w:r>
                              <w:fldChar w:fldCharType="end"/>
                            </w:r>
                          </w:p>
                        </w:txbxContent>
                      </wps:txbx>
                      <wps:bodyPr horzOverflow="overflow" vert="horz" lIns="0" tIns="0" rIns="0" bIns="0" rtlCol="0">
                        <a:noAutofit/>
                      </wps:bodyPr>
                    </wps:wsp>
                    <wps:wsp>
                      <wps:cNvPr id="73186" name="Shape 73186"/>
                      <wps:cNvSpPr/>
                      <wps:spPr>
                        <a:xfrm>
                          <a:off x="1651" y="240665"/>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973" name="Shape 68973"/>
                      <wps:cNvSpPr/>
                      <wps:spPr>
                        <a:xfrm>
                          <a:off x="1651" y="240665"/>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68975" name="Rectangle 68975"/>
                      <wps:cNvSpPr/>
                      <wps:spPr>
                        <a:xfrm>
                          <a:off x="92967" y="233931"/>
                          <a:ext cx="897064" cy="101549"/>
                        </a:xfrm>
                        <a:prstGeom prst="rect">
                          <a:avLst/>
                        </a:prstGeom>
                        <a:ln>
                          <a:noFill/>
                        </a:ln>
                      </wps:spPr>
                      <wps:txbx>
                        <w:txbxContent>
                          <w:p w14:paraId="34F7DFD4" w14:textId="77777777" w:rsidR="00203180" w:rsidRDefault="00EE6750">
                            <w:pPr>
                              <w:spacing w:after="160" w:line="259" w:lineRule="auto"/>
                              <w:ind w:left="0" w:firstLine="0"/>
                            </w:pPr>
                            <w:r>
                              <w:rPr>
                                <w:sz w:val="12"/>
                              </w:rPr>
                              <w:t>PRAKTIJKOPLEIDER</w:t>
                            </w:r>
                          </w:p>
                        </w:txbxContent>
                      </wps:txbx>
                      <wps:bodyPr horzOverflow="overflow" vert="horz" lIns="0" tIns="0" rIns="0" bIns="0" rtlCol="0">
                        <a:noAutofit/>
                      </wps:bodyPr>
                    </wps:wsp>
                    <wps:wsp>
                      <wps:cNvPr id="68976" name="Rectangle 68976"/>
                      <wps:cNvSpPr/>
                      <wps:spPr>
                        <a:xfrm>
                          <a:off x="904306" y="233931"/>
                          <a:ext cx="370268" cy="101549"/>
                        </a:xfrm>
                        <a:prstGeom prst="rect">
                          <a:avLst/>
                        </a:prstGeom>
                        <a:ln>
                          <a:noFill/>
                        </a:ln>
                      </wps:spPr>
                      <wps:txbx>
                        <w:txbxContent>
                          <w:p w14:paraId="34F7DFD5" w14:textId="77777777" w:rsidR="00203180" w:rsidRDefault="00EE6750">
                            <w:pPr>
                              <w:spacing w:after="160" w:line="259" w:lineRule="auto"/>
                              <w:ind w:left="0" w:firstLine="0"/>
                            </w:pPr>
                            <w:r>
                              <w:rPr>
                                <w:sz w:val="12"/>
                              </w:rPr>
                              <w:t>READER</w:t>
                            </w:r>
                          </w:p>
                        </w:txbxContent>
                      </wps:txbx>
                      <wps:bodyPr horzOverflow="overflow" vert="horz" lIns="0" tIns="0" rIns="0" bIns="0" rtlCol="0">
                        <a:noAutofit/>
                      </wps:bodyPr>
                    </wps:wsp>
                    <wps:wsp>
                      <wps:cNvPr id="68974" name="Shape 68974"/>
                      <wps:cNvSpPr/>
                      <wps:spPr>
                        <a:xfrm>
                          <a:off x="814451" y="239395"/>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4F7DF9F" id="Group 68967" o:spid="_x0000_s1079" style="position:absolute;left:0;text-align:left;margin-left:84.85pt;margin-top:752.95pt;width:439.8pt;height:24.45pt;z-index:251664384;mso-position-horizontal-relative:page;mso-position-vertical-relative:page" coordsize="55854,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">
              <v:shape id="Shape 68968" o:spid="_x0000_s1080" style="position:absolute;left:43251;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GKsUA&#10;AADeAAAADwAAAGRycy9kb3ducmV2LnhtbERPTWvCQBC9F/wPywi91Y1tCUl0DSJIeygWtRSPQ3aa&#10;pMnOhuw2if/ePRQ8Pt73Op9MKwbqXW1ZwXIRgSAurK65VPB13j8lIJxH1thaJgVXcpBvZg9rzLQd&#10;+UjDyZcihLDLUEHlfZdJ6YqKDLqF7YgD92N7gz7AvpS6xzGEm1Y+R1EsDdYcGirsaFdR0Zz+jAJq&#10;0q182798T+Xn7yG5+ktKH69KPc6n7QqEp8nfxf/ud60gTtI47A13whW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UYqxQAAAN4AAAAPAAAAAAAAAAAAAAAAAJgCAABkcnMv&#10;ZG93bnJldi54bWxQSwUGAAAAAAQABAD1AAAAigMAAAAA&#10;" path="m,l1260348,e" filled="f" strokecolor="#181717" strokeweight=".48pt">
                <v:stroke miterlimit="83231f" joinstyle="miter"/>
                <v:path arrowok="t" textboxrect="0,0,1260348,0"/>
              </v:shape>
              <v:shape id="Shape 68970" o:spid="_x0000_s1081" style="position:absolute;left:14447;top:4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7c8cYA&#10;AADeAAAADwAAAGRycy9kb3ducmV2LnhtbESPzWrCQBSF94W+w3CF7szEKmkSHUUEaRfS0lTE5SVz&#10;m6Rm7oTMVJO37yyELg/nj2+1GUwrrtS7xrKCWRSDIC6tbrhScPzaT1MQziNrbC2TgpEcbNaPDyvM&#10;tb3xJ10LX4kwwi5HBbX3XS6lK2sy6CLbEQfv2/YGfZB9JXWPtzBuWvkcx4k02HB4qLGjXU3lpfg1&#10;CuiSbeXrfn4aqo+f93T054wOC6WeJsN2CcLT4P/D9/abVpCk2UsACDgB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7c8cYAAADeAAAADwAAAAAAAAAAAAAAAACYAgAAZHJz&#10;L2Rvd25yZXYueG1sUEsFBgAAAAAEAAQA9QAAAIsDAAAAAA==&#10;" path="m,l1260348,e" filled="f" strokecolor="#181717" strokeweight=".48pt">
                <v:stroke miterlimit="83231f" joinstyle="miter"/>
                <v:path arrowok="t" textboxrect="0,0,1260348,0"/>
              </v:shape>
              <v:shape id="Shape 68969" o:spid="_x0000_s1082" style="position:absolute;left:28788;top:45;width:12588;height:0;visibility:visible;mso-wrap-style:square;v-text-anchor:top" coordsize="1258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3lSskA&#10;AADeAAAADwAAAGRycy9kb3ducmV2LnhtbESP3WrCQBSE7wXfYTlC73RjC0FTV5HSllIoVfujl8fs&#10;MRvMno3ZrUnfvisIvRxm5htmtuhsJc7U+NKxgvEoAUGcO11yoeDz42k4AeEDssbKMSn4JQ+Leb83&#10;w0y7ltd03oRCRAj7DBWYEOpMSp8bsuhHriaO3sE1FkOUTSF1g22E20reJkkqLZYcFwzW9GAoP25+&#10;rIK3/PC8v9u2r1/fy93j6vh+KtmclLoZdMt7EIG68B++tl+0gnQyTadwuROv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O3lSskAAADeAAAADwAAAAAAAAAAAAAAAACYAgAA&#10;ZHJzL2Rvd25yZXYueG1sUEsFBgAAAAAEAAQA9QAAAI4DAAAAAA==&#10;" path="m,l1258824,e" filled="f" strokecolor="#181717" strokeweight=".48pt">
                <v:stroke miterlimit="83231f" joinstyle="miter"/>
                <v:path arrowok="t" textboxrect="0,0,1258824,0"/>
              </v:shape>
              <v:shape id="Shape 68971" o:spid="_x0000_s1083"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J5ascA&#10;AADeAAAADwAAAGRycy9kb3ducmV2LnhtbESPQWvCQBSE74L/YXlCb7qJFZtENyKC1ENpqS3F4yP7&#10;TKLZtyG71fjvuwXB4zAz3zDLVW8acaHO1ZYVxJMIBHFhdc2lgu+v7TgB4TyyxsYyKbiRg1U+HCwx&#10;0/bKn3TZ+1IECLsMFVTet5mUrqjIoJvYljh4R9sZ9EF2pdQdXgPcNHIaRXNpsOawUGFLm4qK8/7X&#10;KKBzupav2+efvvw4vSc3f0jpbabU06hfL0B46v0jfG/vtIJ5kr7E8H8nXA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ieWrHAAAA3gAAAA8AAAAAAAAAAAAAAAAAmAIAAGRy&#10;cy9kb3ducmV2LnhtbFBLBQYAAAAABAAEAPUAAACMAwAAAAA=&#10;" path="m,l1260348,e" filled="f" strokecolor="#181717" strokeweight=".48pt">
                <v:stroke miterlimit="83231f" joinstyle="miter"/>
                <v:path arrowok="t" textboxrect="0,0,1260348,0"/>
              </v:shape>
              <v:rect id="Rectangle 68977" o:spid="_x0000_s1084" style="position:absolute;left:55138;top:1884;width:892;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11uMcA&#10;AADeAAAADwAAAGRycy9kb3ducmV2LnhtbESPQWvCQBSE74X+h+UVequbetAkuorUFj2qEdTbI/ua&#10;hGbfhuzWRH+9Kwgeh5n5hpnOe1OLM7WusqzgcxCBIM6trrhQsM9+PmIQziNrrC2Tggs5mM9eX6aY&#10;atvxls47X4gAYZeigtL7JpXS5SUZdAPbEAfv17YGfZBtIXWLXYCbWg6jaCQNVhwWSmzoq6T8b/dv&#10;FKziZnFc22tX1N+n1WFzSJZZ4pV6f+sXExCeev8MP9prrWAUJ+Mx3O+EK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NdbjHAAAA3gAAAA8AAAAAAAAAAAAAAAAAmAIAAGRy&#10;cy9kb3ducmV2LnhtbFBLBQYAAAAABAAEAPUAAACMAwAAAAA=&#10;" filled="f" stroked="f">
                <v:textbox inset="0,0,0,0">
                  <w:txbxContent>
                    <w:p w14:paraId="34F7DFD3"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9</w:t>
                      </w:r>
                      <w:r>
                        <w:fldChar w:fldCharType="end"/>
                      </w:r>
                    </w:p>
                  </w:txbxContent>
                </v:textbox>
              </v:rect>
              <v:shape id="Shape 73186" o:spid="_x0000_s1085" style="position:absolute;left:16;top:2406;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6uUscA&#10;AADeAAAADwAAAGRycy9kb3ducmV2LnhtbESPQWvCQBSE7wX/w/KE3uomKjakrqJCS5FCqfXS2yP7&#10;TILZtyH7msR/3y0Uehxm5htmvR1do3rqQu3ZQDpLQBEX3tZcGjh/Pj9koIIgW2w8k4EbBdhuJndr&#10;zK0f+IP6k5QqQjjkaKASaXOtQ1GRwzDzLXH0Lr5zKFF2pbYdDhHuGj1PkpV2WHNcqLClQ0XF9fTt&#10;DMhNFtnQu2X6cjx8vc2Xen88vxtzPx13T6CERvkP/7VfrYHHRZqt4PdOvAJ6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OrlLHAAAA3gAAAA8AAAAAAAAAAAAAAAAAmAIAAGRy&#10;cy9kb3ducmV2LnhtbFBLBQYAAAAABAAEAPUAAACMAwAAAAA=&#10;" path="m,l50927,r,50927l,50927,,e" fillcolor="#181717" stroked="f" strokeweight="0">
                <v:stroke miterlimit="83231f" joinstyle="miter"/>
                <v:path arrowok="t" textboxrect="0,0,50927,50927"/>
              </v:shape>
              <v:shape id="Shape 68973" o:spid="_x0000_s1086" style="position:absolute;left:16;top:2406;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a5z8cA&#10;AADeAAAADwAAAGRycy9kb3ducmV2LnhtbESPS2vDMBCE74X+B7GF3ho5CeThRAmJoZAeCs3jkONi&#10;bW1RayUk1XH+fVUo9DjMzDfMejvYTvQUonGsYDwqQBDXThtuFFzOry8LEDEha+wck4I7RdhuHh/W&#10;WGp34yP1p9SIDOFYooI2JV9KGeuWLMaR88TZ+3TBYsoyNFIHvGW47eSkKGbSouG80KKnqqX66/Rt&#10;FYTdx3lvfH+oKknT+XVs3v3bXannp2G3ApFoSP/hv/ZBK5gtlvMp/N7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Guc/HAAAA3gAAAA8AAAAAAAAAAAAAAAAAmAIAAGRy&#10;cy9kb3ducmV2LnhtbFBLBQYAAAAABAAEAPUAAACMAwAAAAA=&#10;" path="m,50927r50927,l50927,,,,,50927xe" filled="f" strokecolor="#181717" strokeweight=".24pt">
                <v:stroke miterlimit="127" joinstyle="miter"/>
                <v:path arrowok="t" textboxrect="0,0,50927,50927"/>
              </v:shape>
              <v:rect id="Rectangle 68975" o:spid="_x0000_s1087" style="position:absolute;left:929;top:2339;width:897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OVMcA&#10;AADeAAAADwAAAGRycy9kb3ducmV2LnhtbESPQWvCQBSE70L/w/IK3nRTQZtEV5Gq6LFVQb09ss8k&#10;mH0bsquJ/fXdQqHHYWa+YWaLzlTiQY0rLSt4G0YgiDOrS84VHA+bQQzCeWSNlWVS8CQHi/lLb4ap&#10;ti1/0WPvcxEg7FJUUHhfp1K6rCCDbmhr4uBdbWPQB9nkUjfYBrip5CiKJtJgyWGhwJo+Cspu+7tR&#10;sI3r5Xlnv9u8Wl+2p89TsjokXqn+a7ecgvDU+f/wX3unFUzi5H0M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TTlTHAAAA3gAAAA8AAAAAAAAAAAAAAAAAmAIAAGRy&#10;cy9kb3ducmV2LnhtbFBLBQYAAAAABAAEAPUAAACMAwAAAAA=&#10;" filled="f" stroked="f">
                <v:textbox inset="0,0,0,0">
                  <w:txbxContent>
                    <w:p w14:paraId="34F7DFD4" w14:textId="77777777" w:rsidR="00203180" w:rsidRDefault="00EE6750">
                      <w:pPr>
                        <w:spacing w:after="160" w:line="259" w:lineRule="auto"/>
                        <w:ind w:left="0" w:firstLine="0"/>
                      </w:pPr>
                      <w:r>
                        <w:rPr>
                          <w:sz w:val="12"/>
                        </w:rPr>
                        <w:t>PRAKTIJKOPLEIDER</w:t>
                      </w:r>
                    </w:p>
                  </w:txbxContent>
                </v:textbox>
              </v:rect>
              <v:rect id="Rectangle 68976" o:spid="_x0000_s1088" style="position:absolute;left:9043;top:2339;width:3702;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QI8cA&#10;AADeAAAADwAAAGRycy9kb3ducmV2LnhtbESPQWvCQBSE7wX/w/IEb3XTHmIS3QTRFj22WrC9PbLP&#10;JDT7NmS3JvrruwWhx2FmvmFWxWhacaHeNZYVPM0jEMSl1Q1XCj6Or48JCOeRNbaWScGVHBT55GGF&#10;mbYDv9Pl4CsRIOwyVFB732VSurImg25uO+LgnW1v0AfZV1L3OAS4aeVzFMXSYMNhocaONjWV34cf&#10;o2CXdOvPvb0NVfvytTu9ndLtMfVKzabjegnC0+j/w/f2XiuIk3QRw9+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B0CPHAAAA3gAAAA8AAAAAAAAAAAAAAAAAmAIAAGRy&#10;cy9kb3ducmV2LnhtbFBLBQYAAAAABAAEAPUAAACMAwAAAAA=&#10;" filled="f" stroked="f">
                <v:textbox inset="0,0,0,0">
                  <w:txbxContent>
                    <w:p w14:paraId="34F7DFD5" w14:textId="77777777" w:rsidR="00203180" w:rsidRDefault="00EE6750">
                      <w:pPr>
                        <w:spacing w:after="160" w:line="259" w:lineRule="auto"/>
                        <w:ind w:left="0" w:firstLine="0"/>
                      </w:pPr>
                      <w:r>
                        <w:rPr>
                          <w:sz w:val="12"/>
                        </w:rPr>
                        <w:t>READER</w:t>
                      </w:r>
                    </w:p>
                  </w:txbxContent>
                </v:textbox>
              </v:rect>
              <v:shape id="Shape 68974" o:spid="_x0000_s1089" style="position:absolute;left:8144;top:2393;width:509;height:510;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8hu8cA&#10;AADeAAAADwAAAGRycy9kb3ducmV2LnhtbESPT0sDMRTE70K/Q3gFbzbbKv2zbVraBaEeBG09eHxs&#10;nrvBzUtI4nb77Y0g9DjMzG+YzW6wnegpRONYwXRSgCCunTbcKPg4Pz8sQcSErLFzTAquFGG3Hd1t&#10;sNTuwu/Un1IjMoRjiQralHwpZaxbshgnzhNn78sFiynL0Egd8JLhtpOzophLi4bzQoueqpbq79OP&#10;VRD2b+eD8f2xqiQ9Lj6n5tW/XJW6Hw/7NYhEQ7qF/9tHrWC+XC2e4O9Ovg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vIbvHAAAA3gAAAA8AAAAAAAAAAAAAAAAAmAIAAGRy&#10;cy9kb3ducmV2LnhtbFBLBQYAAAAABAAEAPUAAACMAwAAAAA=&#10;" path="m,50927r50927,l50927,,,,,50927xe" filled="f" strokecolor="#181717" strokeweight=".24pt">
                <v:stroke miterlimit="127" joinstyle="miter"/>
                <v:path arrowok="t" textboxrect="0,0,50927,50927"/>
              </v:shape>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7DF80" w14:textId="77777777" w:rsidR="00203180" w:rsidRDefault="00EE6750">
    <w:pPr>
      <w:spacing w:after="0" w:line="259" w:lineRule="auto"/>
      <w:ind w:left="-3965" w:right="260" w:firstLine="0"/>
    </w:pPr>
    <w:r>
      <w:rPr>
        <w:noProof/>
        <w:color w:val="000000"/>
        <w:sz w:val="22"/>
      </w:rPr>
      <mc:AlternateContent>
        <mc:Choice Requires="wpg">
          <w:drawing>
            <wp:anchor distT="0" distB="0" distL="114300" distR="114300" simplePos="0" relativeHeight="251665408" behindDoc="0" locked="0" layoutInCell="1" allowOverlap="1" wp14:anchorId="34F7DFA1" wp14:editId="34F7DFA2">
              <wp:simplePos x="0" y="0"/>
              <wp:positionH relativeFrom="page">
                <wp:posOffset>898144</wp:posOffset>
              </wp:positionH>
              <wp:positionV relativeFrom="page">
                <wp:posOffset>9551733</wp:posOffset>
              </wp:positionV>
              <wp:extent cx="5583936" cy="321486"/>
              <wp:effectExtent l="0" t="0" r="0" b="0"/>
              <wp:wrapSquare wrapText="bothSides"/>
              <wp:docPr id="68944" name="Group 68944"/>
              <wp:cNvGraphicFramePr/>
              <a:graphic xmlns:a="http://schemas.openxmlformats.org/drawingml/2006/main">
                <a:graphicData uri="http://schemas.microsoft.com/office/word/2010/wordprocessingGroup">
                  <wpg:wgp>
                    <wpg:cNvGrpSpPr/>
                    <wpg:grpSpPr>
                      <a:xfrm>
                        <a:off x="0" y="0"/>
                        <a:ext cx="5583936" cy="321486"/>
                        <a:chOff x="0" y="0"/>
                        <a:chExt cx="5583936" cy="321486"/>
                      </a:xfrm>
                    </wpg:grpSpPr>
                    <wps:wsp>
                      <wps:cNvPr id="68945" name="Shape 68945"/>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49" name="Shape 68949"/>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46" name="Shape 68946"/>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50" name="Shape 68950"/>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51" name="Rectangle 68951"/>
                      <wps:cNvSpPr/>
                      <wps:spPr>
                        <a:xfrm>
                          <a:off x="1" y="200594"/>
                          <a:ext cx="89218" cy="160786"/>
                        </a:xfrm>
                        <a:prstGeom prst="rect">
                          <a:avLst/>
                        </a:prstGeom>
                        <a:ln>
                          <a:noFill/>
                        </a:ln>
                      </wps:spPr>
                      <wps:txbx>
                        <w:txbxContent>
                          <w:p w14:paraId="34F7DFD6" w14:textId="77777777" w:rsidR="00203180" w:rsidRDefault="00EE6750">
                            <w:pPr>
                              <w:spacing w:after="160" w:line="259" w:lineRule="auto"/>
                              <w:ind w:left="0" w:firstLine="0"/>
                            </w:pPr>
                            <w:r>
                              <w:fldChar w:fldCharType="begin"/>
                            </w:r>
                            <w:r>
                              <w:instrText xml:space="preserve"> PAGE   \* MERGEFORMAT </w:instrText>
                            </w:r>
                            <w:r>
                              <w:fldChar w:fldCharType="separate"/>
                            </w:r>
                            <w:r>
                              <w:t>6</w:t>
                            </w:r>
                            <w:r>
                              <w:fldChar w:fldCharType="end"/>
                            </w:r>
                          </w:p>
                        </w:txbxContent>
                      </wps:txbx>
                      <wps:bodyPr horzOverflow="overflow" vert="horz" lIns="0" tIns="0" rIns="0" bIns="0" rtlCol="0">
                        <a:noAutofit/>
                      </wps:bodyPr>
                    </wps:wsp>
                    <wps:wsp>
                      <wps:cNvPr id="68947" name="Shape 68947"/>
                      <wps:cNvSpPr/>
                      <wps:spPr>
                        <a:xfrm>
                          <a:off x="4400550" y="251334"/>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68952" name="Rectangle 68952"/>
                      <wps:cNvSpPr/>
                      <wps:spPr>
                        <a:xfrm>
                          <a:off x="4492755" y="244600"/>
                          <a:ext cx="897064" cy="101549"/>
                        </a:xfrm>
                        <a:prstGeom prst="rect">
                          <a:avLst/>
                        </a:prstGeom>
                        <a:ln>
                          <a:noFill/>
                        </a:ln>
                      </wps:spPr>
                      <wps:txbx>
                        <w:txbxContent>
                          <w:p w14:paraId="34F7DFD7" w14:textId="77777777" w:rsidR="00203180" w:rsidRDefault="00EE6750">
                            <w:pPr>
                              <w:spacing w:after="160" w:line="259" w:lineRule="auto"/>
                              <w:ind w:left="0" w:firstLine="0"/>
                            </w:pPr>
                            <w:r>
                              <w:rPr>
                                <w:sz w:val="12"/>
                              </w:rPr>
                              <w:t>PRAKTIJKOPLEIDER</w:t>
                            </w:r>
                          </w:p>
                        </w:txbxContent>
                      </wps:txbx>
                      <wps:bodyPr horzOverflow="overflow" vert="horz" lIns="0" tIns="0" rIns="0" bIns="0" rtlCol="0">
                        <a:noAutofit/>
                      </wps:bodyPr>
                    </wps:wsp>
                    <wps:wsp>
                      <wps:cNvPr id="68953" name="Rectangle 68953"/>
                      <wps:cNvSpPr/>
                      <wps:spPr>
                        <a:xfrm>
                          <a:off x="5302570" y="244600"/>
                          <a:ext cx="370268" cy="101549"/>
                        </a:xfrm>
                        <a:prstGeom prst="rect">
                          <a:avLst/>
                        </a:prstGeom>
                        <a:ln>
                          <a:noFill/>
                        </a:ln>
                      </wps:spPr>
                      <wps:txbx>
                        <w:txbxContent>
                          <w:p w14:paraId="34F7DFD8" w14:textId="77777777" w:rsidR="00203180" w:rsidRDefault="00EE6750">
                            <w:pPr>
                              <w:spacing w:after="160" w:line="259" w:lineRule="auto"/>
                              <w:ind w:left="0" w:firstLine="0"/>
                            </w:pPr>
                            <w:r>
                              <w:rPr>
                                <w:sz w:val="12"/>
                              </w:rPr>
                              <w:t>READER</w:t>
                            </w:r>
                          </w:p>
                        </w:txbxContent>
                      </wps:txbx>
                      <wps:bodyPr horzOverflow="overflow" vert="horz" lIns="0" tIns="0" rIns="0" bIns="0" rtlCol="0">
                        <a:noAutofit/>
                      </wps:bodyPr>
                    </wps:wsp>
                    <wps:wsp>
                      <wps:cNvPr id="68948" name="Shape 68948"/>
                      <wps:cNvSpPr/>
                      <wps:spPr>
                        <a:xfrm>
                          <a:off x="5213350" y="250063"/>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4F7DFA1" id="Group 68944" o:spid="_x0000_s1090" style="position:absolute;left:0;text-align:left;margin-left:70.7pt;margin-top:752.1pt;width:439.7pt;height:25.3pt;z-index:251665408;mso-position-horizontal-relative:page;mso-position-vertical-relative:page" coordsize="55839,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">
              <v:shape id="Shape 68945" o:spid="_x0000_s1091"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11McA&#10;AADeAAAADwAAAGRycy9kb3ducmV2LnhtbESPQWvCQBSE74X+h+UVvNVNq5UkuooIooeiGEU8PrKv&#10;SWr2bciuGv99Vyh4HGbmG2Yy60wtrtS6yrKCj34Egji3uuJCwWG/fI9BOI+ssbZMCu7kYDZ9fZlg&#10;qu2Nd3TNfCEChF2KCkrvm1RKl5dk0PVtQxy8H9sa9EG2hdQt3gLc1PIzikbSYMVhocSGFiXl5+xi&#10;FNA5mcvVcnDsiu3vJr77U0LfQ6V6b918DMJT55/h//ZaKxjFyfALHnfCF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1tdTHAAAA3gAAAA8AAAAAAAAAAAAAAAAAmAIAAGRy&#10;cy9kb3ducmV2LnhtbFBLBQYAAAAABAAEAPUAAACMAwAAAAA=&#10;" path="m,l1260348,e" filled="f" strokecolor="#181717" strokeweight=".48pt">
                <v:stroke miterlimit="83231f" joinstyle="miter"/>
                <v:path arrowok="t" textboxrect="0,0,1260348,0"/>
              </v:shape>
              <v:shape id="Shape 68949" o:spid="_x0000_s1092"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0ccA&#10;AADeAAAADwAAAGRycy9kb3ducmV2LnhtbESPQWvCQBSE74X+h+UVequbWpEkukooBD1IpbYUj4/s&#10;a5KafRuyaxL/vVsQPA4z8w2zXI+mET11rras4HUSgSAurK65VPD9lb/EIJxH1thYJgUXcrBePT4s&#10;MdV24E/qD74UAcIuRQWV920qpSsqMugmtiUO3q/tDPogu1LqDocAN42cRtFcGqw5LFTY0ntFxelw&#10;NgrolGRyk7/9jOX+7yO++GNCu5lSz09jtgDhafT38K291QrmcTJL4P9Ou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4v9HHAAAA3gAAAA8AAAAAAAAAAAAAAAAAmAIAAGRy&#10;cy9kb3ducmV2LnhtbFBLBQYAAAAABAAEAPUAAACMAwAAAAA=&#10;" path="m,l1260348,e" filled="f" strokecolor="#181717" strokeweight=".48pt">
                <v:stroke miterlimit="83231f" joinstyle="miter"/>
                <v:path arrowok="t" textboxrect="0,0,1260348,0"/>
              </v:shape>
              <v:shape id="Shape 68946" o:spid="_x0000_s1093"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ro8gA&#10;AADeAAAADwAAAGRycy9kb3ducmV2LnhtbESPzWrDMBCE74W+g9hAbo2cH4ztRjahENJDaKhbSo+L&#10;tbXdWCtjqYnz9lEhkOMwM98w62I0nTjR4FrLCuazCARxZXXLtYLPj+1TAsJ5ZI2dZVJwIQdF/viw&#10;xkzbM7/TqfS1CBB2GSpovO8zKV3VkEE3sz1x8H7sYNAHOdRSD3gOcNPJRRTF0mDLYaHBnl4aqo7l&#10;n1FAx3Qjd9vl11gfft+Si/9Oab9SajoZN88gPI3+Hr61X7WCOElXMfzfCVdA5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pyujyAAAAN4AAAAPAAAAAAAAAAAAAAAAAJgCAABk&#10;cnMvZG93bnJldi54bWxQSwUGAAAAAAQABAD1AAAAjQMAAAAA&#10;" path="m,l1260348,e" filled="f" strokecolor="#181717" strokeweight=".48pt">
                <v:stroke miterlimit="83231f" joinstyle="miter"/>
                <v:path arrowok="t" textboxrect="0,0,1260348,0"/>
              </v:shape>
              <v:shape id="Shape 68950" o:spid="_x0000_s1094"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AkcYA&#10;AADeAAAADwAAAGRycy9kb3ducmV2LnhtbESPzWrCQBSF9wXfYbhCd81EWyWJmYgIYhfFUltKl5fM&#10;NYnJ3AmZUePbdxaFLg/njy9fj6YTVxpcY1nBLIpBEJdWN1wp+PrcPSUgnEfW2FkmBXdysC4mDzlm&#10;2t74g65HX4kwwi5DBbX3fSalK2sy6CLbEwfvZAeDPsihknrAWxg3nZzH8VIabDg81NjTtqayPV6M&#10;AmrTjdzvnr/H6v18SO7+J6W3F6Uep+NmBcLT6P/Df+1XrWCZpIsAEHACCs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uAkcYAAADeAAAADwAAAAAAAAAAAAAAAACYAgAAZHJz&#10;L2Rvd25yZXYueG1sUEsFBgAAAAAEAAQA9QAAAIsDAAAAAA==&#10;" path="m,l1260348,e" filled="f" strokecolor="#181717" strokeweight=".48pt">
                <v:stroke miterlimit="83231f" joinstyle="miter"/>
                <v:path arrowok="t" textboxrect="0,0,1260348,0"/>
              </v:shape>
              <v:rect id="Rectangle 68951" o:spid="_x0000_s1095" style="position:absolute;top:2005;width:892;height:1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0UN8cA&#10;AADeAAAADwAAAGRycy9kb3ducmV2LnhtbESPT2vCQBTE70K/w/IK3nSjoCTRVaS16LH+AfX2yL4m&#10;odm3Ibs10U/fFQSPw8z8hpkvO1OJKzWutKxgNIxAEGdWl5wrOB6+BjEI55E1VpZJwY0cLBdvvTmm&#10;2ra8o+ve5yJA2KWooPC+TqV0WUEG3dDWxMH7sY1BH2STS91gG+CmkuMomkqDJYeFAmv6KCj73f8Z&#10;BZu4Xp239t7m1fqyOX2fks9D4pXqv3erGQhPnX+Fn+2tVjCNk8kI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dFDfHAAAA3gAAAA8AAAAAAAAAAAAAAAAAmAIAAGRy&#10;cy9kb3ducmV2LnhtbFBLBQYAAAAABAAEAPUAAACMAwAAAAA=&#10;" filled="f" stroked="f">
                <v:textbox inset="0,0,0,0">
                  <w:txbxContent>
                    <w:p w14:paraId="34F7DFD6" w14:textId="77777777" w:rsidR="00203180" w:rsidRDefault="00EE6750">
                      <w:pPr>
                        <w:spacing w:after="160" w:line="259" w:lineRule="auto"/>
                        <w:ind w:left="0" w:firstLine="0"/>
                      </w:pPr>
                      <w:r>
                        <w:fldChar w:fldCharType="begin"/>
                      </w:r>
                      <w:r>
                        <w:instrText xml:space="preserve"> PAGE   \* MERGEFORMAT </w:instrText>
                      </w:r>
                      <w:r>
                        <w:fldChar w:fldCharType="separate"/>
                      </w:r>
                      <w:r>
                        <w:t>6</w:t>
                      </w:r>
                      <w:r>
                        <w:fldChar w:fldCharType="end"/>
                      </w:r>
                    </w:p>
                  </w:txbxContent>
                </v:textbox>
              </v:rect>
              <v:shape id="Shape 68947" o:spid="_x0000_s1096" style="position:absolute;left:44005;top:2513;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1cccA&#10;AADeAAAADwAAAGRycy9kb3ducmV2LnhtbESPT0sDMRTE70K/Q3gFbzbbKv2zbVraBaEeBG09eHxs&#10;nrvBzUtI4nb77Y0g9DjMzG+YzW6wnegpRONYwXRSgCCunTbcKPg4Pz8sQcSErLFzTAquFGG3Hd1t&#10;sNTuwu/Un1IjMoRjiQralHwpZaxbshgnzhNn78sFiynL0Egd8JLhtpOzophLi4bzQoueqpbq79OP&#10;VRD2b+eD8f2xqiQ9Lj6n5tW/XJW6Hw/7NYhEQ7qF/9tHrWC+XD0t4O9Ovg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RdXHHAAAA3gAAAA8AAAAAAAAAAAAAAAAAmAIAAGRy&#10;cy9kb3ducmV2LnhtbFBLBQYAAAAABAAEAPUAAACMAwAAAAA=&#10;" path="m,50927r50927,l50927,,,,,50927xe" filled="f" strokecolor="#181717" strokeweight=".24pt">
                <v:stroke miterlimit="127" joinstyle="miter"/>
                <v:path arrowok="t" textboxrect="0,0,50927,50927"/>
              </v:shape>
              <v:rect id="Rectangle 68952" o:spid="_x0000_s1097" style="position:absolute;left:44927;top:2446;width:897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QMcA&#10;AADeAAAADwAAAGRycy9kb3ducmV2LnhtbESPQWvCQBSE74L/YXlCb7pRqCRpVhFb0WOrBdvbI/tM&#10;gtm3Ibsm0V/fLRR6HGbmGyZbD6YWHbWusqxgPotAEOdWV1wo+DztpjEI55E11pZJwZ0crFfjUYap&#10;tj1/UHf0hQgQdikqKL1vUildXpJBN7MNcfAutjXog2wLqVvsA9zUchFFS2mw4rBQYkPbkvLr8WYU&#10;7ONm83Wwj76o37735/dz8npKvFJPk2HzAsLT4P/Df+2DVrCMk+cF/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PikDHAAAA3gAAAA8AAAAAAAAAAAAAAAAAmAIAAGRy&#10;cy9kb3ducmV2LnhtbFBLBQYAAAAABAAEAPUAAACMAwAAAAA=&#10;" filled="f" stroked="f">
                <v:textbox inset="0,0,0,0">
                  <w:txbxContent>
                    <w:p w14:paraId="34F7DFD7" w14:textId="77777777" w:rsidR="00203180" w:rsidRDefault="00EE6750">
                      <w:pPr>
                        <w:spacing w:after="160" w:line="259" w:lineRule="auto"/>
                        <w:ind w:left="0" w:firstLine="0"/>
                      </w:pPr>
                      <w:r>
                        <w:rPr>
                          <w:sz w:val="12"/>
                        </w:rPr>
                        <w:t>PRAKTIJKOPLEIDER</w:t>
                      </w:r>
                    </w:p>
                  </w:txbxContent>
                </v:textbox>
              </v:rect>
              <v:rect id="Rectangle 68953" o:spid="_x0000_s1098" style="position:absolute;left:53025;top:2446;width:3703;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v28cA&#10;AADeAAAADwAAAGRycy9kb3ducmV2LnhtbESPQWvCQBSE74L/YXmCN93YUkmiq4ht0WPVgvX2yL4m&#10;odm3Ibua6K93hYLHYWa+YebLzlTiQo0rLSuYjCMQxJnVJecKvg+foxiE88gaK8uk4EoOlot+b46p&#10;ti3v6LL3uQgQdikqKLyvUyldVpBBN7Y1cfB+bWPQB9nkUjfYBrip5EsUTaXBksNCgTWtC8r+9mej&#10;YBPXq5+tvbV59XHaHL+Oyfsh8UoNB91qBsJT55/h//ZWK5jGydsr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DL9vHAAAA3gAAAA8AAAAAAAAAAAAAAAAAmAIAAGRy&#10;cy9kb3ducmV2LnhtbFBLBQYAAAAABAAEAPUAAACMAwAAAAA=&#10;" filled="f" stroked="f">
                <v:textbox inset="0,0,0,0">
                  <w:txbxContent>
                    <w:p w14:paraId="34F7DFD8" w14:textId="77777777" w:rsidR="00203180" w:rsidRDefault="00EE6750">
                      <w:pPr>
                        <w:spacing w:after="160" w:line="259" w:lineRule="auto"/>
                        <w:ind w:left="0" w:firstLine="0"/>
                      </w:pPr>
                      <w:r>
                        <w:rPr>
                          <w:sz w:val="12"/>
                        </w:rPr>
                        <w:t>READER</w:t>
                      </w:r>
                    </w:p>
                  </w:txbxContent>
                </v:textbox>
              </v:rect>
              <v:shape id="Shape 68948" o:spid="_x0000_s1099" style="position:absolute;left:52133;top:2500;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7hA8QA&#10;AADeAAAADwAAAGRycy9kb3ducmV2LnhtbERPTWsCMRC9F/ofwhS81axVrN0axS4IeihY7aHHYTPd&#10;Dd1MQhLX9d+bg9Dj430v14PtRE8hGscKJuMCBHHttOFGwfdp+7wAEROyxs4xKbhShPXq8WGJpXYX&#10;/qL+mBqRQziWqKBNyZdSxroli3HsPHHmfl2wmDIMjdQBLzncdvKlKObSouHc0KKnqqX673i2CsLm&#10;cPowvt9VlaTp68/EfPr9VanR07B5B5FoSP/iu3unFcwXb7O8N9/JV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O4QPEAAAA3gAAAA8AAAAAAAAAAAAAAAAAmAIAAGRycy9k&#10;b3ducmV2LnhtbFBLBQYAAAAABAAEAPUAAACJAwAAAAA=&#10;" path="m,50927r50927,l50927,,,,,50927xe" filled="f" strokecolor="#181717" strokeweight=".24pt">
                <v:stroke miterlimit="127" joinstyle="miter"/>
                <v:path arrowok="t" textboxrect="0,0,50927,50927"/>
              </v:shape>
              <w10:wrap type="square"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7DF83" w14:textId="77777777" w:rsidR="00203180" w:rsidRDefault="00EE6750">
    <w:pPr>
      <w:spacing w:after="0" w:line="259" w:lineRule="auto"/>
      <w:ind w:left="-1414" w:right="275" w:firstLine="0"/>
    </w:pPr>
    <w:r>
      <w:rPr>
        <w:noProof/>
        <w:color w:val="000000"/>
        <w:sz w:val="22"/>
      </w:rPr>
      <mc:AlternateContent>
        <mc:Choice Requires="wpg">
          <w:drawing>
            <wp:anchor distT="0" distB="0" distL="114300" distR="114300" simplePos="0" relativeHeight="251669504" behindDoc="0" locked="0" layoutInCell="1" allowOverlap="1" wp14:anchorId="34F7DFA7" wp14:editId="34F7DFA8">
              <wp:simplePos x="0" y="0"/>
              <wp:positionH relativeFrom="page">
                <wp:posOffset>898144</wp:posOffset>
              </wp:positionH>
              <wp:positionV relativeFrom="page">
                <wp:posOffset>9551733</wp:posOffset>
              </wp:positionV>
              <wp:extent cx="5583936" cy="321486"/>
              <wp:effectExtent l="0" t="0" r="0" b="0"/>
              <wp:wrapSquare wrapText="bothSides"/>
              <wp:docPr id="69055" name="Group 69055"/>
              <wp:cNvGraphicFramePr/>
              <a:graphic xmlns:a="http://schemas.openxmlformats.org/drawingml/2006/main">
                <a:graphicData uri="http://schemas.microsoft.com/office/word/2010/wordprocessingGroup">
                  <wpg:wgp>
                    <wpg:cNvGrpSpPr/>
                    <wpg:grpSpPr>
                      <a:xfrm>
                        <a:off x="0" y="0"/>
                        <a:ext cx="5583936" cy="321486"/>
                        <a:chOff x="0" y="0"/>
                        <a:chExt cx="5583936" cy="321486"/>
                      </a:xfrm>
                    </wpg:grpSpPr>
                    <wps:wsp>
                      <wps:cNvPr id="69056" name="Shape 69056"/>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61" name="Shape 69061"/>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57" name="Shape 69057"/>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62" name="Shape 69062"/>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63" name="Rectangle 69063"/>
                      <wps:cNvSpPr/>
                      <wps:spPr>
                        <a:xfrm>
                          <a:off x="1" y="200594"/>
                          <a:ext cx="176350" cy="160786"/>
                        </a:xfrm>
                        <a:prstGeom prst="rect">
                          <a:avLst/>
                        </a:prstGeom>
                        <a:ln>
                          <a:noFill/>
                        </a:ln>
                      </wps:spPr>
                      <wps:txbx>
                        <w:txbxContent>
                          <w:p w14:paraId="34F7DFD9"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30</w:t>
                            </w:r>
                            <w:r>
                              <w:fldChar w:fldCharType="end"/>
                            </w:r>
                          </w:p>
                        </w:txbxContent>
                      </wps:txbx>
                      <wps:bodyPr horzOverflow="overflow" vert="horz" lIns="0" tIns="0" rIns="0" bIns="0" rtlCol="0">
                        <a:noAutofit/>
                      </wps:bodyPr>
                    </wps:wsp>
                    <wps:wsp>
                      <wps:cNvPr id="73205" name="Shape 73205"/>
                      <wps:cNvSpPr/>
                      <wps:spPr>
                        <a:xfrm>
                          <a:off x="4400550" y="251334"/>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059" name="Shape 69059"/>
                      <wps:cNvSpPr/>
                      <wps:spPr>
                        <a:xfrm>
                          <a:off x="4400550" y="251334"/>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69064" name="Rectangle 69064"/>
                      <wps:cNvSpPr/>
                      <wps:spPr>
                        <a:xfrm>
                          <a:off x="4492755" y="244600"/>
                          <a:ext cx="897064" cy="101549"/>
                        </a:xfrm>
                        <a:prstGeom prst="rect">
                          <a:avLst/>
                        </a:prstGeom>
                        <a:ln>
                          <a:noFill/>
                        </a:ln>
                      </wps:spPr>
                      <wps:txbx>
                        <w:txbxContent>
                          <w:p w14:paraId="34F7DFDA" w14:textId="77777777" w:rsidR="00203180" w:rsidRDefault="00EE6750">
                            <w:pPr>
                              <w:spacing w:after="160" w:line="259" w:lineRule="auto"/>
                              <w:ind w:left="0" w:firstLine="0"/>
                            </w:pPr>
                            <w:r>
                              <w:rPr>
                                <w:sz w:val="12"/>
                              </w:rPr>
                              <w:t>PRAKTIJKOPLEIDER</w:t>
                            </w:r>
                          </w:p>
                        </w:txbxContent>
                      </wps:txbx>
                      <wps:bodyPr horzOverflow="overflow" vert="horz" lIns="0" tIns="0" rIns="0" bIns="0" rtlCol="0">
                        <a:noAutofit/>
                      </wps:bodyPr>
                    </wps:wsp>
                    <wps:wsp>
                      <wps:cNvPr id="69065" name="Rectangle 69065"/>
                      <wps:cNvSpPr/>
                      <wps:spPr>
                        <a:xfrm>
                          <a:off x="5302570" y="244600"/>
                          <a:ext cx="370268" cy="101549"/>
                        </a:xfrm>
                        <a:prstGeom prst="rect">
                          <a:avLst/>
                        </a:prstGeom>
                        <a:ln>
                          <a:noFill/>
                        </a:ln>
                      </wps:spPr>
                      <wps:txbx>
                        <w:txbxContent>
                          <w:p w14:paraId="34F7DFDB" w14:textId="77777777" w:rsidR="00203180" w:rsidRDefault="00EE6750">
                            <w:pPr>
                              <w:spacing w:after="160" w:line="259" w:lineRule="auto"/>
                              <w:ind w:left="0" w:firstLine="0"/>
                            </w:pPr>
                            <w:r>
                              <w:rPr>
                                <w:sz w:val="12"/>
                              </w:rPr>
                              <w:t>READER</w:t>
                            </w:r>
                          </w:p>
                        </w:txbxContent>
                      </wps:txbx>
                      <wps:bodyPr horzOverflow="overflow" vert="horz" lIns="0" tIns="0" rIns="0" bIns="0" rtlCol="0">
                        <a:noAutofit/>
                      </wps:bodyPr>
                    </wps:wsp>
                    <wps:wsp>
                      <wps:cNvPr id="69060" name="Shape 69060"/>
                      <wps:cNvSpPr/>
                      <wps:spPr>
                        <a:xfrm>
                          <a:off x="5213350" y="250063"/>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4F7DFA7" id="Group 69055" o:spid="_x0000_s1100" style="position:absolute;left:0;text-align:left;margin-left:70.7pt;margin-top:752.1pt;width:439.7pt;height:25.3pt;z-index:251669504;mso-position-horizontal-relative:page;mso-position-vertical-relative:page" coordsize="55839,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">
              <v:shape id="Shape 69056" o:spid="_x0000_s1101"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QaccA&#10;AADeAAAADwAAAGRycy9kb3ducmV2LnhtbESPQWvCQBSE74X+h+UVvNVNqwaTZiNSkHoQpWkRj4/s&#10;a5KafRuyW43/3hWEHoeZ+YbJFoNpxYl611hW8DKOQBCXVjdcKfj+Wj3PQTiPrLG1TAou5GCRPz5k&#10;mGp75k86Fb4SAcIuRQW1910qpStrMujGtiMO3o/tDfog+0rqHs8Bblr5GkWxNNhwWKixo/eaymPx&#10;ZxTQMVnKj9VkP1S73+384g8JbaZKjZ6G5RsIT4P/D9/ba60gTqJZDLc74QrI/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aEGnHAAAA3gAAAA8AAAAAAAAAAAAAAAAAmAIAAGRy&#10;cy9kb3ducmV2LnhtbFBLBQYAAAAABAAEAPUAAACMAwAAAAA=&#10;" path="m,l1260348,e" filled="f" strokecolor="#181717" strokeweight=".48pt">
                <v:stroke miterlimit="83231f" joinstyle="miter"/>
                <v:path arrowok="t" textboxrect="0,0,1260348,0"/>
              </v:shape>
              <v:shape id="Shape 69061" o:spid="_x0000_s1102"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CoMcA&#10;AADeAAAADwAAAGRycy9kb3ducmV2LnhtbESPQWvCQBSE7wX/w/KE3upGW4KJrkEEaQ+lRS3F4yP7&#10;TGKyb0N2a5J/3y0UPA4z8w2zzgbTiBt1rrKsYD6LQBDnVldcKPg67Z+WIJxH1thYJgUjOcg2k4c1&#10;ptr2fKDb0RciQNilqKD0vk2ldHlJBt3MtsTBu9jOoA+yK6TusA9w08hFFMXSYMVhocSWdiXl9fHH&#10;KKA62crX/fP3UHxeP5ajPyf0/qLU43TYrkB4Gvw9/N9+0wriJIrn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fQqDHAAAA3gAAAA8AAAAAAAAAAAAAAAAAmAIAAGRy&#10;cy9kb3ducmV2LnhtbFBLBQYAAAAABAAEAPUAAACMAwAAAAA=&#10;" path="m,l1260348,e" filled="f" strokecolor="#181717" strokeweight=".48pt">
                <v:stroke miterlimit="83231f" joinstyle="miter"/>
                <v:path arrowok="t" textboxrect="0,0,1260348,0"/>
              </v:shape>
              <v:shape id="Shape 69057" o:spid="_x0000_s1103"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18scA&#10;AADeAAAADwAAAGRycy9kb3ducmV2LnhtbESPT2vCQBTE7wW/w/IEb3Xjn1oTXUUE0YNUtKV4fGSf&#10;STT7NmRXjd/eFQo9DjPzG2Y6b0wpblS7wrKCXjcCQZxaXXCm4Od79T4G4TyyxtIyKXiQg/ms9TbF&#10;RNs77+l28JkIEHYJKsi9rxIpXZqTQde1FXHwTrY26IOsM6lrvAe4KWU/ikbSYMFhIceKljmll8PV&#10;KKBLvJDr1eC3yXbnr/HDH2PaDpXqtJvFBISnxv+H/9obrWAURx+f8LoTr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WtfLHAAAA3gAAAA8AAAAAAAAAAAAAAAAAmAIAAGRy&#10;cy9kb3ducmV2LnhtbFBLBQYAAAAABAAEAPUAAACMAwAAAAA=&#10;" path="m,l1260348,e" filled="f" strokecolor="#181717" strokeweight=".48pt">
                <v:stroke miterlimit="83231f" joinstyle="miter"/>
                <v:path arrowok="t" textboxrect="0,0,1260348,0"/>
              </v:shape>
              <v:shape id="Shape 69062" o:spid="_x0000_s1104"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3c18YA&#10;AADeAAAADwAAAGRycy9kb3ducmV2LnhtbESPT4vCMBTE7wt+h/AEb2uquxRbjSKC7B4WxT+Ix0fz&#10;bKvNS2mi1m+/EQSPw8z8hpnMWlOJGzWutKxg0I9AEGdWl5wr2O+WnyMQziNrrCyTggc5mE07HxNM&#10;tb3zhm5bn4sAYZeigsL7OpXSZQUZdH1bEwfvZBuDPsgml7rBe4CbSg6jKJYGSw4LBda0KCi7bK9G&#10;AV2SufxZfh3afH1ejR7+mNDft1K9bjsfg/DU+nf41f7VCuIkiofwvBOu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3c18YAAADeAAAADwAAAAAAAAAAAAAAAACYAgAAZHJz&#10;L2Rvd25yZXYueG1sUEsFBgAAAAAEAAQA9QAAAIsDAAAAAA==&#10;" path="m,l1260348,e" filled="f" strokecolor="#181717" strokeweight=".48pt">
                <v:stroke miterlimit="83231f" joinstyle="miter"/>
                <v:path arrowok="t" textboxrect="0,0,1260348,0"/>
              </v:shape>
              <v:rect id="Rectangle 69063" o:spid="_x0000_s1105" style="position:absolute;top:2005;width:1763;height:1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IcccA&#10;AADeAAAADwAAAGRycy9kb3ducmV2LnhtbESPT2vCQBTE74LfYXlCb7rRQjCpq4h/0KNVwfb2yL4m&#10;wezbkF1N2k/vFgSPw8z8hpktOlOJOzWutKxgPIpAEGdWl5wrOJ+2wykI55E1VpZJwS85WMz7vRmm&#10;2rb8Sfejz0WAsEtRQeF9nUrpsoIMupGtiYP3YxuDPsgml7rBNsBNJSdRFEuDJYeFAmtaFZRdjzej&#10;YDetl197+9fm1eZ7dzlckvUp8Uq9DbrlBwhPnX+Fn+29VhAnUfwO/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LSHHHAAAA3gAAAA8AAAAAAAAAAAAAAAAAmAIAAGRy&#10;cy9kb3ducmV2LnhtbFBLBQYAAAAABAAEAPUAAACMAwAAAAA=&#10;" filled="f" stroked="f">
                <v:textbox inset="0,0,0,0">
                  <w:txbxContent>
                    <w:p w14:paraId="34F7DFD9"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30</w:t>
                      </w:r>
                      <w:r>
                        <w:fldChar w:fldCharType="end"/>
                      </w:r>
                    </w:p>
                  </w:txbxContent>
                </v:textbox>
              </v:rect>
              <v:shape id="Shape 73205" o:spid="_x0000_s1106" style="position:absolute;left:44005;top:2513;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SA8cA&#10;AADeAAAADwAAAGRycy9kb3ducmV2LnhtbESPQWvCQBSE74X+h+UVvOnGqK2krtIKSpFCqfXS2yP7&#10;moRm34bsM4n/visIPQ4z8w2z2gyuVh21ofJsYDpJQBHn3lZcGDh97cZLUEGQLdaeycCFAmzW93cr&#10;zKzv+ZO6oxQqQjhkaKAUaTKtQ16SwzDxDXH0fnzrUKJsC21b7CPc1TpNkkftsOK4UGJD25Ly3+PZ&#10;GZCLzJZ95+bT/WH7/Z7O9evh9GHM6GF4eQYlNMh/+NZ+swaeZmmygOudeAX0+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qUgPHAAAA3gAAAA8AAAAAAAAAAAAAAAAAmAIAAGRy&#10;cy9kb3ducmV2LnhtbFBLBQYAAAAABAAEAPUAAACMAwAAAAA=&#10;" path="m,l50927,r,50927l,50927,,e" fillcolor="#181717" stroked="f" strokeweight="0">
                <v:stroke miterlimit="83231f" joinstyle="miter"/>
                <v:path arrowok="t" textboxrect="0,0,50927,50927"/>
              </v:shape>
              <v:shape id="Shape 69059" o:spid="_x0000_s1107" style="position:absolute;left:44005;top:2513;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UscA&#10;AADeAAAADwAAAGRycy9kb3ducmV2LnhtbESPQWsCMRSE74X+h/AK3mrWirauRrELgj0UWvXg8bF5&#10;7oZuXkKSruu/bwqFHoeZ+YZZbQbbiZ5CNI4VTMYFCOLaacONgtNx9/gCIiZkjZ1jUnCjCJv1/d0K&#10;S+2u/En9ITUiQziWqKBNyZdSxroli3HsPHH2Li5YTFmGRuqA1wy3nXwqirm0aDgvtOipaqn+Onxb&#10;BWH7cXw1vt9XlaTp83li3v3bTanRw7Bdgkg0pP/wX3uvFcwXxWwBv3fy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f1LHAAAA3gAAAA8AAAAAAAAAAAAAAAAAmAIAAGRy&#10;cy9kb3ducmV2LnhtbFBLBQYAAAAABAAEAPUAAACMAwAAAAA=&#10;" path="m,50927r50927,l50927,,,,,50927xe" filled="f" strokecolor="#181717" strokeweight=".24pt">
                <v:stroke miterlimit="127" joinstyle="miter"/>
                <v:path arrowok="t" textboxrect="0,0,50927,50927"/>
              </v:shape>
              <v:rect id="Rectangle 69064" o:spid="_x0000_s1108" style="position:absolute;left:44927;top:2446;width:897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LQBccA&#10;AADeAAAADwAAAGRycy9kb3ducmV2LnhtbESPT2vCQBTE74LfYXlCb7pRSjCpq4h/0KNVwfb2yL4m&#10;wezbkF1N2k/vFgSPw8z8hpktOlOJOzWutKxgPIpAEGdWl5wrOJ+2wykI55E1VpZJwS85WMz7vRmm&#10;2rb8Sfejz0WAsEtRQeF9nUrpsoIMupGtiYP3YxuDPsgml7rBNsBNJSdRFEuDJYeFAmtaFZRdjzej&#10;YDetl197+9fm1eZ7dzlckvUp8Uq9DbrlBwhPnX+Fn+29VhAnUfwO/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i0AXHAAAA3gAAAA8AAAAAAAAAAAAAAAAAmAIAAGRy&#10;cy9kb3ducmV2LnhtbFBLBQYAAAAABAAEAPUAAACMAwAAAAA=&#10;" filled="f" stroked="f">
                <v:textbox inset="0,0,0,0">
                  <w:txbxContent>
                    <w:p w14:paraId="34F7DFDA" w14:textId="77777777" w:rsidR="00203180" w:rsidRDefault="00EE6750">
                      <w:pPr>
                        <w:spacing w:after="160" w:line="259" w:lineRule="auto"/>
                        <w:ind w:left="0" w:firstLine="0"/>
                      </w:pPr>
                      <w:r>
                        <w:rPr>
                          <w:sz w:val="12"/>
                        </w:rPr>
                        <w:t>PRAKTIJKOPLEIDER</w:t>
                      </w:r>
                    </w:p>
                  </w:txbxContent>
                </v:textbox>
              </v:rect>
              <v:rect id="Rectangle 69065" o:spid="_x0000_s1109" style="position:absolute;left:53025;top:2446;width:3703;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51nscA&#10;AADeAAAADwAAAGRycy9kb3ducmV2LnhtbESPT2vCQBTE74LfYXlCb7pRaDCpq4h/0KNVwfb2yL4m&#10;wezbkF1N2k/vFgSPw8z8hpktOlOJOzWutKxgPIpAEGdWl5wrOJ+2wykI55E1VpZJwS85WMz7vRmm&#10;2rb8Sfejz0WAsEtRQeF9nUrpsoIMupGtiYP3YxuDPsgml7rBNsBNJSdRFEuDJYeFAmtaFZRdjzej&#10;YDetl197+9fm1eZ7dzlckvUp8Uq9DbrlBwhPnX+Fn+29VhAnUfwO/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udZ7HAAAA3gAAAA8AAAAAAAAAAAAAAAAAmAIAAGRy&#10;cy9kb3ducmV2LnhtbFBLBQYAAAAABAAEAPUAAACMAwAAAAA=&#10;" filled="f" stroked="f">
                <v:textbox inset="0,0,0,0">
                  <w:txbxContent>
                    <w:p w14:paraId="34F7DFDB" w14:textId="77777777" w:rsidR="00203180" w:rsidRDefault="00EE6750">
                      <w:pPr>
                        <w:spacing w:after="160" w:line="259" w:lineRule="auto"/>
                        <w:ind w:left="0" w:firstLine="0"/>
                      </w:pPr>
                      <w:r>
                        <w:rPr>
                          <w:sz w:val="12"/>
                        </w:rPr>
                        <w:t>READER</w:t>
                      </w:r>
                    </w:p>
                  </w:txbxContent>
                </v:textbox>
              </v:rect>
              <v:shape id="Shape 69060" o:spid="_x0000_s1110" style="position:absolute;left:52133;top:2500;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kccsUA&#10;AADeAAAADwAAAGRycy9kb3ducmV2LnhtbESPzWoCMRSF94W+Q7gFdzWjhWk7NYodKOhCqNpFl5fJ&#10;7Uzo5CYkcRzf3iwEl4fzx7dYjbYXA4VoHCuYTQsQxI3ThlsFP8ev5zcQMSFr7B2TggtFWC0fHxZY&#10;aXfmPQ2H1Io8wrFCBV1KvpIyNh1ZjFPnibP354LFlGVopQ54zuO2l/OiKKVFw/mhQ091R83/4WQV&#10;hPX38dP4YVPXkl5ef2dm57cXpSZP4/oDRKIx3cO39kYrKN+LMgNknI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6RxyxQAAAN4AAAAPAAAAAAAAAAAAAAAAAJgCAABkcnMv&#10;ZG93bnJldi54bWxQSwUGAAAAAAQABAD1AAAAigMAAAAA&#10;" path="m,50927r50927,l50927,,,,,50927xe" filled="f" strokecolor="#181717" strokeweight=".24pt">
                <v:stroke miterlimit="127" joinstyle="miter"/>
                <v:path arrowok="t" textboxrect="0,0,50927,50927"/>
              </v:shape>
              <w10:wrap type="square"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7DF84" w14:textId="77777777" w:rsidR="00203180" w:rsidRDefault="00EE6750">
    <w:pPr>
      <w:spacing w:after="0" w:line="259" w:lineRule="auto"/>
      <w:ind w:left="-1414" w:right="10483" w:firstLine="0"/>
    </w:pPr>
    <w:r>
      <w:rPr>
        <w:noProof/>
        <w:color w:val="000000"/>
        <w:sz w:val="22"/>
      </w:rPr>
      <mc:AlternateContent>
        <mc:Choice Requires="wpg">
          <w:drawing>
            <wp:anchor distT="0" distB="0" distL="114300" distR="114300" simplePos="0" relativeHeight="251670528" behindDoc="0" locked="0" layoutInCell="1" allowOverlap="1" wp14:anchorId="34F7DFA9" wp14:editId="34F7DFAA">
              <wp:simplePos x="0" y="0"/>
              <wp:positionH relativeFrom="page">
                <wp:posOffset>1077468</wp:posOffset>
              </wp:positionH>
              <wp:positionV relativeFrom="page">
                <wp:posOffset>9562402</wp:posOffset>
              </wp:positionV>
              <wp:extent cx="5585460" cy="310284"/>
              <wp:effectExtent l="0" t="0" r="0" b="0"/>
              <wp:wrapSquare wrapText="bothSides"/>
              <wp:docPr id="69031" name="Group 69031"/>
              <wp:cNvGraphicFramePr/>
              <a:graphic xmlns:a="http://schemas.openxmlformats.org/drawingml/2006/main">
                <a:graphicData uri="http://schemas.microsoft.com/office/word/2010/wordprocessingGroup">
                  <wpg:wgp>
                    <wpg:cNvGrpSpPr/>
                    <wpg:grpSpPr>
                      <a:xfrm>
                        <a:off x="0" y="0"/>
                        <a:ext cx="5585460" cy="310284"/>
                        <a:chOff x="0" y="0"/>
                        <a:chExt cx="5585460" cy="310284"/>
                      </a:xfrm>
                    </wpg:grpSpPr>
                    <wps:wsp>
                      <wps:cNvPr id="69032" name="Shape 69032"/>
                      <wps:cNvSpPr/>
                      <wps:spPr>
                        <a:xfrm>
                          <a:off x="4325112"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34" name="Shape 69034"/>
                      <wps:cNvSpPr/>
                      <wps:spPr>
                        <a:xfrm>
                          <a:off x="144475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33" name="Shape 69033"/>
                      <wps:cNvSpPr/>
                      <wps:spPr>
                        <a:xfrm>
                          <a:off x="2878836" y="4572"/>
                          <a:ext cx="1258824" cy="0"/>
                        </a:xfrm>
                        <a:custGeom>
                          <a:avLst/>
                          <a:gdLst/>
                          <a:ahLst/>
                          <a:cxnLst/>
                          <a:rect l="0" t="0" r="0" b="0"/>
                          <a:pathLst>
                            <a:path w="1258824">
                              <a:moveTo>
                                <a:pt x="0" y="0"/>
                              </a:moveTo>
                              <a:lnTo>
                                <a:pt x="1258824"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35" name="Shape 69035"/>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41" name="Rectangle 69041"/>
                      <wps:cNvSpPr/>
                      <wps:spPr>
                        <a:xfrm>
                          <a:off x="5513835" y="188402"/>
                          <a:ext cx="89218" cy="160786"/>
                        </a:xfrm>
                        <a:prstGeom prst="rect">
                          <a:avLst/>
                        </a:prstGeom>
                        <a:ln>
                          <a:noFill/>
                        </a:ln>
                      </wps:spPr>
                      <wps:txbx>
                        <w:txbxContent>
                          <w:p w14:paraId="34F7DFDC"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21</w:t>
                            </w:r>
                            <w:r>
                              <w:fldChar w:fldCharType="end"/>
                            </w:r>
                          </w:p>
                        </w:txbxContent>
                      </wps:txbx>
                      <wps:bodyPr horzOverflow="overflow" vert="horz" lIns="0" tIns="0" rIns="0" bIns="0" rtlCol="0">
                        <a:noAutofit/>
                      </wps:bodyPr>
                    </wps:wsp>
                    <wps:wsp>
                      <wps:cNvPr id="73200" name="Shape 73200"/>
                      <wps:cNvSpPr/>
                      <wps:spPr>
                        <a:xfrm>
                          <a:off x="1651" y="240665"/>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037" name="Shape 69037"/>
                      <wps:cNvSpPr/>
                      <wps:spPr>
                        <a:xfrm>
                          <a:off x="1651" y="240665"/>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69039" name="Rectangle 69039"/>
                      <wps:cNvSpPr/>
                      <wps:spPr>
                        <a:xfrm>
                          <a:off x="92967" y="233931"/>
                          <a:ext cx="897064" cy="101549"/>
                        </a:xfrm>
                        <a:prstGeom prst="rect">
                          <a:avLst/>
                        </a:prstGeom>
                        <a:ln>
                          <a:noFill/>
                        </a:ln>
                      </wps:spPr>
                      <wps:txbx>
                        <w:txbxContent>
                          <w:p w14:paraId="34F7DFDD" w14:textId="77777777" w:rsidR="00203180" w:rsidRDefault="00EE6750">
                            <w:pPr>
                              <w:spacing w:after="160" w:line="259" w:lineRule="auto"/>
                              <w:ind w:left="0" w:firstLine="0"/>
                            </w:pPr>
                            <w:r>
                              <w:rPr>
                                <w:sz w:val="12"/>
                              </w:rPr>
                              <w:t>PRAKTIJKOPLEIDER</w:t>
                            </w:r>
                          </w:p>
                        </w:txbxContent>
                      </wps:txbx>
                      <wps:bodyPr horzOverflow="overflow" vert="horz" lIns="0" tIns="0" rIns="0" bIns="0" rtlCol="0">
                        <a:noAutofit/>
                      </wps:bodyPr>
                    </wps:wsp>
                    <wps:wsp>
                      <wps:cNvPr id="69040" name="Rectangle 69040"/>
                      <wps:cNvSpPr/>
                      <wps:spPr>
                        <a:xfrm>
                          <a:off x="904306" y="233931"/>
                          <a:ext cx="370268" cy="101549"/>
                        </a:xfrm>
                        <a:prstGeom prst="rect">
                          <a:avLst/>
                        </a:prstGeom>
                        <a:ln>
                          <a:noFill/>
                        </a:ln>
                      </wps:spPr>
                      <wps:txbx>
                        <w:txbxContent>
                          <w:p w14:paraId="34F7DFDE" w14:textId="77777777" w:rsidR="00203180" w:rsidRDefault="00EE6750">
                            <w:pPr>
                              <w:spacing w:after="160" w:line="259" w:lineRule="auto"/>
                              <w:ind w:left="0" w:firstLine="0"/>
                            </w:pPr>
                            <w:r>
                              <w:rPr>
                                <w:sz w:val="12"/>
                              </w:rPr>
                              <w:t>READER</w:t>
                            </w:r>
                          </w:p>
                        </w:txbxContent>
                      </wps:txbx>
                      <wps:bodyPr horzOverflow="overflow" vert="horz" lIns="0" tIns="0" rIns="0" bIns="0" rtlCol="0">
                        <a:noAutofit/>
                      </wps:bodyPr>
                    </wps:wsp>
                    <wps:wsp>
                      <wps:cNvPr id="69038" name="Shape 69038"/>
                      <wps:cNvSpPr/>
                      <wps:spPr>
                        <a:xfrm>
                          <a:off x="814451" y="239395"/>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4F7DFA9" id="Group 69031" o:spid="_x0000_s1111" style="position:absolute;left:0;text-align:left;margin-left:84.85pt;margin-top:752.95pt;width:439.8pt;height:24.45pt;z-index:251670528;mso-position-horizontal-relative:page;mso-position-vertical-relative:page" coordsize="55854,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">
              <v:shape id="Shape 69032" o:spid="_x0000_s1112" style="position:absolute;left:43251;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7zyscA&#10;AADeAAAADwAAAGRycy9kb3ducmV2LnhtbESPQWvCQBSE74L/YXlCb2ajKWJiVhFB7KFYakvp8ZF9&#10;JtHs25Ddxvjvu0Khx2FmvmHyzWAa0VPnassKZlEMgriwuuZSwefHfroE4TyyxsYyKbiTg816PMox&#10;0/bG79SffCkChF2GCirv20xKV1Rk0EW2JQ7e2XYGfZBdKXWHtwA3jZzH8UIarDksVNjSrqLievox&#10;CuiabuVhn3wN5dvluLz775Ren5V6mgzbFQhPg/8P/7VftIJFGidzeNw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8rHAAAA3gAAAA8AAAAAAAAAAAAAAAAAmAIAAGRy&#10;cy9kb3ducmV2LnhtbFBLBQYAAAAABAAEAPUAAACMAwAAAAA=&#10;" path="m,l1260348,e" filled="f" strokecolor="#181717" strokeweight=".48pt">
                <v:stroke miterlimit="83231f" joinstyle="miter"/>
                <v:path arrowok="t" textboxrect="0,0,1260348,0"/>
              </v:shape>
              <v:shape id="Shape 69034" o:spid="_x0000_s1113" style="position:absolute;left:14447;top:4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OJccA&#10;AADeAAAADwAAAGRycy9kb3ducmV2LnhtbESPQWvCQBSE7wX/w/IEb82mKmLSrCKC6KG0VEU8PrKv&#10;SWr2bciuSfz33UKhx2FmvmGy9WBq0VHrKssKXqIYBHFudcWFgvNp97wE4TyyxtoyKXiQg/Vq9JRh&#10;qm3Pn9QdfSEChF2KCkrvm1RKl5dk0EW2IQ7el20N+iDbQuoW+wA3tZzG8UIarDgslNjQtqT8drwb&#10;BXRLNnK/m12G4uP7ffnw14Te5kpNxsPmFYSnwf+H/9oHrWCRxLM5/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bziXHAAAA3gAAAA8AAAAAAAAAAAAAAAAAmAIAAGRy&#10;cy9kb3ducmV2LnhtbFBLBQYAAAAABAAEAPUAAACMAwAAAAA=&#10;" path="m,l1260348,e" filled="f" strokecolor="#181717" strokeweight=".48pt">
                <v:stroke miterlimit="83231f" joinstyle="miter"/>
                <v:path arrowok="t" textboxrect="0,0,1260348,0"/>
              </v:shape>
              <v:shape id="Shape 69033" o:spid="_x0000_s1114" style="position:absolute;left:28788;top:45;width:12588;height:0;visibility:visible;mso-wrap-style:square;v-text-anchor:top" coordsize="1258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QqskA&#10;AADeAAAADwAAAGRycy9kb3ducmV2LnhtbESPQWvCQBSE70L/w/KE3nSjAWmjq0ixpRSk1ta2x9fs&#10;MxvMvo3ZrUn/fVcQPA4z8w0zW3S2EidqfOlYwWiYgCDOnS65UPDx/ji4A+EDssbKMSn4Iw+L+U1v&#10;hpl2Lb/RaRsKESHsM1RgQqgzKX1uyKIfupo4envXWAxRNoXUDbYRbis5TpKJtFhyXDBY04Oh/LD9&#10;tQrW+f7pJ/1qX3afy+/V5vB6LNkclbrtd8spiEBduIYv7WetYHKfpCmc78QrIO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pJQqskAAADeAAAADwAAAAAAAAAAAAAAAACYAgAA&#10;ZHJzL2Rvd25yZXYueG1sUEsFBgAAAAAEAAQA9QAAAI4DAAAAAA==&#10;" path="m,l1258824,e" filled="f" strokecolor="#181717" strokeweight=".48pt">
                <v:stroke miterlimit="83231f" joinstyle="miter"/>
                <v:path arrowok="t" textboxrect="0,0,1258824,0"/>
              </v:shape>
              <v:shape id="Shape 69035" o:spid="_x0000_s1115"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rvsYA&#10;AADeAAAADwAAAGRycy9kb3ducmV2LnhtbESPT4vCMBTE78J+h/AEb5q6/sFWo4gg60GUdUU8Ppq3&#10;bdfmpTRZrd/eCILHYWZ+w8wWjSnFlWpXWFbQ70UgiFOrC84UHH/W3QkI55E1lpZJwZ0cLOYfrRkm&#10;2t74m64Hn4kAYZeggtz7KpHSpTkZdD1bEQfv19YGfZB1JnWNtwA3pfyMorE0WHBYyLGiVU7p5fBv&#10;FNAlXsqv9eDUZPu/3eTuzzFth0p12s1yCsJT49/hV3ujFYzjaDCC5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drvsYAAADeAAAADwAAAAAAAAAAAAAAAACYAgAAZHJz&#10;L2Rvd25yZXYueG1sUEsFBgAAAAAEAAQA9QAAAIsDAAAAAA==&#10;" path="m,l1260348,e" filled="f" strokecolor="#181717" strokeweight=".48pt">
                <v:stroke miterlimit="83231f" joinstyle="miter"/>
                <v:path arrowok="t" textboxrect="0,0,1260348,0"/>
              </v:shape>
              <v:rect id="Rectangle 69041" o:spid="_x0000_s1116" style="position:absolute;left:55138;top:1884;width:892;height: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ccA&#10;AADeAAAADwAAAGRycy9kb3ducmV2LnhtbESPQWvCQBSE7wX/w/KE3uompYiJriFoSzy2Kqi3R/aZ&#10;BLNvQ3Zr0v76bqHQ4zAz3zCrbDStuFPvGssK4lkEgri0uuFKwfHw9rQA4TyyxtYyKfgiB9l68rDC&#10;VNuBP+i+95UIEHYpKqi971IpXVmTQTezHXHwrrY36IPsK6l7HALctPI5iubSYMNhocaONjWVt/2n&#10;UVAsuvy8s99D1b5eitP7KdkeEq/U43TMlyA8jf4//NfeaQXzJHqJ4f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gL/3HAAAA3gAAAA8AAAAAAAAAAAAAAAAAmAIAAGRy&#10;cy9kb3ducmV2LnhtbFBLBQYAAAAABAAEAPUAAACMAwAAAAA=&#10;" filled="f" stroked="f">
                <v:textbox inset="0,0,0,0">
                  <w:txbxContent>
                    <w:p w14:paraId="34F7DFDC" w14:textId="77777777" w:rsidR="00203180" w:rsidRDefault="00EE6750">
                      <w:pPr>
                        <w:spacing w:after="160" w:line="259" w:lineRule="auto"/>
                        <w:ind w:left="0" w:firstLine="0"/>
                      </w:pPr>
                      <w:r>
                        <w:fldChar w:fldCharType="begin"/>
                      </w:r>
                      <w:r>
                        <w:instrText xml:space="preserve"> PAGE   \* MERGEFORMAT </w:instrText>
                      </w:r>
                      <w:r>
                        <w:fldChar w:fldCharType="separate"/>
                      </w:r>
                      <w:r>
                        <w:rPr>
                          <w:noProof/>
                        </w:rPr>
                        <w:t>21</w:t>
                      </w:r>
                      <w:r>
                        <w:fldChar w:fldCharType="end"/>
                      </w:r>
                    </w:p>
                  </w:txbxContent>
                </v:textbox>
              </v:rect>
              <v:shape id="Shape 73200" o:spid="_x0000_s1117" style="position:absolute;left:16;top:2406;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3xm8cA&#10;AADeAAAADwAAAGRycy9kb3ducmV2LnhtbESPW2vCQBSE3wv+h+UIfasbL1SJrmKFliIF8fLi2yF7&#10;TILZsyF7msR/3y0U+jjMzDfMatO7SrXUhNKzgfEoAUWceVtybuByfn9ZgAqCbLHyTAYeFGCzHjyt&#10;MLW+4yO1J8lVhHBI0UAhUqdah6wgh2Hka+Lo3XzjUKJscm0b7CLcVXqSJK/aYclxocCadgVl99O3&#10;MyAPmS661s3GH/vd9Wsy02/7y8GY52G/XYIS6uU//Nf+tAbm08iE3zvxCu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d8ZvHAAAA3gAAAA8AAAAAAAAAAAAAAAAAmAIAAGRy&#10;cy9kb3ducmV2LnhtbFBLBQYAAAAABAAEAPUAAACMAwAAAAA=&#10;" path="m,l50927,r,50927l,50927,,e" fillcolor="#181717" stroked="f" strokeweight="0">
                <v:stroke miterlimit="83231f" joinstyle="miter"/>
                <v:path arrowok="t" textboxrect="0,0,50927,50927"/>
              </v:shape>
              <v:shape id="Shape 69037" o:spid="_x0000_s1118" style="position:absolute;left:16;top:2406;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rG8cA&#10;AADeAAAADwAAAGRycy9kb3ducmV2LnhtbESPT2sCMRTE70K/Q3iF3jRrBbVbo9gFwR4K/umhx8fm&#10;dTd08xKSuK7fvikUPA4z8xtmtRlsJ3oK0ThWMJ0UIIhrpw03Cj7Pu/ESREzIGjvHpOBGETbrh9EK&#10;S+2ufKT+lBqRIRxLVNCm5EspY92SxThxnjh73y5YTFmGRuqA1wy3nXwuirm0aDgvtOipaqn+OV2s&#10;grA9nN+M7/dVJWm2+JqaD/9+U+rpcdi+gkg0pHv4v73XCuYvxWwBf3fy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zqxvHAAAA3gAAAA8AAAAAAAAAAAAAAAAAmAIAAGRy&#10;cy9kb3ducmV2LnhtbFBLBQYAAAAABAAEAPUAAACMAwAAAAA=&#10;" path="m,50927r50927,l50927,,,,,50927xe" filled="f" strokecolor="#181717" strokeweight=".24pt">
                <v:stroke miterlimit="127" joinstyle="miter"/>
                <v:path arrowok="t" textboxrect="0,0,50927,50927"/>
              </v:shape>
              <v:rect id="Rectangle 69039" o:spid="_x0000_s1119" style="position:absolute;left:929;top:2339;width:897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QhsYA&#10;AADeAAAADwAAAGRycy9kb3ducmV2LnhtbESPT4vCMBTE7wt+h/AEb2uqgthqFPEPetxVQb09mmdb&#10;bF5KE213P/1mQfA4zMxvmNmiNaV4Uu0KywoG/QgEcWp1wZmC03H7OQHhPLLG0jIp+CEHi3nnY4aJ&#10;tg1/0/PgMxEg7BJUkHtfJVK6NCeDrm8r4uDdbG3QB1lnUtfYBLgp5TCKxtJgwWEhx4pWOaX3w8Mo&#10;2E2q5WVvf5us3Fx3569zvD7GXqlet11OQXhq/Tv8au+1gnEcjWL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BQhsYAAADeAAAADwAAAAAAAAAAAAAAAACYAgAAZHJz&#10;L2Rvd25yZXYueG1sUEsFBgAAAAAEAAQA9QAAAIsDAAAAAA==&#10;" filled="f" stroked="f">
                <v:textbox inset="0,0,0,0">
                  <w:txbxContent>
                    <w:p w14:paraId="34F7DFDD" w14:textId="77777777" w:rsidR="00203180" w:rsidRDefault="00EE6750">
                      <w:pPr>
                        <w:spacing w:after="160" w:line="259" w:lineRule="auto"/>
                        <w:ind w:left="0" w:firstLine="0"/>
                      </w:pPr>
                      <w:r>
                        <w:rPr>
                          <w:sz w:val="12"/>
                        </w:rPr>
                        <w:t>PRAKTIJKOPLEIDER</w:t>
                      </w:r>
                    </w:p>
                  </w:txbxContent>
                </v:textbox>
              </v:rect>
              <v:rect id="Rectangle 69040" o:spid="_x0000_s1120" style="position:absolute;left:9043;top:2339;width:3702;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yKZsUA&#10;AADeAAAADwAAAGRycy9kb3ducmV2LnhtbESPy4rCMBSG9wO+QziCuzEdEbEdo4gXdOlUQd0dmjNt&#10;meakNNFWn94sBlz+/De+2aIzlbhT40rLCr6GEQjizOqScwWn4/ZzCsJ5ZI2VZVLwIAeLee9jhom2&#10;Lf/QPfW5CCPsElRQeF8nUrqsIINuaGvi4P3axqAPssmlbrAN46aSoyiaSIMlh4cCa1oVlP2lN6Ng&#10;N62Xl719tnm1ue7Oh3O8PsZeqUG/W36D8NT5d/i/vdcKJnE0Dg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IpmxQAAAN4AAAAPAAAAAAAAAAAAAAAAAJgCAABkcnMv&#10;ZG93bnJldi54bWxQSwUGAAAAAAQABAD1AAAAigMAAAAA&#10;" filled="f" stroked="f">
                <v:textbox inset="0,0,0,0">
                  <w:txbxContent>
                    <w:p w14:paraId="34F7DFDE" w14:textId="77777777" w:rsidR="00203180" w:rsidRDefault="00EE6750">
                      <w:pPr>
                        <w:spacing w:after="160" w:line="259" w:lineRule="auto"/>
                        <w:ind w:left="0" w:firstLine="0"/>
                      </w:pPr>
                      <w:r>
                        <w:rPr>
                          <w:sz w:val="12"/>
                        </w:rPr>
                        <w:t>READER</w:t>
                      </w:r>
                    </w:p>
                  </w:txbxContent>
                </v:textbox>
              </v:rect>
              <v:shape id="Shape 69038" o:spid="_x0000_s1121" style="position:absolute;left:8144;top:2393;width:509;height:510;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acMA&#10;AADeAAAADwAAAGRycy9kb3ducmV2LnhtbERPTWsCMRC9C/0PYQreNGsF265GsQsFPQit9uBx2Ex3&#10;QzeTkKTr+u/NQfD4eN+rzWA70VOIxrGC2bQAQVw7bbhR8HP6nLyBiAlZY+eYFFwpwmb9NFphqd2F&#10;v6k/pkbkEI4lKmhT8qWUsW7JYpw6T5y5XxcspgxDI3XASw63nXwpioW0aDg3tOipaqn+O/5bBWH7&#10;dfowvt9VlaT563lmDn5/VWr8PGyXIBIN6SG+u3daweK9mOe9+U6+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w/acMAAADeAAAADwAAAAAAAAAAAAAAAACYAgAAZHJzL2Rv&#10;d25yZXYueG1sUEsFBgAAAAAEAAQA9QAAAIgDAAAAAA==&#10;" path="m,50927r50927,l50927,,,,,50927xe" filled="f" strokecolor="#181717" strokeweight=".24pt">
                <v:stroke miterlimit="127" joinstyle="miter"/>
                <v:path arrowok="t" textboxrect="0,0,50927,50927"/>
              </v:shape>
              <w10:wrap type="square"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7DF86" w14:textId="77777777" w:rsidR="00203180" w:rsidRDefault="00EE6750">
    <w:pPr>
      <w:spacing w:after="0" w:line="259" w:lineRule="auto"/>
      <w:ind w:left="-1414" w:right="275" w:firstLine="0"/>
    </w:pPr>
    <w:r>
      <w:rPr>
        <w:noProof/>
        <w:color w:val="000000"/>
        <w:sz w:val="22"/>
      </w:rPr>
      <mc:AlternateContent>
        <mc:Choice Requires="wpg">
          <w:drawing>
            <wp:anchor distT="0" distB="0" distL="114300" distR="114300" simplePos="0" relativeHeight="251671552" behindDoc="0" locked="0" layoutInCell="1" allowOverlap="1" wp14:anchorId="34F7DFAD" wp14:editId="34F7DFAE">
              <wp:simplePos x="0" y="0"/>
              <wp:positionH relativeFrom="page">
                <wp:posOffset>898144</wp:posOffset>
              </wp:positionH>
              <wp:positionV relativeFrom="page">
                <wp:posOffset>9551733</wp:posOffset>
              </wp:positionV>
              <wp:extent cx="5583936" cy="321486"/>
              <wp:effectExtent l="0" t="0" r="0" b="0"/>
              <wp:wrapSquare wrapText="bothSides"/>
              <wp:docPr id="69007" name="Group 69007"/>
              <wp:cNvGraphicFramePr/>
              <a:graphic xmlns:a="http://schemas.openxmlformats.org/drawingml/2006/main">
                <a:graphicData uri="http://schemas.microsoft.com/office/word/2010/wordprocessingGroup">
                  <wpg:wgp>
                    <wpg:cNvGrpSpPr/>
                    <wpg:grpSpPr>
                      <a:xfrm>
                        <a:off x="0" y="0"/>
                        <a:ext cx="5583936" cy="321486"/>
                        <a:chOff x="0" y="0"/>
                        <a:chExt cx="5583936" cy="321486"/>
                      </a:xfrm>
                    </wpg:grpSpPr>
                    <wps:wsp>
                      <wps:cNvPr id="69008" name="Shape 69008"/>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13" name="Shape 69013"/>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09" name="Shape 69009"/>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14" name="Shape 69014"/>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15" name="Rectangle 69015"/>
                      <wps:cNvSpPr/>
                      <wps:spPr>
                        <a:xfrm>
                          <a:off x="1" y="200594"/>
                          <a:ext cx="176350" cy="160786"/>
                        </a:xfrm>
                        <a:prstGeom prst="rect">
                          <a:avLst/>
                        </a:prstGeom>
                        <a:ln>
                          <a:noFill/>
                        </a:ln>
                      </wps:spPr>
                      <wps:txbx>
                        <w:txbxContent>
                          <w:p w14:paraId="34F7DFDF" w14:textId="77777777" w:rsidR="00203180" w:rsidRDefault="00EE6750">
                            <w:pPr>
                              <w:spacing w:after="160" w:line="259" w:lineRule="auto"/>
                              <w:ind w:left="0" w:firstLine="0"/>
                            </w:pPr>
                            <w:r>
                              <w:fldChar w:fldCharType="begin"/>
                            </w:r>
                            <w:r>
                              <w:instrText xml:space="preserve"> PAGE   \* MERGEFORMAT </w:instrText>
                            </w:r>
                            <w:r>
                              <w:fldChar w:fldCharType="separate"/>
                            </w:r>
                            <w:r>
                              <w:t>10</w:t>
                            </w:r>
                            <w:r>
                              <w:fldChar w:fldCharType="end"/>
                            </w:r>
                          </w:p>
                        </w:txbxContent>
                      </wps:txbx>
                      <wps:bodyPr horzOverflow="overflow" vert="horz" lIns="0" tIns="0" rIns="0" bIns="0" rtlCol="0">
                        <a:noAutofit/>
                      </wps:bodyPr>
                    </wps:wsp>
                    <wps:wsp>
                      <wps:cNvPr id="73195" name="Shape 73195"/>
                      <wps:cNvSpPr/>
                      <wps:spPr>
                        <a:xfrm>
                          <a:off x="4400550" y="251334"/>
                          <a:ext cx="50927" cy="50927"/>
                        </a:xfrm>
                        <a:custGeom>
                          <a:avLst/>
                          <a:gdLst/>
                          <a:ahLst/>
                          <a:cxnLst/>
                          <a:rect l="0" t="0" r="0" b="0"/>
                          <a:pathLst>
                            <a:path w="50927" h="50927">
                              <a:moveTo>
                                <a:pt x="0" y="0"/>
                              </a:moveTo>
                              <a:lnTo>
                                <a:pt x="50927" y="0"/>
                              </a:lnTo>
                              <a:lnTo>
                                <a:pt x="50927" y="50927"/>
                              </a:lnTo>
                              <a:lnTo>
                                <a:pt x="0" y="509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011" name="Shape 69011"/>
                      <wps:cNvSpPr/>
                      <wps:spPr>
                        <a:xfrm>
                          <a:off x="4400550" y="251334"/>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s:wsp>
                      <wps:cNvPr id="69016" name="Rectangle 69016"/>
                      <wps:cNvSpPr/>
                      <wps:spPr>
                        <a:xfrm>
                          <a:off x="4492755" y="244600"/>
                          <a:ext cx="897064" cy="101549"/>
                        </a:xfrm>
                        <a:prstGeom prst="rect">
                          <a:avLst/>
                        </a:prstGeom>
                        <a:ln>
                          <a:noFill/>
                        </a:ln>
                      </wps:spPr>
                      <wps:txbx>
                        <w:txbxContent>
                          <w:p w14:paraId="34F7DFE0" w14:textId="77777777" w:rsidR="00203180" w:rsidRDefault="00EE6750">
                            <w:pPr>
                              <w:spacing w:after="160" w:line="259" w:lineRule="auto"/>
                              <w:ind w:left="0" w:firstLine="0"/>
                            </w:pPr>
                            <w:r>
                              <w:rPr>
                                <w:sz w:val="12"/>
                              </w:rPr>
                              <w:t>PRAKTIJKOPLEIDER</w:t>
                            </w:r>
                          </w:p>
                        </w:txbxContent>
                      </wps:txbx>
                      <wps:bodyPr horzOverflow="overflow" vert="horz" lIns="0" tIns="0" rIns="0" bIns="0" rtlCol="0">
                        <a:noAutofit/>
                      </wps:bodyPr>
                    </wps:wsp>
                    <wps:wsp>
                      <wps:cNvPr id="69017" name="Rectangle 69017"/>
                      <wps:cNvSpPr/>
                      <wps:spPr>
                        <a:xfrm>
                          <a:off x="5302570" y="244600"/>
                          <a:ext cx="370268" cy="101549"/>
                        </a:xfrm>
                        <a:prstGeom prst="rect">
                          <a:avLst/>
                        </a:prstGeom>
                        <a:ln>
                          <a:noFill/>
                        </a:ln>
                      </wps:spPr>
                      <wps:txbx>
                        <w:txbxContent>
                          <w:p w14:paraId="34F7DFE1" w14:textId="77777777" w:rsidR="00203180" w:rsidRDefault="00EE6750">
                            <w:pPr>
                              <w:spacing w:after="160" w:line="259" w:lineRule="auto"/>
                              <w:ind w:left="0" w:firstLine="0"/>
                            </w:pPr>
                            <w:r>
                              <w:rPr>
                                <w:sz w:val="12"/>
                              </w:rPr>
                              <w:t>READER</w:t>
                            </w:r>
                          </w:p>
                        </w:txbxContent>
                      </wps:txbx>
                      <wps:bodyPr horzOverflow="overflow" vert="horz" lIns="0" tIns="0" rIns="0" bIns="0" rtlCol="0">
                        <a:noAutofit/>
                      </wps:bodyPr>
                    </wps:wsp>
                    <wps:wsp>
                      <wps:cNvPr id="69012" name="Shape 69012"/>
                      <wps:cNvSpPr/>
                      <wps:spPr>
                        <a:xfrm>
                          <a:off x="5213350" y="250063"/>
                          <a:ext cx="50927" cy="50927"/>
                        </a:xfrm>
                        <a:custGeom>
                          <a:avLst/>
                          <a:gdLst/>
                          <a:ahLst/>
                          <a:cxnLst/>
                          <a:rect l="0" t="0" r="0" b="0"/>
                          <a:pathLst>
                            <a:path w="50927" h="50927">
                              <a:moveTo>
                                <a:pt x="0" y="50927"/>
                              </a:moveTo>
                              <a:lnTo>
                                <a:pt x="50927" y="50927"/>
                              </a:lnTo>
                              <a:lnTo>
                                <a:pt x="50927" y="0"/>
                              </a:lnTo>
                              <a:lnTo>
                                <a:pt x="0" y="0"/>
                              </a:lnTo>
                              <a:close/>
                            </a:path>
                          </a:pathLst>
                        </a:custGeom>
                        <a:ln w="3048" cap="flat">
                          <a:miter lim="127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4F7DFAD" id="Group 69007" o:spid="_x0000_s1122" style="position:absolute;left:0;text-align:left;margin-left:70.7pt;margin-top:752.1pt;width:439.7pt;height:25.3pt;z-index:251671552;mso-position-horizontal-relative:page;mso-position-vertical-relative:page" coordsize="55839,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">
              <v:shape id="Shape 69008" o:spid="_x0000_s1123"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OncQA&#10;AADeAAAADwAAAGRycy9kb3ducmV2LnhtbERPyWrDMBC9F/IPYgq9NVIXQuxECSZg2kNpyULIcbAm&#10;thNrZCzVdv6+OhRyfLx9uR5tI3rqfO1Yw8tUgSAunKm51HDY589zED4gG2wck4YbeVivJg9LTI0b&#10;eEv9LpQihrBPUUMVQptK6YuKLPqpa4kjd3adxRBhV0rT4RDDbSNflZpJizXHhgpb2lRUXHe/VgNd&#10;k0x+5G/Hsfy5fM9v4ZTQ17vWT49jtgARaAx38b/702iYJUrFvfFOv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6Dp3EAAAA3gAAAA8AAAAAAAAAAAAAAAAAmAIAAGRycy9k&#10;b3ducmV2LnhtbFBLBQYAAAAABAAEAPUAAACJAwAAAAA=&#10;" path="m,l1260348,e" filled="f" strokecolor="#181717" strokeweight=".48pt">
                <v:stroke miterlimit="83231f" joinstyle="miter"/>
                <v:path arrowok="t" textboxrect="0,0,1260348,0"/>
              </v:shape>
              <v:shape id="Shape 69013" o:spid="_x0000_s1124"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cKMccA&#10;AADeAAAADwAAAGRycy9kb3ducmV2LnhtbESPQWvCQBSE7wX/w/IKvTUbawlJmlVEkPZQLEYRj4/s&#10;a5KafRuyW43/visUPA4z8w1TLEbTiTMNrrWsYBrFIIgrq1uuFex36+cUhPPIGjvLpOBKDhbzyUOB&#10;ubYX3tK59LUIEHY5Kmi873MpXdWQQRfZnjh433Yw6IMcaqkHvAS46eRLHCfSYMthocGeVg1Vp/LX&#10;KKBTtpTv69lhrL9+NunVHzP6fFXq6XFcvoHwNPp7+L/9oRUkWTydwe1Ou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HCjHHAAAA3gAAAA8AAAAAAAAAAAAAAAAAmAIAAGRy&#10;cy9kb3ducmV2LnhtbFBLBQYAAAAABAAEAPUAAACMAwAAAAA=&#10;" path="m,l1260348,e" filled="f" strokecolor="#181717" strokeweight=".48pt">
                <v:stroke miterlimit="83231f" joinstyle="miter"/>
                <v:path arrowok="t" textboxrect="0,0,1260348,0"/>
              </v:shape>
              <v:shape id="Shape 69009" o:spid="_x0000_s1125"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rBscA&#10;AADeAAAADwAAAGRycy9kb3ducmV2LnhtbESPQWvCQBSE7wX/w/KE3uqutohJ3QQRpD0Ui2kRj4/s&#10;axLNvg3ZrcZ/3xUKHoeZ+YZZ5oNtxZl63zjWMJ0oEMSlMw1XGr6/Nk8LED4gG2wdk4Yreciz0cMS&#10;U+MuvKNzESoRIexT1FCH0KVS+rImi37iOuLo/bjeYoiyr6Tp8RLhtpUzpebSYsNxocaO1jWVp+LX&#10;aqBTspJvm+f9UH0et4trOCT08aL143hYvYIINIR7+L/9bjTME6USuN2JV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2qwbHAAAA3gAAAA8AAAAAAAAAAAAAAAAAmAIAAGRy&#10;cy9kb3ducmV2LnhtbFBLBQYAAAAABAAEAPUAAACMAwAAAAA=&#10;" path="m,l1260348,e" filled="f" strokecolor="#181717" strokeweight=".48pt">
                <v:stroke miterlimit="83231f" joinstyle="miter"/>
                <v:path arrowok="t" textboxrect="0,0,1260348,0"/>
              </v:shape>
              <v:shape id="Shape 69014" o:spid="_x0000_s1126"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6SRccA&#10;AADeAAAADwAAAGRycy9kb3ducmV2LnhtbESPQWvCQBSE74L/YXmF3nRjK2JSVwlCqIdiMS2lx0f2&#10;dZOafRuyq8Z/3xUKHoeZ+YZZbQbbijP1vnGsYDZNQBBXTjdsFHx+FJMlCB+QNbaOScGVPGzW49EK&#10;M+0ufKBzGYyIEPYZKqhD6DIpfVWTRT91HXH0flxvMUTZG6l7vES4beVTkiykxYbjQo0dbWuqjuXJ&#10;KqBjmsvX4vlrMO+/++U1fKf0Nlfq8WHIX0AEGsI9/N/eaQWLNJnN4XYnX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ukkXHAAAA3gAAAA8AAAAAAAAAAAAAAAAAmAIAAGRy&#10;cy9kb3ducmV2LnhtbFBLBQYAAAAABAAEAPUAAACMAwAAAAA=&#10;" path="m,l1260348,e" filled="f" strokecolor="#181717" strokeweight=".48pt">
                <v:stroke miterlimit="83231f" joinstyle="miter"/>
                <v:path arrowok="t" textboxrect="0,0,1260348,0"/>
              </v:shape>
              <v:rect id="Rectangle 69015" o:spid="_x0000_s1127" style="position:absolute;top:2005;width:1763;height:1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gG48cA&#10;AADeAAAADwAAAGRycy9kb3ducmV2LnhtbESPQWvCQBSE7wX/w/KE3uomhYqJriFoSzy2Kqi3R/aZ&#10;BLNvQ3Zr0v76bqHQ4zAz3zCrbDStuFPvGssK4lkEgri0uuFKwfHw9rQA4TyyxtYyKfgiB9l68rDC&#10;VNuBP+i+95UIEHYpKqi971IpXVmTQTezHXHwrrY36IPsK6l7HALctPI5iubSYMNhocaONjWVt/2n&#10;UVAsuvy8s99D1b5eitP7KdkeEq/U43TMlyA8jf4//NfeaQXzJIpf4P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oBuPHAAAA3gAAAA8AAAAAAAAAAAAAAAAAmAIAAGRy&#10;cy9kb3ducmV2LnhtbFBLBQYAAAAABAAEAPUAAACMAwAAAAA=&#10;" filled="f" stroked="f">
                <v:textbox inset="0,0,0,0">
                  <w:txbxContent>
                    <w:p w14:paraId="34F7DFDF" w14:textId="77777777" w:rsidR="00203180" w:rsidRDefault="00EE6750">
                      <w:pPr>
                        <w:spacing w:after="160" w:line="259" w:lineRule="auto"/>
                        <w:ind w:left="0" w:firstLine="0"/>
                      </w:pPr>
                      <w:r>
                        <w:fldChar w:fldCharType="begin"/>
                      </w:r>
                      <w:r>
                        <w:instrText xml:space="preserve"> PAGE   \* MERGEFORMAT </w:instrText>
                      </w:r>
                      <w:r>
                        <w:fldChar w:fldCharType="separate"/>
                      </w:r>
                      <w:r>
                        <w:t>10</w:t>
                      </w:r>
                      <w:r>
                        <w:fldChar w:fldCharType="end"/>
                      </w:r>
                    </w:p>
                  </w:txbxContent>
                </v:textbox>
              </v:rect>
              <v:shape id="Shape 73195" o:spid="_x0000_s1128" style="position:absolute;left:44005;top:2513;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m+MgA&#10;AADeAAAADwAAAGRycy9kb3ducmV2LnhtbESPX0vDQBDE3wW/w7GCb/aSttqa9lq0oEgRSv+8+Lbk&#10;tkkwtxdya5J+e08o+DjMzG+Y5XpwteqoDZVnA+koAUWce1txYeB0fHuYgwqCbLH2TAYuFGC9ur1Z&#10;YmZ9z3vqDlKoCOGQoYFSpMm0DnlJDsPIN8TRO/vWoUTZFtq22Ee4q/U4SZ60w4rjQokNbUrKvw8/&#10;zoBcZDLvOzdN37ebr8/xVL9uTztj7u+GlwUooUH+w9f2hzUwm6TPj/B3J14B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Bab4yAAAAN4AAAAPAAAAAAAAAAAAAAAAAJgCAABk&#10;cnMvZG93bnJldi54bWxQSwUGAAAAAAQABAD1AAAAjQMAAAAA&#10;" path="m,l50927,r,50927l,50927,,e" fillcolor="#181717" stroked="f" strokeweight="0">
                <v:stroke miterlimit="83231f" joinstyle="miter"/>
                <v:path arrowok="t" textboxrect="0,0,50927,50927"/>
              </v:shape>
              <v:shape id="Shape 69011" o:spid="_x0000_s1129" style="position:absolute;left:44005;top:2513;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lMYA&#10;AADeAAAADwAAAGRycy9kb3ducmV2LnhtbESPQWsCMRSE74X+h/AKvdXstmDt1ih2QdBDoWoPPT42&#10;r7uhm5eQxHX996YgeBxm5htmvhxtLwYK0ThWUE4KEMSN04ZbBd+H9dMMREzIGnvHpOBMEZaL+7s5&#10;VtqdeEfDPrUiQzhWqKBLyVdSxqYji3HiPHH2fl2wmLIMrdQBTxlue/lcFFNp0XBe6NBT3VHztz9a&#10;BWH1dfgwftjUtaSX15/SfPrtWanHh3H1DiLRmG7ha3ujFUzfirKE/zv5Cs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KlMYAAADeAAAADwAAAAAAAAAAAAAAAACYAgAAZHJz&#10;L2Rvd25yZXYueG1sUEsFBgAAAAAEAAQA9QAAAIsDAAAAAA==&#10;" path="m,50927r50927,l50927,,,,,50927xe" filled="f" strokecolor="#181717" strokeweight=".24pt">
                <v:stroke miterlimit="127" joinstyle="miter"/>
                <v:path arrowok="t" textboxrect="0,0,50927,50927"/>
              </v:shape>
              <v:rect id="Rectangle 69016" o:spid="_x0000_s1130" style="position:absolute;left:44927;top:2446;width:8971;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qYlMYA&#10;AADeAAAADwAAAGRycy9kb3ducmV2LnhtbESPT4vCMBTE78J+h/AW9qapHoqtRpFdRY/+WXC9PZpn&#10;W2xeShNt109vBMHjMDO/YabzzlTiRo0rLSsYDiIQxJnVJecKfg+r/hiE88gaK8uk4J8czGcfvSmm&#10;2ra8o9ve5yJA2KWooPC+TqV0WUEG3cDWxME728agD7LJpW6wDXBTyVEUxdJgyWGhwJq+C8ou+6tR&#10;sB7Xi7+Nvbd5tTytj9tj8nNIvFJfn91iAsJT59/hV3ujFcRJNIz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qYlMYAAADeAAAADwAAAAAAAAAAAAAAAACYAgAAZHJz&#10;L2Rvd25yZXYueG1sUEsFBgAAAAAEAAQA9QAAAIsDAAAAAA==&#10;" filled="f" stroked="f">
                <v:textbox inset="0,0,0,0">
                  <w:txbxContent>
                    <w:p w14:paraId="34F7DFE0" w14:textId="77777777" w:rsidR="00203180" w:rsidRDefault="00EE6750">
                      <w:pPr>
                        <w:spacing w:after="160" w:line="259" w:lineRule="auto"/>
                        <w:ind w:left="0" w:firstLine="0"/>
                      </w:pPr>
                      <w:r>
                        <w:rPr>
                          <w:sz w:val="12"/>
                        </w:rPr>
                        <w:t>PRAKTIJKOPLEIDER</w:t>
                      </w:r>
                    </w:p>
                  </w:txbxContent>
                </v:textbox>
              </v:rect>
              <v:rect id="Rectangle 69017" o:spid="_x0000_s1131" style="position:absolute;left:53025;top:2446;width:3703;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9D8cA&#10;AADeAAAADwAAAGRycy9kb3ducmV2LnhtbESPQWvCQBSE7wX/w/KE3uomPUSTuoagFT22WrC9PbLP&#10;JJh9G7KrSf313UKhx2FmvmGW+WhacaPeNZYVxLMIBHFpdcOVgo/j9mkBwnlkja1lUvBNDvLV5GGJ&#10;mbYDv9Pt4CsRIOwyVFB732VSurImg25mO+LgnW1v0AfZV1L3OAS4aeVzFCXSYMNhocaO1jWVl8PV&#10;KNgtuuJzb+9D1b5+7U5vp3RzTL1Sj9OxeAHhafT/4b/2XitI0iie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2PQ/HAAAA3gAAAA8AAAAAAAAAAAAAAAAAmAIAAGRy&#10;cy9kb3ducmV2LnhtbFBLBQYAAAAABAAEAPUAAACMAwAAAAA=&#10;" filled="f" stroked="f">
                <v:textbox inset="0,0,0,0">
                  <w:txbxContent>
                    <w:p w14:paraId="34F7DFE1" w14:textId="77777777" w:rsidR="00203180" w:rsidRDefault="00EE6750">
                      <w:pPr>
                        <w:spacing w:after="160" w:line="259" w:lineRule="auto"/>
                        <w:ind w:left="0" w:firstLine="0"/>
                      </w:pPr>
                      <w:r>
                        <w:rPr>
                          <w:sz w:val="12"/>
                        </w:rPr>
                        <w:t>READER</w:t>
                      </w:r>
                    </w:p>
                  </w:txbxContent>
                </v:textbox>
              </v:rect>
              <v:shape id="Shape 69012" o:spid="_x0000_s1132" style="position:absolute;left:52133;top:2500;width:509;height:509;visibility:visible;mso-wrap-style:square;v-text-anchor:top" coordsize="50927,5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U48cA&#10;AADeAAAADwAAAGRycy9kb3ducmV2LnhtbESPQWsCMRSE7wX/Q3iF3mp2Ldh2NYouCPZQqNpDj4/N&#10;czd08xKSuK7/vikUehxm5htmuR5tLwYK0ThWUE4LEMSN04ZbBZ+n3eMLiJiQNfaOScGNIqxXk7sl&#10;Vtpd+UDDMbUiQzhWqKBLyVdSxqYji3HqPHH2zi5YTFmGVuqA1wy3vZwVxVxaNJwXOvRUd9R8Hy9W&#10;Qdh8nLbGD/u6lvT0/FWad/92U+rhftwsQCQa03/4r73XCuavRTmD3zv5Cs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xVOPHAAAA3gAAAA8AAAAAAAAAAAAAAAAAmAIAAGRy&#10;cy9kb3ducmV2LnhtbFBLBQYAAAAABAAEAPUAAACMAwAAAAA=&#10;" path="m,50927r50927,l50927,,,,,50927xe" filled="f" strokecolor="#181717" strokeweight=".24pt">
                <v:stroke miterlimit="127" joinstyle="miter"/>
                <v:path arrowok="t" textboxrect="0,0,50927,50927"/>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F7DF93" w14:textId="77777777" w:rsidR="002C425B" w:rsidRDefault="00EE6750">
      <w:pPr>
        <w:spacing w:after="0" w:line="240" w:lineRule="auto"/>
      </w:pPr>
      <w:r>
        <w:separator/>
      </w:r>
    </w:p>
  </w:footnote>
  <w:footnote w:type="continuationSeparator" w:id="0">
    <w:p w14:paraId="34F7DF95" w14:textId="77777777" w:rsidR="002C425B" w:rsidRDefault="00EE67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7DF75" w14:textId="77777777" w:rsidR="00203180" w:rsidRDefault="00203180">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7DF87" w14:textId="77777777" w:rsidR="00203180" w:rsidRDefault="00EE6750">
    <w:pPr>
      <w:spacing w:after="0" w:line="259" w:lineRule="auto"/>
      <w:ind w:left="-1697" w:right="264" w:firstLine="0"/>
    </w:pPr>
    <w:r>
      <w:rPr>
        <w:noProof/>
        <w:color w:val="000000"/>
        <w:sz w:val="22"/>
      </w:rPr>
      <mc:AlternateContent>
        <mc:Choice Requires="wpg">
          <w:drawing>
            <wp:anchor distT="0" distB="0" distL="114300" distR="114300" simplePos="0" relativeHeight="251672576" behindDoc="0" locked="0" layoutInCell="1" allowOverlap="1" wp14:anchorId="34F7DFAF" wp14:editId="34F7DFB0">
              <wp:simplePos x="0" y="0"/>
              <wp:positionH relativeFrom="page">
                <wp:posOffset>898144</wp:posOffset>
              </wp:positionH>
              <wp:positionV relativeFrom="page">
                <wp:posOffset>849694</wp:posOffset>
              </wp:positionV>
              <wp:extent cx="5583936" cy="4572"/>
              <wp:effectExtent l="0" t="0" r="0" b="0"/>
              <wp:wrapSquare wrapText="bothSides"/>
              <wp:docPr id="69110" name="Group 69110"/>
              <wp:cNvGraphicFramePr/>
              <a:graphic xmlns:a="http://schemas.openxmlformats.org/drawingml/2006/main">
                <a:graphicData uri="http://schemas.microsoft.com/office/word/2010/wordprocessingGroup">
                  <wpg:wgp>
                    <wpg:cNvGrpSpPr/>
                    <wpg:grpSpPr>
                      <a:xfrm>
                        <a:off x="0" y="0"/>
                        <a:ext cx="5583936" cy="4572"/>
                        <a:chOff x="0" y="0"/>
                        <a:chExt cx="5583936" cy="4572"/>
                      </a:xfrm>
                    </wpg:grpSpPr>
                    <wps:wsp>
                      <wps:cNvPr id="69111" name="Shape 69111"/>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13" name="Shape 69113"/>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12" name="Shape 69112"/>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14" name="Shape 69114"/>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FCC72D1" id="Group 69110" o:spid="_x0000_s1026" style="position:absolute;margin-left:70.7pt;margin-top:66.9pt;width:439.7pt;height:.35pt;z-index:251672576;mso-position-horizontal-relative:page;mso-position-vertical-relative:page" coordsize="558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">
              <v:shape id="Shape 69111" o:spid="_x0000_s1027"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QMYA&#10;AADeAAAADwAAAGRycy9kb3ducmV2LnhtbESPQYvCMBSE78L+h/AWvGnaVcRWo8iC6EGUdUU8Ppq3&#10;bdfmpTRR6783guBxmJlvmOm8NZW4UuNKywrifgSCOLO65FzB4XfZG4NwHlljZZkU3MnBfPbRmWKq&#10;7Y1/6Lr3uQgQdikqKLyvUyldVpBB17c1cfD+bGPQB9nkUjd4C3BTya8oGkmDJYeFAmv6Lig77y9G&#10;AZ2ThVwtB8c23/1vx3d/SmgzVKr72S4mIDy1/h1+tddawSiJ4xied8IV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g+QMYAAADeAAAADwAAAAAAAAAAAAAAAACYAgAAZHJz&#10;L2Rvd25yZXYueG1sUEsFBgAAAAAEAAQA9QAAAIsDAAAAAA==&#10;" path="m,l1260348,e" filled="f" strokecolor="#181717" strokeweight=".48pt">
                <v:stroke miterlimit="83231f" joinstyle="miter"/>
                <v:path arrowok="t" textboxrect="0,0,1260348,0"/>
              </v:shape>
              <v:shape id="Shape 69113" o:spid="_x0000_s1028"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FrMYA&#10;AADeAAAADwAAAGRycy9kb3ducmV2LnhtbESPQYvCMBSE7wv+h/AEb2taFbHVKCKIe1hcVkU8Pppn&#10;W21eShO1/nsjLOxxmJlvmNmiNZW4U+NKywrifgSCOLO65FzBYb/+nIBwHlljZZkUPMnBYt75mGGq&#10;7YN/6b7zuQgQdikqKLyvUyldVpBB17c1cfDOtjHog2xyqRt8BLip5CCKxtJgyWGhwJpWBWXX3c0o&#10;oGuylJv18NjmP5ft5OlPCX2PlOp12+UUhKfW/4f/2l9awTiJ4yG874Qr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YFrMYAAADeAAAADwAAAAAAAAAAAAAAAACYAgAAZHJz&#10;L2Rvd25yZXYueG1sUEsFBgAAAAAEAAQA9QAAAIsDAAAAAA==&#10;" path="m,l1260348,e" filled="f" strokecolor="#181717" strokeweight=".48pt">
                <v:stroke miterlimit="83231f" joinstyle="miter"/>
                <v:path arrowok="t" textboxrect="0,0,1260348,0"/>
              </v:shape>
              <v:shape id="Shape 69112" o:spid="_x0000_s1029"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qgN8YA&#10;AADeAAAADwAAAGRycy9kb3ducmV2LnhtbESPQYvCMBSE7wv+h/AEb2taFbHVKCKIe1hcVkU8Pppn&#10;W21eShO1/nsjLOxxmJlvmNmiNZW4U+NKywrifgSCOLO65FzBYb/+nIBwHlljZZkUPMnBYt75mGGq&#10;7YN/6b7zuQgQdikqKLyvUyldVpBB17c1cfDOtjHog2xyqRt8BLip5CCKxtJgyWGhwJpWBWXX3c0o&#10;oGuylJv18NjmP5ft5OlPCX2PlOp12+UUhKfW/4f/2l9awTiJ4wG874Qr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qgN8YAAADeAAAADwAAAAAAAAAAAAAAAACYAgAAZHJz&#10;L2Rvd25yZXYueG1sUEsFBgAAAAAEAAQA9QAAAIsDAAAAAA==&#10;" path="m,l1260348,e" filled="f" strokecolor="#181717" strokeweight=".48pt">
                <v:stroke miterlimit="83231f" joinstyle="miter"/>
                <v:path arrowok="t" textboxrect="0,0,1260348,0"/>
              </v:shape>
              <v:shape id="Shape 69114" o:spid="_x0000_s1030"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2McA&#10;AADeAAAADwAAAGRycy9kb3ducmV2LnhtbESPQWvCQBSE74X+h+UVequbtCImdQ1SkHqQiraIx0f2&#10;NUmTfRuyaxL/vVsQPA4z8w2zyEbTiJ46V1lWEE8iEMS51RUXCn6+1y9zEM4ja2wsk4ILOciWjw8L&#10;TLUdeE/9wRciQNilqKD0vk2ldHlJBt3EtsTB+7WdQR9kV0jd4RDgppGvUTSTBisOCyW29FFSXh/O&#10;RgHVyUp+rt+OY7H7+5pf/Cmh7VSp56dx9Q7C0+jv4Vt7oxXMkjiewv+dc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PndjHAAAA3gAAAA8AAAAAAAAAAAAAAAAAmAIAAGRy&#10;cy9kb3ducmV2LnhtbFBLBQYAAAAABAAEAPUAAACMAwAAAAA=&#10;" path="m,l1260348,e" filled="f" strokecolor="#181717" strokeweight=".48pt">
                <v:stroke miterlimit="83231f" joinstyle="miter"/>
                <v:path arrowok="t" textboxrect="0,0,1260348,0"/>
              </v:shape>
              <w10:wrap type="square"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7DF88" w14:textId="77777777" w:rsidR="00203180" w:rsidRDefault="00EE6750">
    <w:pPr>
      <w:spacing w:after="0" w:line="259" w:lineRule="auto"/>
      <w:ind w:left="-1697" w:right="10472" w:firstLine="0"/>
    </w:pPr>
    <w:r>
      <w:rPr>
        <w:noProof/>
        <w:color w:val="000000"/>
        <w:sz w:val="22"/>
      </w:rPr>
      <mc:AlternateContent>
        <mc:Choice Requires="wpg">
          <w:drawing>
            <wp:anchor distT="0" distB="0" distL="114300" distR="114300" simplePos="0" relativeHeight="251673600" behindDoc="0" locked="0" layoutInCell="1" allowOverlap="1" wp14:anchorId="34F7DFB1" wp14:editId="34F7DFB2">
              <wp:simplePos x="0" y="0"/>
              <wp:positionH relativeFrom="page">
                <wp:posOffset>1074420</wp:posOffset>
              </wp:positionH>
              <wp:positionV relativeFrom="page">
                <wp:posOffset>910654</wp:posOffset>
              </wp:positionV>
              <wp:extent cx="5583937" cy="4572"/>
              <wp:effectExtent l="0" t="0" r="0" b="0"/>
              <wp:wrapSquare wrapText="bothSides"/>
              <wp:docPr id="69086" name="Group 69086"/>
              <wp:cNvGraphicFramePr/>
              <a:graphic xmlns:a="http://schemas.openxmlformats.org/drawingml/2006/main">
                <a:graphicData uri="http://schemas.microsoft.com/office/word/2010/wordprocessingGroup">
                  <wpg:wgp>
                    <wpg:cNvGrpSpPr/>
                    <wpg:grpSpPr>
                      <a:xfrm>
                        <a:off x="0" y="0"/>
                        <a:ext cx="5583937" cy="4572"/>
                        <a:chOff x="0" y="0"/>
                        <a:chExt cx="5583937" cy="4572"/>
                      </a:xfrm>
                    </wpg:grpSpPr>
                    <wps:wsp>
                      <wps:cNvPr id="69087" name="Shape 69087"/>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89" name="Shape 69089"/>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88" name="Shape 69088"/>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90" name="Shape 69090"/>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62327F9D" id="Group 69086" o:spid="_x0000_s1026" style="position:absolute;margin-left:84.6pt;margin-top:71.7pt;width:439.7pt;height:.35pt;z-index:251673600;mso-position-horizontal-relative:page;mso-position-vertical-relative:page" coordsize="558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">
              <v:shape id="Shape 69087" o:spid="_x0000_s1027"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ZtccA&#10;AADeAAAADwAAAGRycy9kb3ducmV2LnhtbESPT2vCQBTE74LfYXlCb3XTP2iSuhEpiD0UxbSIx0f2&#10;NUmTfRuyq8Zv3xUKHoeZ+Q2zWA6mFWfqXW1ZwdM0AkFcWF1zqeD7a/0Yg3AeWWNrmRRcycEyG48W&#10;mGp74T2dc1+KAGGXooLK+y6V0hUVGXRT2xEH78f2Bn2QfSl1j5cAN618jqKZNFhzWKiwo/eKiiY/&#10;GQXUJCu5Wb8chnL3u42v/pjQ56tSD5Nh9QbC0+Dv4f/2h1YwS6J4Drc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2mbXHAAAA3gAAAA8AAAAAAAAAAAAAAAAAmAIAAGRy&#10;cy9kb3ducmV2LnhtbFBLBQYAAAAABAAEAPUAAACMAwAAAAA=&#10;" path="m,l1260348,e" filled="f" strokecolor="#181717" strokeweight=".48pt">
                <v:stroke miterlimit="83231f" joinstyle="miter"/>
                <v:path arrowok="t" textboxrect="0,0,1260348,0"/>
              </v:shape>
              <v:shape id="Shape 69089" o:spid="_x0000_s1028"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oXMcA&#10;AADeAAAADwAAAGRycy9kb3ducmV2LnhtbESPQWvCQBSE74L/YXlCb7qpLZKkrkEEaQ+lUhXx+Mi+&#10;Jmmyb0N2m8R/3y0IPQ4z8w2zzkbTiJ46V1lW8LiIQBDnVldcKDif9vMYhPPIGhvLpOBGDrLNdLLG&#10;VNuBP6k/+kIECLsUFZTet6mULi/JoFvYljh4X7Yz6IPsCqk7HALcNHIZRStpsOKwUGJLu5Ly+vhj&#10;FFCdbOXr/ukyFofvj/jmrwm9Pyv1MBu3LyA8jf4/fG+/aQWrJIoT+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lqFzHAAAA3gAAAA8AAAAAAAAAAAAAAAAAmAIAAGRy&#10;cy9kb3ducmV2LnhtbFBLBQYAAAAABAAEAPUAAACMAwAAAAA=&#10;" path="m,l1260348,e" filled="f" strokecolor="#181717" strokeweight=".48pt">
                <v:stroke miterlimit="83231f" joinstyle="miter"/>
                <v:path arrowok="t" textboxrect="0,0,1260348,0"/>
              </v:shape>
              <v:shape id="Shape 69088" o:spid="_x0000_s1029"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Nx8MA&#10;AADeAAAADwAAAGRycy9kb3ducmV2LnhtbERPy4rCMBTdD/gP4QruxtRRpK1GEUFmFqL4QFxemmtb&#10;bW5Kk9H692YhuDyc93TemkrcqXGlZQWDfgSCOLO65FzB8bD6jkE4j6yxskwKnuRgPut8TTHV9sE7&#10;uu99LkIIuxQVFN7XqZQuK8ig69uaOHAX2xj0ATa51A0+Qrip5E8UjaXBkkNDgTUtC8pu+3+jgG7J&#10;Qv6uhqc231438dOfE1qPlOp128UEhKfWf8Rv959WME6iOOwNd8IV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kNx8MAAADeAAAADwAAAAAAAAAAAAAAAACYAgAAZHJzL2Rv&#10;d25yZXYueG1sUEsFBgAAAAAEAAQA9QAAAIgDAAAAAA==&#10;" path="m,l1260348,e" filled="f" strokecolor="#181717" strokeweight=".48pt">
                <v:stroke miterlimit="83231f" joinstyle="miter"/>
                <v:path arrowok="t" textboxrect="0,0,1260348,0"/>
              </v:shape>
              <v:shape id="Shape 69090" o:spid="_x0000_s1030"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XHMQA&#10;AADeAAAADwAAAGRycy9kb3ducmV2LnhtbESPy4rCMBSG9wO+QziCuzF1FLHVKCLIuBDFC+Ly0Bzb&#10;anNSmqj17c1CcPnz3/gms8aU4kG1Kywr6HUjEMSp1QVnCo6H5e8IhPPIGkvLpOBFDmbT1s8EE22f&#10;vKPH3mcijLBLUEHufZVI6dKcDLqurYiDd7G1QR9knUld4zOMm1L+RdFQGiw4PORY0SKn9La/GwV0&#10;i+fyf9k/Ndn2uhm9/Dmm9UCpTruZj0F4avw3/GmvtIJhHMUBIOAEFJDT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GlxzEAAAA3gAAAA8AAAAAAAAAAAAAAAAAmAIAAGRycy9k&#10;b3ducmV2LnhtbFBLBQYAAAAABAAEAPUAAACJAwAAAAA=&#10;" path="m,l1260348,e" filled="f" strokecolor="#181717" strokeweight=".48pt">
                <v:stroke miterlimit="83231f" joinstyle="miter"/>
                <v:path arrowok="t" textboxrect="0,0,1260348,0"/>
              </v:shape>
              <w10:wrap type="square"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7DF8B" w14:textId="77777777" w:rsidR="00203180" w:rsidRDefault="00203180">
    <w:pPr>
      <w:spacing w:after="160" w:line="259" w:lineRule="auto"/>
      <w:ind w:left="0" w:firstLine="0"/>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7DF8D" w14:textId="77777777" w:rsidR="00203180" w:rsidRDefault="00EE6750">
    <w:pPr>
      <w:spacing w:after="0" w:line="259" w:lineRule="auto"/>
      <w:ind w:left="-1414" w:right="271" w:firstLine="0"/>
    </w:pPr>
    <w:r>
      <w:rPr>
        <w:noProof/>
        <w:color w:val="000000"/>
        <w:sz w:val="22"/>
      </w:rPr>
      <mc:AlternateContent>
        <mc:Choice Requires="wpg">
          <w:drawing>
            <wp:anchor distT="0" distB="0" distL="114300" distR="114300" simplePos="0" relativeHeight="251677696" behindDoc="0" locked="0" layoutInCell="1" allowOverlap="1" wp14:anchorId="34F7DFB9" wp14:editId="34F7DFBA">
              <wp:simplePos x="0" y="0"/>
              <wp:positionH relativeFrom="page">
                <wp:posOffset>898144</wp:posOffset>
              </wp:positionH>
              <wp:positionV relativeFrom="page">
                <wp:posOffset>849694</wp:posOffset>
              </wp:positionV>
              <wp:extent cx="5583936" cy="4572"/>
              <wp:effectExtent l="0" t="0" r="0" b="0"/>
              <wp:wrapSquare wrapText="bothSides"/>
              <wp:docPr id="69171" name="Group 69171"/>
              <wp:cNvGraphicFramePr/>
              <a:graphic xmlns:a="http://schemas.openxmlformats.org/drawingml/2006/main">
                <a:graphicData uri="http://schemas.microsoft.com/office/word/2010/wordprocessingGroup">
                  <wpg:wgp>
                    <wpg:cNvGrpSpPr/>
                    <wpg:grpSpPr>
                      <a:xfrm>
                        <a:off x="0" y="0"/>
                        <a:ext cx="5583936" cy="4572"/>
                        <a:chOff x="0" y="0"/>
                        <a:chExt cx="5583936" cy="4572"/>
                      </a:xfrm>
                    </wpg:grpSpPr>
                    <wps:wsp>
                      <wps:cNvPr id="69172" name="Shape 69172"/>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74" name="Shape 69174"/>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73" name="Shape 69173"/>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75" name="Shape 69175"/>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80E62F3" id="Group 69171" o:spid="_x0000_s1026" style="position:absolute;margin-left:70.7pt;margin-top:66.9pt;width:439.7pt;height:.35pt;z-index:251677696;mso-position-horizontal-relative:page;mso-position-vertical-relative:page" coordsize="558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">
              <v:shape id="Shape 69172" o:spid="_x0000_s1027"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Fl8YA&#10;AADeAAAADwAAAGRycy9kb3ducmV2LnhtbESPT4vCMBTE78J+h/AEb5r6B7Vdo8iC6EFWdBfx+Gje&#10;ttXmpTRR67c3C4LHYWZ+w8wWjSnFjWpXWFbQ70UgiFOrC84U/P6sulMQziNrLC2Tggc5WMw/WjNM&#10;tL3znm4Hn4kAYZeggtz7KpHSpTkZdD1bEQfvz9YGfZB1JnWN9wA3pRxE0VgaLDgs5FjRV07p5XA1&#10;CugSL+V6NTw22e78PX34U0zbkVKddrP8BOGp8e/wq73RCsZxfzKA/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VFl8YAAADeAAAADwAAAAAAAAAAAAAAAACYAgAAZHJz&#10;L2Rvd25yZXYueG1sUEsFBgAAAAAEAAQA9QAAAIsDAAAAAA==&#10;" path="m,l1260348,e" filled="f" strokecolor="#181717" strokeweight=".48pt">
                <v:stroke miterlimit="83231f" joinstyle="miter"/>
                <v:path arrowok="t" textboxrect="0,0,1260348,0"/>
              </v:shape>
              <v:shape id="Shape 69174" o:spid="_x0000_s1028"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4eMYA&#10;AADeAAAADwAAAGRycy9kb3ducmV2LnhtbESPT4vCMBTE74LfIbwFb5r6B9d2jSKC6EGUdRfx+Gje&#10;tl2bl9JErd/eCILHYWZ+w0znjSnFlWpXWFbQ70UgiFOrC84U/P6suhMQziNrLC2Tgjs5mM/arSkm&#10;2t74m64Hn4kAYZeggtz7KpHSpTkZdD1bEQfvz9YGfZB1JnWNtwA3pRxE0VgaLDgs5FjRMqf0fLgY&#10;BXSOF3K9Gh6bbP+/m9z9KabtSKnOR7P4AuGp8e/wq73RCsZx/3MEzzvhCs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B4eMYAAADeAAAADwAAAAAAAAAAAAAAAACYAgAAZHJz&#10;L2Rvd25yZXYueG1sUEsFBgAAAAAEAAQA9QAAAIsDAAAAAA==&#10;" path="m,l1260348,e" filled="f" strokecolor="#181717" strokeweight=".48pt">
                <v:stroke miterlimit="83231f" joinstyle="miter"/>
                <v:path arrowok="t" textboxrect="0,0,1260348,0"/>
              </v:shape>
              <v:shape id="Shape 69173" o:spid="_x0000_s1029"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gDMgA&#10;AADeAAAADwAAAGRycy9kb3ducmV2LnhtbESPQWvCQBSE7wX/w/IKvTUbTbEmZpVQkPZQlKqIx0f2&#10;maRm34bsVuO/7wqFHoeZ+YbJl4NpxYV611hWMI5iEMSl1Q1XCva71fMMhPPIGlvLpOBGDpaL0UOO&#10;mbZX/qLL1lciQNhlqKD2vsukdGVNBl1kO+LgnWxv0AfZV1L3eA1w08pJHE+lwYbDQo0dvdVUnrc/&#10;RgGd00K+r5LDUG2+17ObP6b0+aLU0+NQzEF4Gvx/+K/9oRVM0/FrAvc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eeAMyAAAAN4AAAAPAAAAAAAAAAAAAAAAAJgCAABk&#10;cnMvZG93bnJldi54bWxQSwUGAAAAAAQABAD1AAAAjQMAAAAA&#10;" path="m,l1260348,e" filled="f" strokecolor="#181717" strokeweight=".48pt">
                <v:stroke miterlimit="83231f" joinstyle="miter"/>
                <v:path arrowok="t" textboxrect="0,0,1260348,0"/>
              </v:shape>
              <v:shape id="Shape 69175" o:spid="_x0000_s1030"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d48kA&#10;AADeAAAADwAAAGRycy9kb3ducmV2LnhtbESPS2vDMBCE74X+B7GF3GrZbfOwayWEQmgPJSEPQo6L&#10;tbXdWCtjKYnz76tCIMdhZr5h8llvGnGmztWWFSRRDIK4sLrmUsFuu3iegHAeWWNjmRRcycFs+viQ&#10;Y6bthdd03vhSBAi7DBVU3reZlK6oyKCLbEscvB/bGfRBdqXUHV4C3DTyJY5H0mDNYaHClj4qKo6b&#10;k1FAx3QuPxev+75c/S4nV39I6ftNqcFTP38H4an39/Ct/aUVjNJkPIT/O+EK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Nzd48kAAADeAAAADwAAAAAAAAAAAAAAAACYAgAA&#10;ZHJzL2Rvd25yZXYueG1sUEsFBgAAAAAEAAQA9QAAAI4DAAAAAA==&#10;" path="m,l1260348,e" filled="f" strokecolor="#181717" strokeweight=".48pt">
                <v:stroke miterlimit="83231f" joinstyle="miter"/>
                <v:path arrowok="t" textboxrect="0,0,1260348,0"/>
              </v:shape>
              <w10:wrap type="square"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7DF8E" w14:textId="77777777" w:rsidR="00203180" w:rsidRDefault="00EE6750">
    <w:pPr>
      <w:spacing w:after="0" w:line="259" w:lineRule="auto"/>
      <w:ind w:left="-1414" w:right="10479" w:firstLine="0"/>
    </w:pPr>
    <w:r>
      <w:rPr>
        <w:noProof/>
        <w:color w:val="000000"/>
        <w:sz w:val="22"/>
      </w:rPr>
      <mc:AlternateContent>
        <mc:Choice Requires="wpg">
          <w:drawing>
            <wp:anchor distT="0" distB="0" distL="114300" distR="114300" simplePos="0" relativeHeight="251678720" behindDoc="0" locked="0" layoutInCell="1" allowOverlap="1" wp14:anchorId="34F7DFBB" wp14:editId="34F7DFBC">
              <wp:simplePos x="0" y="0"/>
              <wp:positionH relativeFrom="page">
                <wp:posOffset>1074420</wp:posOffset>
              </wp:positionH>
              <wp:positionV relativeFrom="page">
                <wp:posOffset>910654</wp:posOffset>
              </wp:positionV>
              <wp:extent cx="5583937" cy="4572"/>
              <wp:effectExtent l="0" t="0" r="0" b="0"/>
              <wp:wrapSquare wrapText="bothSides"/>
              <wp:docPr id="69152" name="Group 69152"/>
              <wp:cNvGraphicFramePr/>
              <a:graphic xmlns:a="http://schemas.openxmlformats.org/drawingml/2006/main">
                <a:graphicData uri="http://schemas.microsoft.com/office/word/2010/wordprocessingGroup">
                  <wpg:wgp>
                    <wpg:cNvGrpSpPr/>
                    <wpg:grpSpPr>
                      <a:xfrm>
                        <a:off x="0" y="0"/>
                        <a:ext cx="5583937" cy="4572"/>
                        <a:chOff x="0" y="0"/>
                        <a:chExt cx="5583937" cy="4572"/>
                      </a:xfrm>
                    </wpg:grpSpPr>
                    <wps:wsp>
                      <wps:cNvPr id="69153" name="Shape 69153"/>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55" name="Shape 69155"/>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54" name="Shape 69154"/>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156" name="Shape 69156"/>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C722DE6" id="Group 69152" o:spid="_x0000_s1026" style="position:absolute;margin-left:84.6pt;margin-top:71.7pt;width:439.7pt;height:.35pt;z-index:251678720;mso-position-horizontal-relative:page;mso-position-vertical-relative:page" coordsize="558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">
              <v:shape id="Shape 69153" o:spid="_x0000_s1027"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y8bMgA&#10;AADeAAAADwAAAGRycy9kb3ducmV2LnhtbESPQWvCQBSE7wX/w/IKvTUbTSsmZpVQkPZQlKqIx0f2&#10;maRm34bsVuO/7wqFHoeZ+YbJl4NpxYV611hWMI5iEMSl1Q1XCva71fMMhPPIGlvLpOBGDpaL0UOO&#10;mbZX/qLL1lciQNhlqKD2vsukdGVNBl1kO+LgnWxv0AfZV1L3eA1w08pJHE+lwYbDQo0dvdVUnrc/&#10;RgGd00K+r5LDUG2+17ObP6b0+aLU0+NQzEF4Gvx/+K/9oRVM0/FrAvc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zLxsyAAAAN4AAAAPAAAAAAAAAAAAAAAAAJgCAABk&#10;cnMvZG93bnJldi54bWxQSwUGAAAAAAQABAD1AAAAjQMAAAAA&#10;" path="m,l1260348,e" filled="f" strokecolor="#181717" strokeweight=".48pt">
                <v:stroke miterlimit="83231f" joinstyle="miter"/>
                <v:path arrowok="t" textboxrect="0,0,1260348,0"/>
              </v:shape>
              <v:shape id="Shape 69155" o:spid="_x0000_s1028"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mBg8YA&#10;AADeAAAADwAAAGRycy9kb3ducmV2LnhtbESPQYvCMBSE78L+h/CEvWnquoqtRhFB9LAoqyIeH82z&#10;rTYvpclq/fdGEPY4zMw3zGTWmFLcqHaFZQW9bgSCOLW64EzBYb/sjEA4j6yxtEwKHuRgNv1oTTDR&#10;9s6/dNv5TAQIuwQV5N5XiZQuzcmg69qKOHhnWxv0QdaZ1DXeA9yU8iuKhtJgwWEhx4oWOaXX3Z9R&#10;QNd4LlfL/rHJtpfN6OFPMf18K/XZbuZjEJ4a/x9+t9dawTDuDQbwuhOu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mBg8YAAADeAAAADwAAAAAAAAAAAAAAAACYAgAAZHJz&#10;L2Rvd25yZXYueG1sUEsFBgAAAAAEAAQA9QAAAIsDAAAAAA==&#10;" path="m,l1260348,e" filled="f" strokecolor="#181717" strokeweight=".48pt">
                <v:stroke miterlimit="83231f" joinstyle="miter"/>
                <v:path arrowok="t" textboxrect="0,0,1260348,0"/>
              </v:shape>
              <v:shape id="Shape 69154" o:spid="_x0000_s1029"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kGMYA&#10;AADeAAAADwAAAGRycy9kb3ducmV2LnhtbESPT4vCMBTE74LfIbwFb5r6F9s1igiiB1HWXcTjo3nb&#10;dm1eShO1fnsjCHscZuY3zGzRmFLcqHaFZQX9XgSCOLW64EzBz/e6OwXhPLLG0jIpeJCDxbzdmmGi&#10;7Z2/6Hb0mQgQdgkqyL2vEildmpNB17MVcfB+bW3QB1lnUtd4D3BTykEUTaTBgsNCjhWtckovx6tR&#10;QJd4KTfr4anJDn/76cOfY9qNlOp8NMtPEJ4a/x9+t7dawSTuj0fwuhOu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UkGMYAAADeAAAADwAAAAAAAAAAAAAAAACYAgAAZHJz&#10;L2Rvd25yZXYueG1sUEsFBgAAAAAEAAQA9QAAAIsDAAAAAA==&#10;" path="m,l1260348,e" filled="f" strokecolor="#181717" strokeweight=".48pt">
                <v:stroke miterlimit="83231f" joinstyle="miter"/>
                <v:path arrowok="t" textboxrect="0,0,1260348,0"/>
              </v:shape>
              <v:shape id="Shape 69156" o:spid="_x0000_s1030"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f9McA&#10;AADeAAAADwAAAGRycy9kb3ducmV2LnhtbESPQWvCQBSE7wX/w/KE3urGVoOJriIFqQdRmpbi8ZF9&#10;JtHs25Ddavz3riB4HGbmG2a26EwtztS6yrKC4SACQZxbXXGh4Pdn9TYB4TyyxtoyKbiSg8W89zLD&#10;VNsLf9M584UIEHYpKii9b1IpXV6SQTewDXHwDrY16INsC6lbvAS4qeV7FMXSYMVhocSGPkvKT9m/&#10;UUCnZCm/Vh9/XbE7bidXv09oM1Lqtd8tpyA8df4ZfrTXWkGcDMcx3O+EK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7H/THAAAA3gAAAA8AAAAAAAAAAAAAAAAAmAIAAGRy&#10;cy9kb3ducmV2LnhtbFBLBQYAAAAABAAEAPUAAACMAwAAAAA=&#10;" path="m,l1260348,e" filled="f" strokecolor="#181717" strokeweight=".48pt">
                <v:stroke miterlimit="83231f" joinstyle="miter"/>
                <v:path arrowok="t" textboxrect="0,0,1260348,0"/>
              </v:shape>
              <w10:wrap type="square"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7DF91" w14:textId="77777777" w:rsidR="00203180" w:rsidRDefault="00203180">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7DF76" w14:textId="77777777" w:rsidR="00203180" w:rsidRDefault="00EE6750">
    <w:pPr>
      <w:spacing w:after="0" w:line="259" w:lineRule="auto"/>
      <w:ind w:left="-3682" w:right="10433" w:firstLine="0"/>
    </w:pPr>
    <w:r>
      <w:rPr>
        <w:noProof/>
        <w:color w:val="000000"/>
        <w:sz w:val="22"/>
      </w:rPr>
      <mc:AlternateContent>
        <mc:Choice Requires="wpg">
          <w:drawing>
            <wp:anchor distT="0" distB="0" distL="114300" distR="114300" simplePos="0" relativeHeight="251658240" behindDoc="0" locked="0" layoutInCell="1" allowOverlap="1" wp14:anchorId="34F7DF93" wp14:editId="34F7DF94">
              <wp:simplePos x="0" y="0"/>
              <wp:positionH relativeFrom="page">
                <wp:posOffset>1074420</wp:posOffset>
              </wp:positionH>
              <wp:positionV relativeFrom="page">
                <wp:posOffset>910654</wp:posOffset>
              </wp:positionV>
              <wp:extent cx="5583937" cy="4572"/>
              <wp:effectExtent l="0" t="0" r="0" b="0"/>
              <wp:wrapSquare wrapText="bothSides"/>
              <wp:docPr id="68904" name="Group 68904"/>
              <wp:cNvGraphicFramePr/>
              <a:graphic xmlns:a="http://schemas.openxmlformats.org/drawingml/2006/main">
                <a:graphicData uri="http://schemas.microsoft.com/office/word/2010/wordprocessingGroup">
                  <wpg:wgp>
                    <wpg:cNvGrpSpPr/>
                    <wpg:grpSpPr>
                      <a:xfrm>
                        <a:off x="0" y="0"/>
                        <a:ext cx="5583937" cy="4572"/>
                        <a:chOff x="0" y="0"/>
                        <a:chExt cx="5583937" cy="4572"/>
                      </a:xfrm>
                    </wpg:grpSpPr>
                    <wps:wsp>
                      <wps:cNvPr id="68905" name="Shape 68905"/>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07" name="Shape 68907"/>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06" name="Shape 68906"/>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08" name="Shape 68908"/>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2318B25" id="Group 68904" o:spid="_x0000_s1026" style="position:absolute;margin-left:84.6pt;margin-top:71.7pt;width:439.7pt;height:.35pt;z-index:251658240;mso-position-horizontal-relative:page;mso-position-vertical-relative:page" coordsize="558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">
              <v:shape id="Shape 68905" o:spid="_x0000_s1027"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8MFMcA&#10;AADeAAAADwAAAGRycy9kb3ducmV2LnhtbESPT2vCQBTE74LfYXlCb7rpP0lSNyIFsYeimBbx+Mi+&#10;Jmmyb0N21fjtu0LB4zAzv2EWy8G04ky9qy0reJxFIIgLq2suFXx/racxCOeRNbaWScGVHCyz8WiB&#10;qbYX3tM596UIEHYpKqi871IpXVGRQTezHXHwfmxv0AfZl1L3eAlw08qnKJpLgzWHhQo7eq+oaPKT&#10;UUBNspKb9fNhKHe/2/jqjwl9vij1MBlWbyA8Df4e/m9/aAXzOIle4XYnX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fDBTHAAAA3gAAAA8AAAAAAAAAAAAAAAAAmAIAAGRy&#10;cy9kb3ducmV2LnhtbFBLBQYAAAAABAAEAPUAAACMAwAAAAA=&#10;" path="m,l1260348,e" filled="f" strokecolor="#181717" strokeweight=".48pt">
                <v:stroke miterlimit="83231f" joinstyle="miter"/>
                <v:path arrowok="t" textboxrect="0,0,1260348,0"/>
              </v:shape>
              <v:shape id="Shape 68907" o:spid="_x0000_s1028"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3+McA&#10;AADeAAAADwAAAGRycy9kb3ducmV2LnhtbESPT2vCQBTE74LfYXlCb3XTP2iSuhEpiD0UxbSIx0f2&#10;NUmTfRuyq8Zv3xUKHoeZ+Q2zWA6mFWfqXW1ZwdM0AkFcWF1zqeD7a/0Yg3AeWWNrmRRcycEyG48W&#10;mGp74T2dc1+KAGGXooLK+y6V0hUVGXRT2xEH78f2Bn2QfSl1j5cAN618jqKZNFhzWKiwo/eKiiY/&#10;GQXUJCu5Wb8chnL3u42v/pjQ56tSD5Nh9QbC0+Dv4f/2h1Ywi5NoDrc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BN/jHAAAA3gAAAA8AAAAAAAAAAAAAAAAAmAIAAGRy&#10;cy9kb3ducmV2LnhtbFBLBQYAAAAABAAEAPUAAACMAwAAAAA=&#10;" path="m,l1260348,e" filled="f" strokecolor="#181717" strokeweight=".48pt">
                <v:stroke miterlimit="83231f" joinstyle="miter"/>
                <v:path arrowok="t" textboxrect="0,0,1260348,0"/>
              </v:shape>
              <v:shape id="Shape 68906" o:spid="_x0000_s1029"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2SY8YA&#10;AADeAAAADwAAAGRycy9kb3ducmV2LnhtbESPQWvCQBSE7wX/w/IEb3WjlZBEVxFB2kOxVEU8PrLP&#10;JJp9G7Krxn/vCoUeh5n5hpktOlOLG7WusqxgNIxAEOdWV1wo2O/W7wkI55E11pZJwYMcLOa9txlm&#10;2t75l25bX4gAYZehgtL7JpPS5SUZdEPbEAfvZFuDPsi2kLrFe4CbWo6jKJYGKw4LJTa0Kim/bK9G&#10;AV3Spfxcfxy64ue8SR7+mNL3RKlBv1tOQXjq/H/4r/2lFcRJGsXwuhOu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2SY8YAAADeAAAADwAAAAAAAAAAAAAAAACYAgAAZHJz&#10;L2Rvd25yZXYueG1sUEsFBgAAAAAEAAQA9QAAAIsDAAAAAA==&#10;" path="m,l1260348,e" filled="f" strokecolor="#181717" strokeweight=".48pt">
                <v:stroke miterlimit="83231f" joinstyle="miter"/>
                <v:path arrowok="t" textboxrect="0,0,1260348,0"/>
              </v:shape>
              <v:shape id="Shape 68908" o:spid="_x0000_s1030"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jisMA&#10;AADeAAAADwAAAGRycy9kb3ducmV2LnhtbERPy4rCMBTdD/gP4QruxtRRpK1GEUFmFqL4QFxemmtb&#10;bW5Kk9H692YhuDyc93TemkrcqXGlZQWDfgSCOLO65FzB8bD6jkE4j6yxskwKnuRgPut8TTHV9sE7&#10;uu99LkIIuxQVFN7XqZQuK8ig69uaOHAX2xj0ATa51A0+Qrip5E8UjaXBkkNDgTUtC8pu+3+jgG7J&#10;Qv6uhqc231438dOfE1qPlOp128UEhKfWf8Rv959WMI6TKOwNd8IV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6jisMAAADeAAAADwAAAAAAAAAAAAAAAACYAgAAZHJzL2Rv&#10;d25yZXYueG1sUEsFBgAAAAAEAAQA9QAAAIgDAAAAAA==&#10;" path="m,l1260348,e" filled="f" strokecolor="#181717" strokeweight=".48pt">
                <v:stroke miterlimit="83231f" joinstyle="miter"/>
                <v:path arrowok="t" textboxrect="0,0,1260348,0"/>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7DF79" w14:textId="77777777" w:rsidR="00203180" w:rsidRDefault="00203180">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7DF7B" w14:textId="77777777" w:rsidR="00203180" w:rsidRDefault="00203180">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7DF7C" w14:textId="77777777" w:rsidR="00203180" w:rsidRDefault="00EE6750">
    <w:pPr>
      <w:spacing w:after="0" w:line="259" w:lineRule="auto"/>
      <w:ind w:left="-3965" w:right="10468" w:firstLine="0"/>
    </w:pPr>
    <w:r>
      <w:rPr>
        <w:noProof/>
        <w:color w:val="000000"/>
        <w:sz w:val="22"/>
      </w:rPr>
      <mc:AlternateContent>
        <mc:Choice Requires="wpg">
          <w:drawing>
            <wp:anchor distT="0" distB="0" distL="114300" distR="114300" simplePos="0" relativeHeight="251662336" behindDoc="0" locked="0" layoutInCell="1" allowOverlap="1" wp14:anchorId="34F7DF9B" wp14:editId="34F7DF9C">
              <wp:simplePos x="0" y="0"/>
              <wp:positionH relativeFrom="page">
                <wp:posOffset>1074420</wp:posOffset>
              </wp:positionH>
              <wp:positionV relativeFrom="page">
                <wp:posOffset>910654</wp:posOffset>
              </wp:positionV>
              <wp:extent cx="5583937" cy="4572"/>
              <wp:effectExtent l="0" t="0" r="0" b="0"/>
              <wp:wrapSquare wrapText="bothSides"/>
              <wp:docPr id="68958" name="Group 68958"/>
              <wp:cNvGraphicFramePr/>
              <a:graphic xmlns:a="http://schemas.openxmlformats.org/drawingml/2006/main">
                <a:graphicData uri="http://schemas.microsoft.com/office/word/2010/wordprocessingGroup">
                  <wpg:wgp>
                    <wpg:cNvGrpSpPr/>
                    <wpg:grpSpPr>
                      <a:xfrm>
                        <a:off x="0" y="0"/>
                        <a:ext cx="5583937" cy="4572"/>
                        <a:chOff x="0" y="0"/>
                        <a:chExt cx="5583937" cy="4572"/>
                      </a:xfrm>
                    </wpg:grpSpPr>
                    <wps:wsp>
                      <wps:cNvPr id="68959" name="Shape 68959"/>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61" name="Shape 68961"/>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60" name="Shape 68960"/>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8962" name="Shape 68962"/>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89C590A" id="Group 68958" o:spid="_x0000_s1026" style="position:absolute;margin-left:84.6pt;margin-top:71.7pt;width:439.7pt;height:.35pt;z-index:251662336;mso-position-horizontal-relative:page;mso-position-vertical-relative:page" coordsize="558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">
              <v:shape id="Shape 68959" o:spid="_x0000_s1027"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pDMgA&#10;AADeAAAADwAAAGRycy9kb3ducmV2LnhtbESPT2vCQBTE74V+h+UVvNVN6x+S1I1IQepBlKZFPD6y&#10;r0ma7NuQ3Wr89q4g9DjMzG+YxXIwrThR72rLCl7GEQjiwuqaSwXfX+vnGITzyBpby6TgQg6W2ePD&#10;AlNtz/xJp9yXIkDYpaig8r5LpXRFRQbd2HbEwfuxvUEfZF9K3eM5wE0rX6NoLg3WHBYq7Oi9oqLJ&#10;/4wCapKV/FhPDkO5/93FF39MaDtVavQ0rN5AeBr8f/je3mgF8ziZJXC7E66AzK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4SkMyAAAAN4AAAAPAAAAAAAAAAAAAAAAAJgCAABk&#10;cnMvZG93bnJldi54bWxQSwUGAAAAAAQABAD1AAAAjQMAAAAA&#10;" path="m,l1260348,e" filled="f" strokecolor="#181717" strokeweight=".48pt">
                <v:stroke miterlimit="83231f" joinstyle="miter"/>
                <v:path arrowok="t" textboxrect="0,0,1260348,0"/>
              </v:shape>
              <v:shape id="Shape 68961" o:spid="_x0000_s1028"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vt8cA&#10;AADeAAAADwAAAGRycy9kb3ducmV2LnhtbESPQWvCQBSE74X+h+UVeqsbawlJdBOkIPZQlKYiHh/Z&#10;1yQ1+zZktxr/fVcQPA4z8w2zKEbTiRMNrrWsYDqJQBBXVrdcK9h9r14SEM4ja+wsk4ILOSjyx4cF&#10;Ztqe+YtOpa9FgLDLUEHjfZ9J6aqGDLqJ7YmD92MHgz7IoZZ6wHOAm06+RlEsDbYcFhrs6b2h6lj+&#10;GQV0TJdyvZrtx3r7u0ku/pDS55tSz0/jcg7C0+jv4Vv7QyuIkzSewvVOu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777fHAAAA3gAAAA8AAAAAAAAAAAAAAAAAmAIAAGRy&#10;cy9kb3ducmV2LnhtbFBLBQYAAAAABAAEAPUAAACMAwAAAAA=&#10;" path="m,l1260348,e" filled="f" strokecolor="#181717" strokeweight=".48pt">
                <v:stroke miterlimit="83231f" joinstyle="miter"/>
                <v:path arrowok="t" textboxrect="0,0,1260348,0"/>
              </v:shape>
              <v:shape id="Shape 68960" o:spid="_x0000_s1029"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dKLMYA&#10;AADeAAAADwAAAGRycy9kb3ducmV2LnhtbESPzWrCQBSF9wXfYbhCd3ViW0ISHYMI0i6KRS3F5SVz&#10;m6TJ3AmZaRLf3lkUXB7OH986n0wrBupdbVnBchGBIC6srrlU8HXePyUgnEfW2FomBVdykG9mD2vM&#10;tB35SMPJlyKMsMtQQeV9l0npiooMuoXtiIP3Y3uDPsi+lLrHMYybVj5HUSwN1hweKuxoV1HRnP6M&#10;AmrSrXzbv3xP5efvIbn6S0ofr0o9zqftCoSnyd/D/+13rSBO0jgABJyA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dKLMYAAADeAAAADwAAAAAAAAAAAAAAAACYAgAAZHJz&#10;L2Rvd25yZXYueG1sUEsFBgAAAAAEAAQA9QAAAIsDAAAAAA==&#10;" path="m,l1260348,e" filled="f" strokecolor="#181717" strokeweight=".48pt">
                <v:stroke miterlimit="83231f" joinstyle="miter"/>
                <v:path arrowok="t" textboxrect="0,0,1260348,0"/>
              </v:shape>
              <v:shape id="Shape 68962" o:spid="_x0000_s1030"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xwMcA&#10;AADeAAAADwAAAGRycy9kb3ducmV2LnhtbESPQWvCQBSE74X+h+UVequbaglJdBOkIHqQSlMRj4/s&#10;a5KafRuyW43/vlsQPA4z8w2zKEbTiTMNrrWs4HUSgSCurG65VrD/Wr0kIJxH1thZJgVXclDkjw8L&#10;zLS98CedS1+LAGGXoYLG+z6T0lUNGXQT2xMH79sOBn2QQy31gJcAN52cRlEsDbYcFhrs6b2h6lT+&#10;GgV0SpdyvZodxnr385Fc/TGl7ZtSz0/jcg7C0+jv4Vt7oxXESRpP4f9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pccDHAAAA3gAAAA8AAAAAAAAAAAAAAAAAmAIAAGRy&#10;cy9kb3ducmV2LnhtbFBLBQYAAAAABAAEAPUAAACMAwAAAAA=&#10;" path="m,l1260348,e" filled="f" strokecolor="#181717" strokeweight=".48pt">
                <v:stroke miterlimit="83231f" joinstyle="miter"/>
                <v:path arrowok="t" textboxrect="0,0,1260348,0"/>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7DF7F" w14:textId="77777777" w:rsidR="00203180" w:rsidRDefault="00203180">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7DF81" w14:textId="77777777" w:rsidR="00203180" w:rsidRDefault="00EE6750">
    <w:pPr>
      <w:spacing w:after="0" w:line="259" w:lineRule="auto"/>
      <w:ind w:left="-1414" w:right="275" w:firstLine="0"/>
    </w:pPr>
    <w:r>
      <w:rPr>
        <w:noProof/>
        <w:color w:val="000000"/>
        <w:sz w:val="22"/>
      </w:rPr>
      <mc:AlternateContent>
        <mc:Choice Requires="wpg">
          <w:drawing>
            <wp:anchor distT="0" distB="0" distL="114300" distR="114300" simplePos="0" relativeHeight="251666432" behindDoc="0" locked="0" layoutInCell="1" allowOverlap="1" wp14:anchorId="34F7DFA3" wp14:editId="34F7DFA4">
              <wp:simplePos x="0" y="0"/>
              <wp:positionH relativeFrom="page">
                <wp:posOffset>898144</wp:posOffset>
              </wp:positionH>
              <wp:positionV relativeFrom="page">
                <wp:posOffset>849694</wp:posOffset>
              </wp:positionV>
              <wp:extent cx="5583936" cy="4572"/>
              <wp:effectExtent l="0" t="0" r="0" b="0"/>
              <wp:wrapSquare wrapText="bothSides"/>
              <wp:docPr id="69046" name="Group 69046"/>
              <wp:cNvGraphicFramePr/>
              <a:graphic xmlns:a="http://schemas.openxmlformats.org/drawingml/2006/main">
                <a:graphicData uri="http://schemas.microsoft.com/office/word/2010/wordprocessingGroup">
                  <wpg:wgp>
                    <wpg:cNvGrpSpPr/>
                    <wpg:grpSpPr>
                      <a:xfrm>
                        <a:off x="0" y="0"/>
                        <a:ext cx="5583936" cy="4572"/>
                        <a:chOff x="0" y="0"/>
                        <a:chExt cx="5583936" cy="4572"/>
                      </a:xfrm>
                    </wpg:grpSpPr>
                    <wps:wsp>
                      <wps:cNvPr id="69047" name="Shape 69047"/>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49" name="Shape 69049"/>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48" name="Shape 69048"/>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50" name="Shape 69050"/>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9F74776" id="Group 69046" o:spid="_x0000_s1026" style="position:absolute;margin-left:70.7pt;margin-top:66.9pt;width:439.7pt;height:.35pt;z-index:251666432;mso-position-horizontal-relative:page;mso-position-vertical-relative:page" coordsize="558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">
              <v:shape id="Shape 69047" o:spid="_x0000_s1027"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8jL8cA&#10;AADeAAAADwAAAGRycy9kb3ducmV2LnhtbESPQWvCQBSE74X+h+UJvenGGlITXUUEaQ/SUivi8ZF9&#10;TVKzb0N2a5J/7xaEHoeZ+YZZrntTiyu1rrKsYDqJQBDnVldcKDh+7cZzEM4ja6wtk4KBHKxXjw9L&#10;zLTt+JOuB1+IAGGXoYLS+yaT0uUlGXQT2xAH79u2Bn2QbSF1i12Am1o+R1EiDVYcFkpsaFtSfjn8&#10;GgV0STfydTc79cXHz/t88OeU9rFST6N+swDhqff/4Xv7TStI0ih+gb874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PIy/HAAAA3gAAAA8AAAAAAAAAAAAAAAAAmAIAAGRy&#10;cy9kb3ducmV2LnhtbFBLBQYAAAAABAAEAPUAAACMAwAAAAA=&#10;" path="m,l1260348,e" filled="f" strokecolor="#181717" strokeweight=".48pt">
                <v:stroke miterlimit="83231f" joinstyle="miter"/>
                <v:path arrowok="t" textboxrect="0,0,1260348,0"/>
              </v:shape>
              <v:shape id="Shape 69049" o:spid="_x0000_s1028"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SxscA&#10;AADeAAAADwAAAGRycy9kb3ducmV2LnhtbESPQWvCQBSE7wX/w/IEb3VjDZKkriKCtIdiUUvp8ZF9&#10;JtHs25DdmuTfd4WCx2FmvmGW697U4katqywrmE0jEMS51RUXCr5Ou+cEhPPIGmvLpGAgB+vV6GmJ&#10;mbYdH+h29IUIEHYZKii9bzIpXV6SQTe1DXHwzrY16INsC6lb7ALc1PIlihbSYMVhocSGtiXl1+Ov&#10;UUDXdCPfdvPvvvi87JPB/6T0ESs1GfebVxCeev8I/7fftYJFGsUp3O+E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cEsbHAAAA3gAAAA8AAAAAAAAAAAAAAAAAmAIAAGRy&#10;cy9kb3ducmV2LnhtbFBLBQYAAAAABAAEAPUAAACMAwAAAAA=&#10;" path="m,l1260348,e" filled="f" strokecolor="#181717" strokeweight=".48pt">
                <v:stroke miterlimit="83231f" joinstyle="miter"/>
                <v:path arrowok="t" textboxrect="0,0,1260348,0"/>
              </v:shape>
              <v:shape id="Shape 69048" o:spid="_x0000_s1029"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C3XcIA&#10;AADeAAAADwAAAGRycy9kb3ducmV2LnhtbERPy4rCMBTdC/5DuII7TX0gthpFBNGFjIyKuLw017ba&#10;3JQmav37yUKY5eG858vGlOJFtSssKxj0IxDEqdUFZwrOp01vCsJ5ZI2lZVLwIQfLRbs1x0TbN//S&#10;6+gzEULYJagg975KpHRpTgZd31bEgbvZ2qAPsM6krvEdwk0ph1E0kQYLDg05VrTOKX0cn0YBPeKV&#10;3G5GlyY73H+mH3+NaT9WqttpVjMQnhr/L/66d1rBJI7GYW+4E6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LddwgAAAN4AAAAPAAAAAAAAAAAAAAAAAJgCAABkcnMvZG93&#10;bnJldi54bWxQSwUGAAAAAAQABAD1AAAAhwMAAAAA&#10;" path="m,l1260348,e" filled="f" strokecolor="#181717" strokeweight=".48pt">
                <v:stroke miterlimit="83231f" joinstyle="miter"/>
                <v:path arrowok="t" textboxrect="0,0,1260348,0"/>
              </v:shape>
              <v:shape id="Shape 69050" o:spid="_x0000_s1030"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thsUA&#10;AADeAAAADwAAAGRycy9kb3ducmV2LnhtbESPy4rCMBSG9wPzDuEMuBtTRy22GkUGRBeieEFcHppj&#10;W21OShO1vr1ZDMzy57/xTWatqcSDGldaVtDrRiCIM6tLzhUcD4vvEQjnkTVWlknBixzMpp8fE0y1&#10;ffKOHnufizDCLkUFhfd1KqXLCjLourYmDt7FNgZ9kE0udYPPMG4q+RNFsTRYcngosKbfgrLb/m4U&#10;0C2Zy+Wif2rz7XUzevlzQuuBUp2vdj4G4an1/+G/9koriJNoGAACTkABOX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2GxQAAAN4AAAAPAAAAAAAAAAAAAAAAAJgCAABkcnMv&#10;ZG93bnJldi54bWxQSwUGAAAAAAQABAD1AAAAigMAAAAA&#10;" path="m,l1260348,e" filled="f" strokecolor="#181717" strokeweight=".48pt">
                <v:stroke miterlimit="83231f" joinstyle="miter"/>
                <v:path arrowok="t" textboxrect="0,0,1260348,0"/>
              </v:shape>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7DF82" w14:textId="77777777" w:rsidR="00203180" w:rsidRDefault="00EE6750">
    <w:pPr>
      <w:spacing w:after="0" w:line="259" w:lineRule="auto"/>
      <w:ind w:left="-1414" w:right="10483" w:firstLine="0"/>
    </w:pPr>
    <w:r>
      <w:rPr>
        <w:noProof/>
        <w:color w:val="000000"/>
        <w:sz w:val="22"/>
      </w:rPr>
      <mc:AlternateContent>
        <mc:Choice Requires="wpg">
          <w:drawing>
            <wp:anchor distT="0" distB="0" distL="114300" distR="114300" simplePos="0" relativeHeight="251667456" behindDoc="0" locked="0" layoutInCell="1" allowOverlap="1" wp14:anchorId="34F7DFA5" wp14:editId="34F7DFA6">
              <wp:simplePos x="0" y="0"/>
              <wp:positionH relativeFrom="page">
                <wp:posOffset>1074420</wp:posOffset>
              </wp:positionH>
              <wp:positionV relativeFrom="page">
                <wp:posOffset>910654</wp:posOffset>
              </wp:positionV>
              <wp:extent cx="5583937" cy="4572"/>
              <wp:effectExtent l="0" t="0" r="0" b="0"/>
              <wp:wrapSquare wrapText="bothSides"/>
              <wp:docPr id="69022" name="Group 69022"/>
              <wp:cNvGraphicFramePr/>
              <a:graphic xmlns:a="http://schemas.openxmlformats.org/drawingml/2006/main">
                <a:graphicData uri="http://schemas.microsoft.com/office/word/2010/wordprocessingGroup">
                  <wpg:wgp>
                    <wpg:cNvGrpSpPr/>
                    <wpg:grpSpPr>
                      <a:xfrm>
                        <a:off x="0" y="0"/>
                        <a:ext cx="5583937" cy="4572"/>
                        <a:chOff x="0" y="0"/>
                        <a:chExt cx="5583937" cy="4572"/>
                      </a:xfrm>
                    </wpg:grpSpPr>
                    <wps:wsp>
                      <wps:cNvPr id="69023" name="Shape 69023"/>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25" name="Shape 69025"/>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24" name="Shape 69024"/>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26" name="Shape 69026"/>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1F4ED5D" id="Group 69022" o:spid="_x0000_s1026" style="position:absolute;margin-left:84.6pt;margin-top:71.7pt;width:439.7pt;height:.35pt;z-index:251667456;mso-position-horizontal-relative:page;mso-position-vertical-relative:page" coordsize="558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">
              <v:shape id="Shape 69023" o:spid="_x0000_s1027"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AjMcA&#10;AADeAAAADwAAAGRycy9kb3ducmV2LnhtbESPQWvCQBSE74L/YXlCb2ajKWJiVhFB7KFYakvp8ZF9&#10;JtHs25Ddxvjvu0Khx2FmvmHyzWAa0VPnassKZlEMgriwuuZSwefHfroE4TyyxsYyKbiTg816PMox&#10;0/bG79SffCkChF2GCirv20xKV1Rk0EW2JQ7e2XYGfZBdKXWHtwA3jZzH8UIarDksVNjSrqLievox&#10;CuiabuVhn3wN5dvluLz775Ren5V6mgzbFQhPg/8P/7VftIJFGs8TeNw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rwIzHAAAA3gAAAA8AAAAAAAAAAAAAAAAAmAIAAGRy&#10;cy9kb3ducmV2LnhtbFBLBQYAAAAABAAEAPUAAACMAwAAAAA=&#10;" path="m,l1260348,e" filled="f" strokecolor="#181717" strokeweight=".48pt">
                <v:stroke miterlimit="83231f" joinstyle="miter"/>
                <v:path arrowok="t" textboxrect="0,0,1260348,0"/>
              </v:shape>
              <v:shape id="Shape 69025" o:spid="_x0000_s1028"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9Y8YA&#10;AADeAAAADwAAAGRycy9kb3ducmV2LnhtbESPT4vCMBTE7wv7HcITvK2pf7HVKLIgehBlXRGPj+Zt&#10;27V5KU3U+u2NIHgcZuY3zHTemFJcqXaFZQXdTgSCOLW64EzB4Xf5NQbhPLLG0jIpuJOD+ezzY4qJ&#10;tjf+oeveZyJA2CWoIPe+SqR0aU4GXcdWxMH7s7VBH2SdSV3jLcBNKXtRNJIGCw4LOVb0nVN63l+M&#10;AjrHC7la9o9Ntvvfju/+FNNmoFS71SwmIDw1/h1+tddawSiOekN43glX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79Y8YAAADeAAAADwAAAAAAAAAAAAAAAACYAgAAZHJz&#10;L2Rvd25yZXYueG1sUEsFBgAAAAAEAAQA9QAAAIsDAAAAAA==&#10;" path="m,l1260348,e" filled="f" strokecolor="#181717" strokeweight=".48pt">
                <v:stroke miterlimit="83231f" joinstyle="miter"/>
                <v:path arrowok="t" textboxrect="0,0,1260348,0"/>
              </v:shape>
              <v:shape id="Shape 69024" o:spid="_x0000_s1029"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Y+McA&#10;AADeAAAADwAAAGRycy9kb3ducmV2LnhtbESPQWvCQBSE74L/YXlCb2bTVMSkWUWEoIfSUhXx+Mi+&#10;JqnZtyG7avz33UKhx2FmvmHy1WBacaPeNZYVPEcxCOLS6oYrBcdDMV2AcB5ZY2uZFDzIwWo5HuWY&#10;aXvnT7rtfSUChF2GCmrvu0xKV9Zk0EW2Iw7el+0N+iD7Suoe7wFuWpnE8VwabDgs1NjRpqbysr8a&#10;BXRJ13JbvJyG6uP7ffHw55TeZko9TYb1KwhPg/8P/7V3WsE8jZMZ/N4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CWPjHAAAA3gAAAA8AAAAAAAAAAAAAAAAAmAIAAGRy&#10;cy9kb3ducmV2LnhtbFBLBQYAAAAABAAEAPUAAACMAwAAAAA=&#10;" path="m,l1260348,e" filled="f" strokecolor="#181717" strokeweight=".48pt">
                <v:stroke miterlimit="83231f" joinstyle="miter"/>
                <v:path arrowok="t" textboxrect="0,0,1260348,0"/>
              </v:shape>
              <v:shape id="Shape 69026" o:spid="_x0000_s1030"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jFMYA&#10;AADeAAAADwAAAGRycy9kb3ducmV2LnhtbESPT4vCMBTE7wt+h/AEb2uquxRbjSKC7B4WxT+Ix0fz&#10;bKvNS2mi1m+/EQSPw8z8hpnMWlOJGzWutKxg0I9AEGdWl5wr2O+WnyMQziNrrCyTggc5mE07HxNM&#10;tb3zhm5bn4sAYZeigsL7OpXSZQUZdH1bEwfvZBuDPsgml7rBe4CbSg6jKJYGSw4LBda0KCi7bK9G&#10;AV2SufxZfh3afH1ejR7+mNDft1K9bjsfg/DU+nf41f7VCuIkGsbwvBOu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xjFMYAAADeAAAADwAAAAAAAAAAAAAAAACYAgAAZHJz&#10;L2Rvd25yZXYueG1sUEsFBgAAAAAEAAQA9QAAAIsDAAAAAA==&#10;" path="m,l1260348,e" filled="f" strokecolor="#181717" strokeweight=".48pt">
                <v:stroke miterlimit="83231f" joinstyle="miter"/>
                <v:path arrowok="t" textboxrect="0,0,1260348,0"/>
              </v:shape>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7DF85" w14:textId="77777777" w:rsidR="00203180" w:rsidRDefault="00EE6750">
    <w:pPr>
      <w:spacing w:after="0" w:line="259" w:lineRule="auto"/>
      <w:ind w:left="-1414" w:right="275" w:firstLine="0"/>
    </w:pPr>
    <w:r>
      <w:rPr>
        <w:noProof/>
        <w:color w:val="000000"/>
        <w:sz w:val="22"/>
      </w:rPr>
      <mc:AlternateContent>
        <mc:Choice Requires="wpg">
          <w:drawing>
            <wp:anchor distT="0" distB="0" distL="114300" distR="114300" simplePos="0" relativeHeight="251668480" behindDoc="0" locked="0" layoutInCell="1" allowOverlap="1" wp14:anchorId="34F7DFAB" wp14:editId="34F7DFAC">
              <wp:simplePos x="0" y="0"/>
              <wp:positionH relativeFrom="page">
                <wp:posOffset>898144</wp:posOffset>
              </wp:positionH>
              <wp:positionV relativeFrom="page">
                <wp:posOffset>849694</wp:posOffset>
              </wp:positionV>
              <wp:extent cx="5583936" cy="4572"/>
              <wp:effectExtent l="0" t="0" r="0" b="0"/>
              <wp:wrapSquare wrapText="bothSides"/>
              <wp:docPr id="68998" name="Group 68998"/>
              <wp:cNvGraphicFramePr/>
              <a:graphic xmlns:a="http://schemas.openxmlformats.org/drawingml/2006/main">
                <a:graphicData uri="http://schemas.microsoft.com/office/word/2010/wordprocessingGroup">
                  <wpg:wgp>
                    <wpg:cNvGrpSpPr/>
                    <wpg:grpSpPr>
                      <a:xfrm>
                        <a:off x="0" y="0"/>
                        <a:ext cx="5583936" cy="4572"/>
                        <a:chOff x="0" y="0"/>
                        <a:chExt cx="5583936" cy="4572"/>
                      </a:xfrm>
                    </wpg:grpSpPr>
                    <wps:wsp>
                      <wps:cNvPr id="68999" name="Shape 68999"/>
                      <wps:cNvSpPr/>
                      <wps:spPr>
                        <a:xfrm>
                          <a:off x="4323588" y="0"/>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01" name="Shape 69001"/>
                      <wps:cNvSpPr/>
                      <wps:spPr>
                        <a:xfrm>
                          <a:off x="1443228"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00" name="Shape 69000"/>
                      <wps:cNvSpPr/>
                      <wps:spPr>
                        <a:xfrm>
                          <a:off x="2877312"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s:wsp>
                      <wps:cNvPr id="69002" name="Shape 69002"/>
                      <wps:cNvSpPr/>
                      <wps:spPr>
                        <a:xfrm>
                          <a:off x="0" y="4572"/>
                          <a:ext cx="1260348" cy="0"/>
                        </a:xfrm>
                        <a:custGeom>
                          <a:avLst/>
                          <a:gdLst/>
                          <a:ahLst/>
                          <a:cxnLst/>
                          <a:rect l="0" t="0" r="0" b="0"/>
                          <a:pathLst>
                            <a:path w="1260348">
                              <a:moveTo>
                                <a:pt x="0" y="0"/>
                              </a:moveTo>
                              <a:lnTo>
                                <a:pt x="1260348" y="0"/>
                              </a:lnTo>
                            </a:path>
                          </a:pathLst>
                        </a:custGeom>
                        <a:ln w="6096"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11B637C" id="Group 68998" o:spid="_x0000_s1026" style="position:absolute;margin-left:70.7pt;margin-top:66.9pt;width:439.7pt;height:.35pt;z-index:251668480;mso-position-horizontal-relative:page;mso-position-vertical-relative:page" coordsize="558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">
              <v:shape id="Shape 68999" o:spid="_x0000_s1027" style="position:absolute;left:43235;width:12604;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iTlscA&#10;AADeAAAADwAAAGRycy9kb3ducmV2LnhtbESPQWvCQBSE70L/w/IK3nTTViSbukoohPZQFG0pPT6y&#10;r0lq9m3Irhr/vSsIHoeZ+YZZrAbbiiP1vnGs4WmagCAunWm40vD9VUxSED4gG2wdk4YzeVgtH0YL&#10;zIw78ZaOu1CJCGGfoYY6hC6T0pc1WfRT1xFH78/1FkOUfSVNj6cIt618TpK5tNhwXKixo7eayv3u&#10;YDXQXuXyvXj5GarN/zo9h19FnzOtx49D/goi0BDu4Vv7w2iYp0opuN6JV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Yk5bHAAAA3gAAAA8AAAAAAAAAAAAAAAAAmAIAAGRy&#10;cy9kb3ducmV2LnhtbFBLBQYAAAAABAAEAPUAAACMAwAAAAA=&#10;" path="m,l1260348,e" filled="f" strokecolor="#181717" strokeweight=".48pt">
                <v:stroke miterlimit="83231f" joinstyle="miter"/>
                <v:path arrowok="t" textboxrect="0,0,1260348,0"/>
              </v:shape>
              <v:shape id="Shape 69001" o:spid="_x0000_s1028" style="position:absolute;left:14432;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CnAMcA&#10;AADeAAAADwAAAGRycy9kb3ducmV2LnhtbESPQWvCQBSE70L/w/IK3nTXKmJSN0EKogdpUUvp8ZF9&#10;TVKzb0N21fjv3ULB4zAz3zDLvLeNuFDna8caJmMFgrhwpuZSw+dxPVqA8AHZYOOYNNzIQ549DZaY&#10;GnflPV0OoRQRwj5FDVUIbSqlLyqy6MeuJY7ej+sshii7UpoOrxFuG/mi1FxarDkuVNjSW0XF6XC2&#10;GuiUrORmPf3qy4/f98UtfCe0m2k9fO5XryAC9eER/m9vjYZ5otQE/u7EKy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ApwDHAAAA3gAAAA8AAAAAAAAAAAAAAAAAmAIAAGRy&#10;cy9kb3ducmV2LnhtbFBLBQYAAAAABAAEAPUAAACMAwAAAAA=&#10;" path="m,l1260348,e" filled="f" strokecolor="#181717" strokeweight=".48pt">
                <v:stroke miterlimit="83231f" joinstyle="miter"/>
                <v:path arrowok="t" textboxrect="0,0,1260348,0"/>
              </v:shape>
              <v:shape id="Shape 69000" o:spid="_x0000_s1029" style="position:absolute;left:28773;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Cm8YA&#10;AADeAAAADwAAAGRycy9kb3ducmV2LnhtbESPy2rDMBBF94X8g5hCd43UByF2ogQTMO2itORByHKw&#10;JrYTa2Qs1Xb+vloUsrzcF2e5Hm0jeup87VjDy1SBIC6cqbnUcNjnz3MQPiAbbByThht5WK8mD0tM&#10;jRt4S/0ulCKOsE9RQxVCm0rpi4os+qlriaN3dp3FEGVXStPhEMdtI1+VmkmLNceHClvaVFRcd79W&#10;A12TTH7kb8ex/Ll8z2/hlNDXu9ZPj2O2ABFoDPfwf/vTaJglSkWAiBNR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wCm8YAAADeAAAADwAAAAAAAAAAAAAAAACYAgAAZHJz&#10;L2Rvd25yZXYueG1sUEsFBgAAAAAEAAQA9QAAAIsDAAAAAA==&#10;" path="m,l1260348,e" filled="f" strokecolor="#181717" strokeweight=".48pt">
                <v:stroke miterlimit="83231f" joinstyle="miter"/>
                <v:path arrowok="t" textboxrect="0,0,1260348,0"/>
              </v:shape>
              <v:shape id="Shape 69002" o:spid="_x0000_s1030" style="position:absolute;top:45;width:12603;height:0;visibility:visible;mso-wrap-style:square;v-text-anchor:top" coordsize="126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5d8cA&#10;AADeAAAADwAAAGRycy9kb3ducmV2LnhtbESPQWvCQBSE7wX/w/IKvdXd2iImdRNEkPZQFGMpPT6y&#10;zySafRuyW43/visIHoeZ+YaZ54NtxYl63zjW8DJWIIhLZxquNHzvVs8zED4gG2wdk4YLeciz0cMc&#10;U+POvKVTESoRIexT1FCH0KVS+rImi37sOuLo7V1vMUTZV9L0eI5w28qJUlNpseG4UGNHy5rKY/Fn&#10;NdAxWciP1evPUG0O69kl/Cb09ab10+OweAcRaAj38K39aTRME6UmcL0Tr4DM/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SOXfHAAAA3gAAAA8AAAAAAAAAAAAAAAAAmAIAAGRy&#10;cy9kb3ducmV2LnhtbFBLBQYAAAAABAAEAPUAAACMAwAAAAA=&#10;" path="m,l1260348,e" filled="f" strokecolor="#181717" strokeweight=".48pt">
                <v:stroke miterlimit="83231f" joinstyle="miter"/>
                <v:path arrowok="t" textboxrect="0,0,1260348,0"/>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6D05"/>
    <w:multiLevelType w:val="hybridMultilevel"/>
    <w:tmpl w:val="2B6EA87E"/>
    <w:lvl w:ilvl="0" w:tplc="859AE4C0">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4E08F75A">
      <w:start w:val="1"/>
      <w:numFmt w:val="bullet"/>
      <w:lvlText w:val="o"/>
      <w:lvlJc w:val="left"/>
      <w:pPr>
        <w:ind w:left="2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DAC4501C">
      <w:start w:val="1"/>
      <w:numFmt w:val="bullet"/>
      <w:lvlText w:val="▪"/>
      <w:lvlJc w:val="left"/>
      <w:pPr>
        <w:ind w:left="3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9CF60346">
      <w:start w:val="1"/>
      <w:numFmt w:val="bullet"/>
      <w:lvlText w:val="•"/>
      <w:lvlJc w:val="left"/>
      <w:pPr>
        <w:ind w:left="3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E294E054">
      <w:start w:val="1"/>
      <w:numFmt w:val="bullet"/>
      <w:lvlText w:val="o"/>
      <w:lvlJc w:val="left"/>
      <w:pPr>
        <w:ind w:left="4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7BF6116A">
      <w:start w:val="1"/>
      <w:numFmt w:val="bullet"/>
      <w:lvlText w:val="▪"/>
      <w:lvlJc w:val="left"/>
      <w:pPr>
        <w:ind w:left="5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62AA989C">
      <w:start w:val="1"/>
      <w:numFmt w:val="bullet"/>
      <w:lvlText w:val="•"/>
      <w:lvlJc w:val="left"/>
      <w:pPr>
        <w:ind w:left="6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0786ED0E">
      <w:start w:val="1"/>
      <w:numFmt w:val="bullet"/>
      <w:lvlText w:val="o"/>
      <w:lvlJc w:val="left"/>
      <w:pPr>
        <w:ind w:left="6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BB5E74E8">
      <w:start w:val="1"/>
      <w:numFmt w:val="bullet"/>
      <w:lvlText w:val="▪"/>
      <w:lvlJc w:val="left"/>
      <w:pPr>
        <w:ind w:left="7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 w15:restartNumberingAfterBreak="0">
    <w:nsid w:val="01AA7ACD"/>
    <w:multiLevelType w:val="hybridMultilevel"/>
    <w:tmpl w:val="DE02A0EE"/>
    <w:lvl w:ilvl="0" w:tplc="6AAEF1AA">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8DD81AAC">
      <w:start w:val="1"/>
      <w:numFmt w:val="bullet"/>
      <w:lvlText w:val="o"/>
      <w:lvlJc w:val="left"/>
      <w:pPr>
        <w:ind w:left="2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91F8445C">
      <w:start w:val="1"/>
      <w:numFmt w:val="bullet"/>
      <w:lvlText w:val="▪"/>
      <w:lvlJc w:val="left"/>
      <w:pPr>
        <w:ind w:left="3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EA4C1894">
      <w:start w:val="1"/>
      <w:numFmt w:val="bullet"/>
      <w:lvlText w:val="•"/>
      <w:lvlJc w:val="left"/>
      <w:pPr>
        <w:ind w:left="3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66B804AE">
      <w:start w:val="1"/>
      <w:numFmt w:val="bullet"/>
      <w:lvlText w:val="o"/>
      <w:lvlJc w:val="left"/>
      <w:pPr>
        <w:ind w:left="4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E9420D88">
      <w:start w:val="1"/>
      <w:numFmt w:val="bullet"/>
      <w:lvlText w:val="▪"/>
      <w:lvlJc w:val="left"/>
      <w:pPr>
        <w:ind w:left="5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80666352">
      <w:start w:val="1"/>
      <w:numFmt w:val="bullet"/>
      <w:lvlText w:val="•"/>
      <w:lvlJc w:val="left"/>
      <w:pPr>
        <w:ind w:left="6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B1101E1A">
      <w:start w:val="1"/>
      <w:numFmt w:val="bullet"/>
      <w:lvlText w:val="o"/>
      <w:lvlJc w:val="left"/>
      <w:pPr>
        <w:ind w:left="6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0D7495D0">
      <w:start w:val="1"/>
      <w:numFmt w:val="bullet"/>
      <w:lvlText w:val="▪"/>
      <w:lvlJc w:val="left"/>
      <w:pPr>
        <w:ind w:left="7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2" w15:restartNumberingAfterBreak="0">
    <w:nsid w:val="041722BD"/>
    <w:multiLevelType w:val="hybridMultilevel"/>
    <w:tmpl w:val="CAF22742"/>
    <w:lvl w:ilvl="0" w:tplc="5D0269A4">
      <w:start w:val="1"/>
      <w:numFmt w:val="bullet"/>
      <w:lvlText w:val="-"/>
      <w:lvlJc w:val="left"/>
      <w:pPr>
        <w:ind w:left="238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25CC8D94">
      <w:start w:val="1"/>
      <w:numFmt w:val="bullet"/>
      <w:lvlText w:val="o"/>
      <w:lvlJc w:val="left"/>
      <w:pPr>
        <w:ind w:left="33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EECA6DE0">
      <w:start w:val="1"/>
      <w:numFmt w:val="bullet"/>
      <w:lvlText w:val="▪"/>
      <w:lvlJc w:val="left"/>
      <w:pPr>
        <w:ind w:left="40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AF501FBA">
      <w:start w:val="1"/>
      <w:numFmt w:val="bullet"/>
      <w:lvlText w:val="•"/>
      <w:lvlJc w:val="left"/>
      <w:pPr>
        <w:ind w:left="47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AB78A264">
      <w:start w:val="1"/>
      <w:numFmt w:val="bullet"/>
      <w:lvlText w:val="o"/>
      <w:lvlJc w:val="left"/>
      <w:pPr>
        <w:ind w:left="550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53847DB6">
      <w:start w:val="1"/>
      <w:numFmt w:val="bullet"/>
      <w:lvlText w:val="▪"/>
      <w:lvlJc w:val="left"/>
      <w:pPr>
        <w:ind w:left="622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219A5CE2">
      <w:start w:val="1"/>
      <w:numFmt w:val="bullet"/>
      <w:lvlText w:val="•"/>
      <w:lvlJc w:val="left"/>
      <w:pPr>
        <w:ind w:left="69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B25CDF6C">
      <w:start w:val="1"/>
      <w:numFmt w:val="bullet"/>
      <w:lvlText w:val="o"/>
      <w:lvlJc w:val="left"/>
      <w:pPr>
        <w:ind w:left="76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B5D8BD54">
      <w:start w:val="1"/>
      <w:numFmt w:val="bullet"/>
      <w:lvlText w:val="▪"/>
      <w:lvlJc w:val="left"/>
      <w:pPr>
        <w:ind w:left="83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3" w15:restartNumberingAfterBreak="0">
    <w:nsid w:val="04C819C1"/>
    <w:multiLevelType w:val="hybridMultilevel"/>
    <w:tmpl w:val="753AA334"/>
    <w:lvl w:ilvl="0" w:tplc="7D244272">
      <w:start w:val="1"/>
      <w:numFmt w:val="bullet"/>
      <w:lvlText w:val="-"/>
      <w:lvlJc w:val="left"/>
      <w:pPr>
        <w:ind w:left="266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8CAC21CE">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532C4134">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DE6691D4">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E6780BAC">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0D9EEB62">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A3EAB570">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2C3A2A1A">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B02E7978">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4" w15:restartNumberingAfterBreak="0">
    <w:nsid w:val="062F7143"/>
    <w:multiLevelType w:val="hybridMultilevel"/>
    <w:tmpl w:val="CCA0C542"/>
    <w:lvl w:ilvl="0" w:tplc="FE62A7EE">
      <w:start w:val="1"/>
      <w:numFmt w:val="bullet"/>
      <w:lvlText w:val="-"/>
      <w:lvlJc w:val="left"/>
      <w:pPr>
        <w:ind w:left="266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E42E53EE">
      <w:start w:val="1"/>
      <w:numFmt w:val="bullet"/>
      <w:lvlText w:val="o"/>
      <w:lvlJc w:val="left"/>
      <w:pPr>
        <w:ind w:left="2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3760D58E">
      <w:start w:val="1"/>
      <w:numFmt w:val="bullet"/>
      <w:lvlText w:val="▪"/>
      <w:lvlJc w:val="left"/>
      <w:pPr>
        <w:ind w:left="3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2EF49D8A">
      <w:start w:val="1"/>
      <w:numFmt w:val="bullet"/>
      <w:lvlText w:val="•"/>
      <w:lvlJc w:val="left"/>
      <w:pPr>
        <w:ind w:left="3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26BA2434">
      <w:start w:val="1"/>
      <w:numFmt w:val="bullet"/>
      <w:lvlText w:val="o"/>
      <w:lvlJc w:val="left"/>
      <w:pPr>
        <w:ind w:left="4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367CC074">
      <w:start w:val="1"/>
      <w:numFmt w:val="bullet"/>
      <w:lvlText w:val="▪"/>
      <w:lvlJc w:val="left"/>
      <w:pPr>
        <w:ind w:left="5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9FBC5F76">
      <w:start w:val="1"/>
      <w:numFmt w:val="bullet"/>
      <w:lvlText w:val="•"/>
      <w:lvlJc w:val="left"/>
      <w:pPr>
        <w:ind w:left="6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BC3CFC2C">
      <w:start w:val="1"/>
      <w:numFmt w:val="bullet"/>
      <w:lvlText w:val="o"/>
      <w:lvlJc w:val="left"/>
      <w:pPr>
        <w:ind w:left="6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C22A50D2">
      <w:start w:val="1"/>
      <w:numFmt w:val="bullet"/>
      <w:lvlText w:val="▪"/>
      <w:lvlJc w:val="left"/>
      <w:pPr>
        <w:ind w:left="7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5" w15:restartNumberingAfterBreak="0">
    <w:nsid w:val="0A8D6F30"/>
    <w:multiLevelType w:val="hybridMultilevel"/>
    <w:tmpl w:val="C56C4540"/>
    <w:lvl w:ilvl="0" w:tplc="1C7ACBEA">
      <w:start w:val="1"/>
      <w:numFmt w:val="decimal"/>
      <w:lvlText w:val="%1"/>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48D224A8">
      <w:start w:val="1"/>
      <w:numFmt w:val="bullet"/>
      <w:lvlText w:val="-"/>
      <w:lvlJc w:val="left"/>
      <w:pPr>
        <w:ind w:left="334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99E680C4">
      <w:start w:val="1"/>
      <w:numFmt w:val="bullet"/>
      <w:lvlText w:val="▪"/>
      <w:lvlJc w:val="left"/>
      <w:pPr>
        <w:ind w:left="374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6E68F73E">
      <w:start w:val="1"/>
      <w:numFmt w:val="bullet"/>
      <w:lvlText w:val="•"/>
      <w:lvlJc w:val="left"/>
      <w:pPr>
        <w:ind w:left="446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C68A40B2">
      <w:start w:val="1"/>
      <w:numFmt w:val="bullet"/>
      <w:lvlText w:val="o"/>
      <w:lvlJc w:val="left"/>
      <w:pPr>
        <w:ind w:left="518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3C24C2CA">
      <w:start w:val="1"/>
      <w:numFmt w:val="bullet"/>
      <w:lvlText w:val="▪"/>
      <w:lvlJc w:val="left"/>
      <w:pPr>
        <w:ind w:left="590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4D447BF6">
      <w:start w:val="1"/>
      <w:numFmt w:val="bullet"/>
      <w:lvlText w:val="•"/>
      <w:lvlJc w:val="left"/>
      <w:pPr>
        <w:ind w:left="662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14A2FC96">
      <w:start w:val="1"/>
      <w:numFmt w:val="bullet"/>
      <w:lvlText w:val="o"/>
      <w:lvlJc w:val="left"/>
      <w:pPr>
        <w:ind w:left="734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9140E886">
      <w:start w:val="1"/>
      <w:numFmt w:val="bullet"/>
      <w:lvlText w:val="▪"/>
      <w:lvlJc w:val="left"/>
      <w:pPr>
        <w:ind w:left="806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6" w15:restartNumberingAfterBreak="0">
    <w:nsid w:val="0A9762BD"/>
    <w:multiLevelType w:val="hybridMultilevel"/>
    <w:tmpl w:val="552AC14E"/>
    <w:lvl w:ilvl="0" w:tplc="6E345248">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026EACCC">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C0E25778">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EB1A0AD0">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0706B54C">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B0983014">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F1A86E12">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2668ECB0">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D8D4DD14">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7" w15:restartNumberingAfterBreak="0">
    <w:nsid w:val="102B6831"/>
    <w:multiLevelType w:val="hybridMultilevel"/>
    <w:tmpl w:val="EB7C93DE"/>
    <w:lvl w:ilvl="0" w:tplc="1206CB66">
      <w:start w:val="1"/>
      <w:numFmt w:val="decimal"/>
      <w:lvlText w:val="%1"/>
      <w:lvlJc w:val="left"/>
      <w:pPr>
        <w:ind w:left="39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7F94B202">
      <w:start w:val="1"/>
      <w:numFmt w:val="bullet"/>
      <w:lvlText w:val="-"/>
      <w:lvlJc w:val="left"/>
      <w:pPr>
        <w:ind w:left="79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727426B8">
      <w:start w:val="1"/>
      <w:numFmt w:val="bullet"/>
      <w:lvlText w:val="▪"/>
      <w:lvlJc w:val="left"/>
      <w:pPr>
        <w:ind w:left="147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A7FA8C48">
      <w:start w:val="1"/>
      <w:numFmt w:val="bullet"/>
      <w:lvlText w:val="•"/>
      <w:lvlJc w:val="left"/>
      <w:pPr>
        <w:ind w:left="219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2A22E604">
      <w:start w:val="1"/>
      <w:numFmt w:val="bullet"/>
      <w:lvlText w:val="o"/>
      <w:lvlJc w:val="left"/>
      <w:pPr>
        <w:ind w:left="291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A7B697E8">
      <w:start w:val="1"/>
      <w:numFmt w:val="bullet"/>
      <w:lvlText w:val="▪"/>
      <w:lvlJc w:val="left"/>
      <w:pPr>
        <w:ind w:left="363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099889CE">
      <w:start w:val="1"/>
      <w:numFmt w:val="bullet"/>
      <w:lvlText w:val="•"/>
      <w:lvlJc w:val="left"/>
      <w:pPr>
        <w:ind w:left="435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2AB852F0">
      <w:start w:val="1"/>
      <w:numFmt w:val="bullet"/>
      <w:lvlText w:val="o"/>
      <w:lvlJc w:val="left"/>
      <w:pPr>
        <w:ind w:left="507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36B65E70">
      <w:start w:val="1"/>
      <w:numFmt w:val="bullet"/>
      <w:lvlText w:val="▪"/>
      <w:lvlJc w:val="left"/>
      <w:pPr>
        <w:ind w:left="579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8" w15:restartNumberingAfterBreak="0">
    <w:nsid w:val="14843B34"/>
    <w:multiLevelType w:val="hybridMultilevel"/>
    <w:tmpl w:val="02082D38"/>
    <w:lvl w:ilvl="0" w:tplc="2B4A2DA2">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EA648520">
      <w:start w:val="1"/>
      <w:numFmt w:val="bullet"/>
      <w:lvlText w:val="o"/>
      <w:lvlJc w:val="left"/>
      <w:pPr>
        <w:ind w:left="33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98404CC4">
      <w:start w:val="1"/>
      <w:numFmt w:val="bullet"/>
      <w:lvlText w:val="▪"/>
      <w:lvlJc w:val="left"/>
      <w:pPr>
        <w:ind w:left="40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4DFEA0BE">
      <w:start w:val="1"/>
      <w:numFmt w:val="bullet"/>
      <w:lvlText w:val="•"/>
      <w:lvlJc w:val="left"/>
      <w:pPr>
        <w:ind w:left="47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3436625E">
      <w:start w:val="1"/>
      <w:numFmt w:val="bullet"/>
      <w:lvlText w:val="o"/>
      <w:lvlJc w:val="left"/>
      <w:pPr>
        <w:ind w:left="550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4EF8E4EE">
      <w:start w:val="1"/>
      <w:numFmt w:val="bullet"/>
      <w:lvlText w:val="▪"/>
      <w:lvlJc w:val="left"/>
      <w:pPr>
        <w:ind w:left="622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2D06B854">
      <w:start w:val="1"/>
      <w:numFmt w:val="bullet"/>
      <w:lvlText w:val="•"/>
      <w:lvlJc w:val="left"/>
      <w:pPr>
        <w:ind w:left="69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F006DFEE">
      <w:start w:val="1"/>
      <w:numFmt w:val="bullet"/>
      <w:lvlText w:val="o"/>
      <w:lvlJc w:val="left"/>
      <w:pPr>
        <w:ind w:left="76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38B009DE">
      <w:start w:val="1"/>
      <w:numFmt w:val="bullet"/>
      <w:lvlText w:val="▪"/>
      <w:lvlJc w:val="left"/>
      <w:pPr>
        <w:ind w:left="83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9" w15:restartNumberingAfterBreak="0">
    <w:nsid w:val="1AF73B8B"/>
    <w:multiLevelType w:val="hybridMultilevel"/>
    <w:tmpl w:val="06F2B9B8"/>
    <w:lvl w:ilvl="0" w:tplc="37EE1180">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9FF637C0">
      <w:start w:val="1"/>
      <w:numFmt w:val="bullet"/>
      <w:lvlText w:val="o"/>
      <w:lvlJc w:val="left"/>
      <w:pPr>
        <w:ind w:left="2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3D6E2284">
      <w:start w:val="1"/>
      <w:numFmt w:val="bullet"/>
      <w:lvlText w:val="▪"/>
      <w:lvlJc w:val="left"/>
      <w:pPr>
        <w:ind w:left="3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A3E86756">
      <w:start w:val="1"/>
      <w:numFmt w:val="bullet"/>
      <w:lvlText w:val="•"/>
      <w:lvlJc w:val="left"/>
      <w:pPr>
        <w:ind w:left="3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D79E72CA">
      <w:start w:val="1"/>
      <w:numFmt w:val="bullet"/>
      <w:lvlText w:val="o"/>
      <w:lvlJc w:val="left"/>
      <w:pPr>
        <w:ind w:left="4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1E167390">
      <w:start w:val="1"/>
      <w:numFmt w:val="bullet"/>
      <w:lvlText w:val="▪"/>
      <w:lvlJc w:val="left"/>
      <w:pPr>
        <w:ind w:left="5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F2BEE8B0">
      <w:start w:val="1"/>
      <w:numFmt w:val="bullet"/>
      <w:lvlText w:val="•"/>
      <w:lvlJc w:val="left"/>
      <w:pPr>
        <w:ind w:left="6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6DC0DF34">
      <w:start w:val="1"/>
      <w:numFmt w:val="bullet"/>
      <w:lvlText w:val="o"/>
      <w:lvlJc w:val="left"/>
      <w:pPr>
        <w:ind w:left="6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646604C4">
      <w:start w:val="1"/>
      <w:numFmt w:val="bullet"/>
      <w:lvlText w:val="▪"/>
      <w:lvlJc w:val="left"/>
      <w:pPr>
        <w:ind w:left="7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0" w15:restartNumberingAfterBreak="0">
    <w:nsid w:val="1F2F01DA"/>
    <w:multiLevelType w:val="hybridMultilevel"/>
    <w:tmpl w:val="75244D22"/>
    <w:lvl w:ilvl="0" w:tplc="61D0BD32">
      <w:start w:val="1"/>
      <w:numFmt w:val="decimal"/>
      <w:lvlText w:val="%1"/>
      <w:lvlJc w:val="left"/>
      <w:pPr>
        <w:ind w:left="2934"/>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1" w:tplc="D39ED808">
      <w:start w:val="1"/>
      <w:numFmt w:val="lowerLetter"/>
      <w:lvlText w:val="%2"/>
      <w:lvlJc w:val="left"/>
      <w:pPr>
        <w:ind w:left="1080"/>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2" w:tplc="5EDEEDC4">
      <w:start w:val="1"/>
      <w:numFmt w:val="lowerRoman"/>
      <w:lvlText w:val="%3"/>
      <w:lvlJc w:val="left"/>
      <w:pPr>
        <w:ind w:left="1800"/>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3" w:tplc="325C3F08">
      <w:start w:val="1"/>
      <w:numFmt w:val="decimal"/>
      <w:lvlText w:val="%4"/>
      <w:lvlJc w:val="left"/>
      <w:pPr>
        <w:ind w:left="2520"/>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4" w:tplc="85FC7C04">
      <w:start w:val="1"/>
      <w:numFmt w:val="lowerLetter"/>
      <w:lvlText w:val="%5"/>
      <w:lvlJc w:val="left"/>
      <w:pPr>
        <w:ind w:left="3240"/>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5" w:tplc="0324F7D2">
      <w:start w:val="1"/>
      <w:numFmt w:val="lowerRoman"/>
      <w:lvlText w:val="%6"/>
      <w:lvlJc w:val="left"/>
      <w:pPr>
        <w:ind w:left="3960"/>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6" w:tplc="F3B29B40">
      <w:start w:val="1"/>
      <w:numFmt w:val="decimal"/>
      <w:lvlText w:val="%7"/>
      <w:lvlJc w:val="left"/>
      <w:pPr>
        <w:ind w:left="4680"/>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7" w:tplc="64129810">
      <w:start w:val="1"/>
      <w:numFmt w:val="lowerLetter"/>
      <w:lvlText w:val="%8"/>
      <w:lvlJc w:val="left"/>
      <w:pPr>
        <w:ind w:left="5400"/>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lvl w:ilvl="8" w:tplc="40CAF086">
      <w:start w:val="1"/>
      <w:numFmt w:val="lowerRoman"/>
      <w:lvlText w:val="%9"/>
      <w:lvlJc w:val="left"/>
      <w:pPr>
        <w:ind w:left="6120"/>
      </w:pPr>
      <w:rPr>
        <w:rFonts w:ascii="Calibri" w:eastAsia="Calibri" w:hAnsi="Calibri" w:cs="Calibri"/>
        <w:b/>
        <w:bCs/>
        <w:i w:val="0"/>
        <w:strike w:val="0"/>
        <w:dstrike w:val="0"/>
        <w:color w:val="181717"/>
        <w:sz w:val="26"/>
        <w:szCs w:val="26"/>
        <w:u w:val="none" w:color="000000"/>
        <w:bdr w:val="none" w:sz="0" w:space="0" w:color="auto"/>
        <w:shd w:val="clear" w:color="auto" w:fill="auto"/>
        <w:vertAlign w:val="baseline"/>
      </w:rPr>
    </w:lvl>
  </w:abstractNum>
  <w:abstractNum w:abstractNumId="11" w15:restartNumberingAfterBreak="0">
    <w:nsid w:val="236B6786"/>
    <w:multiLevelType w:val="hybridMultilevel"/>
    <w:tmpl w:val="9D681538"/>
    <w:lvl w:ilvl="0" w:tplc="657A538C">
      <w:start w:val="1"/>
      <w:numFmt w:val="bullet"/>
      <w:lvlText w:val="-"/>
      <w:lvlJc w:val="left"/>
      <w:pPr>
        <w:ind w:left="681"/>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7A209DE6">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23583F14">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55D07088">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B134B114">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C6E26D72">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08AE7928">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924CD412">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423A3982">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2" w15:restartNumberingAfterBreak="0">
    <w:nsid w:val="24E110B3"/>
    <w:multiLevelType w:val="hybridMultilevel"/>
    <w:tmpl w:val="C07E5B30"/>
    <w:lvl w:ilvl="0" w:tplc="938602D6">
      <w:start w:val="3"/>
      <w:numFmt w:val="lowerLetter"/>
      <w:lvlText w:val="%1"/>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0946280A">
      <w:start w:val="1"/>
      <w:numFmt w:val="bullet"/>
      <w:lvlText w:val="-"/>
      <w:lvlJc w:val="left"/>
      <w:pPr>
        <w:ind w:left="334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6D7EF848">
      <w:start w:val="1"/>
      <w:numFmt w:val="bullet"/>
      <w:lvlText w:val="▪"/>
      <w:lvlJc w:val="left"/>
      <w:pPr>
        <w:ind w:left="287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821E3ED4">
      <w:start w:val="1"/>
      <w:numFmt w:val="bullet"/>
      <w:lvlText w:val="•"/>
      <w:lvlJc w:val="left"/>
      <w:pPr>
        <w:ind w:left="359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B748D556">
      <w:start w:val="1"/>
      <w:numFmt w:val="bullet"/>
      <w:lvlText w:val="o"/>
      <w:lvlJc w:val="left"/>
      <w:pPr>
        <w:ind w:left="431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BE4E4170">
      <w:start w:val="1"/>
      <w:numFmt w:val="bullet"/>
      <w:lvlText w:val="▪"/>
      <w:lvlJc w:val="left"/>
      <w:pPr>
        <w:ind w:left="503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CD12BBCA">
      <w:start w:val="1"/>
      <w:numFmt w:val="bullet"/>
      <w:lvlText w:val="•"/>
      <w:lvlJc w:val="left"/>
      <w:pPr>
        <w:ind w:left="575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C1464F26">
      <w:start w:val="1"/>
      <w:numFmt w:val="bullet"/>
      <w:lvlText w:val="o"/>
      <w:lvlJc w:val="left"/>
      <w:pPr>
        <w:ind w:left="647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C5ACFC68">
      <w:start w:val="1"/>
      <w:numFmt w:val="bullet"/>
      <w:lvlText w:val="▪"/>
      <w:lvlJc w:val="left"/>
      <w:pPr>
        <w:ind w:left="719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3" w15:restartNumberingAfterBreak="0">
    <w:nsid w:val="254571E5"/>
    <w:multiLevelType w:val="hybridMultilevel"/>
    <w:tmpl w:val="7A8E24F6"/>
    <w:lvl w:ilvl="0" w:tplc="5A141FCA">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E29CF6BA">
      <w:start w:val="1"/>
      <w:numFmt w:val="bullet"/>
      <w:lvlText w:val="o"/>
      <w:lvlJc w:val="left"/>
      <w:pPr>
        <w:ind w:left="33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06568104">
      <w:start w:val="1"/>
      <w:numFmt w:val="bullet"/>
      <w:lvlText w:val="▪"/>
      <w:lvlJc w:val="left"/>
      <w:pPr>
        <w:ind w:left="40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E2B0043E">
      <w:start w:val="1"/>
      <w:numFmt w:val="bullet"/>
      <w:lvlText w:val="•"/>
      <w:lvlJc w:val="left"/>
      <w:pPr>
        <w:ind w:left="47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424237AA">
      <w:start w:val="1"/>
      <w:numFmt w:val="bullet"/>
      <w:lvlText w:val="o"/>
      <w:lvlJc w:val="left"/>
      <w:pPr>
        <w:ind w:left="550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FF0027D4">
      <w:start w:val="1"/>
      <w:numFmt w:val="bullet"/>
      <w:lvlText w:val="▪"/>
      <w:lvlJc w:val="left"/>
      <w:pPr>
        <w:ind w:left="622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5F72F278">
      <w:start w:val="1"/>
      <w:numFmt w:val="bullet"/>
      <w:lvlText w:val="•"/>
      <w:lvlJc w:val="left"/>
      <w:pPr>
        <w:ind w:left="69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649AEFEC">
      <w:start w:val="1"/>
      <w:numFmt w:val="bullet"/>
      <w:lvlText w:val="o"/>
      <w:lvlJc w:val="left"/>
      <w:pPr>
        <w:ind w:left="76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B614AB88">
      <w:start w:val="1"/>
      <w:numFmt w:val="bullet"/>
      <w:lvlText w:val="▪"/>
      <w:lvlJc w:val="left"/>
      <w:pPr>
        <w:ind w:left="83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4" w15:restartNumberingAfterBreak="0">
    <w:nsid w:val="27692FC2"/>
    <w:multiLevelType w:val="hybridMultilevel"/>
    <w:tmpl w:val="C6BCA976"/>
    <w:lvl w:ilvl="0" w:tplc="80361460">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FE9089AC">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EE2A8256">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C3204B46">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1882A9C8">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D4F0829E">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8190EA94">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F040498A">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83A48FB0">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5" w15:restartNumberingAfterBreak="0">
    <w:nsid w:val="2EAD6915"/>
    <w:multiLevelType w:val="hybridMultilevel"/>
    <w:tmpl w:val="4A74D096"/>
    <w:lvl w:ilvl="0" w:tplc="916C6648">
      <w:start w:val="1"/>
      <w:numFmt w:val="bullet"/>
      <w:lvlText w:val="-"/>
      <w:lvlJc w:val="left"/>
      <w:pPr>
        <w:ind w:left="266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6A768AF2">
      <w:start w:val="1"/>
      <w:numFmt w:val="bullet"/>
      <w:lvlText w:val="o"/>
      <w:lvlJc w:val="left"/>
      <w:pPr>
        <w:ind w:left="142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E7541474">
      <w:start w:val="1"/>
      <w:numFmt w:val="bullet"/>
      <w:lvlText w:val="▪"/>
      <w:lvlJc w:val="left"/>
      <w:pPr>
        <w:ind w:left="214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2D244408">
      <w:start w:val="1"/>
      <w:numFmt w:val="bullet"/>
      <w:lvlText w:val="•"/>
      <w:lvlJc w:val="left"/>
      <w:pPr>
        <w:ind w:left="286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60E6DF28">
      <w:start w:val="1"/>
      <w:numFmt w:val="bullet"/>
      <w:lvlText w:val="o"/>
      <w:lvlJc w:val="left"/>
      <w:pPr>
        <w:ind w:left="358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A18269A0">
      <w:start w:val="1"/>
      <w:numFmt w:val="bullet"/>
      <w:lvlText w:val="▪"/>
      <w:lvlJc w:val="left"/>
      <w:pPr>
        <w:ind w:left="430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95B8188E">
      <w:start w:val="1"/>
      <w:numFmt w:val="bullet"/>
      <w:lvlText w:val="•"/>
      <w:lvlJc w:val="left"/>
      <w:pPr>
        <w:ind w:left="502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76BCA8D8">
      <w:start w:val="1"/>
      <w:numFmt w:val="bullet"/>
      <w:lvlText w:val="o"/>
      <w:lvlJc w:val="left"/>
      <w:pPr>
        <w:ind w:left="574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D632F75E">
      <w:start w:val="1"/>
      <w:numFmt w:val="bullet"/>
      <w:lvlText w:val="▪"/>
      <w:lvlJc w:val="left"/>
      <w:pPr>
        <w:ind w:left="646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6" w15:restartNumberingAfterBreak="0">
    <w:nsid w:val="31471D54"/>
    <w:multiLevelType w:val="hybridMultilevel"/>
    <w:tmpl w:val="8B025D2C"/>
    <w:lvl w:ilvl="0" w:tplc="BF10388C">
      <w:start w:val="1"/>
      <w:numFmt w:val="bullet"/>
      <w:lvlText w:val="-"/>
      <w:lvlJc w:val="left"/>
      <w:pPr>
        <w:ind w:left="52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CDDE6860">
      <w:start w:val="1"/>
      <w:numFmt w:val="bullet"/>
      <w:lvlText w:val="o"/>
      <w:lvlJc w:val="left"/>
      <w:pPr>
        <w:ind w:left="33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AAAACBC6">
      <w:start w:val="1"/>
      <w:numFmt w:val="bullet"/>
      <w:lvlText w:val="▪"/>
      <w:lvlJc w:val="left"/>
      <w:pPr>
        <w:ind w:left="40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EDECFBB2">
      <w:start w:val="1"/>
      <w:numFmt w:val="bullet"/>
      <w:lvlText w:val="•"/>
      <w:lvlJc w:val="left"/>
      <w:pPr>
        <w:ind w:left="47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78CA37D0">
      <w:start w:val="1"/>
      <w:numFmt w:val="bullet"/>
      <w:lvlText w:val="o"/>
      <w:lvlJc w:val="left"/>
      <w:pPr>
        <w:ind w:left="550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8A5C57BC">
      <w:start w:val="1"/>
      <w:numFmt w:val="bullet"/>
      <w:lvlText w:val="▪"/>
      <w:lvlJc w:val="left"/>
      <w:pPr>
        <w:ind w:left="622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30EE789C">
      <w:start w:val="1"/>
      <w:numFmt w:val="bullet"/>
      <w:lvlText w:val="•"/>
      <w:lvlJc w:val="left"/>
      <w:pPr>
        <w:ind w:left="69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9BD8402E">
      <w:start w:val="1"/>
      <w:numFmt w:val="bullet"/>
      <w:lvlText w:val="o"/>
      <w:lvlJc w:val="left"/>
      <w:pPr>
        <w:ind w:left="76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AA201A6E">
      <w:start w:val="1"/>
      <w:numFmt w:val="bullet"/>
      <w:lvlText w:val="▪"/>
      <w:lvlJc w:val="left"/>
      <w:pPr>
        <w:ind w:left="83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7" w15:restartNumberingAfterBreak="0">
    <w:nsid w:val="31F8440D"/>
    <w:multiLevelType w:val="hybridMultilevel"/>
    <w:tmpl w:val="E526808C"/>
    <w:lvl w:ilvl="0" w:tplc="1474F4E0">
      <w:start w:val="1"/>
      <w:numFmt w:val="lowerLetter"/>
      <w:lvlText w:val="%1"/>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B8D41AD0">
      <w:start w:val="1"/>
      <w:numFmt w:val="lowerLetter"/>
      <w:lvlText w:val="%2"/>
      <w:lvlJc w:val="left"/>
      <w:pPr>
        <w:ind w:left="2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E0C0D750">
      <w:start w:val="1"/>
      <w:numFmt w:val="lowerRoman"/>
      <w:lvlText w:val="%3"/>
      <w:lvlJc w:val="left"/>
      <w:pPr>
        <w:ind w:left="3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A7CA8200">
      <w:start w:val="1"/>
      <w:numFmt w:val="decimal"/>
      <w:lvlText w:val="%4"/>
      <w:lvlJc w:val="left"/>
      <w:pPr>
        <w:ind w:left="3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B7EA1D44">
      <w:start w:val="1"/>
      <w:numFmt w:val="lowerLetter"/>
      <w:lvlText w:val="%5"/>
      <w:lvlJc w:val="left"/>
      <w:pPr>
        <w:ind w:left="4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09C2A9A0">
      <w:start w:val="1"/>
      <w:numFmt w:val="lowerRoman"/>
      <w:lvlText w:val="%6"/>
      <w:lvlJc w:val="left"/>
      <w:pPr>
        <w:ind w:left="5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E9A4D95C">
      <w:start w:val="1"/>
      <w:numFmt w:val="decimal"/>
      <w:lvlText w:val="%7"/>
      <w:lvlJc w:val="left"/>
      <w:pPr>
        <w:ind w:left="6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446C367A">
      <w:start w:val="1"/>
      <w:numFmt w:val="lowerLetter"/>
      <w:lvlText w:val="%8"/>
      <w:lvlJc w:val="left"/>
      <w:pPr>
        <w:ind w:left="6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58007F6C">
      <w:start w:val="1"/>
      <w:numFmt w:val="lowerRoman"/>
      <w:lvlText w:val="%9"/>
      <w:lvlJc w:val="left"/>
      <w:pPr>
        <w:ind w:left="7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8" w15:restartNumberingAfterBreak="0">
    <w:nsid w:val="33B72E36"/>
    <w:multiLevelType w:val="hybridMultilevel"/>
    <w:tmpl w:val="16B8FEF0"/>
    <w:lvl w:ilvl="0" w:tplc="061CB13E">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2D9C0828">
      <w:start w:val="1"/>
      <w:numFmt w:val="bullet"/>
      <w:lvlText w:val="o"/>
      <w:lvlJc w:val="left"/>
      <w:pPr>
        <w:ind w:left="2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2C08A326">
      <w:start w:val="1"/>
      <w:numFmt w:val="bullet"/>
      <w:lvlText w:val="▪"/>
      <w:lvlJc w:val="left"/>
      <w:pPr>
        <w:ind w:left="3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5A9A3B94">
      <w:start w:val="1"/>
      <w:numFmt w:val="bullet"/>
      <w:lvlText w:val="•"/>
      <w:lvlJc w:val="left"/>
      <w:pPr>
        <w:ind w:left="3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278465A2">
      <w:start w:val="1"/>
      <w:numFmt w:val="bullet"/>
      <w:lvlText w:val="o"/>
      <w:lvlJc w:val="left"/>
      <w:pPr>
        <w:ind w:left="4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81A2A5B8">
      <w:start w:val="1"/>
      <w:numFmt w:val="bullet"/>
      <w:lvlText w:val="▪"/>
      <w:lvlJc w:val="left"/>
      <w:pPr>
        <w:ind w:left="5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2EC0E44C">
      <w:start w:val="1"/>
      <w:numFmt w:val="bullet"/>
      <w:lvlText w:val="•"/>
      <w:lvlJc w:val="left"/>
      <w:pPr>
        <w:ind w:left="6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EA24F83A">
      <w:start w:val="1"/>
      <w:numFmt w:val="bullet"/>
      <w:lvlText w:val="o"/>
      <w:lvlJc w:val="left"/>
      <w:pPr>
        <w:ind w:left="6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8FF8BB40">
      <w:start w:val="1"/>
      <w:numFmt w:val="bullet"/>
      <w:lvlText w:val="▪"/>
      <w:lvlJc w:val="left"/>
      <w:pPr>
        <w:ind w:left="7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9" w15:restartNumberingAfterBreak="0">
    <w:nsid w:val="35B80E4D"/>
    <w:multiLevelType w:val="hybridMultilevel"/>
    <w:tmpl w:val="9FA04D60"/>
    <w:lvl w:ilvl="0" w:tplc="DBD61F10">
      <w:start w:val="5"/>
      <w:numFmt w:val="lowerLetter"/>
      <w:lvlText w:val="%1"/>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F6325E1C">
      <w:start w:val="1"/>
      <w:numFmt w:val="lowerLetter"/>
      <w:lvlText w:val="%2"/>
      <w:lvlJc w:val="left"/>
      <w:pPr>
        <w:ind w:left="33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D66EC87C">
      <w:start w:val="1"/>
      <w:numFmt w:val="lowerRoman"/>
      <w:lvlText w:val="%3"/>
      <w:lvlJc w:val="left"/>
      <w:pPr>
        <w:ind w:left="40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D940F8C6">
      <w:start w:val="1"/>
      <w:numFmt w:val="decimal"/>
      <w:lvlText w:val="%4"/>
      <w:lvlJc w:val="left"/>
      <w:pPr>
        <w:ind w:left="47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512C79D4">
      <w:start w:val="1"/>
      <w:numFmt w:val="lowerLetter"/>
      <w:lvlText w:val="%5"/>
      <w:lvlJc w:val="left"/>
      <w:pPr>
        <w:ind w:left="550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5F5840B4">
      <w:start w:val="1"/>
      <w:numFmt w:val="lowerRoman"/>
      <w:lvlText w:val="%6"/>
      <w:lvlJc w:val="left"/>
      <w:pPr>
        <w:ind w:left="622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AAA62864">
      <w:start w:val="1"/>
      <w:numFmt w:val="decimal"/>
      <w:lvlText w:val="%7"/>
      <w:lvlJc w:val="left"/>
      <w:pPr>
        <w:ind w:left="69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DD1AB860">
      <w:start w:val="1"/>
      <w:numFmt w:val="lowerLetter"/>
      <w:lvlText w:val="%8"/>
      <w:lvlJc w:val="left"/>
      <w:pPr>
        <w:ind w:left="76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DB362CC6">
      <w:start w:val="1"/>
      <w:numFmt w:val="lowerRoman"/>
      <w:lvlText w:val="%9"/>
      <w:lvlJc w:val="left"/>
      <w:pPr>
        <w:ind w:left="83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20" w15:restartNumberingAfterBreak="0">
    <w:nsid w:val="36447D4A"/>
    <w:multiLevelType w:val="hybridMultilevel"/>
    <w:tmpl w:val="BA68B84E"/>
    <w:lvl w:ilvl="0" w:tplc="06CC0E66">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BD70E340">
      <w:start w:val="1"/>
      <w:numFmt w:val="bullet"/>
      <w:lvlText w:val="o"/>
      <w:lvlJc w:val="left"/>
      <w:pPr>
        <w:ind w:left="2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B128D728">
      <w:start w:val="1"/>
      <w:numFmt w:val="bullet"/>
      <w:lvlText w:val="▪"/>
      <w:lvlJc w:val="left"/>
      <w:pPr>
        <w:ind w:left="3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92F89A52">
      <w:start w:val="1"/>
      <w:numFmt w:val="bullet"/>
      <w:lvlText w:val="•"/>
      <w:lvlJc w:val="left"/>
      <w:pPr>
        <w:ind w:left="3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AF6C72E2">
      <w:start w:val="1"/>
      <w:numFmt w:val="bullet"/>
      <w:lvlText w:val="o"/>
      <w:lvlJc w:val="left"/>
      <w:pPr>
        <w:ind w:left="4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CE227902">
      <w:start w:val="1"/>
      <w:numFmt w:val="bullet"/>
      <w:lvlText w:val="▪"/>
      <w:lvlJc w:val="left"/>
      <w:pPr>
        <w:ind w:left="5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BEFC77B0">
      <w:start w:val="1"/>
      <w:numFmt w:val="bullet"/>
      <w:lvlText w:val="•"/>
      <w:lvlJc w:val="left"/>
      <w:pPr>
        <w:ind w:left="6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2AF675D6">
      <w:start w:val="1"/>
      <w:numFmt w:val="bullet"/>
      <w:lvlText w:val="o"/>
      <w:lvlJc w:val="left"/>
      <w:pPr>
        <w:ind w:left="6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19AC37A2">
      <w:start w:val="1"/>
      <w:numFmt w:val="bullet"/>
      <w:lvlText w:val="▪"/>
      <w:lvlJc w:val="left"/>
      <w:pPr>
        <w:ind w:left="7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21" w15:restartNumberingAfterBreak="0">
    <w:nsid w:val="38B36864"/>
    <w:multiLevelType w:val="hybridMultilevel"/>
    <w:tmpl w:val="08AAC29E"/>
    <w:lvl w:ilvl="0" w:tplc="B2ACE5D4">
      <w:start w:val="1"/>
      <w:numFmt w:val="bullet"/>
      <w:lvlText w:val="-"/>
      <w:lvlJc w:val="left"/>
      <w:pPr>
        <w:ind w:left="39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A046389E">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9112E4FE">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971EBFBC">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0E08B0AE">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893EA0A6">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72686AF0">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1AB624DA">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0E181834">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22" w15:restartNumberingAfterBreak="0">
    <w:nsid w:val="3E1E429E"/>
    <w:multiLevelType w:val="hybridMultilevel"/>
    <w:tmpl w:val="D0CE13EE"/>
    <w:lvl w:ilvl="0" w:tplc="FED4C002">
      <w:start w:val="1"/>
      <w:numFmt w:val="bullet"/>
      <w:lvlText w:val="-"/>
      <w:lvlJc w:val="left"/>
      <w:pPr>
        <w:ind w:left="99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9E4EA7AC">
      <w:start w:val="1"/>
      <w:numFmt w:val="bullet"/>
      <w:lvlText w:val="o"/>
      <w:lvlJc w:val="left"/>
      <w:pPr>
        <w:ind w:left="33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24BA7656">
      <w:start w:val="1"/>
      <w:numFmt w:val="bullet"/>
      <w:lvlText w:val="▪"/>
      <w:lvlJc w:val="left"/>
      <w:pPr>
        <w:ind w:left="40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62608A48">
      <w:start w:val="1"/>
      <w:numFmt w:val="bullet"/>
      <w:lvlText w:val="•"/>
      <w:lvlJc w:val="left"/>
      <w:pPr>
        <w:ind w:left="47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5CCA4182">
      <w:start w:val="1"/>
      <w:numFmt w:val="bullet"/>
      <w:lvlText w:val="o"/>
      <w:lvlJc w:val="left"/>
      <w:pPr>
        <w:ind w:left="550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6F602D36">
      <w:start w:val="1"/>
      <w:numFmt w:val="bullet"/>
      <w:lvlText w:val="▪"/>
      <w:lvlJc w:val="left"/>
      <w:pPr>
        <w:ind w:left="622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EE7472FC">
      <w:start w:val="1"/>
      <w:numFmt w:val="bullet"/>
      <w:lvlText w:val="•"/>
      <w:lvlJc w:val="left"/>
      <w:pPr>
        <w:ind w:left="69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9DC4D5A4">
      <w:start w:val="1"/>
      <w:numFmt w:val="bullet"/>
      <w:lvlText w:val="o"/>
      <w:lvlJc w:val="left"/>
      <w:pPr>
        <w:ind w:left="76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AC3C042E">
      <w:start w:val="1"/>
      <w:numFmt w:val="bullet"/>
      <w:lvlText w:val="▪"/>
      <w:lvlJc w:val="left"/>
      <w:pPr>
        <w:ind w:left="83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23" w15:restartNumberingAfterBreak="0">
    <w:nsid w:val="3F294F25"/>
    <w:multiLevelType w:val="hybridMultilevel"/>
    <w:tmpl w:val="115687CE"/>
    <w:lvl w:ilvl="0" w:tplc="6680A54A">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70747F78">
      <w:start w:val="1"/>
      <w:numFmt w:val="bullet"/>
      <w:lvlText w:val="o"/>
      <w:lvlJc w:val="left"/>
      <w:pPr>
        <w:ind w:left="33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80188E28">
      <w:start w:val="1"/>
      <w:numFmt w:val="bullet"/>
      <w:lvlText w:val="▪"/>
      <w:lvlJc w:val="left"/>
      <w:pPr>
        <w:ind w:left="40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238C3244">
      <w:start w:val="1"/>
      <w:numFmt w:val="bullet"/>
      <w:lvlText w:val="•"/>
      <w:lvlJc w:val="left"/>
      <w:pPr>
        <w:ind w:left="47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DE8EA3FA">
      <w:start w:val="1"/>
      <w:numFmt w:val="bullet"/>
      <w:lvlText w:val="o"/>
      <w:lvlJc w:val="left"/>
      <w:pPr>
        <w:ind w:left="550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305EFB7C">
      <w:start w:val="1"/>
      <w:numFmt w:val="bullet"/>
      <w:lvlText w:val="▪"/>
      <w:lvlJc w:val="left"/>
      <w:pPr>
        <w:ind w:left="622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5FE2D036">
      <w:start w:val="1"/>
      <w:numFmt w:val="bullet"/>
      <w:lvlText w:val="•"/>
      <w:lvlJc w:val="left"/>
      <w:pPr>
        <w:ind w:left="69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3774A6E8">
      <w:start w:val="1"/>
      <w:numFmt w:val="bullet"/>
      <w:lvlText w:val="o"/>
      <w:lvlJc w:val="left"/>
      <w:pPr>
        <w:ind w:left="76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A94A0694">
      <w:start w:val="1"/>
      <w:numFmt w:val="bullet"/>
      <w:lvlText w:val="▪"/>
      <w:lvlJc w:val="left"/>
      <w:pPr>
        <w:ind w:left="83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24" w15:restartNumberingAfterBreak="0">
    <w:nsid w:val="3FF31FD5"/>
    <w:multiLevelType w:val="hybridMultilevel"/>
    <w:tmpl w:val="B64CFC9C"/>
    <w:lvl w:ilvl="0" w:tplc="88467D7A">
      <w:start w:val="1"/>
      <w:numFmt w:val="bullet"/>
      <w:lvlText w:val="-"/>
      <w:lvlJc w:val="left"/>
      <w:pPr>
        <w:ind w:left="266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53204664">
      <w:start w:val="1"/>
      <w:numFmt w:val="bullet"/>
      <w:lvlText w:val="o"/>
      <w:lvlJc w:val="left"/>
      <w:pPr>
        <w:ind w:left="2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ED125100">
      <w:start w:val="1"/>
      <w:numFmt w:val="bullet"/>
      <w:lvlText w:val="▪"/>
      <w:lvlJc w:val="left"/>
      <w:pPr>
        <w:ind w:left="3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FE466510">
      <w:start w:val="1"/>
      <w:numFmt w:val="bullet"/>
      <w:lvlText w:val="•"/>
      <w:lvlJc w:val="left"/>
      <w:pPr>
        <w:ind w:left="3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8C786A74">
      <w:start w:val="1"/>
      <w:numFmt w:val="bullet"/>
      <w:lvlText w:val="o"/>
      <w:lvlJc w:val="left"/>
      <w:pPr>
        <w:ind w:left="4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6B1EEE38">
      <w:start w:val="1"/>
      <w:numFmt w:val="bullet"/>
      <w:lvlText w:val="▪"/>
      <w:lvlJc w:val="left"/>
      <w:pPr>
        <w:ind w:left="5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7674E192">
      <w:start w:val="1"/>
      <w:numFmt w:val="bullet"/>
      <w:lvlText w:val="•"/>
      <w:lvlJc w:val="left"/>
      <w:pPr>
        <w:ind w:left="6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64326060">
      <w:start w:val="1"/>
      <w:numFmt w:val="bullet"/>
      <w:lvlText w:val="o"/>
      <w:lvlJc w:val="left"/>
      <w:pPr>
        <w:ind w:left="6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CF9041AE">
      <w:start w:val="1"/>
      <w:numFmt w:val="bullet"/>
      <w:lvlText w:val="▪"/>
      <w:lvlJc w:val="left"/>
      <w:pPr>
        <w:ind w:left="7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25" w15:restartNumberingAfterBreak="0">
    <w:nsid w:val="405D7C88"/>
    <w:multiLevelType w:val="hybridMultilevel"/>
    <w:tmpl w:val="97CE4D38"/>
    <w:lvl w:ilvl="0" w:tplc="D4FA112A">
      <w:start w:val="1"/>
      <w:numFmt w:val="bullet"/>
      <w:lvlText w:val="•"/>
      <w:lvlJc w:val="left"/>
      <w:pPr>
        <w:ind w:left="3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F53E067E">
      <w:start w:val="1"/>
      <w:numFmt w:val="bullet"/>
      <w:lvlText w:val="o"/>
      <w:lvlJc w:val="left"/>
      <w:pPr>
        <w:ind w:left="55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6F90510A">
      <w:start w:val="1"/>
      <w:numFmt w:val="bullet"/>
      <w:lvlRestart w:val="0"/>
      <w:lvlText w:val="-"/>
      <w:lvlJc w:val="left"/>
      <w:pPr>
        <w:ind w:left="334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728E19F0">
      <w:start w:val="1"/>
      <w:numFmt w:val="bullet"/>
      <w:lvlText w:val="•"/>
      <w:lvlJc w:val="left"/>
      <w:pPr>
        <w:ind w:left="147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84841A08">
      <w:start w:val="1"/>
      <w:numFmt w:val="bullet"/>
      <w:lvlText w:val="o"/>
      <w:lvlJc w:val="left"/>
      <w:pPr>
        <w:ind w:left="219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2D929D36">
      <w:start w:val="1"/>
      <w:numFmt w:val="bullet"/>
      <w:lvlText w:val="▪"/>
      <w:lvlJc w:val="left"/>
      <w:pPr>
        <w:ind w:left="291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890031EE">
      <w:start w:val="1"/>
      <w:numFmt w:val="bullet"/>
      <w:lvlText w:val="•"/>
      <w:lvlJc w:val="left"/>
      <w:pPr>
        <w:ind w:left="363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FA2AA816">
      <w:start w:val="1"/>
      <w:numFmt w:val="bullet"/>
      <w:lvlText w:val="o"/>
      <w:lvlJc w:val="left"/>
      <w:pPr>
        <w:ind w:left="435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E5FA3460">
      <w:start w:val="1"/>
      <w:numFmt w:val="bullet"/>
      <w:lvlText w:val="▪"/>
      <w:lvlJc w:val="left"/>
      <w:pPr>
        <w:ind w:left="507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26" w15:restartNumberingAfterBreak="0">
    <w:nsid w:val="40703C46"/>
    <w:multiLevelType w:val="hybridMultilevel"/>
    <w:tmpl w:val="0EDC8C0A"/>
    <w:lvl w:ilvl="0" w:tplc="05C81EA2">
      <w:start w:val="1"/>
      <w:numFmt w:val="bullet"/>
      <w:lvlText w:val="-"/>
      <w:lvlJc w:val="left"/>
      <w:pPr>
        <w:ind w:left="2382"/>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9B3E4974">
      <w:start w:val="1"/>
      <w:numFmt w:val="bullet"/>
      <w:lvlText w:val="o"/>
      <w:lvlJc w:val="left"/>
      <w:pPr>
        <w:ind w:left="33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5052DFE2">
      <w:start w:val="1"/>
      <w:numFmt w:val="bullet"/>
      <w:lvlText w:val="▪"/>
      <w:lvlJc w:val="left"/>
      <w:pPr>
        <w:ind w:left="40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945283BA">
      <w:start w:val="1"/>
      <w:numFmt w:val="bullet"/>
      <w:lvlText w:val="•"/>
      <w:lvlJc w:val="left"/>
      <w:pPr>
        <w:ind w:left="47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1EC61004">
      <w:start w:val="1"/>
      <w:numFmt w:val="bullet"/>
      <w:lvlText w:val="o"/>
      <w:lvlJc w:val="left"/>
      <w:pPr>
        <w:ind w:left="550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C29A2436">
      <w:start w:val="1"/>
      <w:numFmt w:val="bullet"/>
      <w:lvlText w:val="▪"/>
      <w:lvlJc w:val="left"/>
      <w:pPr>
        <w:ind w:left="622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AF2A684E">
      <w:start w:val="1"/>
      <w:numFmt w:val="bullet"/>
      <w:lvlText w:val="•"/>
      <w:lvlJc w:val="left"/>
      <w:pPr>
        <w:ind w:left="69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FF96B100">
      <w:start w:val="1"/>
      <w:numFmt w:val="bullet"/>
      <w:lvlText w:val="o"/>
      <w:lvlJc w:val="left"/>
      <w:pPr>
        <w:ind w:left="76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F41EAB24">
      <w:start w:val="1"/>
      <w:numFmt w:val="bullet"/>
      <w:lvlText w:val="▪"/>
      <w:lvlJc w:val="left"/>
      <w:pPr>
        <w:ind w:left="83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27" w15:restartNumberingAfterBreak="0">
    <w:nsid w:val="44512A5E"/>
    <w:multiLevelType w:val="hybridMultilevel"/>
    <w:tmpl w:val="2C867FE2"/>
    <w:lvl w:ilvl="0" w:tplc="6A8C0BCC">
      <w:start w:val="1"/>
      <w:numFmt w:val="lowerLetter"/>
      <w:lvlText w:val="%1"/>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13CA7D22">
      <w:start w:val="1"/>
      <w:numFmt w:val="bullet"/>
      <w:lvlText w:val="-"/>
      <w:lvlJc w:val="left"/>
      <w:pPr>
        <w:ind w:left="334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1226A7CC">
      <w:start w:val="1"/>
      <w:numFmt w:val="bullet"/>
      <w:lvlText w:val="▪"/>
      <w:lvlJc w:val="left"/>
      <w:pPr>
        <w:ind w:left="287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E2208B1E">
      <w:start w:val="1"/>
      <w:numFmt w:val="bullet"/>
      <w:lvlText w:val="•"/>
      <w:lvlJc w:val="left"/>
      <w:pPr>
        <w:ind w:left="359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82C063E8">
      <w:start w:val="1"/>
      <w:numFmt w:val="bullet"/>
      <w:lvlText w:val="o"/>
      <w:lvlJc w:val="left"/>
      <w:pPr>
        <w:ind w:left="431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41782A48">
      <w:start w:val="1"/>
      <w:numFmt w:val="bullet"/>
      <w:lvlText w:val="▪"/>
      <w:lvlJc w:val="left"/>
      <w:pPr>
        <w:ind w:left="503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722C6392">
      <w:start w:val="1"/>
      <w:numFmt w:val="bullet"/>
      <w:lvlText w:val="•"/>
      <w:lvlJc w:val="left"/>
      <w:pPr>
        <w:ind w:left="575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62F0E910">
      <w:start w:val="1"/>
      <w:numFmt w:val="bullet"/>
      <w:lvlText w:val="o"/>
      <w:lvlJc w:val="left"/>
      <w:pPr>
        <w:ind w:left="647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BF7A60FE">
      <w:start w:val="1"/>
      <w:numFmt w:val="bullet"/>
      <w:lvlText w:val="▪"/>
      <w:lvlJc w:val="left"/>
      <w:pPr>
        <w:ind w:left="719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28" w15:restartNumberingAfterBreak="0">
    <w:nsid w:val="4C581272"/>
    <w:multiLevelType w:val="hybridMultilevel"/>
    <w:tmpl w:val="875A02B6"/>
    <w:lvl w:ilvl="0" w:tplc="7C740FE2">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D36A23B4">
      <w:start w:val="1"/>
      <w:numFmt w:val="bullet"/>
      <w:lvlText w:val="o"/>
      <w:lvlJc w:val="left"/>
      <w:pPr>
        <w:ind w:left="33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055287EA">
      <w:start w:val="1"/>
      <w:numFmt w:val="bullet"/>
      <w:lvlText w:val="▪"/>
      <w:lvlJc w:val="left"/>
      <w:pPr>
        <w:ind w:left="40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C31203AA">
      <w:start w:val="1"/>
      <w:numFmt w:val="bullet"/>
      <w:lvlText w:val="•"/>
      <w:lvlJc w:val="left"/>
      <w:pPr>
        <w:ind w:left="47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F746EDAE">
      <w:start w:val="1"/>
      <w:numFmt w:val="bullet"/>
      <w:lvlText w:val="o"/>
      <w:lvlJc w:val="left"/>
      <w:pPr>
        <w:ind w:left="550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C2F0FA2E">
      <w:start w:val="1"/>
      <w:numFmt w:val="bullet"/>
      <w:lvlText w:val="▪"/>
      <w:lvlJc w:val="left"/>
      <w:pPr>
        <w:ind w:left="622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57524D42">
      <w:start w:val="1"/>
      <w:numFmt w:val="bullet"/>
      <w:lvlText w:val="•"/>
      <w:lvlJc w:val="left"/>
      <w:pPr>
        <w:ind w:left="69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551A2D52">
      <w:start w:val="1"/>
      <w:numFmt w:val="bullet"/>
      <w:lvlText w:val="o"/>
      <w:lvlJc w:val="left"/>
      <w:pPr>
        <w:ind w:left="76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12C0B970">
      <w:start w:val="1"/>
      <w:numFmt w:val="bullet"/>
      <w:lvlText w:val="▪"/>
      <w:lvlJc w:val="left"/>
      <w:pPr>
        <w:ind w:left="83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29" w15:restartNumberingAfterBreak="0">
    <w:nsid w:val="52682DDD"/>
    <w:multiLevelType w:val="hybridMultilevel"/>
    <w:tmpl w:val="613485F6"/>
    <w:lvl w:ilvl="0" w:tplc="C2FCE62A">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57E2F962">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BCE2C620">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6B62EAC4">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FD286C12">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450C3178">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25C2F7CC">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CEE4A6D4">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8C92261E">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30" w15:restartNumberingAfterBreak="0">
    <w:nsid w:val="53A659DE"/>
    <w:multiLevelType w:val="multilevel"/>
    <w:tmpl w:val="B5344194"/>
    <w:lvl w:ilvl="0">
      <w:start w:val="1"/>
      <w:numFmt w:val="decimal"/>
      <w:lvlText w:val="%1"/>
      <w:lvlJc w:val="left"/>
      <w:pPr>
        <w:ind w:left="398"/>
      </w:pPr>
      <w:rPr>
        <w:rFonts w:ascii="Calibri" w:eastAsia="Calibri" w:hAnsi="Calibri" w:cs="Calibri"/>
        <w:b/>
        <w:bCs/>
        <w:i w:val="0"/>
        <w:strike w:val="0"/>
        <w:dstrike w:val="0"/>
        <w:color w:val="181717"/>
        <w:sz w:val="19"/>
        <w:szCs w:val="19"/>
        <w:u w:val="none" w:color="000000"/>
        <w:bdr w:val="none" w:sz="0" w:space="0" w:color="auto"/>
        <w:shd w:val="clear" w:color="auto" w:fill="auto"/>
        <w:vertAlign w:val="baseline"/>
      </w:rPr>
    </w:lvl>
    <w:lvl w:ilvl="1">
      <w:start w:val="1"/>
      <w:numFmt w:val="decimal"/>
      <w:lvlText w:val="%1.%2"/>
      <w:lvlJc w:val="left"/>
      <w:pPr>
        <w:ind w:left="3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start w:val="1"/>
      <w:numFmt w:val="decimal"/>
      <w:lvlText w:val="%3"/>
      <w:lvlJc w:val="left"/>
      <w:pPr>
        <w:ind w:left="39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start w:val="1"/>
      <w:numFmt w:val="decimal"/>
      <w:lvlText w:val="%4"/>
      <w:lvlJc w:val="left"/>
      <w:pPr>
        <w:ind w:left="147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start w:val="1"/>
      <w:numFmt w:val="lowerLetter"/>
      <w:lvlText w:val="%5"/>
      <w:lvlJc w:val="left"/>
      <w:pPr>
        <w:ind w:left="219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start w:val="1"/>
      <w:numFmt w:val="lowerRoman"/>
      <w:lvlText w:val="%6"/>
      <w:lvlJc w:val="left"/>
      <w:pPr>
        <w:ind w:left="291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start w:val="1"/>
      <w:numFmt w:val="decimal"/>
      <w:lvlText w:val="%7"/>
      <w:lvlJc w:val="left"/>
      <w:pPr>
        <w:ind w:left="363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start w:val="1"/>
      <w:numFmt w:val="lowerLetter"/>
      <w:lvlText w:val="%8"/>
      <w:lvlJc w:val="left"/>
      <w:pPr>
        <w:ind w:left="435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start w:val="1"/>
      <w:numFmt w:val="lowerRoman"/>
      <w:lvlText w:val="%9"/>
      <w:lvlJc w:val="left"/>
      <w:pPr>
        <w:ind w:left="507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31" w15:restartNumberingAfterBreak="0">
    <w:nsid w:val="53D42B4F"/>
    <w:multiLevelType w:val="hybridMultilevel"/>
    <w:tmpl w:val="5972FC2A"/>
    <w:lvl w:ilvl="0" w:tplc="7C7E6410">
      <w:start w:val="1"/>
      <w:numFmt w:val="bullet"/>
      <w:lvlText w:val="-"/>
      <w:lvlJc w:val="left"/>
      <w:pPr>
        <w:ind w:left="39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5A3ABB36">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933CFB2C">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554EFC36">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55644B9E">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46720214">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2CD2CBD4">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0B2AAC70">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CDE2DDFA">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32" w15:restartNumberingAfterBreak="0">
    <w:nsid w:val="582544C9"/>
    <w:multiLevelType w:val="hybridMultilevel"/>
    <w:tmpl w:val="0B2616B8"/>
    <w:lvl w:ilvl="0" w:tplc="08088EF0">
      <w:start w:val="1"/>
      <w:numFmt w:val="bullet"/>
      <w:lvlText w:val="-"/>
      <w:lvlJc w:val="left"/>
      <w:pPr>
        <w:ind w:left="266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2924C1E6">
      <w:start w:val="1"/>
      <w:numFmt w:val="bullet"/>
      <w:lvlText w:val="o"/>
      <w:lvlJc w:val="left"/>
      <w:pPr>
        <w:ind w:left="2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3A8C57EA">
      <w:start w:val="1"/>
      <w:numFmt w:val="bullet"/>
      <w:lvlText w:val="▪"/>
      <w:lvlJc w:val="left"/>
      <w:pPr>
        <w:ind w:left="3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46B89550">
      <w:start w:val="1"/>
      <w:numFmt w:val="bullet"/>
      <w:lvlText w:val="•"/>
      <w:lvlJc w:val="left"/>
      <w:pPr>
        <w:ind w:left="3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8D7E8C62">
      <w:start w:val="1"/>
      <w:numFmt w:val="bullet"/>
      <w:lvlText w:val="o"/>
      <w:lvlJc w:val="left"/>
      <w:pPr>
        <w:ind w:left="4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25163D92">
      <w:start w:val="1"/>
      <w:numFmt w:val="bullet"/>
      <w:lvlText w:val="▪"/>
      <w:lvlJc w:val="left"/>
      <w:pPr>
        <w:ind w:left="5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74009628">
      <w:start w:val="1"/>
      <w:numFmt w:val="bullet"/>
      <w:lvlText w:val="•"/>
      <w:lvlJc w:val="left"/>
      <w:pPr>
        <w:ind w:left="6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FDCE59AC">
      <w:start w:val="1"/>
      <w:numFmt w:val="bullet"/>
      <w:lvlText w:val="o"/>
      <w:lvlJc w:val="left"/>
      <w:pPr>
        <w:ind w:left="6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833E465A">
      <w:start w:val="1"/>
      <w:numFmt w:val="bullet"/>
      <w:lvlText w:val="▪"/>
      <w:lvlJc w:val="left"/>
      <w:pPr>
        <w:ind w:left="7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33" w15:restartNumberingAfterBreak="0">
    <w:nsid w:val="58BD1D9A"/>
    <w:multiLevelType w:val="hybridMultilevel"/>
    <w:tmpl w:val="85A8E0F8"/>
    <w:lvl w:ilvl="0" w:tplc="104EBC14">
      <w:start w:val="1"/>
      <w:numFmt w:val="bullet"/>
      <w:lvlText w:val="-"/>
      <w:lvlJc w:val="left"/>
      <w:pPr>
        <w:ind w:left="39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F4D06D02">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85B61B1A">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F99A1B3E">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9FDA1486">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CF66F43E">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7E4C9B42">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A66602A2">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6C78A502">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34" w15:restartNumberingAfterBreak="0">
    <w:nsid w:val="5AC21CFD"/>
    <w:multiLevelType w:val="hybridMultilevel"/>
    <w:tmpl w:val="A0CAE936"/>
    <w:lvl w:ilvl="0" w:tplc="6818B70A">
      <w:start w:val="1"/>
      <w:numFmt w:val="bullet"/>
      <w:lvlText w:val="-"/>
      <w:lvlJc w:val="left"/>
      <w:pPr>
        <w:ind w:left="266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801C2760">
      <w:start w:val="1"/>
      <w:numFmt w:val="bullet"/>
      <w:lvlText w:val="o"/>
      <w:lvlJc w:val="left"/>
      <w:pPr>
        <w:ind w:left="2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FA2035F6">
      <w:start w:val="1"/>
      <w:numFmt w:val="bullet"/>
      <w:lvlText w:val="▪"/>
      <w:lvlJc w:val="left"/>
      <w:pPr>
        <w:ind w:left="3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99DABA5A">
      <w:start w:val="1"/>
      <w:numFmt w:val="bullet"/>
      <w:lvlText w:val="•"/>
      <w:lvlJc w:val="left"/>
      <w:pPr>
        <w:ind w:left="3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B934A710">
      <w:start w:val="1"/>
      <w:numFmt w:val="bullet"/>
      <w:lvlText w:val="o"/>
      <w:lvlJc w:val="left"/>
      <w:pPr>
        <w:ind w:left="4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B92423A6">
      <w:start w:val="1"/>
      <w:numFmt w:val="bullet"/>
      <w:lvlText w:val="▪"/>
      <w:lvlJc w:val="left"/>
      <w:pPr>
        <w:ind w:left="5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F0824DD2">
      <w:start w:val="1"/>
      <w:numFmt w:val="bullet"/>
      <w:lvlText w:val="•"/>
      <w:lvlJc w:val="left"/>
      <w:pPr>
        <w:ind w:left="6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CFAEFD88">
      <w:start w:val="1"/>
      <w:numFmt w:val="bullet"/>
      <w:lvlText w:val="o"/>
      <w:lvlJc w:val="left"/>
      <w:pPr>
        <w:ind w:left="6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069E2554">
      <w:start w:val="1"/>
      <w:numFmt w:val="bullet"/>
      <w:lvlText w:val="▪"/>
      <w:lvlJc w:val="left"/>
      <w:pPr>
        <w:ind w:left="7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35" w15:restartNumberingAfterBreak="0">
    <w:nsid w:val="5C197FF2"/>
    <w:multiLevelType w:val="hybridMultilevel"/>
    <w:tmpl w:val="555294C4"/>
    <w:lvl w:ilvl="0" w:tplc="94E80470">
      <w:start w:val="1"/>
      <w:numFmt w:val="decimal"/>
      <w:lvlText w:val="%1"/>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89504D04">
      <w:start w:val="1"/>
      <w:numFmt w:val="lowerLetter"/>
      <w:lvlText w:val="%2"/>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2B1AC9F0">
      <w:start w:val="1"/>
      <w:numFmt w:val="lowerRoman"/>
      <w:lvlText w:val="%3"/>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AA16AA48">
      <w:start w:val="1"/>
      <w:numFmt w:val="decimal"/>
      <w:lvlText w:val="%4"/>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40FA42BA">
      <w:start w:val="1"/>
      <w:numFmt w:val="lowerLetter"/>
      <w:lvlText w:val="%5"/>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38FCADDA">
      <w:start w:val="1"/>
      <w:numFmt w:val="lowerRoman"/>
      <w:lvlText w:val="%6"/>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F1F256BE">
      <w:start w:val="1"/>
      <w:numFmt w:val="decimal"/>
      <w:lvlText w:val="%7"/>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17AECA94">
      <w:start w:val="1"/>
      <w:numFmt w:val="lowerLetter"/>
      <w:lvlText w:val="%8"/>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4C8ABC52">
      <w:start w:val="1"/>
      <w:numFmt w:val="lowerRoman"/>
      <w:lvlText w:val="%9"/>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36" w15:restartNumberingAfterBreak="0">
    <w:nsid w:val="5E760F2E"/>
    <w:multiLevelType w:val="hybridMultilevel"/>
    <w:tmpl w:val="05E8DE16"/>
    <w:lvl w:ilvl="0" w:tplc="79E83B4E">
      <w:start w:val="1"/>
      <w:numFmt w:val="bullet"/>
      <w:lvlText w:val="-"/>
      <w:lvlJc w:val="left"/>
      <w:pPr>
        <w:ind w:left="39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68666ABC">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2D081246">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457E53AC">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48DC7E10">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CA8262A4">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C994C9FE">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A34AD566">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68CA7892">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37" w15:restartNumberingAfterBreak="0">
    <w:nsid w:val="5ED26629"/>
    <w:multiLevelType w:val="hybridMultilevel"/>
    <w:tmpl w:val="03040AD2"/>
    <w:lvl w:ilvl="0" w:tplc="79588ABC">
      <w:start w:val="1"/>
      <w:numFmt w:val="bullet"/>
      <w:lvlText w:val="-"/>
      <w:lvlJc w:val="left"/>
      <w:pPr>
        <w:ind w:left="266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AE0EE5F0">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AF2C9FC8">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592A0A16">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3B20995C">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FB489AA0">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6012F810">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3F504128">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0838BAA6">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38" w15:restartNumberingAfterBreak="0">
    <w:nsid w:val="5F076D00"/>
    <w:multiLevelType w:val="hybridMultilevel"/>
    <w:tmpl w:val="EFF4E754"/>
    <w:lvl w:ilvl="0" w:tplc="07083E34">
      <w:start w:val="1"/>
      <w:numFmt w:val="bullet"/>
      <w:lvlText w:val="-"/>
      <w:lvlJc w:val="left"/>
      <w:pPr>
        <w:ind w:left="39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BCD02A4A">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DFBA8960">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C100D3C0">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276EF358">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311A0D4C">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9CC81D16">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37E82798">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5272710E">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39" w15:restartNumberingAfterBreak="0">
    <w:nsid w:val="5FB7306F"/>
    <w:multiLevelType w:val="hybridMultilevel"/>
    <w:tmpl w:val="BF84C1FA"/>
    <w:lvl w:ilvl="0" w:tplc="36DAA2EE">
      <w:start w:val="1"/>
      <w:numFmt w:val="decimal"/>
      <w:lvlText w:val="%1"/>
      <w:lvlJc w:val="left"/>
      <w:pPr>
        <w:ind w:left="99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FE56D80E">
      <w:start w:val="1"/>
      <w:numFmt w:val="lowerLetter"/>
      <w:lvlText w:val="%2"/>
      <w:lvlJc w:val="left"/>
      <w:pPr>
        <w:ind w:left="33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2814E9D8">
      <w:start w:val="1"/>
      <w:numFmt w:val="lowerRoman"/>
      <w:lvlText w:val="%3"/>
      <w:lvlJc w:val="left"/>
      <w:pPr>
        <w:ind w:left="40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C51656D6">
      <w:start w:val="1"/>
      <w:numFmt w:val="decimal"/>
      <w:lvlText w:val="%4"/>
      <w:lvlJc w:val="left"/>
      <w:pPr>
        <w:ind w:left="47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A3C65906">
      <w:start w:val="1"/>
      <w:numFmt w:val="lowerLetter"/>
      <w:lvlText w:val="%5"/>
      <w:lvlJc w:val="left"/>
      <w:pPr>
        <w:ind w:left="550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986CDEE6">
      <w:start w:val="1"/>
      <w:numFmt w:val="lowerRoman"/>
      <w:lvlText w:val="%6"/>
      <w:lvlJc w:val="left"/>
      <w:pPr>
        <w:ind w:left="622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B5924048">
      <w:start w:val="1"/>
      <w:numFmt w:val="decimal"/>
      <w:lvlText w:val="%7"/>
      <w:lvlJc w:val="left"/>
      <w:pPr>
        <w:ind w:left="69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6656865E">
      <w:start w:val="1"/>
      <w:numFmt w:val="lowerLetter"/>
      <w:lvlText w:val="%8"/>
      <w:lvlJc w:val="left"/>
      <w:pPr>
        <w:ind w:left="76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2834D964">
      <w:start w:val="1"/>
      <w:numFmt w:val="lowerRoman"/>
      <w:lvlText w:val="%9"/>
      <w:lvlJc w:val="left"/>
      <w:pPr>
        <w:ind w:left="83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40" w15:restartNumberingAfterBreak="0">
    <w:nsid w:val="62021FBA"/>
    <w:multiLevelType w:val="hybridMultilevel"/>
    <w:tmpl w:val="C0D8BB70"/>
    <w:lvl w:ilvl="0" w:tplc="6346FA48">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2C7E43A6">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B3D0BA90">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BA70E826">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89949D2A">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BC12742E">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7C3456C8">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B6264DB8">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F1AE6B24">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41" w15:restartNumberingAfterBreak="0">
    <w:nsid w:val="63FC76E2"/>
    <w:multiLevelType w:val="hybridMultilevel"/>
    <w:tmpl w:val="39389502"/>
    <w:lvl w:ilvl="0" w:tplc="E6FE27F8">
      <w:start w:val="1"/>
      <w:numFmt w:val="bullet"/>
      <w:lvlText w:val="-"/>
      <w:lvlJc w:val="left"/>
      <w:pPr>
        <w:ind w:left="266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9C8062FC">
      <w:start w:val="1"/>
      <w:numFmt w:val="bullet"/>
      <w:lvlText w:val="o"/>
      <w:lvlJc w:val="left"/>
      <w:pPr>
        <w:ind w:left="2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EE2A4A4A">
      <w:start w:val="1"/>
      <w:numFmt w:val="bullet"/>
      <w:lvlText w:val="▪"/>
      <w:lvlJc w:val="left"/>
      <w:pPr>
        <w:ind w:left="3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5E347294">
      <w:start w:val="1"/>
      <w:numFmt w:val="bullet"/>
      <w:lvlText w:val="•"/>
      <w:lvlJc w:val="left"/>
      <w:pPr>
        <w:ind w:left="3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1A56B2B0">
      <w:start w:val="1"/>
      <w:numFmt w:val="bullet"/>
      <w:lvlText w:val="o"/>
      <w:lvlJc w:val="left"/>
      <w:pPr>
        <w:ind w:left="4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AE2A229C">
      <w:start w:val="1"/>
      <w:numFmt w:val="bullet"/>
      <w:lvlText w:val="▪"/>
      <w:lvlJc w:val="left"/>
      <w:pPr>
        <w:ind w:left="5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42E0E23E">
      <w:start w:val="1"/>
      <w:numFmt w:val="bullet"/>
      <w:lvlText w:val="•"/>
      <w:lvlJc w:val="left"/>
      <w:pPr>
        <w:ind w:left="6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1882A920">
      <w:start w:val="1"/>
      <w:numFmt w:val="bullet"/>
      <w:lvlText w:val="o"/>
      <w:lvlJc w:val="left"/>
      <w:pPr>
        <w:ind w:left="6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C3F6606E">
      <w:start w:val="1"/>
      <w:numFmt w:val="bullet"/>
      <w:lvlText w:val="▪"/>
      <w:lvlJc w:val="left"/>
      <w:pPr>
        <w:ind w:left="7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42" w15:restartNumberingAfterBreak="0">
    <w:nsid w:val="66F51A65"/>
    <w:multiLevelType w:val="hybridMultilevel"/>
    <w:tmpl w:val="912A684A"/>
    <w:lvl w:ilvl="0" w:tplc="7B0CEFB8">
      <w:start w:val="1"/>
      <w:numFmt w:val="lowerLetter"/>
      <w:lvlText w:val="%1"/>
      <w:lvlJc w:val="left"/>
      <w:pPr>
        <w:ind w:left="39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F6CEEE9C">
      <w:start w:val="1"/>
      <w:numFmt w:val="lowerLetter"/>
      <w:lvlText w:val="%2"/>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89E0EFAA">
      <w:start w:val="1"/>
      <w:numFmt w:val="lowerRoman"/>
      <w:lvlText w:val="%3"/>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F75E8DE8">
      <w:start w:val="1"/>
      <w:numFmt w:val="decimal"/>
      <w:lvlText w:val="%4"/>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A1EEC6BC">
      <w:start w:val="1"/>
      <w:numFmt w:val="lowerLetter"/>
      <w:lvlText w:val="%5"/>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BCCED030">
      <w:start w:val="1"/>
      <w:numFmt w:val="lowerRoman"/>
      <w:lvlText w:val="%6"/>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405A4D0E">
      <w:start w:val="1"/>
      <w:numFmt w:val="decimal"/>
      <w:lvlText w:val="%7"/>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86061114">
      <w:start w:val="1"/>
      <w:numFmt w:val="lowerLetter"/>
      <w:lvlText w:val="%8"/>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B068F664">
      <w:start w:val="1"/>
      <w:numFmt w:val="lowerRoman"/>
      <w:lvlText w:val="%9"/>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43" w15:restartNumberingAfterBreak="0">
    <w:nsid w:val="6B142D9D"/>
    <w:multiLevelType w:val="hybridMultilevel"/>
    <w:tmpl w:val="41629966"/>
    <w:lvl w:ilvl="0" w:tplc="83085E28">
      <w:start w:val="1"/>
      <w:numFmt w:val="bullet"/>
      <w:lvlText w:val="-"/>
      <w:lvlJc w:val="left"/>
      <w:pPr>
        <w:ind w:left="266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7ACEA3E2">
      <w:start w:val="1"/>
      <w:numFmt w:val="bullet"/>
      <w:lvlText w:val="o"/>
      <w:lvlJc w:val="left"/>
      <w:pPr>
        <w:ind w:left="260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C56AF640">
      <w:start w:val="1"/>
      <w:numFmt w:val="bullet"/>
      <w:lvlText w:val="▪"/>
      <w:lvlJc w:val="left"/>
      <w:pPr>
        <w:ind w:left="332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BCA49882">
      <w:start w:val="1"/>
      <w:numFmt w:val="bullet"/>
      <w:lvlText w:val="•"/>
      <w:lvlJc w:val="left"/>
      <w:pPr>
        <w:ind w:left="404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29669652">
      <w:start w:val="1"/>
      <w:numFmt w:val="bullet"/>
      <w:lvlText w:val="o"/>
      <w:lvlJc w:val="left"/>
      <w:pPr>
        <w:ind w:left="476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5B9E237A">
      <w:start w:val="1"/>
      <w:numFmt w:val="bullet"/>
      <w:lvlText w:val="▪"/>
      <w:lvlJc w:val="left"/>
      <w:pPr>
        <w:ind w:left="548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8B5CC4B6">
      <w:start w:val="1"/>
      <w:numFmt w:val="bullet"/>
      <w:lvlText w:val="•"/>
      <w:lvlJc w:val="left"/>
      <w:pPr>
        <w:ind w:left="620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0D140F82">
      <w:start w:val="1"/>
      <w:numFmt w:val="bullet"/>
      <w:lvlText w:val="o"/>
      <w:lvlJc w:val="left"/>
      <w:pPr>
        <w:ind w:left="692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4F70FC44">
      <w:start w:val="1"/>
      <w:numFmt w:val="bullet"/>
      <w:lvlText w:val="▪"/>
      <w:lvlJc w:val="left"/>
      <w:pPr>
        <w:ind w:left="764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44" w15:restartNumberingAfterBreak="0">
    <w:nsid w:val="6B1843CA"/>
    <w:multiLevelType w:val="hybridMultilevel"/>
    <w:tmpl w:val="9E20DD76"/>
    <w:lvl w:ilvl="0" w:tplc="9ACC0A04">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945046DA">
      <w:start w:val="1"/>
      <w:numFmt w:val="bullet"/>
      <w:lvlText w:val="o"/>
      <w:lvlJc w:val="left"/>
      <w:pPr>
        <w:ind w:left="2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88385CFA">
      <w:start w:val="1"/>
      <w:numFmt w:val="bullet"/>
      <w:lvlText w:val="▪"/>
      <w:lvlJc w:val="left"/>
      <w:pPr>
        <w:ind w:left="3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46E88E54">
      <w:start w:val="1"/>
      <w:numFmt w:val="bullet"/>
      <w:lvlText w:val="•"/>
      <w:lvlJc w:val="left"/>
      <w:pPr>
        <w:ind w:left="3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A9A249FA">
      <w:start w:val="1"/>
      <w:numFmt w:val="bullet"/>
      <w:lvlText w:val="o"/>
      <w:lvlJc w:val="left"/>
      <w:pPr>
        <w:ind w:left="4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8654E122">
      <w:start w:val="1"/>
      <w:numFmt w:val="bullet"/>
      <w:lvlText w:val="▪"/>
      <w:lvlJc w:val="left"/>
      <w:pPr>
        <w:ind w:left="5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80B0866C">
      <w:start w:val="1"/>
      <w:numFmt w:val="bullet"/>
      <w:lvlText w:val="•"/>
      <w:lvlJc w:val="left"/>
      <w:pPr>
        <w:ind w:left="6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809EC076">
      <w:start w:val="1"/>
      <w:numFmt w:val="bullet"/>
      <w:lvlText w:val="o"/>
      <w:lvlJc w:val="left"/>
      <w:pPr>
        <w:ind w:left="6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123860D0">
      <w:start w:val="1"/>
      <w:numFmt w:val="bullet"/>
      <w:lvlText w:val="▪"/>
      <w:lvlJc w:val="left"/>
      <w:pPr>
        <w:ind w:left="7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45" w15:restartNumberingAfterBreak="0">
    <w:nsid w:val="6B601BB5"/>
    <w:multiLevelType w:val="hybridMultilevel"/>
    <w:tmpl w:val="302086D0"/>
    <w:lvl w:ilvl="0" w:tplc="6FFC7B6C">
      <w:start w:val="1"/>
      <w:numFmt w:val="bullet"/>
      <w:lvlText w:val="-"/>
      <w:lvlJc w:val="left"/>
      <w:pPr>
        <w:ind w:left="266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3BCC62A4">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BAA259A8">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F9AE0E90">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16A4F54A">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E3D4BF50">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0C08D0A8">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66EE0F16">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02CCB116">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46" w15:restartNumberingAfterBreak="0">
    <w:nsid w:val="718A05A2"/>
    <w:multiLevelType w:val="hybridMultilevel"/>
    <w:tmpl w:val="A1C24044"/>
    <w:lvl w:ilvl="0" w:tplc="F87C7298">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CF42A546">
      <w:start w:val="1"/>
      <w:numFmt w:val="bullet"/>
      <w:lvlText w:val="o"/>
      <w:lvlJc w:val="left"/>
      <w:pPr>
        <w:ind w:left="2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F0408564">
      <w:start w:val="1"/>
      <w:numFmt w:val="bullet"/>
      <w:lvlText w:val="▪"/>
      <w:lvlJc w:val="left"/>
      <w:pPr>
        <w:ind w:left="3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CCC2DDEC">
      <w:start w:val="1"/>
      <w:numFmt w:val="bullet"/>
      <w:lvlText w:val="•"/>
      <w:lvlJc w:val="left"/>
      <w:pPr>
        <w:ind w:left="3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3836CDD6">
      <w:start w:val="1"/>
      <w:numFmt w:val="bullet"/>
      <w:lvlText w:val="o"/>
      <w:lvlJc w:val="left"/>
      <w:pPr>
        <w:ind w:left="4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44C0CF44">
      <w:start w:val="1"/>
      <w:numFmt w:val="bullet"/>
      <w:lvlText w:val="▪"/>
      <w:lvlJc w:val="left"/>
      <w:pPr>
        <w:ind w:left="5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12BAAC5C">
      <w:start w:val="1"/>
      <w:numFmt w:val="bullet"/>
      <w:lvlText w:val="•"/>
      <w:lvlJc w:val="left"/>
      <w:pPr>
        <w:ind w:left="6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EE5A89B6">
      <w:start w:val="1"/>
      <w:numFmt w:val="bullet"/>
      <w:lvlText w:val="o"/>
      <w:lvlJc w:val="left"/>
      <w:pPr>
        <w:ind w:left="6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7170367C">
      <w:start w:val="1"/>
      <w:numFmt w:val="bullet"/>
      <w:lvlText w:val="▪"/>
      <w:lvlJc w:val="left"/>
      <w:pPr>
        <w:ind w:left="7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47" w15:restartNumberingAfterBreak="0">
    <w:nsid w:val="743328C0"/>
    <w:multiLevelType w:val="hybridMultilevel"/>
    <w:tmpl w:val="2196B83C"/>
    <w:lvl w:ilvl="0" w:tplc="76063742">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540A80EC">
      <w:start w:val="1"/>
      <w:numFmt w:val="bullet"/>
      <w:lvlText w:val="o"/>
      <w:lvlJc w:val="left"/>
      <w:pPr>
        <w:ind w:left="2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843C5CD6">
      <w:start w:val="1"/>
      <w:numFmt w:val="bullet"/>
      <w:lvlText w:val="▪"/>
      <w:lvlJc w:val="left"/>
      <w:pPr>
        <w:ind w:left="3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DC4CD128">
      <w:start w:val="1"/>
      <w:numFmt w:val="bullet"/>
      <w:lvlText w:val="•"/>
      <w:lvlJc w:val="left"/>
      <w:pPr>
        <w:ind w:left="3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91C60448">
      <w:start w:val="1"/>
      <w:numFmt w:val="bullet"/>
      <w:lvlText w:val="o"/>
      <w:lvlJc w:val="left"/>
      <w:pPr>
        <w:ind w:left="4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9D902592">
      <w:start w:val="1"/>
      <w:numFmt w:val="bullet"/>
      <w:lvlText w:val="▪"/>
      <w:lvlJc w:val="left"/>
      <w:pPr>
        <w:ind w:left="5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BC1CF4DA">
      <w:start w:val="1"/>
      <w:numFmt w:val="bullet"/>
      <w:lvlText w:val="•"/>
      <w:lvlJc w:val="left"/>
      <w:pPr>
        <w:ind w:left="6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F59E6B6C">
      <w:start w:val="1"/>
      <w:numFmt w:val="bullet"/>
      <w:lvlText w:val="o"/>
      <w:lvlJc w:val="left"/>
      <w:pPr>
        <w:ind w:left="6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A972F584">
      <w:start w:val="1"/>
      <w:numFmt w:val="bullet"/>
      <w:lvlText w:val="▪"/>
      <w:lvlJc w:val="left"/>
      <w:pPr>
        <w:ind w:left="7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48" w15:restartNumberingAfterBreak="0">
    <w:nsid w:val="74827AFB"/>
    <w:multiLevelType w:val="hybridMultilevel"/>
    <w:tmpl w:val="9DDEB486"/>
    <w:lvl w:ilvl="0" w:tplc="1CF89F04">
      <w:start w:val="1"/>
      <w:numFmt w:val="bullet"/>
      <w:lvlText w:val="-"/>
      <w:lvlJc w:val="left"/>
      <w:pPr>
        <w:ind w:left="266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D5CA4A00">
      <w:start w:val="1"/>
      <w:numFmt w:val="bullet"/>
      <w:lvlText w:val="o"/>
      <w:lvlJc w:val="left"/>
      <w:pPr>
        <w:ind w:left="33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6D2469B6">
      <w:start w:val="1"/>
      <w:numFmt w:val="bullet"/>
      <w:lvlText w:val="▪"/>
      <w:lvlJc w:val="left"/>
      <w:pPr>
        <w:ind w:left="40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C3B47520">
      <w:start w:val="1"/>
      <w:numFmt w:val="bullet"/>
      <w:lvlText w:val="•"/>
      <w:lvlJc w:val="left"/>
      <w:pPr>
        <w:ind w:left="47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C27470F4">
      <w:start w:val="1"/>
      <w:numFmt w:val="bullet"/>
      <w:lvlText w:val="o"/>
      <w:lvlJc w:val="left"/>
      <w:pPr>
        <w:ind w:left="550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A00C7458">
      <w:start w:val="1"/>
      <w:numFmt w:val="bullet"/>
      <w:lvlText w:val="▪"/>
      <w:lvlJc w:val="left"/>
      <w:pPr>
        <w:ind w:left="622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E4DC8B3A">
      <w:start w:val="1"/>
      <w:numFmt w:val="bullet"/>
      <w:lvlText w:val="•"/>
      <w:lvlJc w:val="left"/>
      <w:pPr>
        <w:ind w:left="69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C4E415A6">
      <w:start w:val="1"/>
      <w:numFmt w:val="bullet"/>
      <w:lvlText w:val="o"/>
      <w:lvlJc w:val="left"/>
      <w:pPr>
        <w:ind w:left="76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F0F0CC1E">
      <w:start w:val="1"/>
      <w:numFmt w:val="bullet"/>
      <w:lvlText w:val="▪"/>
      <w:lvlJc w:val="left"/>
      <w:pPr>
        <w:ind w:left="83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49" w15:restartNumberingAfterBreak="0">
    <w:nsid w:val="786B7282"/>
    <w:multiLevelType w:val="hybridMultilevel"/>
    <w:tmpl w:val="66880636"/>
    <w:lvl w:ilvl="0" w:tplc="A3AC9AB0">
      <w:start w:val="1"/>
      <w:numFmt w:val="decimal"/>
      <w:lvlText w:val="%1"/>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E27088B6">
      <w:start w:val="1"/>
      <w:numFmt w:val="bullet"/>
      <w:lvlText w:val="-"/>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12801BBE">
      <w:start w:val="1"/>
      <w:numFmt w:val="bullet"/>
      <w:lvlText w:val="▪"/>
      <w:lvlJc w:val="left"/>
      <w:pPr>
        <w:ind w:left="12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9538282E">
      <w:start w:val="1"/>
      <w:numFmt w:val="bullet"/>
      <w:lvlText w:val="•"/>
      <w:lvlJc w:val="left"/>
      <w:pPr>
        <w:ind w:left="19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BF8C0252">
      <w:start w:val="1"/>
      <w:numFmt w:val="bullet"/>
      <w:lvlText w:val="o"/>
      <w:lvlJc w:val="left"/>
      <w:pPr>
        <w:ind w:left="265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806C4490">
      <w:start w:val="1"/>
      <w:numFmt w:val="bullet"/>
      <w:lvlText w:val="▪"/>
      <w:lvlJc w:val="left"/>
      <w:pPr>
        <w:ind w:left="337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C6229D4A">
      <w:start w:val="1"/>
      <w:numFmt w:val="bullet"/>
      <w:lvlText w:val="•"/>
      <w:lvlJc w:val="left"/>
      <w:pPr>
        <w:ind w:left="40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AFEC9086">
      <w:start w:val="1"/>
      <w:numFmt w:val="bullet"/>
      <w:lvlText w:val="o"/>
      <w:lvlJc w:val="left"/>
      <w:pPr>
        <w:ind w:left="48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D0A610C4">
      <w:start w:val="1"/>
      <w:numFmt w:val="bullet"/>
      <w:lvlText w:val="▪"/>
      <w:lvlJc w:val="left"/>
      <w:pPr>
        <w:ind w:left="55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50" w15:restartNumberingAfterBreak="0">
    <w:nsid w:val="789D7329"/>
    <w:multiLevelType w:val="hybridMultilevel"/>
    <w:tmpl w:val="58BC8D2C"/>
    <w:lvl w:ilvl="0" w:tplc="620E1522">
      <w:start w:val="1"/>
      <w:numFmt w:val="bullet"/>
      <w:lvlText w:val="-"/>
      <w:lvlJc w:val="left"/>
      <w:pPr>
        <w:ind w:left="266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3CEA6B12">
      <w:start w:val="1"/>
      <w:numFmt w:val="bullet"/>
      <w:lvlText w:val="o"/>
      <w:lvlJc w:val="left"/>
      <w:pPr>
        <w:ind w:left="2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158C0238">
      <w:start w:val="1"/>
      <w:numFmt w:val="bullet"/>
      <w:lvlText w:val="▪"/>
      <w:lvlJc w:val="left"/>
      <w:pPr>
        <w:ind w:left="3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69B0142C">
      <w:start w:val="1"/>
      <w:numFmt w:val="bullet"/>
      <w:lvlText w:val="•"/>
      <w:lvlJc w:val="left"/>
      <w:pPr>
        <w:ind w:left="3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4BBCD96C">
      <w:start w:val="1"/>
      <w:numFmt w:val="bullet"/>
      <w:lvlText w:val="o"/>
      <w:lvlJc w:val="left"/>
      <w:pPr>
        <w:ind w:left="4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A750336E">
      <w:start w:val="1"/>
      <w:numFmt w:val="bullet"/>
      <w:lvlText w:val="▪"/>
      <w:lvlJc w:val="left"/>
      <w:pPr>
        <w:ind w:left="5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4A3AECC0">
      <w:start w:val="1"/>
      <w:numFmt w:val="bullet"/>
      <w:lvlText w:val="•"/>
      <w:lvlJc w:val="left"/>
      <w:pPr>
        <w:ind w:left="6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120CD196">
      <w:start w:val="1"/>
      <w:numFmt w:val="bullet"/>
      <w:lvlText w:val="o"/>
      <w:lvlJc w:val="left"/>
      <w:pPr>
        <w:ind w:left="6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15D84CAC">
      <w:start w:val="1"/>
      <w:numFmt w:val="bullet"/>
      <w:lvlText w:val="▪"/>
      <w:lvlJc w:val="left"/>
      <w:pPr>
        <w:ind w:left="7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51" w15:restartNumberingAfterBreak="0">
    <w:nsid w:val="7A403EDF"/>
    <w:multiLevelType w:val="hybridMultilevel"/>
    <w:tmpl w:val="66344B0E"/>
    <w:lvl w:ilvl="0" w:tplc="C128CF62">
      <w:start w:val="1"/>
      <w:numFmt w:val="lowerLetter"/>
      <w:lvlText w:val="%1"/>
      <w:lvlJc w:val="left"/>
      <w:pPr>
        <w:ind w:left="29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7032CF96">
      <w:start w:val="1"/>
      <w:numFmt w:val="lowerLetter"/>
      <w:lvlText w:val="%2"/>
      <w:lvlJc w:val="left"/>
      <w:pPr>
        <w:ind w:left="33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4590048E">
      <w:start w:val="1"/>
      <w:numFmt w:val="lowerRoman"/>
      <w:lvlText w:val="%3"/>
      <w:lvlJc w:val="left"/>
      <w:pPr>
        <w:ind w:left="40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3B081148">
      <w:start w:val="1"/>
      <w:numFmt w:val="decimal"/>
      <w:lvlText w:val="%4"/>
      <w:lvlJc w:val="left"/>
      <w:pPr>
        <w:ind w:left="47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617418E4">
      <w:start w:val="1"/>
      <w:numFmt w:val="lowerLetter"/>
      <w:lvlText w:val="%5"/>
      <w:lvlJc w:val="left"/>
      <w:pPr>
        <w:ind w:left="550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6CA6928A">
      <w:start w:val="1"/>
      <w:numFmt w:val="lowerRoman"/>
      <w:lvlText w:val="%6"/>
      <w:lvlJc w:val="left"/>
      <w:pPr>
        <w:ind w:left="622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638E9D32">
      <w:start w:val="1"/>
      <w:numFmt w:val="decimal"/>
      <w:lvlText w:val="%7"/>
      <w:lvlJc w:val="left"/>
      <w:pPr>
        <w:ind w:left="69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215E9BBC">
      <w:start w:val="1"/>
      <w:numFmt w:val="lowerLetter"/>
      <w:lvlText w:val="%8"/>
      <w:lvlJc w:val="left"/>
      <w:pPr>
        <w:ind w:left="76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0DCA45D0">
      <w:start w:val="1"/>
      <w:numFmt w:val="lowerRoman"/>
      <w:lvlText w:val="%9"/>
      <w:lvlJc w:val="left"/>
      <w:pPr>
        <w:ind w:left="83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52" w15:restartNumberingAfterBreak="0">
    <w:nsid w:val="7B35604E"/>
    <w:multiLevelType w:val="hybridMultilevel"/>
    <w:tmpl w:val="CE1A688A"/>
    <w:lvl w:ilvl="0" w:tplc="EC2C1CFC">
      <w:start w:val="1"/>
      <w:numFmt w:val="bullet"/>
      <w:lvlText w:val="-"/>
      <w:lvlJc w:val="left"/>
      <w:pPr>
        <w:ind w:left="39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39CC9B86">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13AE60F0">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38904298">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4BC64492">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1C006B02">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CA3AA96C">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01BE30E2">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ACA493F0">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53" w15:restartNumberingAfterBreak="0">
    <w:nsid w:val="7FAC2E9B"/>
    <w:multiLevelType w:val="hybridMultilevel"/>
    <w:tmpl w:val="65D4DB36"/>
    <w:lvl w:ilvl="0" w:tplc="4630141A">
      <w:start w:val="1"/>
      <w:numFmt w:val="bullet"/>
      <w:lvlText w:val="-"/>
      <w:lvlJc w:val="left"/>
      <w:pPr>
        <w:ind w:left="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742E822E">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9774C818">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B72EEC7C">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FD2E7814">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1CC65FB2">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A00443D2">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279E3F04">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D3FE64A4">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num w:numId="1">
    <w:abstractNumId w:val="11"/>
  </w:num>
  <w:num w:numId="2">
    <w:abstractNumId w:val="30"/>
  </w:num>
  <w:num w:numId="3">
    <w:abstractNumId w:val="7"/>
  </w:num>
  <w:num w:numId="4">
    <w:abstractNumId w:val="17"/>
  </w:num>
  <w:num w:numId="5">
    <w:abstractNumId w:val="39"/>
  </w:num>
  <w:num w:numId="6">
    <w:abstractNumId w:val="13"/>
  </w:num>
  <w:num w:numId="7">
    <w:abstractNumId w:val="6"/>
  </w:num>
  <w:num w:numId="8">
    <w:abstractNumId w:val="47"/>
  </w:num>
  <w:num w:numId="9">
    <w:abstractNumId w:val="15"/>
  </w:num>
  <w:num w:numId="10">
    <w:abstractNumId w:val="23"/>
  </w:num>
  <w:num w:numId="11">
    <w:abstractNumId w:val="28"/>
  </w:num>
  <w:num w:numId="12">
    <w:abstractNumId w:val="27"/>
  </w:num>
  <w:num w:numId="13">
    <w:abstractNumId w:val="22"/>
  </w:num>
  <w:num w:numId="14">
    <w:abstractNumId w:val="29"/>
  </w:num>
  <w:num w:numId="15">
    <w:abstractNumId w:val="40"/>
  </w:num>
  <w:num w:numId="16">
    <w:abstractNumId w:val="35"/>
  </w:num>
  <w:num w:numId="17">
    <w:abstractNumId w:val="3"/>
  </w:num>
  <w:num w:numId="18">
    <w:abstractNumId w:val="19"/>
  </w:num>
  <w:num w:numId="19">
    <w:abstractNumId w:val="8"/>
  </w:num>
  <w:num w:numId="20">
    <w:abstractNumId w:val="43"/>
  </w:num>
  <w:num w:numId="21">
    <w:abstractNumId w:val="18"/>
  </w:num>
  <w:num w:numId="22">
    <w:abstractNumId w:val="1"/>
  </w:num>
  <w:num w:numId="23">
    <w:abstractNumId w:val="41"/>
  </w:num>
  <w:num w:numId="24">
    <w:abstractNumId w:val="46"/>
  </w:num>
  <w:num w:numId="25">
    <w:abstractNumId w:val="26"/>
  </w:num>
  <w:num w:numId="26">
    <w:abstractNumId w:val="2"/>
  </w:num>
  <w:num w:numId="27">
    <w:abstractNumId w:val="36"/>
  </w:num>
  <w:num w:numId="28">
    <w:abstractNumId w:val="50"/>
  </w:num>
  <w:num w:numId="29">
    <w:abstractNumId w:val="51"/>
  </w:num>
  <w:num w:numId="30">
    <w:abstractNumId w:val="37"/>
  </w:num>
  <w:num w:numId="31">
    <w:abstractNumId w:val="49"/>
  </w:num>
  <w:num w:numId="32">
    <w:abstractNumId w:val="25"/>
  </w:num>
  <w:num w:numId="33">
    <w:abstractNumId w:val="34"/>
  </w:num>
  <w:num w:numId="34">
    <w:abstractNumId w:val="16"/>
  </w:num>
  <w:num w:numId="35">
    <w:abstractNumId w:val="9"/>
  </w:num>
  <w:num w:numId="36">
    <w:abstractNumId w:val="12"/>
  </w:num>
  <w:num w:numId="37">
    <w:abstractNumId w:val="44"/>
  </w:num>
  <w:num w:numId="38">
    <w:abstractNumId w:val="24"/>
  </w:num>
  <w:num w:numId="39">
    <w:abstractNumId w:val="4"/>
  </w:num>
  <w:num w:numId="40">
    <w:abstractNumId w:val="0"/>
  </w:num>
  <w:num w:numId="41">
    <w:abstractNumId w:val="20"/>
  </w:num>
  <w:num w:numId="42">
    <w:abstractNumId w:val="32"/>
  </w:num>
  <w:num w:numId="43">
    <w:abstractNumId w:val="10"/>
  </w:num>
  <w:num w:numId="44">
    <w:abstractNumId w:val="45"/>
  </w:num>
  <w:num w:numId="45">
    <w:abstractNumId w:val="5"/>
  </w:num>
  <w:num w:numId="46">
    <w:abstractNumId w:val="48"/>
  </w:num>
  <w:num w:numId="47">
    <w:abstractNumId w:val="14"/>
  </w:num>
  <w:num w:numId="48">
    <w:abstractNumId w:val="38"/>
  </w:num>
  <w:num w:numId="49">
    <w:abstractNumId w:val="33"/>
  </w:num>
  <w:num w:numId="50">
    <w:abstractNumId w:val="31"/>
  </w:num>
  <w:num w:numId="51">
    <w:abstractNumId w:val="21"/>
  </w:num>
  <w:num w:numId="52">
    <w:abstractNumId w:val="42"/>
  </w:num>
  <w:num w:numId="53">
    <w:abstractNumId w:val="52"/>
  </w:num>
  <w:num w:numId="54">
    <w:abstractNumId w:val="5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180"/>
    <w:rsid w:val="00203180"/>
    <w:rsid w:val="002C425B"/>
    <w:rsid w:val="00732BA6"/>
    <w:rsid w:val="00EE67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7D9CD"/>
  <w15:docId w15:val="{1BB3B9E6-EFD1-48FD-A03A-F59BE8578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after="256" w:line="271" w:lineRule="auto"/>
      <w:ind w:left="292" w:hanging="10"/>
    </w:pPr>
    <w:rPr>
      <w:rFonts w:ascii="Calibri" w:eastAsia="Calibri" w:hAnsi="Calibri" w:cs="Calibri"/>
      <w:color w:val="181717"/>
      <w:sz w:val="19"/>
    </w:rPr>
  </w:style>
  <w:style w:type="paragraph" w:styleId="Kop1">
    <w:name w:val="heading 1"/>
    <w:next w:val="Standaard"/>
    <w:link w:val="Kop1Char"/>
    <w:uiPriority w:val="9"/>
    <w:unhideWhenUsed/>
    <w:qFormat/>
    <w:pPr>
      <w:keepNext/>
      <w:keepLines/>
      <w:spacing w:after="901" w:line="265" w:lineRule="auto"/>
      <w:ind w:left="292" w:hanging="10"/>
      <w:outlineLvl w:val="0"/>
    </w:pPr>
    <w:rPr>
      <w:rFonts w:ascii="Calibri" w:eastAsia="Calibri" w:hAnsi="Calibri" w:cs="Calibri"/>
      <w:b/>
      <w:color w:val="181717"/>
      <w:sz w:val="36"/>
    </w:rPr>
  </w:style>
  <w:style w:type="paragraph" w:styleId="Kop2">
    <w:name w:val="heading 2"/>
    <w:next w:val="Standaard"/>
    <w:link w:val="Kop2Char"/>
    <w:uiPriority w:val="9"/>
    <w:unhideWhenUsed/>
    <w:qFormat/>
    <w:pPr>
      <w:keepNext/>
      <w:keepLines/>
      <w:spacing w:after="12"/>
      <w:ind w:left="2278" w:hanging="10"/>
      <w:outlineLvl w:val="1"/>
    </w:pPr>
    <w:rPr>
      <w:rFonts w:ascii="Calibri" w:eastAsia="Calibri" w:hAnsi="Calibri" w:cs="Calibri"/>
      <w:b/>
      <w:color w:val="181717"/>
      <w:sz w:val="19"/>
    </w:rPr>
  </w:style>
  <w:style w:type="paragraph" w:styleId="Kop3">
    <w:name w:val="heading 3"/>
    <w:next w:val="Standaard"/>
    <w:link w:val="Kop3Char"/>
    <w:uiPriority w:val="9"/>
    <w:unhideWhenUsed/>
    <w:qFormat/>
    <w:pPr>
      <w:keepNext/>
      <w:keepLines/>
      <w:spacing w:after="12"/>
      <w:ind w:left="2278" w:hanging="10"/>
      <w:outlineLvl w:val="2"/>
    </w:pPr>
    <w:rPr>
      <w:rFonts w:ascii="Calibri" w:eastAsia="Calibri" w:hAnsi="Calibri" w:cs="Calibri"/>
      <w:b/>
      <w:color w:val="181717"/>
      <w:sz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alibri" w:eastAsia="Calibri" w:hAnsi="Calibri" w:cs="Calibri"/>
      <w:b/>
      <w:color w:val="181717"/>
      <w:sz w:val="36"/>
    </w:rPr>
  </w:style>
  <w:style w:type="character" w:customStyle="1" w:styleId="Kop2Char">
    <w:name w:val="Kop 2 Char"/>
    <w:link w:val="Kop2"/>
    <w:rPr>
      <w:rFonts w:ascii="Calibri" w:eastAsia="Calibri" w:hAnsi="Calibri" w:cs="Calibri"/>
      <w:b/>
      <w:color w:val="181717"/>
      <w:sz w:val="19"/>
    </w:rPr>
  </w:style>
  <w:style w:type="character" w:customStyle="1" w:styleId="Kop3Char">
    <w:name w:val="Kop 3 Char"/>
    <w:link w:val="Kop3"/>
    <w:rPr>
      <w:rFonts w:ascii="Calibri" w:eastAsia="Calibri" w:hAnsi="Calibri" w:cs="Calibri"/>
      <w:b/>
      <w:color w:val="181717"/>
      <w:sz w:val="19"/>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5.png"/><Relationship Id="rId39" Type="http://schemas.openxmlformats.org/officeDocument/2006/relationships/header" Target="header10.xml"/><Relationship Id="rId21" Type="http://schemas.openxmlformats.org/officeDocument/2006/relationships/footer" Target="footer6.xml"/><Relationship Id="rId34" Type="http://schemas.openxmlformats.org/officeDocument/2006/relationships/footer" Target="footer8.xml"/><Relationship Id="rId42" Type="http://schemas.openxmlformats.org/officeDocument/2006/relationships/footer" Target="footer11.xml"/><Relationship Id="rId47" Type="http://schemas.openxmlformats.org/officeDocument/2006/relationships/image" Target="media/image14.png"/><Relationship Id="rId50" Type="http://schemas.openxmlformats.org/officeDocument/2006/relationships/header" Target="header14.xml"/><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4.png"/><Relationship Id="rId33" Type="http://schemas.openxmlformats.org/officeDocument/2006/relationships/footer" Target="footer7.xml"/><Relationship Id="rId38" Type="http://schemas.openxmlformats.org/officeDocument/2006/relationships/image" Target="media/image11.png"/><Relationship Id="rId46"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8.png"/><Relationship Id="rId41" Type="http://schemas.openxmlformats.org/officeDocument/2006/relationships/footer" Target="footer10.xml"/><Relationship Id="rId54"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3.jpg"/><Relationship Id="rId32" Type="http://schemas.openxmlformats.org/officeDocument/2006/relationships/header" Target="header8.xml"/><Relationship Id="rId37" Type="http://schemas.openxmlformats.org/officeDocument/2006/relationships/image" Target="media/image10.png"/><Relationship Id="rId40" Type="http://schemas.openxmlformats.org/officeDocument/2006/relationships/header" Target="header11.xml"/><Relationship Id="rId45" Type="http://schemas.openxmlformats.org/officeDocument/2006/relationships/image" Target="media/image12.png"/><Relationship Id="rId53" Type="http://schemas.openxmlformats.org/officeDocument/2006/relationships/header" Target="header15.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footer" Target="footer9.xml"/><Relationship Id="rId49" Type="http://schemas.openxmlformats.org/officeDocument/2006/relationships/header" Target="header13.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7.xml"/><Relationship Id="rId44" Type="http://schemas.openxmlformats.org/officeDocument/2006/relationships/footer" Target="footer12.xml"/><Relationship Id="rId52" Type="http://schemas.openxmlformats.org/officeDocument/2006/relationships/footer" Target="footer1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9.xml"/><Relationship Id="rId43" Type="http://schemas.openxmlformats.org/officeDocument/2006/relationships/header" Target="header12.xml"/><Relationship Id="rId48" Type="http://schemas.openxmlformats.org/officeDocument/2006/relationships/image" Target="media/image15.jp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footer" Target="footer13.xm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C46ADCC2F05644B7D02251D0B05DD8" ma:contentTypeVersion="0" ma:contentTypeDescription="Een nieuw document maken." ma:contentTypeScope="" ma:versionID="48545e5bcbcfc831ec57747446726b77">
  <xsd:schema xmlns:xsd="http://www.w3.org/2001/XMLSchema" xmlns:xs="http://www.w3.org/2001/XMLSchema" xmlns:p="http://schemas.microsoft.com/office/2006/metadata/properties" targetNamespace="http://schemas.microsoft.com/office/2006/metadata/properties" ma:root="true" ma:fieldsID="da6cb616ae9e357dc57dbe7ea9ea085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06E0A2-8E6E-4226-8C87-F6E5DF73E0A7}">
  <ds:schemaRefs>
    <ds:schemaRef ds:uri="http://schemas.microsoft.com/sharepoint/v3/contenttype/forms"/>
  </ds:schemaRefs>
</ds:datastoreItem>
</file>

<file path=customXml/itemProps2.xml><?xml version="1.0" encoding="utf-8"?>
<ds:datastoreItem xmlns:ds="http://schemas.openxmlformats.org/officeDocument/2006/customXml" ds:itemID="{F8EB6ADA-0D4A-4B11-8BB7-3278CB2C8EAF}">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3D1D5F13-9F60-4A61-8BAB-D61E5C9EBC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72997A95</Template>
  <TotalTime>0</TotalTime>
  <Pages>199</Pages>
  <Words>21320</Words>
  <Characters>117260</Characters>
  <Application>Microsoft Office Word</Application>
  <DocSecurity>4</DocSecurity>
  <Lines>977</Lines>
  <Paragraphs>276</Paragraphs>
  <ScaleCrop>false</ScaleCrop>
  <HeadingPairs>
    <vt:vector size="2" baseType="variant">
      <vt:variant>
        <vt:lpstr>Titel</vt:lpstr>
      </vt:variant>
      <vt:variant>
        <vt:i4>1</vt:i4>
      </vt:variant>
    </vt:vector>
  </HeadingPairs>
  <TitlesOfParts>
    <vt:vector size="1" baseType="lpstr">
      <vt:lpstr>10430.pm6</vt:lpstr>
    </vt:vector>
  </TitlesOfParts>
  <Company/>
  <LinksUpToDate>false</LinksUpToDate>
  <CharactersWithSpaces>138304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10430.pm6</dc:title>
  <dc:subject/>
  <dc:creator>dick</dc:creator>
  <cp:keywords/>
  <cp:lastModifiedBy>Piet Segers</cp:lastModifiedBy>
  <cp:revision>2</cp:revision>
  <dcterms:created xsi:type="dcterms:W3CDTF">2018-03-20T13:12:00Z</dcterms:created>
  <dcterms:modified xsi:type="dcterms:W3CDTF">2018-03-20T13:12:00Z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0x01010020C46ADCC2F05644B7D02251D0B05DD8</vt:lpwstr>
  </property>
  <property fmtid="{D5CDD505-2E9C-101B-9397-08002B2CF9AE}" pid="3" name="IsMyDocuments">
    <vt:bool>true</vt:bool>
  </property>
</Properties>
</file>