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7DF322" w14:textId="072E0B54" w:rsidR="00D87C9A" w:rsidRDefault="00073676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0C87B2" wp14:editId="6B48B6F9">
                <wp:simplePos x="0" y="0"/>
                <wp:positionH relativeFrom="page">
                  <wp:posOffset>6541770</wp:posOffset>
                </wp:positionH>
                <wp:positionV relativeFrom="page">
                  <wp:posOffset>4472305</wp:posOffset>
                </wp:positionV>
                <wp:extent cx="3048635" cy="1391285"/>
                <wp:effectExtent l="0" t="0" r="0" b="5715"/>
                <wp:wrapTight wrapText="bothSides">
                  <wp:wrapPolygon edited="0">
                    <wp:start x="180" y="0"/>
                    <wp:lineTo x="180" y="21294"/>
                    <wp:lineTo x="21236" y="21294"/>
                    <wp:lineTo x="21236" y="0"/>
                    <wp:lineTo x="180" y="0"/>
                  </wp:wrapPolygon>
                </wp:wrapTight>
                <wp:docPr id="16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635" cy="139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11D9717" w14:textId="77777777" w:rsidR="00073676" w:rsidRDefault="00073676" w:rsidP="00D87C9A">
                            <w:pPr>
                              <w:pStyle w:val="Subtitle"/>
                              <w:rPr>
                                <w:rFonts w:ascii="Times New Roman" w:hAnsi="Times New Roman" w:cs="Times New Roman"/>
                                <w:sz w:val="60"/>
                                <w:szCs w:val="60"/>
                              </w:rPr>
                            </w:pPr>
                            <w:r w:rsidRPr="0062707D">
                              <w:rPr>
                                <w:rFonts w:ascii="Times New Roman" w:hAnsi="Times New Roman" w:cs="Times New Roman"/>
                                <w:sz w:val="60"/>
                                <w:szCs w:val="60"/>
                              </w:rPr>
                              <w:t xml:space="preserve">Recommendations for </w:t>
                            </w:r>
                          </w:p>
                          <w:p w14:paraId="298388CF" w14:textId="0568B2C9" w:rsidR="00073676" w:rsidRPr="008A6DA8" w:rsidRDefault="00073676" w:rsidP="00D87C9A">
                            <w:pPr>
                              <w:pStyle w:val="Subtitle"/>
                              <w:rPr>
                                <w:rFonts w:ascii="Times New Roman" w:hAnsi="Times New Roman" w:cs="Times New Roman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60"/>
                                <w:szCs w:val="60"/>
                              </w:rPr>
                              <w:t>P</w:t>
                            </w:r>
                            <w:r w:rsidRPr="0062707D">
                              <w:rPr>
                                <w:rFonts w:ascii="Times New Roman" w:hAnsi="Times New Roman" w:cs="Times New Roman"/>
                                <w:sz w:val="60"/>
                                <w:szCs w:val="60"/>
                              </w:rPr>
                              <w:t>reventing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61" o:spid="_x0000_s1026" type="#_x0000_t202" style="position:absolute;margin-left:515.1pt;margin-top:352.15pt;width:240.05pt;height:109.5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" filled="f" stroked="f">
                <v:textbox inset=",0,,0">
                  <w:txbxContent>
                    <w:p w14:paraId="711D9717" w14:textId="77777777" w:rsidR="00073676" w:rsidRDefault="00073676" w:rsidP="00D87C9A">
                      <w:pPr>
                        <w:pStyle w:val="Subtitle"/>
                        <w:rPr>
                          <w:rFonts w:ascii="Times New Roman" w:hAnsi="Times New Roman" w:cs="Times New Roman"/>
                          <w:sz w:val="60"/>
                          <w:szCs w:val="60"/>
                        </w:rPr>
                      </w:pPr>
                      <w:r w:rsidRPr="0062707D">
                        <w:rPr>
                          <w:rFonts w:ascii="Times New Roman" w:hAnsi="Times New Roman" w:cs="Times New Roman"/>
                          <w:sz w:val="60"/>
                          <w:szCs w:val="60"/>
                        </w:rPr>
                        <w:t xml:space="preserve">Recommendations for </w:t>
                      </w:r>
                    </w:p>
                    <w:p w14:paraId="298388CF" w14:textId="0568B2C9" w:rsidR="00073676" w:rsidRPr="008A6DA8" w:rsidRDefault="00073676" w:rsidP="00D87C9A">
                      <w:pPr>
                        <w:pStyle w:val="Subtitle"/>
                        <w:rPr>
                          <w:rFonts w:ascii="Times New Roman" w:hAnsi="Times New Roman" w:cs="Times New Roman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60"/>
                          <w:szCs w:val="60"/>
                        </w:rPr>
                        <w:t>P</w:t>
                      </w:r>
                      <w:r w:rsidRPr="0062707D">
                        <w:rPr>
                          <w:rFonts w:ascii="Times New Roman" w:hAnsi="Times New Roman" w:cs="Times New Roman"/>
                          <w:sz w:val="60"/>
                          <w:szCs w:val="60"/>
                        </w:rPr>
                        <w:t>reventing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2707D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2652BB" wp14:editId="551CC2F4">
                <wp:simplePos x="0" y="0"/>
                <wp:positionH relativeFrom="page">
                  <wp:posOffset>685800</wp:posOffset>
                </wp:positionH>
                <wp:positionV relativeFrom="page">
                  <wp:posOffset>1545590</wp:posOffset>
                </wp:positionV>
                <wp:extent cx="2286000" cy="3576955"/>
                <wp:effectExtent l="0" t="0" r="0" b="0"/>
                <wp:wrapTight wrapText="bothSides">
                  <wp:wrapPolygon edited="0">
                    <wp:start x="240" y="153"/>
                    <wp:lineTo x="240" y="21320"/>
                    <wp:lineTo x="21120" y="21320"/>
                    <wp:lineTo x="21120" y="153"/>
                    <wp:lineTo x="240" y="153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576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B7A078" w14:textId="192D2EAB" w:rsidR="00073676" w:rsidRDefault="00073676" w:rsidP="008A6DA8">
                            <w:pPr>
                              <w:pStyle w:val="BodyText"/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</w:pPr>
                            <w:r w:rsidRPr="0062707D">
                              <w:rPr>
                                <w:color w:val="365F91" w:themeColor="accent1" w:themeShade="BF"/>
                                <w:sz w:val="32"/>
                                <w:szCs w:val="32"/>
                              </w:rPr>
                              <w:t xml:space="preserve">Occasionally, there are reports in the media about deaths due to hospital-acquired infections. </w:t>
                            </w:r>
                          </w:p>
                          <w:p w14:paraId="06A90D59" w14:textId="452953A3" w:rsidR="00073676" w:rsidRPr="00466125" w:rsidRDefault="00073676" w:rsidP="008A6DA8">
                            <w:pPr>
                              <w:pStyle w:val="BodyText"/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  <w:lang w:val="tr-TR"/>
                              </w:rPr>
                            </w:pPr>
                            <w:r w:rsidRPr="0062707D">
                              <w:rPr>
                                <w:rFonts w:ascii="Times New Roman" w:hAnsi="Times New Roman" w:cs="Times New Roman"/>
                                <w:color w:val="365F91" w:themeColor="accent1" w:themeShade="BF"/>
                                <w:sz w:val="32"/>
                                <w:szCs w:val="32"/>
                              </w:rPr>
                              <w:t>What might be the causes of hospital-acquired infections?</w:t>
                            </w:r>
                          </w:p>
                          <w:p w14:paraId="1093F284" w14:textId="1B914FA9" w:rsidR="00073676" w:rsidRPr="008A6DA8" w:rsidRDefault="00073676" w:rsidP="0062707D">
                            <w:pPr>
                              <w:pStyle w:val="BodyText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  <w:t>And</w:t>
                            </w:r>
                            <w:proofErr w:type="spellEnd"/>
                            <w:r w:rsidRPr="008A6DA8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  <w:lang w:val="tr-TR"/>
                              </w:rPr>
                              <w:t xml:space="preserve">  </w:t>
                            </w:r>
                          </w:p>
                          <w:p w14:paraId="7CE689C1" w14:textId="24561599" w:rsidR="00073676" w:rsidRPr="008A6DA8" w:rsidRDefault="00073676" w:rsidP="0062707D">
                            <w:pPr>
                              <w:pStyle w:val="BodyText"/>
                              <w:rPr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62707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what</w:t>
                            </w:r>
                            <w:proofErr w:type="gramEnd"/>
                            <w:r w:rsidRPr="0062707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kind of precautions can be taken to prevent these infections?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54pt;margin-top:121.7pt;width:180pt;height:281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" filled="f" stroked="f">
                <v:textbox inset=",7.2pt,,7.2pt">
                  <w:txbxContent>
                    <w:p w14:paraId="25B7A078" w14:textId="192D2EAB" w:rsidR="00073676" w:rsidRDefault="00073676" w:rsidP="008A6DA8">
                      <w:pPr>
                        <w:pStyle w:val="BodyText"/>
                        <w:rPr>
                          <w:color w:val="365F91" w:themeColor="accent1" w:themeShade="BF"/>
                          <w:sz w:val="32"/>
                          <w:szCs w:val="32"/>
                        </w:rPr>
                      </w:pPr>
                      <w:r w:rsidRPr="0062707D">
                        <w:rPr>
                          <w:color w:val="365F91" w:themeColor="accent1" w:themeShade="BF"/>
                          <w:sz w:val="32"/>
                          <w:szCs w:val="32"/>
                        </w:rPr>
                        <w:t xml:space="preserve">Occasionally, there are reports in the media about deaths due to hospital-acquired infections. </w:t>
                      </w:r>
                    </w:p>
                    <w:p w14:paraId="06A90D59" w14:textId="452953A3" w:rsidR="00073676" w:rsidRPr="00466125" w:rsidRDefault="00073676" w:rsidP="008A6DA8">
                      <w:pPr>
                        <w:pStyle w:val="BodyText"/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  <w:lang w:val="tr-TR"/>
                        </w:rPr>
                      </w:pPr>
                      <w:r w:rsidRPr="0062707D">
                        <w:rPr>
                          <w:rFonts w:ascii="Times New Roman" w:hAnsi="Times New Roman" w:cs="Times New Roman"/>
                          <w:color w:val="365F91" w:themeColor="accent1" w:themeShade="BF"/>
                          <w:sz w:val="32"/>
                          <w:szCs w:val="32"/>
                        </w:rPr>
                        <w:t>What might be the causes of hospital-acquired infections?</w:t>
                      </w:r>
                    </w:p>
                    <w:p w14:paraId="1093F284" w14:textId="1B914FA9" w:rsidR="00073676" w:rsidRPr="008A6DA8" w:rsidRDefault="00073676" w:rsidP="0062707D">
                      <w:pPr>
                        <w:pStyle w:val="BodyText"/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  <w:t>And</w:t>
                      </w:r>
                      <w:proofErr w:type="spellEnd"/>
                      <w:r w:rsidRPr="008A6DA8">
                        <w:rPr>
                          <w:rFonts w:ascii="Times New Roman" w:hAnsi="Times New Roman" w:cs="Times New Roman"/>
                          <w:sz w:val="32"/>
                          <w:szCs w:val="32"/>
                          <w:lang w:val="tr-TR"/>
                        </w:rPr>
                        <w:t xml:space="preserve">  </w:t>
                      </w:r>
                    </w:p>
                    <w:p w14:paraId="7CE689C1" w14:textId="24561599" w:rsidR="00073676" w:rsidRPr="008A6DA8" w:rsidRDefault="00073676" w:rsidP="0062707D">
                      <w:pPr>
                        <w:pStyle w:val="BodyText"/>
                        <w:rPr>
                          <w:sz w:val="32"/>
                          <w:szCs w:val="32"/>
                        </w:rPr>
                      </w:pPr>
                      <w:proofErr w:type="gramStart"/>
                      <w:r w:rsidRPr="0062707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what</w:t>
                      </w:r>
                      <w:proofErr w:type="gramEnd"/>
                      <w:r w:rsidRPr="0062707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kind of precautions can be taken to prevent these infections?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2707D">
        <w:rPr>
          <w:noProof/>
        </w:rPr>
        <mc:AlternateContent>
          <mc:Choice Requires="wps">
            <w:drawing>
              <wp:anchor distT="0" distB="0" distL="114300" distR="114300" simplePos="0" relativeHeight="251695113" behindDoc="0" locked="0" layoutInCell="1" allowOverlap="1" wp14:anchorId="73E54806" wp14:editId="7B171585">
                <wp:simplePos x="0" y="0"/>
                <wp:positionH relativeFrom="page">
                  <wp:posOffset>6487160</wp:posOffset>
                </wp:positionH>
                <wp:positionV relativeFrom="page">
                  <wp:posOffset>6137910</wp:posOffset>
                </wp:positionV>
                <wp:extent cx="3199130" cy="1176655"/>
                <wp:effectExtent l="0" t="0" r="0" b="17145"/>
                <wp:wrapTight wrapText="bothSides">
                  <wp:wrapPolygon edited="0">
                    <wp:start x="171" y="0"/>
                    <wp:lineTo x="171" y="21448"/>
                    <wp:lineTo x="21266" y="21448"/>
                    <wp:lineTo x="21266" y="0"/>
                    <wp:lineTo x="171" y="0"/>
                  </wp:wrapPolygon>
                </wp:wrapTight>
                <wp:docPr id="1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9130" cy="1176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09F4470" w14:textId="3E9045B7" w:rsidR="00073676" w:rsidRPr="0062707D" w:rsidRDefault="00073676" w:rsidP="0062707D">
                            <w:pPr>
                              <w:pStyle w:val="Title"/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60"/>
                                <w:szCs w:val="60"/>
                              </w:rPr>
                              <w:t>H</w:t>
                            </w:r>
                            <w:r w:rsidRPr="0062707D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60"/>
                                <w:szCs w:val="60"/>
                              </w:rPr>
                              <w:t>ospital-acquired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60"/>
                                <w:szCs w:val="60"/>
                              </w:rPr>
                              <w:t xml:space="preserve"> I</w:t>
                            </w:r>
                            <w:r w:rsidRPr="0062707D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60"/>
                                <w:szCs w:val="60"/>
                              </w:rPr>
                              <w:t>nfections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8" type="#_x0000_t202" style="position:absolute;margin-left:510.8pt;margin-top:483.3pt;width:251.9pt;height:92.65pt;z-index:2516951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" filled="f" stroked="f">
                <v:textbox inset=",0,,0">
                  <w:txbxContent>
                    <w:p w14:paraId="709F4470" w14:textId="3E9045B7" w:rsidR="00073676" w:rsidRPr="0062707D" w:rsidRDefault="00073676" w:rsidP="0062707D">
                      <w:pPr>
                        <w:pStyle w:val="Title"/>
                        <w:spacing w:line="360" w:lineRule="auto"/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60"/>
                          <w:szCs w:val="60"/>
                        </w:rPr>
                        <w:t>H</w:t>
                      </w:r>
                      <w:r w:rsidRPr="0062707D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60"/>
                          <w:szCs w:val="60"/>
                        </w:rPr>
                        <w:t>ospital-acquired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60"/>
                          <w:szCs w:val="60"/>
                        </w:rPr>
                        <w:t xml:space="preserve"> I</w:t>
                      </w:r>
                      <w:r w:rsidRPr="0062707D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60"/>
                          <w:szCs w:val="60"/>
                        </w:rPr>
                        <w:t>nfections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C00C2">
        <w:rPr>
          <w:noProof/>
        </w:rPr>
        <mc:AlternateContent>
          <mc:Choice Requires="wps">
            <w:drawing>
              <wp:anchor distT="0" distB="0" distL="114300" distR="114300" simplePos="0" relativeHeight="251760649" behindDoc="0" locked="0" layoutInCell="1" allowOverlap="1" wp14:anchorId="53047EF0" wp14:editId="13CD7B7F">
                <wp:simplePos x="0" y="0"/>
                <wp:positionH relativeFrom="page">
                  <wp:posOffset>194310</wp:posOffset>
                </wp:positionH>
                <wp:positionV relativeFrom="page">
                  <wp:posOffset>457200</wp:posOffset>
                </wp:positionV>
                <wp:extent cx="337185" cy="6901180"/>
                <wp:effectExtent l="0" t="0" r="0" b="7620"/>
                <wp:wrapThrough wrapText="bothSides">
                  <wp:wrapPolygon edited="0">
                    <wp:start x="1627" y="0"/>
                    <wp:lineTo x="1627" y="21544"/>
                    <wp:lineTo x="17898" y="21544"/>
                    <wp:lineTo x="17898" y="0"/>
                    <wp:lineTo x="1627" y="0"/>
                  </wp:wrapPolygon>
                </wp:wrapThrough>
                <wp:docPr id="1110" name="Text Box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85" cy="6901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AE9F7" w14:textId="48D2BCB2" w:rsidR="00073676" w:rsidRPr="00073676" w:rsidRDefault="00073676" w:rsidP="006C00C2">
                            <w:pPr>
                              <w:pStyle w:val="Footer"/>
                              <w:rPr>
                                <w:rFonts w:ascii="Cambria" w:hAnsi="Cambria"/>
                                <w:color w:val="000090"/>
                                <w:sz w:val="20"/>
                                <w:szCs w:val="20"/>
                              </w:rPr>
                            </w:pPr>
                            <w:r w:rsidRPr="00073676">
                              <w:rPr>
                                <w:rFonts w:ascii="Cambria" w:hAnsi="Cambria"/>
                                <w:color w:val="000090"/>
                                <w:sz w:val="20"/>
                                <w:szCs w:val="20"/>
                              </w:rPr>
                              <w:t>All rights of this document belong to Project Irresistible research group. It cannot be used without permission.</w:t>
                            </w:r>
                          </w:p>
                          <w:p w14:paraId="3C90825A" w14:textId="77777777" w:rsidR="00073676" w:rsidRPr="00073676" w:rsidRDefault="00073676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10" o:spid="_x0000_s1029" type="#_x0000_t202" style="position:absolute;margin-left:15.3pt;margin-top:36pt;width:26.55pt;height:543.4pt;z-index:25176064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" mv:complextextbox="1" filled="f" stroked="f">
                <v:textbox style="layout-flow:vertical;mso-layout-flow-alt:bottom-to-top">
                  <w:txbxContent>
                    <w:p w14:paraId="6D8AE9F7" w14:textId="48D2BCB2" w:rsidR="00073676" w:rsidRPr="00073676" w:rsidRDefault="00073676" w:rsidP="006C00C2">
                      <w:pPr>
                        <w:pStyle w:val="Footer"/>
                        <w:rPr>
                          <w:rFonts w:ascii="Cambria" w:hAnsi="Cambria"/>
                          <w:color w:val="000090"/>
                          <w:sz w:val="20"/>
                          <w:szCs w:val="20"/>
                        </w:rPr>
                      </w:pPr>
                      <w:r w:rsidRPr="00073676">
                        <w:rPr>
                          <w:rFonts w:ascii="Cambria" w:hAnsi="Cambria"/>
                          <w:color w:val="000090"/>
                          <w:sz w:val="20"/>
                          <w:szCs w:val="20"/>
                        </w:rPr>
                        <w:t>All rights of this document belong to Project Irresistible research group. It cannot be used without permission.</w:t>
                      </w:r>
                    </w:p>
                    <w:p w14:paraId="3C90825A" w14:textId="77777777" w:rsidR="00073676" w:rsidRPr="00073676" w:rsidRDefault="00073676">
                      <w:pPr>
                        <w:rPr>
                          <w:rFonts w:ascii="Cambria" w:hAnsi="Cambria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F53F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C6BB09" wp14:editId="7B39491C">
                <wp:simplePos x="0" y="0"/>
                <wp:positionH relativeFrom="page">
                  <wp:posOffset>3103245</wp:posOffset>
                </wp:positionH>
                <wp:positionV relativeFrom="page">
                  <wp:posOffset>6750050</wp:posOffset>
                </wp:positionV>
                <wp:extent cx="3761740" cy="707390"/>
                <wp:effectExtent l="0" t="0" r="0" b="3810"/>
                <wp:wrapTight wrapText="bothSides">
                  <wp:wrapPolygon edited="0">
                    <wp:start x="146" y="0"/>
                    <wp:lineTo x="146" y="20941"/>
                    <wp:lineTo x="21294" y="20941"/>
                    <wp:lineTo x="21294" y="0"/>
                    <wp:lineTo x="146" y="0"/>
                  </wp:wrapPolygon>
                </wp:wrapTight>
                <wp:docPr id="2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1740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50D165" w14:textId="77777777" w:rsidR="00073676" w:rsidRPr="007E4E13" w:rsidRDefault="00073676" w:rsidP="00D87C9A">
                            <w:pPr>
                              <w:pStyle w:val="Footer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7E4E13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>Proje No: 612367</w:t>
                            </w:r>
                          </w:p>
                          <w:p w14:paraId="46A137C2" w14:textId="37B6E4D6" w:rsidR="00073676" w:rsidRPr="007E4E13" w:rsidRDefault="00073676" w:rsidP="00D87C9A">
                            <w:pPr>
                              <w:pStyle w:val="Footer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7E4E13"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62A6D830" wp14:editId="0064B94F">
                                  <wp:extent cx="783609" cy="405047"/>
                                  <wp:effectExtent l="0" t="0" r="3810" b="1905"/>
                                  <wp:docPr id="1112" name="Picture 1" descr="HD:Users:busraacikel:Desktop:Screen Shot 2014-10-14 at 08.59.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D:Users:busraacikel:Desktop:Screen Shot 2014-10-14 at 08.59.2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5449" cy="405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19EA5D36" wp14:editId="4AA4203D">
                                  <wp:extent cx="489343" cy="331078"/>
                                  <wp:effectExtent l="0" t="0" r="0" b="0"/>
                                  <wp:docPr id="1113" name="Picture 2" descr="HD:Users:busraacikel:Desktop:Screen Shot 2014-10-14 at 09.06.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D:Users:busraacikel:Desktop:Screen Shot 2014-10-14 at 09.06.3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858" cy="331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167735B8" wp14:editId="47E454F5">
                                  <wp:extent cx="398342" cy="398342"/>
                                  <wp:effectExtent l="0" t="0" r="8255" b="8255"/>
                                  <wp:docPr id="1114" name="Picture 3" descr="HD:Users:busraacikel:Downloads:510px-Bogazici_University_Logo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D:Users:busraacikel:Downloads:510px-Bogazici_University_Logo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8836" cy="398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margin-left:244.35pt;margin-top:531.5pt;width:296.2pt;height:55.7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" filled="f" stroked="f">
                <v:textbox inset=",0,,0">
                  <w:txbxContent>
                    <w:p w14:paraId="3250D165" w14:textId="77777777" w:rsidR="00073676" w:rsidRPr="007E4E13" w:rsidRDefault="00073676" w:rsidP="00D87C9A">
                      <w:pPr>
                        <w:pStyle w:val="Footer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7E4E13">
                        <w:rPr>
                          <w:rFonts w:ascii="Times New Roman" w:hAnsi="Times New Roman" w:cs="Times New Roman"/>
                          <w:lang w:val="tr-TR"/>
                        </w:rPr>
                        <w:t>Proje No: 612367</w:t>
                      </w:r>
                    </w:p>
                    <w:p w14:paraId="46A137C2" w14:textId="37B6E4D6" w:rsidR="00073676" w:rsidRPr="007E4E13" w:rsidRDefault="00073676" w:rsidP="00D87C9A">
                      <w:pPr>
                        <w:pStyle w:val="Footer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7E4E13"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62A6D830" wp14:editId="0064B94F">
                            <wp:extent cx="783609" cy="405047"/>
                            <wp:effectExtent l="0" t="0" r="3810" b="1905"/>
                            <wp:docPr id="1112" name="Picture 1" descr="HD:Users:busraacikel:Desktop:Screen Shot 2014-10-14 at 08.59.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D:Users:busraacikel:Desktop:Screen Shot 2014-10-14 at 08.59.2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5449" cy="4059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lang w:val="tr-TR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19EA5D36" wp14:editId="4AA4203D">
                            <wp:extent cx="489343" cy="331078"/>
                            <wp:effectExtent l="0" t="0" r="0" b="0"/>
                            <wp:docPr id="1113" name="Picture 2" descr="HD:Users:busraacikel:Desktop:Screen Shot 2014-10-14 at 09.06.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D:Users:busraacikel:Desktop:Screen Shot 2014-10-14 at 09.06.3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9858" cy="331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lang w:val="tr-TR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 wp14:anchorId="167735B8" wp14:editId="47E454F5">
                            <wp:extent cx="398342" cy="398342"/>
                            <wp:effectExtent l="0" t="0" r="8255" b="8255"/>
                            <wp:docPr id="1114" name="Picture 3" descr="HD:Users:busraacikel:Downloads:510px-Bogazici_University_Logo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D:Users:busraacikel:Downloads:510px-Bogazici_University_Logo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8836" cy="398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F53FF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9E9047A" wp14:editId="539E657A">
                <wp:simplePos x="0" y="0"/>
                <wp:positionH relativeFrom="page">
                  <wp:posOffset>3605530</wp:posOffset>
                </wp:positionH>
                <wp:positionV relativeFrom="page">
                  <wp:posOffset>6456680</wp:posOffset>
                </wp:positionV>
                <wp:extent cx="2795270" cy="320040"/>
                <wp:effectExtent l="0" t="0" r="0" b="10160"/>
                <wp:wrapTight wrapText="bothSides">
                  <wp:wrapPolygon edited="0">
                    <wp:start x="196" y="0"/>
                    <wp:lineTo x="196" y="20571"/>
                    <wp:lineTo x="21198" y="20571"/>
                    <wp:lineTo x="21198" y="0"/>
                    <wp:lineTo x="196" y="0"/>
                  </wp:wrapPolygon>
                </wp:wrapTight>
                <wp:docPr id="2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27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080DAAA" w14:textId="1A0F3D30" w:rsidR="00073676" w:rsidRPr="007E4E13" w:rsidRDefault="005164C1" w:rsidP="00D87C9A">
                            <w:pPr>
                              <w:pStyle w:val="Organization"/>
                              <w:rPr>
                                <w:rFonts w:ascii="Times New Roman" w:hAnsi="Times New Roman" w:cs="Times New Roman"/>
                                <w:color w:val="31849B" w:themeColor="accent5" w:themeShade="BF"/>
                                <w:sz w:val="20"/>
                                <w:szCs w:val="20"/>
                              </w:rPr>
                            </w:pPr>
                            <w:hyperlink r:id="rId11" w:history="1">
                              <w:r w:rsidR="00073676">
                                <w:rPr>
                                  <w:rStyle w:val="Hyperlink"/>
                                  <w:rFonts w:ascii="Times New Roman" w:hAnsi="Times New Roman" w:cs="Times New Roman"/>
                                  <w:color w:val="31849B" w:themeColor="accent5" w:themeShade="BF"/>
                                  <w:sz w:val="20"/>
                                  <w:szCs w:val="20"/>
                                  <w:u w:val="none"/>
                                </w:rPr>
                                <w:t>www.irresistible-turkiye</w:t>
                              </w:r>
                              <w:r w:rsidR="00073676" w:rsidRPr="007E4E13">
                                <w:rPr>
                                  <w:rStyle w:val="Hyperlink"/>
                                  <w:rFonts w:ascii="Times New Roman" w:hAnsi="Times New Roman" w:cs="Times New Roman"/>
                                  <w:color w:val="31849B" w:themeColor="accent5" w:themeShade="BF"/>
                                  <w:sz w:val="20"/>
                                  <w:szCs w:val="20"/>
                                  <w:u w:val="none"/>
                                </w:rPr>
                                <w:t>.com</w:t>
                              </w:r>
                            </w:hyperlink>
                          </w:p>
                          <w:p w14:paraId="68778E7B" w14:textId="568427DE" w:rsidR="00073676" w:rsidRPr="007E4E13" w:rsidRDefault="005164C1" w:rsidP="00D87C9A">
                            <w:pPr>
                              <w:pStyle w:val="Organization"/>
                              <w:rPr>
                                <w:rFonts w:ascii="Times New Roman" w:hAnsi="Times New Roman" w:cs="Times New Roman"/>
                                <w:color w:val="31849B" w:themeColor="accent5" w:themeShade="BF"/>
                                <w:sz w:val="20"/>
                                <w:szCs w:val="20"/>
                              </w:rPr>
                            </w:pPr>
                            <w:hyperlink r:id="rId12" w:history="1">
                              <w:r w:rsidR="00073676" w:rsidRPr="007E4E13">
                                <w:rPr>
                                  <w:rStyle w:val="Hyperlink"/>
                                  <w:rFonts w:ascii="Times New Roman" w:hAnsi="Times New Roman" w:cs="Times New Roman"/>
                                  <w:color w:val="31849B" w:themeColor="accent5" w:themeShade="BF"/>
                                  <w:sz w:val="20"/>
                                  <w:szCs w:val="20"/>
                                  <w:u w:val="none"/>
                                </w:rPr>
                                <w:t>www.irresistible-project.eu</w:t>
                              </w:r>
                            </w:hyperlink>
                          </w:p>
                          <w:p w14:paraId="18BA681B" w14:textId="77777777" w:rsidR="00073676" w:rsidRPr="00BC2DA8" w:rsidRDefault="00073676" w:rsidP="00D87C9A">
                            <w:pPr>
                              <w:pStyle w:val="Organization"/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283.9pt;margin-top:508.4pt;width:220.1pt;height:25.2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" filled="f" stroked="f">
                <v:textbox inset=",0,,0">
                  <w:txbxContent>
                    <w:p w14:paraId="7080DAAA" w14:textId="1A0F3D30" w:rsidR="00073676" w:rsidRPr="007E4E13" w:rsidRDefault="005164C1" w:rsidP="00D87C9A">
                      <w:pPr>
                        <w:pStyle w:val="Organization"/>
                        <w:rPr>
                          <w:rFonts w:ascii="Times New Roman" w:hAnsi="Times New Roman" w:cs="Times New Roman"/>
                          <w:color w:val="31849B" w:themeColor="accent5" w:themeShade="BF"/>
                          <w:sz w:val="20"/>
                          <w:szCs w:val="20"/>
                        </w:rPr>
                      </w:pPr>
                      <w:hyperlink r:id="rId13" w:history="1">
                        <w:r w:rsidR="00073676">
                          <w:rPr>
                            <w:rStyle w:val="Hyperlink"/>
                            <w:rFonts w:ascii="Times New Roman" w:hAnsi="Times New Roman" w:cs="Times New Roman"/>
                            <w:color w:val="31849B" w:themeColor="accent5" w:themeShade="BF"/>
                            <w:sz w:val="20"/>
                            <w:szCs w:val="20"/>
                            <w:u w:val="none"/>
                          </w:rPr>
                          <w:t>www.irresistible-turkiye</w:t>
                        </w:r>
                        <w:r w:rsidR="00073676" w:rsidRPr="007E4E13">
                          <w:rPr>
                            <w:rStyle w:val="Hyperlink"/>
                            <w:rFonts w:ascii="Times New Roman" w:hAnsi="Times New Roman" w:cs="Times New Roman"/>
                            <w:color w:val="31849B" w:themeColor="accent5" w:themeShade="BF"/>
                            <w:sz w:val="20"/>
                            <w:szCs w:val="20"/>
                            <w:u w:val="none"/>
                          </w:rPr>
                          <w:t>.com</w:t>
                        </w:r>
                      </w:hyperlink>
                    </w:p>
                    <w:p w14:paraId="68778E7B" w14:textId="568427DE" w:rsidR="00073676" w:rsidRPr="007E4E13" w:rsidRDefault="005164C1" w:rsidP="00D87C9A">
                      <w:pPr>
                        <w:pStyle w:val="Organization"/>
                        <w:rPr>
                          <w:rFonts w:ascii="Times New Roman" w:hAnsi="Times New Roman" w:cs="Times New Roman"/>
                          <w:color w:val="31849B" w:themeColor="accent5" w:themeShade="BF"/>
                          <w:sz w:val="20"/>
                          <w:szCs w:val="20"/>
                        </w:rPr>
                      </w:pPr>
                      <w:hyperlink r:id="rId14" w:history="1">
                        <w:r w:rsidR="00073676" w:rsidRPr="007E4E13">
                          <w:rPr>
                            <w:rStyle w:val="Hyperlink"/>
                            <w:rFonts w:ascii="Times New Roman" w:hAnsi="Times New Roman" w:cs="Times New Roman"/>
                            <w:color w:val="31849B" w:themeColor="accent5" w:themeShade="BF"/>
                            <w:sz w:val="20"/>
                            <w:szCs w:val="20"/>
                            <w:u w:val="none"/>
                          </w:rPr>
                          <w:t>www.irresistible-project.eu</w:t>
                        </w:r>
                      </w:hyperlink>
                    </w:p>
                    <w:p w14:paraId="18BA681B" w14:textId="77777777" w:rsidR="00073676" w:rsidRPr="00BC2DA8" w:rsidRDefault="00073676" w:rsidP="00D87C9A">
                      <w:pPr>
                        <w:pStyle w:val="Organization"/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07D78">
        <w:rPr>
          <w:noProof/>
        </w:rPr>
        <w:drawing>
          <wp:anchor distT="0" distB="0" distL="118745" distR="118745" simplePos="0" relativeHeight="251692034" behindDoc="0" locked="0" layoutInCell="1" allowOverlap="1" wp14:anchorId="0230C363" wp14:editId="30B22D69">
            <wp:simplePos x="0" y="0"/>
            <wp:positionH relativeFrom="page">
              <wp:posOffset>3866515</wp:posOffset>
            </wp:positionH>
            <wp:positionV relativeFrom="page">
              <wp:posOffset>724535</wp:posOffset>
            </wp:positionV>
            <wp:extent cx="2178685" cy="1701165"/>
            <wp:effectExtent l="50800" t="50800" r="56515" b="534035"/>
            <wp:wrapTight wrapText="bothSides">
              <wp:wrapPolygon edited="0">
                <wp:start x="1007" y="-645"/>
                <wp:lineTo x="-504" y="-645"/>
                <wp:lineTo x="-504" y="28058"/>
                <wp:lineTo x="21908" y="28058"/>
                <wp:lineTo x="21908" y="2580"/>
                <wp:lineTo x="21153" y="-323"/>
                <wp:lineTo x="20398" y="-645"/>
                <wp:lineTo x="1007" y="-645"/>
              </wp:wrapPolygon>
            </wp:wrapTight>
            <wp:docPr id="107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laceholder-base---neutral.png"/>
                    <pic:cNvPicPr/>
                  </pic:nvPicPr>
                  <pic:blipFill>
                    <a:blip r:embed="rId15"/>
                    <a:srcRect r="13889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1701165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366B78">
        <w:rPr>
          <w:noProof/>
        </w:rPr>
        <w:drawing>
          <wp:anchor distT="0" distB="0" distL="118745" distR="118745" simplePos="0" relativeHeight="251694089" behindDoc="0" locked="0" layoutInCell="1" allowOverlap="1" wp14:anchorId="6F8149E9" wp14:editId="4DFD6296">
            <wp:simplePos x="0" y="0"/>
            <wp:positionH relativeFrom="page">
              <wp:posOffset>762000</wp:posOffset>
            </wp:positionH>
            <wp:positionV relativeFrom="page">
              <wp:posOffset>5511165</wp:posOffset>
            </wp:positionV>
            <wp:extent cx="2146300" cy="1430020"/>
            <wp:effectExtent l="50800" t="50800" r="38100" b="449580"/>
            <wp:wrapTight wrapText="bothSides">
              <wp:wrapPolygon edited="0">
                <wp:start x="1022" y="-767"/>
                <wp:lineTo x="-511" y="-767"/>
                <wp:lineTo x="-511" y="28007"/>
                <wp:lineTo x="21728" y="28007"/>
                <wp:lineTo x="21728" y="3069"/>
                <wp:lineTo x="21217" y="384"/>
                <wp:lineTo x="20450" y="-767"/>
                <wp:lineTo x="1022" y="-767"/>
              </wp:wrapPolygon>
            </wp:wrapTight>
            <wp:docPr id="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laceholder-base---neutral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430020"/>
                    </a:xfrm>
                    <a:prstGeom prst="roundRect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stA="50000" endPos="25000" dir="5400000" sy="-100000" algn="bl" rotWithShape="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64E69">
        <w:rPr>
          <w:noProof/>
        </w:rPr>
        <w:drawing>
          <wp:anchor distT="0" distB="0" distL="118745" distR="118745" simplePos="0" relativeHeight="251692035" behindDoc="0" locked="0" layoutInCell="1" allowOverlap="1" wp14:anchorId="0CBBE08C" wp14:editId="3C047A5D">
            <wp:simplePos x="5486400" y="8229600"/>
            <wp:positionH relativeFrom="page">
              <wp:posOffset>7222490</wp:posOffset>
            </wp:positionH>
            <wp:positionV relativeFrom="page">
              <wp:posOffset>2088515</wp:posOffset>
            </wp:positionV>
            <wp:extent cx="2045970" cy="1999615"/>
            <wp:effectExtent l="76200" t="50800" r="36830" b="32385"/>
            <wp:wrapTight wrapText="bothSides">
              <wp:wrapPolygon edited="0">
                <wp:start x="8581" y="-549"/>
                <wp:lineTo x="6436" y="-274"/>
                <wp:lineTo x="1073" y="3018"/>
                <wp:lineTo x="-804" y="8231"/>
                <wp:lineTo x="804" y="17011"/>
                <wp:lineTo x="5631" y="21401"/>
                <wp:lineTo x="8313" y="21950"/>
                <wp:lineTo x="9117" y="21950"/>
                <wp:lineTo x="12335" y="21950"/>
                <wp:lineTo x="13140" y="21950"/>
                <wp:lineTo x="15017" y="21675"/>
                <wp:lineTo x="14749" y="21401"/>
                <wp:lineTo x="15553" y="21401"/>
                <wp:lineTo x="20380" y="17560"/>
                <wp:lineTo x="20380" y="17011"/>
                <wp:lineTo x="20648" y="17011"/>
                <wp:lineTo x="21989" y="13170"/>
                <wp:lineTo x="21989" y="7957"/>
                <wp:lineTo x="21721" y="7134"/>
                <wp:lineTo x="20112" y="3841"/>
                <wp:lineTo x="20112" y="3018"/>
                <wp:lineTo x="14749" y="-274"/>
                <wp:lineTo x="12872" y="-549"/>
                <wp:lineTo x="8581" y="-549"/>
              </wp:wrapPolygon>
            </wp:wrapTight>
            <wp:docPr id="11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laceholder-base---neutral.png"/>
                    <pic:cNvPicPr/>
                  </pic:nvPicPr>
                  <pic:blipFill>
                    <a:blip r:embed="rId17"/>
                    <a:srcRect l="20157" r="9921"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199961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8B624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1421FF" wp14:editId="274A8F61">
                <wp:simplePos x="0" y="0"/>
                <wp:positionH relativeFrom="page">
                  <wp:posOffset>3776345</wp:posOffset>
                </wp:positionH>
                <wp:positionV relativeFrom="page">
                  <wp:posOffset>3427730</wp:posOffset>
                </wp:positionV>
                <wp:extent cx="2286000" cy="2804160"/>
                <wp:effectExtent l="0" t="0" r="0" b="0"/>
                <wp:wrapTight wrapText="bothSides">
                  <wp:wrapPolygon edited="0">
                    <wp:start x="240" y="196"/>
                    <wp:lineTo x="240" y="21130"/>
                    <wp:lineTo x="21120" y="21130"/>
                    <wp:lineTo x="21120" y="196"/>
                    <wp:lineTo x="240" y="196"/>
                  </wp:wrapPolygon>
                </wp:wrapTight>
                <wp:docPr id="2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80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F4FA0E9" w14:textId="6FBAB77C" w:rsidR="00073676" w:rsidRPr="00BC2DA8" w:rsidRDefault="00073676" w:rsidP="00D87C9A">
                            <w:pPr>
                              <w:pStyle w:val="BodyText"/>
                              <w:rPr>
                                <w:rFonts w:ascii="Times New Roman" w:hAnsi="Times New Roman" w:cs="Times New Roman"/>
                                <w:b/>
                                <w:color w:val="365F91" w:themeColor="accent1" w:themeShade="BF"/>
                                <w:sz w:val="56"/>
                                <w:szCs w:val="56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margin-left:297.35pt;margin-top:269.9pt;width:180pt;height:220.8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" mv:complextextbox="1" filled="f" stroked="f">
                <v:textbox inset=",7.2pt,,7.2pt">
                  <w:txbxContent>
                    <w:p w14:paraId="0F4FA0E9" w14:textId="6FBAB77C" w:rsidR="00073676" w:rsidRPr="00BC2DA8" w:rsidRDefault="00073676" w:rsidP="00D87C9A">
                      <w:pPr>
                        <w:pStyle w:val="BodyText"/>
                        <w:rPr>
                          <w:rFonts w:ascii="Times New Roman" w:hAnsi="Times New Roman" w:cs="Times New Roman"/>
                          <w:b/>
                          <w:color w:val="365F91" w:themeColor="accent1" w:themeShade="BF"/>
                          <w:sz w:val="56"/>
                          <w:szCs w:val="56"/>
                          <w:lang w:val="tr-TR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4E69">
        <w:rPr>
          <w:noProof/>
        </w:rPr>
        <w:drawing>
          <wp:anchor distT="0" distB="0" distL="118745" distR="118745" simplePos="0" relativeHeight="251692037" behindDoc="0" locked="0" layoutInCell="1" allowOverlap="1" wp14:anchorId="47348843" wp14:editId="6B1B3279">
            <wp:simplePos x="5486400" y="8229600"/>
            <wp:positionH relativeFrom="page">
              <wp:posOffset>8476916</wp:posOffset>
            </wp:positionH>
            <wp:positionV relativeFrom="page">
              <wp:posOffset>1265989</wp:posOffset>
            </wp:positionV>
            <wp:extent cx="827839" cy="828675"/>
            <wp:effectExtent l="127000" t="50800" r="35761" b="34925"/>
            <wp:wrapTight wrapText="bothSides">
              <wp:wrapPolygon edited="0">
                <wp:start x="6627" y="-1324"/>
                <wp:lineTo x="3314" y="0"/>
                <wp:lineTo x="-3314" y="7283"/>
                <wp:lineTo x="-3314" y="10593"/>
                <wp:lineTo x="1325" y="19862"/>
                <wp:lineTo x="6627" y="22510"/>
                <wp:lineTo x="7953" y="22510"/>
                <wp:lineTo x="13255" y="22510"/>
                <wp:lineTo x="14580" y="22510"/>
                <wp:lineTo x="19219" y="20524"/>
                <wp:lineTo x="19219" y="19862"/>
                <wp:lineTo x="22533" y="14566"/>
                <wp:lineTo x="22533" y="5297"/>
                <wp:lineTo x="19219" y="662"/>
                <wp:lineTo x="14580" y="-1324"/>
                <wp:lineTo x="6627" y="-1324"/>
              </wp:wrapPolygon>
            </wp:wrapTight>
            <wp:docPr id="6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laceholder-base---neutral.png"/>
                    <pic:cNvPicPr/>
                  </pic:nvPicPr>
                  <pic:blipFill>
                    <a:blip r:embed="rId18"/>
                    <a:srcRect l="17974" r="15033"/>
                    <a:stretch>
                      <a:fillRect/>
                    </a:stretch>
                  </pic:blipFill>
                  <pic:spPr>
                    <a:xfrm>
                      <a:off x="0" y="0"/>
                      <a:ext cx="827839" cy="82867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rPr>
          <w:noProof/>
        </w:rPr>
        <w:drawing>
          <wp:anchor distT="0" distB="0" distL="118745" distR="118745" simplePos="0" relativeHeight="251692036" behindDoc="0" locked="0" layoutInCell="1" allowOverlap="1" wp14:anchorId="3CFD0006" wp14:editId="50F6B00F">
            <wp:simplePos x="5486400" y="8229600"/>
            <wp:positionH relativeFrom="page">
              <wp:posOffset>7101305</wp:posOffset>
            </wp:positionH>
            <wp:positionV relativeFrom="page">
              <wp:posOffset>760663</wp:posOffset>
            </wp:positionV>
            <wp:extent cx="1291590" cy="1295400"/>
            <wp:effectExtent l="50800" t="50800" r="29210" b="25400"/>
            <wp:wrapTight wrapText="bothSides">
              <wp:wrapPolygon edited="0">
                <wp:start x="7646" y="-847"/>
                <wp:lineTo x="5097" y="-424"/>
                <wp:lineTo x="-850" y="4659"/>
                <wp:lineTo x="-850" y="15247"/>
                <wp:lineTo x="2549" y="19482"/>
                <wp:lineTo x="2549" y="19906"/>
                <wp:lineTo x="6796" y="22024"/>
                <wp:lineTo x="7646" y="22024"/>
                <wp:lineTo x="13593" y="22024"/>
                <wp:lineTo x="14442" y="22024"/>
                <wp:lineTo x="18690" y="19906"/>
                <wp:lineTo x="18690" y="19482"/>
                <wp:lineTo x="19540" y="19482"/>
                <wp:lineTo x="22088" y="14400"/>
                <wp:lineTo x="22088" y="4659"/>
                <wp:lineTo x="15717" y="-424"/>
                <wp:lineTo x="13593" y="-847"/>
                <wp:lineTo x="7646" y="-847"/>
              </wp:wrapPolygon>
            </wp:wrapTight>
            <wp:docPr id="5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laceholder-base---neutral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295400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br w:type="page"/>
      </w:r>
      <w:r w:rsidR="007939F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97" behindDoc="0" locked="0" layoutInCell="1" allowOverlap="1" wp14:anchorId="44626ECB" wp14:editId="484CC805">
                <wp:simplePos x="0" y="0"/>
                <wp:positionH relativeFrom="page">
                  <wp:posOffset>618490</wp:posOffset>
                </wp:positionH>
                <wp:positionV relativeFrom="page">
                  <wp:posOffset>2155190</wp:posOffset>
                </wp:positionV>
                <wp:extent cx="2570480" cy="881380"/>
                <wp:effectExtent l="0" t="0" r="0" b="7620"/>
                <wp:wrapThrough wrapText="bothSides">
                  <wp:wrapPolygon edited="0">
                    <wp:start x="213" y="0"/>
                    <wp:lineTo x="213" y="21164"/>
                    <wp:lineTo x="21130" y="21164"/>
                    <wp:lineTo x="21130" y="0"/>
                    <wp:lineTo x="213" y="0"/>
                  </wp:wrapPolygon>
                </wp:wrapThrough>
                <wp:docPr id="1111" name="Text Box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048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B0B9AB8" w14:textId="6FC042B5" w:rsidR="00073676" w:rsidRPr="0062707D" w:rsidRDefault="007939FB" w:rsidP="0062707D">
                            <w:pPr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aundry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is </w:t>
                            </w:r>
                            <w:r w:rsidR="00073676" w:rsidRPr="0062707D">
                              <w:rPr>
                                <w:rFonts w:ascii="Times New Roman" w:hAnsi="Times New Roman" w:cs="Times New Roman"/>
                              </w:rPr>
                              <w:t>washed in machines using silver-ion technology, where silver nanoparticles are released in the final rinse cycle.</w:t>
                            </w:r>
                          </w:p>
                          <w:p w14:paraId="573B28BC" w14:textId="77777777" w:rsidR="00073676" w:rsidRPr="0062707D" w:rsidRDefault="00073676" w:rsidP="0062707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1" o:spid="_x0000_s1033" type="#_x0000_t202" style="position:absolute;margin-left:48.7pt;margin-top:169.7pt;width:202.4pt;height:69.4pt;z-index:2517626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" mv:complextextbox="1" filled="f" stroked="f">
                <v:textbox>
                  <w:txbxContent>
                    <w:p w14:paraId="0B0B9AB8" w14:textId="6FC042B5" w:rsidR="00073676" w:rsidRPr="0062707D" w:rsidRDefault="007939FB" w:rsidP="0062707D">
                      <w:pPr>
                        <w:suppressOverlap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</w:rPr>
                        <w:t>aundry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</w:rPr>
                        <w:t xml:space="preserve"> is </w:t>
                      </w:r>
                      <w:r w:rsidR="00073676" w:rsidRPr="0062707D">
                        <w:rPr>
                          <w:rFonts w:ascii="Times New Roman" w:hAnsi="Times New Roman" w:cs="Times New Roman"/>
                        </w:rPr>
                        <w:t>washed in machines using silver-ion technology, where silver nanoparticles are released in the final rinse cycle.</w:t>
                      </w:r>
                    </w:p>
                    <w:p w14:paraId="573B28BC" w14:textId="77777777" w:rsidR="00073676" w:rsidRPr="0062707D" w:rsidRDefault="00073676" w:rsidP="0062707D">
                      <w:pPr>
                        <w:jc w:val="both"/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939FB">
        <w:rPr>
          <w:noProof/>
        </w:rPr>
        <mc:AlternateContent>
          <mc:Choice Requires="wps">
            <w:drawing>
              <wp:anchor distT="0" distB="0" distL="114300" distR="114300" simplePos="0" relativeHeight="251763721" behindDoc="0" locked="0" layoutInCell="1" allowOverlap="1" wp14:anchorId="63EA3B06" wp14:editId="09022AFE">
                <wp:simplePos x="0" y="0"/>
                <wp:positionH relativeFrom="page">
                  <wp:posOffset>1917700</wp:posOffset>
                </wp:positionH>
                <wp:positionV relativeFrom="page">
                  <wp:posOffset>1595756</wp:posOffset>
                </wp:positionV>
                <wp:extent cx="1271270" cy="657588"/>
                <wp:effectExtent l="0" t="0" r="0" b="3175"/>
                <wp:wrapNone/>
                <wp:docPr id="1115" name="Text Box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1270" cy="6575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1C0820" w14:textId="2170F58D" w:rsidR="00073676" w:rsidRPr="0062707D" w:rsidRDefault="00073676" w:rsidP="0062707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62707D">
                              <w:rPr>
                                <w:rFonts w:ascii="Times New Roman" w:hAnsi="Times New Roman" w:cs="Times New Roman"/>
                              </w:rPr>
                              <w:t>Bacteria on clothes are destroyed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when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5" o:spid="_x0000_s1034" type="#_x0000_t202" style="position:absolute;margin-left:151pt;margin-top:125.65pt;width:100.1pt;height:51.8pt;z-index:2517637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" mv:complextextbox="1" filled="f" stroked="f">
                <v:textbox>
                  <w:txbxContent>
                    <w:p w14:paraId="681C0820" w14:textId="2170F58D" w:rsidR="00073676" w:rsidRPr="0062707D" w:rsidRDefault="00073676" w:rsidP="0062707D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62707D">
                        <w:rPr>
                          <w:rFonts w:ascii="Times New Roman" w:hAnsi="Times New Roman" w:cs="Times New Roman"/>
                        </w:rPr>
                        <w:t>Bacteria on clothes are destroyed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when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37" behindDoc="0" locked="0" layoutInCell="1" allowOverlap="1" wp14:anchorId="4BE21F85" wp14:editId="621BFA65">
                <wp:simplePos x="0" y="0"/>
                <wp:positionH relativeFrom="page">
                  <wp:posOffset>5148580</wp:posOffset>
                </wp:positionH>
                <wp:positionV relativeFrom="page">
                  <wp:posOffset>5612130</wp:posOffset>
                </wp:positionV>
                <wp:extent cx="1264285" cy="160147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285" cy="160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E0C1A9" w14:textId="3C5E36BB" w:rsidR="00073676" w:rsidRPr="008115BE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Medical equipment using antibacterial nanoparticles is designed to prevent bacterial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     </w:t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infections.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margin-left:405.4pt;margin-top:441.9pt;width:99.55pt;height:126.1pt;z-index:2517473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" filled="f" stroked="f">
                <v:textbox>
                  <w:txbxContent>
                    <w:p w14:paraId="69E0C1A9" w14:textId="3C5E36BB" w:rsidR="00073676" w:rsidRPr="008115BE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Medical equipment using antibacterial nanoparticles is designed to prevent bacterial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             </w:t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>infections.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505" behindDoc="0" locked="0" layoutInCell="1" allowOverlap="1" wp14:anchorId="1C97C016" wp14:editId="0E5A6981">
                <wp:simplePos x="0" y="0"/>
                <wp:positionH relativeFrom="page">
                  <wp:posOffset>6619875</wp:posOffset>
                </wp:positionH>
                <wp:positionV relativeFrom="page">
                  <wp:posOffset>5598795</wp:posOffset>
                </wp:positionV>
                <wp:extent cx="3086100" cy="1028700"/>
                <wp:effectExtent l="0" t="0" r="0" b="12700"/>
                <wp:wrapSquare wrapText="bothSides"/>
                <wp:docPr id="1082" name="Text Box 1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568DC" w14:textId="7C049A6B" w:rsidR="00073676" w:rsidRPr="00073676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073676">
                              <w:rPr>
                                <w:rFonts w:ascii="Times New Roman" w:hAnsi="Times New Roman" w:cs="Times New Roman"/>
                              </w:rPr>
                              <w:t xml:space="preserve">Antibacterial </w:t>
                            </w:r>
                            <w:proofErr w:type="spellStart"/>
                            <w:r w:rsidRPr="00073676">
                              <w:rPr>
                                <w:rFonts w:ascii="Times New Roman" w:hAnsi="Times New Roman" w:cs="Times New Roman"/>
                              </w:rPr>
                              <w:t>nanopaint</w:t>
                            </w:r>
                            <w:proofErr w:type="spellEnd"/>
                            <w:r w:rsidRPr="00073676">
                              <w:rPr>
                                <w:rFonts w:ascii="Times New Roman" w:hAnsi="Times New Roman" w:cs="Times New Roman"/>
                              </w:rPr>
                              <w:t xml:space="preserve"> is particularly useful for preventing bacterial growth on interior hospital walls.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2" o:spid="_x0000_s1036" type="#_x0000_t202" style="position:absolute;margin-left:521.25pt;margin-top:440.85pt;width:243pt;height:81pt;z-index:2517545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" filled="f" stroked="f">
                <v:textbox>
                  <w:txbxContent>
                    <w:p w14:paraId="1DE568DC" w14:textId="7C049A6B" w:rsidR="00073676" w:rsidRPr="00073676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073676">
                        <w:rPr>
                          <w:rFonts w:ascii="Times New Roman" w:hAnsi="Times New Roman" w:cs="Times New Roman"/>
                        </w:rPr>
                        <w:t xml:space="preserve">Antibacterial </w:t>
                      </w:r>
                      <w:proofErr w:type="spellStart"/>
                      <w:r w:rsidRPr="00073676">
                        <w:rPr>
                          <w:rFonts w:ascii="Times New Roman" w:hAnsi="Times New Roman" w:cs="Times New Roman"/>
                        </w:rPr>
                        <w:t>nanopaint</w:t>
                      </w:r>
                      <w:proofErr w:type="spellEnd"/>
                      <w:r w:rsidRPr="00073676">
                        <w:rPr>
                          <w:rFonts w:ascii="Times New Roman" w:hAnsi="Times New Roman" w:cs="Times New Roman"/>
                        </w:rPr>
                        <w:t xml:space="preserve"> is particularly useful for preventing bacterial growth on interior hospital walls.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5B4E6E">
        <w:rPr>
          <w:noProof/>
        </w:rPr>
        <mc:AlternateContent>
          <mc:Choice Requires="wps">
            <w:drawing>
              <wp:anchor distT="0" distB="0" distL="114300" distR="114300" simplePos="0" relativeHeight="251751433" behindDoc="0" locked="0" layoutInCell="1" allowOverlap="1" wp14:anchorId="3A7CA88A" wp14:editId="55214458">
                <wp:simplePos x="0" y="0"/>
                <wp:positionH relativeFrom="page">
                  <wp:posOffset>6623685</wp:posOffset>
                </wp:positionH>
                <wp:positionV relativeFrom="page">
                  <wp:posOffset>1893570</wp:posOffset>
                </wp:positionV>
                <wp:extent cx="3086100" cy="836930"/>
                <wp:effectExtent l="0" t="0" r="0" b="1270"/>
                <wp:wrapSquare wrapText="bothSides"/>
                <wp:docPr id="1059" name="Text Box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B673CD" w14:textId="2A596FFD" w:rsidR="00073676" w:rsidRPr="008115BE" w:rsidRDefault="00073676" w:rsidP="005B4E6E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8115BE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The aim of antibacterial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nanocoating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on </w:t>
                            </w:r>
                            <w:proofErr w:type="gram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frequently-touched</w:t>
                            </w:r>
                            <w:proofErr w:type="gram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surfaces in common areas is to prevent hospital-acquired infections caused by bacterial contamination.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9" o:spid="_x0000_s1037" type="#_x0000_t202" style="position:absolute;margin-left:521.55pt;margin-top:149.1pt;width:243pt;height:65.9pt;z-index:2517514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" filled="f" stroked="f">
                <v:textbox>
                  <w:txbxContent>
                    <w:p w14:paraId="30B673CD" w14:textId="2A596FFD" w:rsidR="00073676" w:rsidRPr="008115BE" w:rsidRDefault="00073676" w:rsidP="005B4E6E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8115BE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The aim of antibacterial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</w:rPr>
                        <w:t>nanocoating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on </w:t>
                      </w:r>
                      <w:proofErr w:type="gramStart"/>
                      <w:r w:rsidRPr="005B4E6E">
                        <w:rPr>
                          <w:rFonts w:ascii="Times New Roman" w:hAnsi="Times New Roman" w:cs="Times New Roman"/>
                        </w:rPr>
                        <w:t>frequently-touched</w:t>
                      </w:r>
                      <w:proofErr w:type="gram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surfaces in common areas is to prevent hospital-acquired infections caused by bacterial contamination.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5B4E6E">
        <w:rPr>
          <w:noProof/>
        </w:rPr>
        <mc:AlternateContent>
          <mc:Choice Requires="wps">
            <w:drawing>
              <wp:anchor distT="0" distB="0" distL="114300" distR="114300" simplePos="0" relativeHeight="251738121" behindDoc="0" locked="0" layoutInCell="1" allowOverlap="1" wp14:anchorId="418D2BAE" wp14:editId="2F520C31">
                <wp:simplePos x="0" y="0"/>
                <wp:positionH relativeFrom="page">
                  <wp:posOffset>8394065</wp:posOffset>
                </wp:positionH>
                <wp:positionV relativeFrom="page">
                  <wp:posOffset>582295</wp:posOffset>
                </wp:positionV>
                <wp:extent cx="1256030" cy="1191260"/>
                <wp:effectExtent l="0" t="0" r="0" b="2540"/>
                <wp:wrapThrough wrapText="bothSides">
                  <wp:wrapPolygon edited="0">
                    <wp:start x="437" y="0"/>
                    <wp:lineTo x="437" y="21186"/>
                    <wp:lineTo x="20530" y="21186"/>
                    <wp:lineTo x="20530" y="0"/>
                    <wp:lineTo x="437" y="0"/>
                  </wp:wrapPolygon>
                </wp:wrapThrough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030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1B5BE3" w14:textId="37BA9430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Antibacterial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nanocoating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on </w:t>
                            </w:r>
                            <w:proofErr w:type="gram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frequently-touched</w:t>
                            </w:r>
                            <w:proofErr w:type="gram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surfaces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4" o:spid="_x0000_s1038" type="#_x0000_t202" style="position:absolute;margin-left:660.95pt;margin-top:45.85pt;width:98.9pt;height:93.8pt;z-index:2517381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" mv:complextextbox="1" filled="f" stroked="f">
                <v:textbox>
                  <w:txbxContent>
                    <w:p w14:paraId="5A1B5BE3" w14:textId="37BA9430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Antibacterial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nanocoating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on </w:t>
                      </w:r>
                      <w:proofErr w:type="gram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frequently-touched</w:t>
                      </w:r>
                      <w:proofErr w:type="gram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surfaces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B4E6E">
        <w:rPr>
          <w:noProof/>
        </w:rPr>
        <w:drawing>
          <wp:anchor distT="0" distB="0" distL="114300" distR="114300" simplePos="0" relativeHeight="251755529" behindDoc="0" locked="0" layoutInCell="1" allowOverlap="1" wp14:anchorId="3BFADF9B" wp14:editId="2AC0AA9E">
            <wp:simplePos x="0" y="0"/>
            <wp:positionH relativeFrom="page">
              <wp:posOffset>4234180</wp:posOffset>
            </wp:positionH>
            <wp:positionV relativeFrom="page">
              <wp:posOffset>5993130</wp:posOffset>
            </wp:positionV>
            <wp:extent cx="1047750" cy="987425"/>
            <wp:effectExtent l="0" t="0" r="0" b="3175"/>
            <wp:wrapThrough wrapText="bothSides">
              <wp:wrapPolygon edited="0">
                <wp:start x="8378" y="0"/>
                <wp:lineTo x="5760" y="2778"/>
                <wp:lineTo x="4713" y="5001"/>
                <wp:lineTo x="4713" y="9446"/>
                <wp:lineTo x="2095" y="18336"/>
                <wp:lineTo x="0" y="20003"/>
                <wp:lineTo x="0" y="21114"/>
                <wp:lineTo x="20945" y="21114"/>
                <wp:lineTo x="19898" y="19447"/>
                <wp:lineTo x="17804" y="7223"/>
                <wp:lineTo x="16233" y="2223"/>
                <wp:lineTo x="13615" y="0"/>
                <wp:lineTo x="8378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l_mask_0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64C1">
        <w:rPr>
          <w:noProof/>
        </w:rPr>
        <mc:AlternateContent>
          <mc:Choice Requires="wpg">
            <w:drawing>
              <wp:anchor distT="0" distB="0" distL="114300" distR="114300" simplePos="1" relativeHeight="251736073" behindDoc="0" locked="0" layoutInCell="1" allowOverlap="1" wp14:anchorId="05991AE4" wp14:editId="7E992DF1">
                <wp:simplePos x="3582670" y="5213985"/>
                <wp:positionH relativeFrom="page">
                  <wp:posOffset>3582670</wp:posOffset>
                </wp:positionH>
                <wp:positionV relativeFrom="page">
                  <wp:posOffset>5213985</wp:posOffset>
                </wp:positionV>
                <wp:extent cx="2857500" cy="571500"/>
                <wp:effectExtent l="0" t="0" r="0" b="12700"/>
                <wp:wrapThrough wrapText="bothSides">
                  <wp:wrapPolygon edited="0">
                    <wp:start x="192" y="0"/>
                    <wp:lineTo x="192" y="21120"/>
                    <wp:lineTo x="21120" y="21120"/>
                    <wp:lineTo x="21120" y="0"/>
                    <wp:lineTo x="192" y="0"/>
                  </wp:wrapPolygon>
                </wp:wrapThrough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500" cy="571500"/>
                          <a:chOff x="0" y="0"/>
                          <a:chExt cx="2857500" cy="5715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073" name="Text Box 1073"/>
                        <wps:cNvSpPr txBox="1"/>
                        <wps:spPr>
                          <a:xfrm>
                            <a:off x="0" y="0"/>
                            <a:ext cx="2857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45720"/>
                            <a:ext cx="2674620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4">
                          <w:txbxContent>
                            <w:p w14:paraId="0FCB920A" w14:textId="6A6EEF19" w:rsidR="00073676" w:rsidRPr="005B4E6E" w:rsidRDefault="00073676" w:rsidP="00DD7C0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</w:pPr>
                              <w:r w:rsidRPr="005B4E6E">
                                <w:rPr>
                                  <w:rFonts w:ascii="Times New Roman" w:hAnsi="Times New Roman" w:cs="Times New Roman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</w:rPr>
                                <w:t>Equipment using antibacterial nanoparticles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235585"/>
                            <a:ext cx="1360170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o:spid="_x0000_s1039" style="position:absolute;margin-left:282.1pt;margin-top:410.55pt;width:225pt;height:45pt;z-index:251736073;mso-position-horizontal-relative:page;mso-position-vertical-relative:page" coordsize="2857500,5715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" mv:complextextbox="1">
                <v:shape id="Text Box 1073" o:spid="_x0000_s1040" type="#_x0000_t202" style="position:absolute;width:2857500;height:571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DXCrxAAA&#10;AN0AAAAPAAAAZHJzL2Rvd25yZXYueG1sRE9LawIxEL4X/A9hhN5qogVdVrOi0hYPltbHweOwmX3g&#10;ZrJsUnf775tCobf5+J6zWg+2EXfqfO1Yw3SiQBDnztRcaricX58SED4gG2wck4Zv8rDORg8rTI3r&#10;+Uj3UyhFDGGfooYqhDaV0ucVWfQT1xJHrnCdxRBhV0rTYR/DbSNnSs2lxZpjQ4Ut7SrKb6cvq4EO&#10;gz2/J4uX8LEt3tQ1+ewPptT6cTxsliACDeFf/OfemzhfLZ7h95t4gsx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Q1wq8QAAADdAAAADwAAAAAAAAAAAAAAAACXAgAAZHJzL2Rv&#10;d25yZXYueG1sUEsFBgAAAAAEAAQA9QAAAIgDAAAAAA==&#10;" mv:complextextbox="1" filled="f" stroked="f"/>
                <v:shape id="Text Box 8" o:spid="_x0000_s1041" type="#_x0000_t202" style="position:absolute;left:91440;top:45720;width:2674620;height:1911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style="mso-next-textbox:#Text Box 18" inset="0,0,0,0">
                    <w:txbxContent>
                      <w:p w14:paraId="0FCB920A" w14:textId="6A6EEF19" w:rsidR="00073676" w:rsidRPr="005B4E6E" w:rsidRDefault="00073676" w:rsidP="00DD7C0E">
                        <w:pPr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</w:pPr>
                        <w:r w:rsidRPr="005B4E6E">
                          <w:rPr>
                            <w:rFonts w:ascii="Times New Roman" w:hAnsi="Times New Roman" w:cs="Times New Roman"/>
                            <w:b/>
                            <w:color w:val="17365D" w:themeColor="text2" w:themeShade="BF"/>
                            <w:sz w:val="26"/>
                            <w:szCs w:val="26"/>
                          </w:rPr>
                          <w:t>Equipment using antibacterial nanoparticles</w:t>
                        </w:r>
                      </w:p>
                    </w:txbxContent>
                  </v:textbox>
                </v:shape>
                <v:shape id="Text Box 18" o:spid="_x0000_s1042" type="#_x0000_t202" style="position:absolute;left:91440;top:235585;width:1360170;height:1911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23608F">
        <w:rPr>
          <w:noProof/>
        </w:rPr>
        <mc:AlternateContent>
          <mc:Choice Requires="wps">
            <w:drawing>
              <wp:anchor distT="0" distB="0" distL="114300" distR="114300" simplePos="0" relativeHeight="251731977" behindDoc="0" locked="0" layoutInCell="1" allowOverlap="1" wp14:anchorId="20959738" wp14:editId="718E3E0E">
                <wp:simplePos x="0" y="0"/>
                <wp:positionH relativeFrom="page">
                  <wp:posOffset>4959985</wp:posOffset>
                </wp:positionH>
                <wp:positionV relativeFrom="page">
                  <wp:posOffset>584200</wp:posOffset>
                </wp:positionV>
                <wp:extent cx="1397000" cy="1013460"/>
                <wp:effectExtent l="0" t="0" r="0" b="2540"/>
                <wp:wrapThrough wrapText="bothSides">
                  <wp:wrapPolygon edited="0">
                    <wp:start x="393" y="0"/>
                    <wp:lineTo x="393" y="21113"/>
                    <wp:lineTo x="20815" y="21113"/>
                    <wp:lineTo x="20815" y="0"/>
                    <wp:lineTo x="393" y="0"/>
                  </wp:wrapPolygon>
                </wp:wrapThrough>
                <wp:docPr id="1070" name="Text Box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7000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939A7" w14:textId="2B861F9E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Cleaning products with silver nanoparticles</w:t>
                            </w:r>
                          </w:p>
                          <w:p w14:paraId="135E0817" w14:textId="77777777" w:rsidR="00073676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70" o:spid="_x0000_s1043" type="#_x0000_t202" style="position:absolute;margin-left:390.55pt;margin-top:46pt;width:110pt;height:79.8pt;z-index:25173197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" mv:complextextbox="1" filled="f" stroked="f">
                <v:textbox>
                  <w:txbxContent>
                    <w:p w14:paraId="763939A7" w14:textId="2B861F9E" w:rsidR="00073676" w:rsidRPr="0023608F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Cleaning products with silver nanoparticles</w:t>
                      </w:r>
                    </w:p>
                    <w:p w14:paraId="135E0817" w14:textId="77777777" w:rsidR="00073676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3608F">
        <w:rPr>
          <w:noProof/>
        </w:rPr>
        <mc:AlternateContent>
          <mc:Choice Requires="wps">
            <w:drawing>
              <wp:anchor distT="0" distB="0" distL="114300" distR="114300" simplePos="0" relativeHeight="251764745" behindDoc="0" locked="0" layoutInCell="1" allowOverlap="1" wp14:anchorId="5C303CDF" wp14:editId="78EF8FC6">
                <wp:simplePos x="0" y="0"/>
                <wp:positionH relativeFrom="page">
                  <wp:posOffset>476250</wp:posOffset>
                </wp:positionH>
                <wp:positionV relativeFrom="page">
                  <wp:posOffset>3202305</wp:posOffset>
                </wp:positionV>
                <wp:extent cx="1156335" cy="935990"/>
                <wp:effectExtent l="0" t="0" r="0" b="3810"/>
                <wp:wrapThrough wrapText="bothSides">
                  <wp:wrapPolygon edited="0">
                    <wp:start x="474" y="0"/>
                    <wp:lineTo x="474" y="21102"/>
                    <wp:lineTo x="20402" y="21102"/>
                    <wp:lineTo x="20402" y="0"/>
                    <wp:lineTo x="474" y="0"/>
                  </wp:wrapPolygon>
                </wp:wrapThrough>
                <wp:docPr id="1117" name="Text Box 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6335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6B7A64" w14:textId="77777777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Refrigerators using </w:t>
                            </w:r>
                          </w:p>
                          <w:p w14:paraId="7B4311D6" w14:textId="77777777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gramStart"/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silver</w:t>
                            </w:r>
                            <w:proofErr w:type="gramEnd"/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-ion technology</w:t>
                            </w:r>
                          </w:p>
                          <w:p w14:paraId="1DE2CE7A" w14:textId="77777777" w:rsidR="00073676" w:rsidRDefault="000736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7" o:spid="_x0000_s1044" type="#_x0000_t202" style="position:absolute;margin-left:37.5pt;margin-top:252.15pt;width:91.05pt;height:73.7pt;z-index:2517647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" mv:complextextbox="1" filled="f" stroked="f">
                <v:textbox>
                  <w:txbxContent>
                    <w:p w14:paraId="096B7A64" w14:textId="77777777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Refrigerators using </w:t>
                      </w:r>
                    </w:p>
                    <w:p w14:paraId="7B4311D6" w14:textId="77777777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gramStart"/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silver</w:t>
                      </w:r>
                      <w:proofErr w:type="gramEnd"/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-ion technology</w:t>
                      </w:r>
                    </w:p>
                    <w:p w14:paraId="1DE2CE7A" w14:textId="77777777" w:rsidR="00073676" w:rsidRDefault="00073676"/>
                  </w:txbxContent>
                </v:textbox>
                <w10:wrap type="through" anchorx="page" anchory="page"/>
              </v:shape>
            </w:pict>
          </mc:Fallback>
        </mc:AlternateContent>
      </w:r>
      <w:r w:rsidR="0023608F">
        <w:rPr>
          <w:noProof/>
        </w:rPr>
        <mc:AlternateContent>
          <mc:Choice Requires="wps">
            <w:drawing>
              <wp:anchor distT="0" distB="0" distL="114300" distR="114300" simplePos="0" relativeHeight="251726857" behindDoc="0" locked="0" layoutInCell="1" allowOverlap="1" wp14:anchorId="0A6E6664" wp14:editId="6FB63447">
                <wp:simplePos x="0" y="0"/>
                <wp:positionH relativeFrom="page">
                  <wp:posOffset>1917700</wp:posOffset>
                </wp:positionH>
                <wp:positionV relativeFrom="page">
                  <wp:posOffset>584200</wp:posOffset>
                </wp:positionV>
                <wp:extent cx="1206500" cy="1009650"/>
                <wp:effectExtent l="0" t="0" r="0" b="6350"/>
                <wp:wrapThrough wrapText="bothSides">
                  <wp:wrapPolygon edited="0">
                    <wp:start x="455" y="0"/>
                    <wp:lineTo x="455" y="21192"/>
                    <wp:lineTo x="20463" y="21192"/>
                    <wp:lineTo x="20463" y="0"/>
                    <wp:lineTo x="455" y="0"/>
                  </wp:wrapPolygon>
                </wp:wrapThrough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0" cy="100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774EEC" w14:textId="02C21B39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Washing machines using silver-ion technology</w:t>
                            </w:r>
                          </w:p>
                          <w:p w14:paraId="2F7C2896" w14:textId="77777777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</w:p>
                          <w:p w14:paraId="2A463833" w14:textId="391F7C0E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7" o:spid="_x0000_s1045" type="#_x0000_t202" style="position:absolute;margin-left:151pt;margin-top:46pt;width:95pt;height:79.5pt;z-index:2517268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" mv:complextextbox="1" filled="f" stroked="f">
                <v:textbox>
                  <w:txbxContent>
                    <w:p w14:paraId="4E774EEC" w14:textId="02C21B39" w:rsidR="00073676" w:rsidRPr="0023608F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Washing machines using silver-ion technology</w:t>
                      </w:r>
                    </w:p>
                    <w:p w14:paraId="2F7C2896" w14:textId="77777777" w:rsidR="00073676" w:rsidRPr="0023608F" w:rsidRDefault="00073676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</w:p>
                    <w:p w14:paraId="2A463833" w14:textId="391F7C0E" w:rsidR="00073676" w:rsidRPr="0023608F" w:rsidRDefault="00073676">
                      <w:pP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3608F">
        <w:rPr>
          <w:noProof/>
        </w:rPr>
        <mc:AlternateContent>
          <mc:Choice Requires="wps">
            <w:drawing>
              <wp:anchor distT="0" distB="0" distL="114300" distR="114300" simplePos="0" relativeHeight="251734025" behindDoc="0" locked="0" layoutInCell="1" allowOverlap="1" wp14:anchorId="264ABC82" wp14:editId="2866F2BC">
                <wp:simplePos x="0" y="0"/>
                <wp:positionH relativeFrom="page">
                  <wp:posOffset>3598545</wp:posOffset>
                </wp:positionH>
                <wp:positionV relativeFrom="page">
                  <wp:posOffset>3202305</wp:posOffset>
                </wp:positionV>
                <wp:extent cx="2890520" cy="1717675"/>
                <wp:effectExtent l="0" t="0" r="0" b="9525"/>
                <wp:wrapThrough wrapText="bothSides">
                  <wp:wrapPolygon edited="0">
                    <wp:start x="190" y="0"/>
                    <wp:lineTo x="190" y="21400"/>
                    <wp:lineTo x="21258" y="21400"/>
                    <wp:lineTo x="21258" y="0"/>
                    <wp:lineTo x="190" y="0"/>
                  </wp:wrapPolygon>
                </wp:wrapThrough>
                <wp:docPr id="1072" name="Text Box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520" cy="171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7F670" w14:textId="77777777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Antibacterial </w:t>
                            </w:r>
                          </w:p>
                          <w:p w14:paraId="3EEE3FBD" w14:textId="7265F4AF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proofErr w:type="gram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nanotextiles</w:t>
                            </w:r>
                            <w:proofErr w:type="spellEnd"/>
                            <w:proofErr w:type="gramEnd"/>
                          </w:p>
                          <w:p w14:paraId="63233C1F" w14:textId="77777777" w:rsidR="00073676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35514FE6" w14:textId="77777777" w:rsidR="00073676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lang w:val="tr-TR"/>
                              </w:rPr>
                            </w:pPr>
                          </w:p>
                          <w:p w14:paraId="4C68E126" w14:textId="77777777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>Textiles produced</w:t>
                            </w:r>
                          </w:p>
                          <w:p w14:paraId="7CFB79F3" w14:textId="77777777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gramStart"/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>from</w:t>
                            </w:r>
                            <w:proofErr w:type="gramEnd"/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 xml:space="preserve"> fibers treated </w:t>
                            </w:r>
                          </w:p>
                          <w:p w14:paraId="151CDEEC" w14:textId="568247CD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proofErr w:type="gramStart"/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>with</w:t>
                            </w:r>
                            <w:proofErr w:type="gramEnd"/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 xml:space="preserve"> antibacterial nanoparticles maintain this property for a long time.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2" o:spid="_x0000_s1046" type="#_x0000_t202" style="position:absolute;margin-left:283.35pt;margin-top:252.15pt;width:227.6pt;height:135.25pt;z-index:25173402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" mv:complextextbox="1" filled="f" stroked="f">
                <v:textbox>
                  <w:txbxContent>
                    <w:p w14:paraId="1F67F670" w14:textId="77777777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Antibacterial </w:t>
                      </w:r>
                    </w:p>
                    <w:p w14:paraId="3EEE3FBD" w14:textId="7265F4AF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proofErr w:type="gram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nanotextiles</w:t>
                      </w:r>
                      <w:proofErr w:type="spellEnd"/>
                      <w:proofErr w:type="gramEnd"/>
                    </w:p>
                    <w:p w14:paraId="63233C1F" w14:textId="77777777" w:rsidR="00073676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35514FE6" w14:textId="77777777" w:rsidR="00073676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lang w:val="tr-TR"/>
                        </w:rPr>
                      </w:pPr>
                    </w:p>
                    <w:p w14:paraId="4C68E126" w14:textId="77777777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</w:rPr>
                        <w:t>Textiles produced</w:t>
                      </w:r>
                    </w:p>
                    <w:p w14:paraId="7CFB79F3" w14:textId="77777777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gramStart"/>
                      <w:r w:rsidRPr="0023608F">
                        <w:rPr>
                          <w:rFonts w:ascii="Times New Roman" w:hAnsi="Times New Roman" w:cs="Times New Roman"/>
                        </w:rPr>
                        <w:t>from</w:t>
                      </w:r>
                      <w:proofErr w:type="gramEnd"/>
                      <w:r w:rsidRPr="0023608F">
                        <w:rPr>
                          <w:rFonts w:ascii="Times New Roman" w:hAnsi="Times New Roman" w:cs="Times New Roman"/>
                        </w:rPr>
                        <w:t xml:space="preserve"> fibers treated </w:t>
                      </w:r>
                    </w:p>
                    <w:p w14:paraId="151CDEEC" w14:textId="568247CD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proofErr w:type="gramStart"/>
                      <w:r w:rsidRPr="0023608F">
                        <w:rPr>
                          <w:rFonts w:ascii="Times New Roman" w:hAnsi="Times New Roman" w:cs="Times New Roman"/>
                        </w:rPr>
                        <w:t>with</w:t>
                      </w:r>
                      <w:proofErr w:type="gramEnd"/>
                      <w:r w:rsidRPr="0023608F">
                        <w:rPr>
                          <w:rFonts w:ascii="Times New Roman" w:hAnsi="Times New Roman" w:cs="Times New Roman"/>
                        </w:rPr>
                        <w:t xml:space="preserve"> antibacterial nanoparticles maintain this property for a long time. 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3608F">
        <w:rPr>
          <w:noProof/>
        </w:rPr>
        <w:drawing>
          <wp:anchor distT="0" distB="0" distL="114300" distR="114300" simplePos="0" relativeHeight="251758601" behindDoc="0" locked="0" layoutInCell="1" allowOverlap="1" wp14:anchorId="5EB793EB" wp14:editId="6C2BA003">
            <wp:simplePos x="0" y="0"/>
            <wp:positionH relativeFrom="page">
              <wp:posOffset>4819015</wp:posOffset>
            </wp:positionH>
            <wp:positionV relativeFrom="page">
              <wp:posOffset>3347176</wp:posOffset>
            </wp:positionV>
            <wp:extent cx="1596390" cy="1009650"/>
            <wp:effectExtent l="0" t="0" r="3810" b="6350"/>
            <wp:wrapNone/>
            <wp:docPr id="1057" name="Picture 3" descr="HD:Users:busraacikel:Desktop:Pil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D:Users:busraacikel:Desktop:Pillo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" t="13740" r="5375" b="7264"/>
                    <a:stretch/>
                  </pic:blipFill>
                  <pic:spPr bwMode="auto">
                    <a:xfrm>
                      <a:off x="0" y="0"/>
                      <a:ext cx="159639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4C1">
        <w:rPr>
          <w:noProof/>
        </w:rPr>
        <mc:AlternateContent>
          <mc:Choice Requires="wpg">
            <w:drawing>
              <wp:anchor distT="0" distB="0" distL="114300" distR="114300" simplePos="1" relativeHeight="251744265" behindDoc="0" locked="0" layoutInCell="1" allowOverlap="1" wp14:anchorId="0C75410D" wp14:editId="303092CD">
                <wp:simplePos x="466090" y="4177030"/>
                <wp:positionH relativeFrom="page">
                  <wp:posOffset>466090</wp:posOffset>
                </wp:positionH>
                <wp:positionV relativeFrom="page">
                  <wp:posOffset>4177030</wp:posOffset>
                </wp:positionV>
                <wp:extent cx="2658110" cy="969010"/>
                <wp:effectExtent l="0" t="0" r="0" b="0"/>
                <wp:wrapThrough wrapText="bothSides">
                  <wp:wrapPolygon edited="0">
                    <wp:start x="206" y="0"/>
                    <wp:lineTo x="206" y="20949"/>
                    <wp:lineTo x="21259" y="20949"/>
                    <wp:lineTo x="21259" y="0"/>
                    <wp:lineTo x="206" y="0"/>
                  </wp:wrapPolygon>
                </wp:wrapThrough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8110" cy="969010"/>
                          <a:chOff x="0" y="0"/>
                          <a:chExt cx="2658110" cy="9690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" name="Text Box 9"/>
                        <wps:cNvSpPr txBox="1"/>
                        <wps:spPr>
                          <a:xfrm>
                            <a:off x="0" y="0"/>
                            <a:ext cx="2658110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91440" y="45720"/>
                            <a:ext cx="883285" cy="17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9">
                          <w:txbxContent>
                            <w:p w14:paraId="0FBFF8B1" w14:textId="12DDA71E" w:rsidR="00073676" w:rsidRPr="008115BE" w:rsidRDefault="00073676" w:rsidP="0023608F">
                              <w:pPr>
                                <w:rPr>
                                  <w:rFonts w:ascii="Times New Roman" w:hAnsi="Times New Roman" w:cs="Times New Roman"/>
                                  <w:lang w:val="tr-TR"/>
                                </w:rPr>
                              </w:pPr>
                              <w:r w:rsidRPr="0062707D">
                                <w:rPr>
                                  <w:rFonts w:ascii="Times New Roman" w:hAnsi="Times New Roman" w:cs="Times New Roman"/>
                                </w:rPr>
                                <w:t>Refrigerated food remains fresh much longer with the release of antibacterial silver nanoparticles into the refrigerator.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91440" y="220980"/>
                            <a:ext cx="2475230" cy="52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9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" o:spid="_x0000_s1047" style="position:absolute;margin-left:36.7pt;margin-top:328.9pt;width:209.3pt;height:76.3pt;z-index:251744265;mso-position-horizontal-relative:page;mso-position-vertical-relative:page" coordsize="2658110,9690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" mv:complextextbox="1">
                <v:shape id="Text Box 9" o:spid="_x0000_s1048" type="#_x0000_t202" style="position:absolute;width:2658110;height:9690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pVOfxAAA&#10;ANoAAAAPAAAAZHJzL2Rvd25yZXYueG1sRI9Ba8JAFITvgv9heYXemk09tDG6hipt6UHRxh48PrLP&#10;JDT7NmS3Sfz3rlDwOMzMN8wyG00jeupcbVnBcxSDIC6srrlU8HP8eEpAOI+ssbFMCi7kIFtNJ0tM&#10;tR34m/rclyJA2KWooPK+TaV0RUUGXWRb4uCdbWfQB9mVUnc4BLhp5CyOX6TBmsNChS1tKip+8z+j&#10;gLajOe6S13e/X58/41NyGLa6VOrxYXxbgPA0+nv4v/2lFczhdiXcALm6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KVTn8QAAADaAAAADwAAAAAAAAAAAAAAAACXAgAAZHJzL2Rv&#10;d25yZXYueG1sUEsFBgAAAAAEAAQA9QAAAIgDAAAAAA==&#10;" mv:complextextbox="1" filled="f" stroked="f"/>
                <v:shape id="Text Box 24" o:spid="_x0000_s1049" type="#_x0000_t202" style="position:absolute;left:91440;top:45720;width:883285;height:1765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bm4JwwAA&#10;ANsAAAAPAAAAZHJzL2Rvd25yZXYueG1sRI9Ba8JAFITvQv/D8gredKOI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bm4JwwAAANsAAAAPAAAAAAAAAAAAAAAAAJcCAABkcnMvZG93&#10;bnJldi54bWxQSwUGAAAAAAQABAD1AAAAhwMAAAAA&#10;" filled="f" stroked="f">
                  <v:textbox style="mso-next-textbox:#Text Box 27" inset="0,0,0,0">
                    <w:txbxContent>
                      <w:p w14:paraId="0FBFF8B1" w14:textId="12DDA71E" w:rsidR="00073676" w:rsidRPr="008115BE" w:rsidRDefault="00073676" w:rsidP="0023608F">
                        <w:pPr>
                          <w:rPr>
                            <w:rFonts w:ascii="Times New Roman" w:hAnsi="Times New Roman" w:cs="Times New Roman"/>
                            <w:lang w:val="tr-TR"/>
                          </w:rPr>
                        </w:pPr>
                        <w:r w:rsidRPr="0062707D">
                          <w:rPr>
                            <w:rFonts w:ascii="Times New Roman" w:hAnsi="Times New Roman" w:cs="Times New Roman"/>
                          </w:rPr>
                          <w:t>Refrigerated food remains fresh much longer with the release of antibacterial silver nanoparticles into the refrigerator.</w:t>
                        </w:r>
                      </w:p>
                    </w:txbxContent>
                  </v:textbox>
                </v:shape>
                <v:shape id="Text Box 27" o:spid="_x0000_s1050" type="#_x0000_t202" style="position:absolute;left:91440;top:220980;width:2475230;height:5270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vPB+xAAA&#10;ANsAAAAPAAAAZHJzL2Rvd25yZXYueG1sRI9Ba8JAFITvgv9heUJvutGDrdFVRFooFMQYDx6f2Wey&#10;mH0bs1uN/74rFDwOM/MNs1h1thY3ar1xrGA8SkAQF04bLhUc8q/hBwgfkDXWjknBgzyslv3eAlPt&#10;7pzRbR9KESHsU1RQhdCkUvqiIot+5Bri6J1dazFE2ZZSt3iPcFvLSZJMpUXDcaHChjYVFZf9r1Ww&#10;PnL2aa7b0y47ZybPZwn/TC9KvQ269RxEoC68wv/tb61g8g7PL/EH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zwfs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897497">
        <w:rPr>
          <w:noProof/>
        </w:rPr>
        <w:drawing>
          <wp:anchor distT="0" distB="0" distL="114300" distR="114300" simplePos="0" relativeHeight="251759625" behindDoc="0" locked="0" layoutInCell="1" allowOverlap="1" wp14:anchorId="536ABC01" wp14:editId="693EE311">
            <wp:simplePos x="0" y="0"/>
            <wp:positionH relativeFrom="page">
              <wp:posOffset>3709035</wp:posOffset>
            </wp:positionH>
            <wp:positionV relativeFrom="page">
              <wp:posOffset>629285</wp:posOffset>
            </wp:positionV>
            <wp:extent cx="1212215" cy="891540"/>
            <wp:effectExtent l="0" t="0" r="6985" b="0"/>
            <wp:wrapThrough wrapText="bothSides">
              <wp:wrapPolygon edited="0">
                <wp:start x="4073" y="0"/>
                <wp:lineTo x="453" y="2462"/>
                <wp:lineTo x="0" y="3077"/>
                <wp:lineTo x="0" y="20923"/>
                <wp:lineTo x="21272" y="20923"/>
                <wp:lineTo x="21272" y="3692"/>
                <wp:lineTo x="17651" y="0"/>
                <wp:lineTo x="4073" y="0"/>
              </wp:wrapPolygon>
            </wp:wrapThrough>
            <wp:docPr id="1105" name="Picture 2" descr="HD:Users:busraacikel:Downloads:cleaning_produ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:Users:busraacikel:Downloads:cleaning_products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F36">
        <w:rPr>
          <w:noProof/>
        </w:rPr>
        <w:drawing>
          <wp:anchor distT="0" distB="0" distL="114300" distR="114300" simplePos="0" relativeHeight="251757577" behindDoc="0" locked="0" layoutInCell="1" allowOverlap="1" wp14:anchorId="2539E980" wp14:editId="2C99EB1A">
            <wp:simplePos x="0" y="0"/>
            <wp:positionH relativeFrom="page">
              <wp:posOffset>1555115</wp:posOffset>
            </wp:positionH>
            <wp:positionV relativeFrom="page">
              <wp:posOffset>3289300</wp:posOffset>
            </wp:positionV>
            <wp:extent cx="1525905" cy="979805"/>
            <wp:effectExtent l="0" t="0" r="0" b="10795"/>
            <wp:wrapThrough wrapText="bothSides">
              <wp:wrapPolygon edited="0">
                <wp:start x="17618" y="0"/>
                <wp:lineTo x="1438" y="1120"/>
                <wp:lineTo x="0" y="1680"/>
                <wp:lineTo x="0" y="21278"/>
                <wp:lineTo x="21213" y="21278"/>
                <wp:lineTo x="21213" y="0"/>
                <wp:lineTo x="17618" y="0"/>
              </wp:wrapPolygon>
            </wp:wrapThrough>
            <wp:docPr id="15" name="Picture 2" descr="HD:Users:busraacikel:Desktop:buz dolab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D:Users:busraacikel:Desktop:buz dolabı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05" b="6426"/>
                    <a:stretch/>
                  </pic:blipFill>
                  <pic:spPr bwMode="auto">
                    <a:xfrm>
                      <a:off x="0" y="0"/>
                      <a:ext cx="152590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D78">
        <w:rPr>
          <w:noProof/>
        </w:rPr>
        <mc:AlternateContent>
          <mc:Choice Requires="wps">
            <w:drawing>
              <wp:anchor distT="0" distB="0" distL="114300" distR="114300" simplePos="0" relativeHeight="251746313" behindDoc="0" locked="0" layoutInCell="1" allowOverlap="1" wp14:anchorId="4E8DAE12" wp14:editId="74CCBCC6">
                <wp:simplePos x="0" y="0"/>
                <wp:positionH relativeFrom="page">
                  <wp:posOffset>3580765</wp:posOffset>
                </wp:positionH>
                <wp:positionV relativeFrom="page">
                  <wp:posOffset>1475105</wp:posOffset>
                </wp:positionV>
                <wp:extent cx="2847975" cy="1371600"/>
                <wp:effectExtent l="0" t="0" r="0" b="0"/>
                <wp:wrapThrough wrapText="bothSides">
                  <wp:wrapPolygon edited="0">
                    <wp:start x="193" y="0"/>
                    <wp:lineTo x="193" y="21200"/>
                    <wp:lineTo x="21191" y="21200"/>
                    <wp:lineTo x="21191" y="0"/>
                    <wp:lineTo x="193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730B7" w14:textId="77777777" w:rsidR="00073676" w:rsidRPr="0023608F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  <w:r w:rsidRPr="0023608F"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  <w:tab/>
                            </w:r>
                          </w:p>
                          <w:p w14:paraId="06A94EFB" w14:textId="77BA7D9C" w:rsidR="00073676" w:rsidRPr="0023608F" w:rsidRDefault="00073676" w:rsidP="0023608F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 xml:space="preserve">Thanks to their antibacterial properties, cleaning products with silver nanoparticles help keep surfaces free of bacteria.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51" type="#_x0000_t202" style="position:absolute;margin-left:281.95pt;margin-top:116.15pt;width:224.25pt;height:108pt;z-index:251746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" mv:complextextbox="1" filled="f" stroked="f">
                <v:textbox>
                  <w:txbxContent>
                    <w:p w14:paraId="49E730B7" w14:textId="77777777" w:rsidR="00073676" w:rsidRPr="0023608F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  <w:r w:rsidRPr="0023608F">
                        <w:rPr>
                          <w:rFonts w:ascii="Times New Roman" w:hAnsi="Times New Roman" w:cs="Times New Roman"/>
                          <w:lang w:val="tr-TR"/>
                        </w:rPr>
                        <w:tab/>
                      </w:r>
                    </w:p>
                    <w:p w14:paraId="06A94EFB" w14:textId="77BA7D9C" w:rsidR="00073676" w:rsidRPr="0023608F" w:rsidRDefault="00073676" w:rsidP="0023608F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</w:rPr>
                        <w:t xml:space="preserve">Thanks to their antibacterial properties, cleaning products with silver nanoparticles help keep surfaces free of bacteria. 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07D78">
        <w:rPr>
          <w:noProof/>
        </w:rPr>
        <w:drawing>
          <wp:anchor distT="0" distB="0" distL="114300" distR="114300" simplePos="0" relativeHeight="251756553" behindDoc="0" locked="0" layoutInCell="1" allowOverlap="1" wp14:anchorId="504C0423" wp14:editId="3FB4D8F2">
            <wp:simplePos x="0" y="0"/>
            <wp:positionH relativeFrom="page">
              <wp:posOffset>3713480</wp:posOffset>
            </wp:positionH>
            <wp:positionV relativeFrom="page">
              <wp:posOffset>6386195</wp:posOffset>
            </wp:positionV>
            <wp:extent cx="951230" cy="951230"/>
            <wp:effectExtent l="0" t="0" r="0" b="0"/>
            <wp:wrapThrough wrapText="bothSides">
              <wp:wrapPolygon edited="0">
                <wp:start x="10382" y="0"/>
                <wp:lineTo x="3461" y="1154"/>
                <wp:lineTo x="1730" y="2884"/>
                <wp:lineTo x="4614" y="19610"/>
                <wp:lineTo x="5191" y="20764"/>
                <wp:lineTo x="8652" y="20764"/>
                <wp:lineTo x="16726" y="19610"/>
                <wp:lineTo x="19033" y="16150"/>
                <wp:lineTo x="16726" y="4037"/>
                <wp:lineTo x="14996" y="0"/>
                <wp:lineTo x="10382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ara bandı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D78">
        <w:rPr>
          <w:noProof/>
        </w:rPr>
        <w:drawing>
          <wp:anchor distT="0" distB="0" distL="114300" distR="114300" simplePos="0" relativeHeight="251709449" behindDoc="0" locked="0" layoutInCell="1" allowOverlap="1" wp14:anchorId="02D2DC25" wp14:editId="7995189B">
            <wp:simplePos x="0" y="0"/>
            <wp:positionH relativeFrom="page">
              <wp:posOffset>3682365</wp:posOffset>
            </wp:positionH>
            <wp:positionV relativeFrom="page">
              <wp:posOffset>5704840</wp:posOffset>
            </wp:positionV>
            <wp:extent cx="1337945" cy="927100"/>
            <wp:effectExtent l="0" t="0" r="8255" b="12700"/>
            <wp:wrapThrough wrapText="bothSides">
              <wp:wrapPolygon edited="0">
                <wp:start x="0" y="0"/>
                <wp:lineTo x="0" y="21304"/>
                <wp:lineTo x="21323" y="21304"/>
                <wp:lineTo x="21323" y="0"/>
                <wp:lineTo x="0" y="0"/>
              </wp:wrapPolygon>
            </wp:wrapThrough>
            <wp:docPr id="10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DE3">
        <w:rPr>
          <w:noProof/>
        </w:rPr>
        <mc:AlternateContent>
          <mc:Choice Requires="wps">
            <w:drawing>
              <wp:anchor distT="0" distB="0" distL="114300" distR="114300" simplePos="0" relativeHeight="251753481" behindDoc="0" locked="0" layoutInCell="1" allowOverlap="1" wp14:anchorId="17EDD688" wp14:editId="613C102C">
                <wp:simplePos x="0" y="0"/>
                <wp:positionH relativeFrom="page">
                  <wp:posOffset>6587490</wp:posOffset>
                </wp:positionH>
                <wp:positionV relativeFrom="page">
                  <wp:posOffset>5843905</wp:posOffset>
                </wp:positionV>
                <wp:extent cx="1809115" cy="1676400"/>
                <wp:effectExtent l="0" t="0" r="0" b="0"/>
                <wp:wrapSquare wrapText="bothSides"/>
                <wp:docPr id="1080" name="Text Box 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115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7B82E" w14:textId="77777777" w:rsidR="00073676" w:rsidRDefault="00073676"/>
                          <w:p w14:paraId="6B1C6BCE" w14:textId="636C440D" w:rsidR="00073676" w:rsidRDefault="0007367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389B0A" wp14:editId="2EA54870">
                                  <wp:extent cx="1619018" cy="1252220"/>
                                  <wp:effectExtent l="0" t="0" r="6985" b="0"/>
                                  <wp:docPr id="1118" name="Picture 1" descr="HD:Users:busraacikel:Desktop:boya-badan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D:Users:busraacikel:Desktop:boya-badan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516" cy="1252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0" o:spid="_x0000_s1052" type="#_x0000_t202" style="position:absolute;margin-left:518.7pt;margin-top:460.15pt;width:142.45pt;height:132pt;z-index:251753481;visibility:visible;mso-wrap-style:non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" filled="f" stroked="f">
                <v:textbox>
                  <w:txbxContent>
                    <w:p w14:paraId="47C7B82E" w14:textId="77777777" w:rsidR="00073676" w:rsidRDefault="00073676"/>
                    <w:p w14:paraId="6B1C6BCE" w14:textId="636C440D" w:rsidR="00073676" w:rsidRDefault="00073676">
                      <w:r>
                        <w:rPr>
                          <w:noProof/>
                        </w:rPr>
                        <w:drawing>
                          <wp:inline distT="0" distB="0" distL="0" distR="0" wp14:anchorId="69389B0A" wp14:editId="2EA54870">
                            <wp:extent cx="1619018" cy="1252220"/>
                            <wp:effectExtent l="0" t="0" r="6985" b="0"/>
                            <wp:docPr id="1118" name="Picture 1" descr="HD:Users:busraacikel:Desktop:boya-badan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D:Users:busraacikel:Desktop:boya-badan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516" cy="1252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A6DA8">
        <w:rPr>
          <w:noProof/>
        </w:rPr>
        <mc:AlternateContent>
          <mc:Choice Requires="wps">
            <w:drawing>
              <wp:anchor distT="0" distB="0" distL="114300" distR="114300" simplePos="0" relativeHeight="251752457" behindDoc="0" locked="0" layoutInCell="1" allowOverlap="1" wp14:anchorId="74DCEDDD" wp14:editId="3AB714C7">
                <wp:simplePos x="0" y="0"/>
                <wp:positionH relativeFrom="page">
                  <wp:posOffset>6630035</wp:posOffset>
                </wp:positionH>
                <wp:positionV relativeFrom="page">
                  <wp:posOffset>4138295</wp:posOffset>
                </wp:positionV>
                <wp:extent cx="3086100" cy="914400"/>
                <wp:effectExtent l="0" t="0" r="0" b="0"/>
                <wp:wrapSquare wrapText="bothSides"/>
                <wp:docPr id="1063" name="Text Box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45780" w14:textId="77777777" w:rsidR="00073676" w:rsidRDefault="0007367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Antibacterial </w:t>
                            </w:r>
                          </w:p>
                          <w:p w14:paraId="42539F22" w14:textId="7CFC2304" w:rsidR="00073676" w:rsidRPr="008115BE" w:rsidRDefault="00073676">
                            <w:pPr>
                              <w:rPr>
                                <w:rFonts w:ascii="Times New Roman" w:hAnsi="Times New Roman" w:cs="Times New Roman"/>
                                <w:lang w:val="tr-TR"/>
                              </w:rPr>
                            </w:pPr>
                            <w:proofErr w:type="spellStart"/>
                            <w:proofErr w:type="gramStart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>nanocoating</w:t>
                            </w:r>
                            <w:proofErr w:type="spellEnd"/>
                            <w:proofErr w:type="gramEnd"/>
                            <w:r w:rsidRPr="005B4E6E">
                              <w:rPr>
                                <w:rFonts w:ascii="Times New Roman" w:hAnsi="Times New Roman" w:cs="Times New Roman"/>
                              </w:rPr>
                              <w:t xml:space="preserve"> on equipment in various hospital units prevents bacterial growth on equipment surfaces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3" o:spid="_x0000_s1053" type="#_x0000_t202" style="position:absolute;margin-left:522.05pt;margin-top:325.85pt;width:243pt;height:1in;z-index:2517524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" filled="f" stroked="f">
                <v:textbox>
                  <w:txbxContent>
                    <w:p w14:paraId="7ED45780" w14:textId="77777777" w:rsidR="00073676" w:rsidRDefault="00073676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B4E6E">
                        <w:rPr>
                          <w:rFonts w:ascii="Times New Roman" w:hAnsi="Times New Roman" w:cs="Times New Roman"/>
                        </w:rPr>
                        <w:t xml:space="preserve">Antibacterial </w:t>
                      </w:r>
                    </w:p>
                    <w:p w14:paraId="42539F22" w14:textId="7CFC2304" w:rsidR="00073676" w:rsidRPr="008115BE" w:rsidRDefault="00073676">
                      <w:pPr>
                        <w:rPr>
                          <w:rFonts w:ascii="Times New Roman" w:hAnsi="Times New Roman" w:cs="Times New Roman"/>
                          <w:lang w:val="tr-TR"/>
                        </w:rPr>
                      </w:pPr>
                      <w:proofErr w:type="spellStart"/>
                      <w:proofErr w:type="gramStart"/>
                      <w:r w:rsidRPr="005B4E6E">
                        <w:rPr>
                          <w:rFonts w:ascii="Times New Roman" w:hAnsi="Times New Roman" w:cs="Times New Roman"/>
                        </w:rPr>
                        <w:t>nanocoating</w:t>
                      </w:r>
                      <w:proofErr w:type="spellEnd"/>
                      <w:proofErr w:type="gramEnd"/>
                      <w:r w:rsidRPr="005B4E6E">
                        <w:rPr>
                          <w:rFonts w:ascii="Times New Roman" w:hAnsi="Times New Roman" w:cs="Times New Roman"/>
                        </w:rPr>
                        <w:t xml:space="preserve"> on equipment in various hospital units prevents bacterial growth on equipment surfaces</w:t>
                      </w:r>
                      <w:r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A6DA8">
        <w:rPr>
          <w:noProof/>
        </w:rPr>
        <mc:AlternateContent>
          <mc:Choice Requires="wps">
            <w:drawing>
              <wp:anchor distT="0" distB="0" distL="114300" distR="114300" simplePos="0" relativeHeight="251740169" behindDoc="0" locked="0" layoutInCell="1" allowOverlap="1" wp14:anchorId="00145A7A" wp14:editId="1DF3B788">
                <wp:simplePos x="0" y="0"/>
                <wp:positionH relativeFrom="page">
                  <wp:posOffset>6624955</wp:posOffset>
                </wp:positionH>
                <wp:positionV relativeFrom="page">
                  <wp:posOffset>3202305</wp:posOffset>
                </wp:positionV>
                <wp:extent cx="1460500" cy="898057"/>
                <wp:effectExtent l="0" t="0" r="0" b="0"/>
                <wp:wrapThrough wrapText="bothSides">
                  <wp:wrapPolygon edited="0">
                    <wp:start x="376" y="0"/>
                    <wp:lineTo x="376" y="20775"/>
                    <wp:lineTo x="20661" y="20775"/>
                    <wp:lineTo x="20661" y="0"/>
                    <wp:lineTo x="376" y="0"/>
                  </wp:wrapPolygon>
                </wp:wrapThrough>
                <wp:docPr id="1075" name="Text Box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500" cy="898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E6C51" w14:textId="311A0CB3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Nanocoating</w:t>
                            </w:r>
                            <w:proofErr w:type="spellEnd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 on equipment in different units of the hospitals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5" o:spid="_x0000_s1054" type="#_x0000_t202" style="position:absolute;margin-left:521.65pt;margin-top:252.15pt;width:115pt;height:70.7pt;z-index:25174016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" mv:complextextbox="1" filled="f" stroked="f">
                <v:textbox>
                  <w:txbxContent>
                    <w:p w14:paraId="198E6C51" w14:textId="311A0CB3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Nanocoating</w:t>
                      </w:r>
                      <w:proofErr w:type="spellEnd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 on equipment in different units of the hospitals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</w:rPr>
        <mc:AlternateContent>
          <mc:Choice Requires="wps">
            <w:drawing>
              <wp:anchor distT="0" distB="0" distL="114300" distR="114300" simplePos="0" relativeHeight="251742217" behindDoc="0" locked="0" layoutInCell="1" allowOverlap="1" wp14:anchorId="0FDF2BFA" wp14:editId="15C0C3AD">
                <wp:simplePos x="0" y="0"/>
                <wp:positionH relativeFrom="page">
                  <wp:posOffset>6640195</wp:posOffset>
                </wp:positionH>
                <wp:positionV relativeFrom="page">
                  <wp:posOffset>5261610</wp:posOffset>
                </wp:positionV>
                <wp:extent cx="2628900" cy="358140"/>
                <wp:effectExtent l="0" t="0" r="0" b="0"/>
                <wp:wrapThrough wrapText="bothSides">
                  <wp:wrapPolygon edited="0">
                    <wp:start x="209" y="0"/>
                    <wp:lineTo x="209" y="19915"/>
                    <wp:lineTo x="21078" y="19915"/>
                    <wp:lineTo x="21078" y="0"/>
                    <wp:lineTo x="209" y="0"/>
                  </wp:wrapPolygon>
                </wp:wrapThrough>
                <wp:docPr id="1076" name="Text Box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68606F" w14:textId="57C37867" w:rsidR="00073676" w:rsidRPr="005B4E6E" w:rsidRDefault="00073676" w:rsidP="00DD7C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 xml:space="preserve">Antibacterial </w:t>
                            </w:r>
                            <w:proofErr w:type="spellStart"/>
                            <w:r w:rsidRPr="005B4E6E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nanopaint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6" o:spid="_x0000_s1055" type="#_x0000_t202" style="position:absolute;margin-left:522.85pt;margin-top:414.3pt;width:207pt;height:28.2pt;z-index:2517422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" mv:complextextbox="1" filled="f" stroked="f">
                <v:textbox>
                  <w:txbxContent>
                    <w:p w14:paraId="2768606F" w14:textId="57C37867" w:rsidR="00073676" w:rsidRPr="005B4E6E" w:rsidRDefault="00073676" w:rsidP="00DD7C0E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 xml:space="preserve">Antibacterial </w:t>
                      </w:r>
                      <w:proofErr w:type="spellStart"/>
                      <w:r w:rsidRPr="005B4E6E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nanopaint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</w:rPr>
        <mc:AlternateContent>
          <mc:Choice Requires="wps">
            <w:drawing>
              <wp:anchor distT="0" distB="0" distL="114300" distR="114300" simplePos="0" relativeHeight="251745289" behindDoc="0" locked="0" layoutInCell="1" allowOverlap="1" wp14:anchorId="2EC9E47E" wp14:editId="172CA299">
                <wp:simplePos x="0" y="0"/>
                <wp:positionH relativeFrom="page">
                  <wp:posOffset>457200</wp:posOffset>
                </wp:positionH>
                <wp:positionV relativeFrom="page">
                  <wp:posOffset>6517640</wp:posOffset>
                </wp:positionV>
                <wp:extent cx="2667000" cy="819150"/>
                <wp:effectExtent l="0" t="0" r="0" b="0"/>
                <wp:wrapThrough wrapText="bothSides">
                  <wp:wrapPolygon edited="0">
                    <wp:start x="206" y="0"/>
                    <wp:lineTo x="206" y="20763"/>
                    <wp:lineTo x="21189" y="20763"/>
                    <wp:lineTo x="21189" y="0"/>
                    <wp:lineTo x="206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FB4B5" w14:textId="7E559411" w:rsidR="00073676" w:rsidRPr="008120FF" w:rsidRDefault="00073676">
                            <w:r w:rsidRPr="0023608F">
                              <w:rPr>
                                <w:rFonts w:ascii="Times New Roman" w:hAnsi="Times New Roman" w:cs="Times New Roman"/>
                              </w:rPr>
                              <w:t>An antibacterial silver ion filter in the air-conditioner provides long-term sterilization.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36pt;margin-top:513.2pt;width:210pt;height:64.5pt;z-index:2517452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" mv:complextextbox="1" filled="f" stroked="f">
                <v:textbox>
                  <w:txbxContent>
                    <w:p w14:paraId="7D9FB4B5" w14:textId="7E559411" w:rsidR="00073676" w:rsidRPr="008120FF" w:rsidRDefault="00073676">
                      <w:r w:rsidRPr="0023608F">
                        <w:rPr>
                          <w:rFonts w:ascii="Times New Roman" w:hAnsi="Times New Roman" w:cs="Times New Roman"/>
                        </w:rPr>
                        <w:t>An antibacterial silver ion filter in the air-conditioner provides long-term sterilization.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15BE">
        <w:rPr>
          <w:noProof/>
        </w:rPr>
        <mc:AlternateContent>
          <mc:Choice Requires="wps">
            <w:drawing>
              <wp:anchor distT="0" distB="0" distL="114300" distR="114300" simplePos="0" relativeHeight="251730953" behindDoc="0" locked="0" layoutInCell="1" allowOverlap="1" wp14:anchorId="0DE84D93" wp14:editId="3BA44075">
                <wp:simplePos x="0" y="0"/>
                <wp:positionH relativeFrom="page">
                  <wp:posOffset>492125</wp:posOffset>
                </wp:positionH>
                <wp:positionV relativeFrom="page">
                  <wp:posOffset>5233035</wp:posOffset>
                </wp:positionV>
                <wp:extent cx="2548255" cy="473075"/>
                <wp:effectExtent l="0" t="0" r="0" b="9525"/>
                <wp:wrapThrough wrapText="bothSides">
                  <wp:wrapPolygon edited="0">
                    <wp:start x="215" y="0"/>
                    <wp:lineTo x="215" y="20875"/>
                    <wp:lineTo x="21099" y="20875"/>
                    <wp:lineTo x="21099" y="0"/>
                    <wp:lineTo x="215" y="0"/>
                  </wp:wrapPolygon>
                </wp:wrapThrough>
                <wp:docPr id="1069" name="Text Box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255" cy="47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1BD246" w14:textId="51AB73A0" w:rsidR="00073676" w:rsidRPr="0023608F" w:rsidRDefault="00073676" w:rsidP="00C94BB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</w:pPr>
                            <w:r w:rsidRPr="0023608F">
                              <w:rPr>
                                <w:rFonts w:ascii="Times New Roman" w:hAnsi="Times New Roman" w:cs="Times New Roman"/>
                                <w:b/>
                                <w:color w:val="17365D" w:themeColor="text2" w:themeShade="BF"/>
                                <w:sz w:val="26"/>
                                <w:szCs w:val="26"/>
                              </w:rPr>
                              <w:t>Air-conditioners using silver-ion technology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9" o:spid="_x0000_s1057" type="#_x0000_t202" style="position:absolute;margin-left:38.75pt;margin-top:412.05pt;width:200.65pt;height:37.25pt;z-index:2517309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" mv:complextextbox="1" filled="f" stroked="f">
                <v:textbox>
                  <w:txbxContent>
                    <w:p w14:paraId="0A1BD246" w14:textId="51AB73A0" w:rsidR="00073676" w:rsidRPr="0023608F" w:rsidRDefault="00073676" w:rsidP="00C94BB9">
                      <w:pPr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</w:pPr>
                      <w:r w:rsidRPr="0023608F">
                        <w:rPr>
                          <w:rFonts w:ascii="Times New Roman" w:hAnsi="Times New Roman" w:cs="Times New Roman"/>
                          <w:b/>
                          <w:color w:val="17365D" w:themeColor="text2" w:themeShade="BF"/>
                          <w:sz w:val="26"/>
                          <w:szCs w:val="26"/>
                        </w:rPr>
                        <w:t>Air-conditioners using silver-ion technology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20FF">
        <w:rPr>
          <w:noProof/>
        </w:rPr>
        <w:drawing>
          <wp:anchor distT="0" distB="0" distL="114300" distR="114300" simplePos="0" relativeHeight="251701257" behindDoc="0" locked="0" layoutInCell="1" allowOverlap="1" wp14:anchorId="72174AD6" wp14:editId="0EC7B9C8">
            <wp:simplePos x="0" y="0"/>
            <wp:positionH relativeFrom="page">
              <wp:posOffset>751205</wp:posOffset>
            </wp:positionH>
            <wp:positionV relativeFrom="page">
              <wp:posOffset>5706110</wp:posOffset>
            </wp:positionV>
            <wp:extent cx="1824990" cy="811530"/>
            <wp:effectExtent l="0" t="0" r="3810" b="1270"/>
            <wp:wrapThrough wrapText="bothSides">
              <wp:wrapPolygon edited="0">
                <wp:start x="0" y="0"/>
                <wp:lineTo x="0" y="20958"/>
                <wp:lineTo x="21344" y="20958"/>
                <wp:lineTo x="21344" y="0"/>
                <wp:lineTo x="0" y="0"/>
              </wp:wrapPolygon>
            </wp:wrapThrough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523">
        <w:rPr>
          <w:noProof/>
        </w:rPr>
        <w:drawing>
          <wp:anchor distT="0" distB="0" distL="114300" distR="114300" simplePos="0" relativeHeight="251715593" behindDoc="0" locked="0" layoutInCell="1" allowOverlap="1" wp14:anchorId="51FAC52A" wp14:editId="505E2E58">
            <wp:simplePos x="0" y="0"/>
            <wp:positionH relativeFrom="page">
              <wp:posOffset>8115300</wp:posOffset>
            </wp:positionH>
            <wp:positionV relativeFrom="page">
              <wp:posOffset>3263900</wp:posOffset>
            </wp:positionV>
            <wp:extent cx="1395095" cy="1047115"/>
            <wp:effectExtent l="0" t="0" r="1905" b="0"/>
            <wp:wrapThrough wrapText="bothSides">
              <wp:wrapPolygon edited="0">
                <wp:start x="0" y="0"/>
                <wp:lineTo x="0" y="20958"/>
                <wp:lineTo x="21236" y="20958"/>
                <wp:lineTo x="21236" y="0"/>
                <wp:lineTo x="0" y="0"/>
              </wp:wrapPolygon>
            </wp:wrapThrough>
            <wp:docPr id="10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8">
        <w:rPr>
          <w:noProof/>
        </w:rPr>
        <w:drawing>
          <wp:anchor distT="0" distB="0" distL="114300" distR="114300" simplePos="0" relativeHeight="251723785" behindDoc="0" locked="0" layoutInCell="1" allowOverlap="1" wp14:anchorId="3FE3DC23" wp14:editId="5321C56E">
            <wp:simplePos x="0" y="0"/>
            <wp:positionH relativeFrom="page">
              <wp:posOffset>7531100</wp:posOffset>
            </wp:positionH>
            <wp:positionV relativeFrom="page">
              <wp:posOffset>1238885</wp:posOffset>
            </wp:positionV>
            <wp:extent cx="953770" cy="589915"/>
            <wp:effectExtent l="0" t="0" r="11430" b="0"/>
            <wp:wrapThrough wrapText="bothSides">
              <wp:wrapPolygon edited="0">
                <wp:start x="0" y="0"/>
                <wp:lineTo x="0" y="20461"/>
                <wp:lineTo x="21284" y="20461"/>
                <wp:lineTo x="21284" y="0"/>
                <wp:lineTo x="0" y="0"/>
              </wp:wrapPolygon>
            </wp:wrapThrough>
            <wp:docPr id="106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58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8">
        <w:rPr>
          <w:noProof/>
        </w:rPr>
        <w:drawing>
          <wp:anchor distT="0" distB="0" distL="114300" distR="114300" simplePos="0" relativeHeight="251719689" behindDoc="0" locked="0" layoutInCell="1" allowOverlap="1" wp14:anchorId="15D01606" wp14:editId="519FF99B">
            <wp:simplePos x="0" y="0"/>
            <wp:positionH relativeFrom="page">
              <wp:posOffset>6744335</wp:posOffset>
            </wp:positionH>
            <wp:positionV relativeFrom="page">
              <wp:posOffset>1715135</wp:posOffset>
            </wp:positionV>
            <wp:extent cx="1167765" cy="374015"/>
            <wp:effectExtent l="0" t="0" r="635" b="6985"/>
            <wp:wrapThrough wrapText="bothSides">
              <wp:wrapPolygon edited="0">
                <wp:start x="0" y="0"/>
                <wp:lineTo x="0" y="20537"/>
                <wp:lineTo x="21142" y="20537"/>
                <wp:lineTo x="21142" y="0"/>
                <wp:lineTo x="0" y="0"/>
              </wp:wrapPolygon>
            </wp:wrapThrough>
            <wp:docPr id="106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6776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025">
        <w:rPr>
          <w:noProof/>
        </w:rPr>
        <w:drawing>
          <wp:anchor distT="0" distB="0" distL="114300" distR="114300" simplePos="0" relativeHeight="251717641" behindDoc="0" locked="0" layoutInCell="1" allowOverlap="1" wp14:anchorId="2698A423" wp14:editId="013797B0">
            <wp:simplePos x="0" y="0"/>
            <wp:positionH relativeFrom="page">
              <wp:posOffset>6723380</wp:posOffset>
            </wp:positionH>
            <wp:positionV relativeFrom="page">
              <wp:posOffset>466090</wp:posOffset>
            </wp:positionV>
            <wp:extent cx="1530985" cy="1249045"/>
            <wp:effectExtent l="0" t="0" r="0" b="0"/>
            <wp:wrapThrough wrapText="bothSides">
              <wp:wrapPolygon edited="0">
                <wp:start x="0" y="0"/>
                <wp:lineTo x="0" y="21084"/>
                <wp:lineTo x="21143" y="21084"/>
                <wp:lineTo x="21143" y="0"/>
                <wp:lineTo x="0" y="0"/>
              </wp:wrapPolygon>
            </wp:wrapThrough>
            <wp:docPr id="106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5C52">
        <w:rPr>
          <w:noProof/>
        </w:rPr>
        <w:drawing>
          <wp:anchor distT="0" distB="0" distL="114300" distR="114300" simplePos="0" relativeHeight="251697161" behindDoc="0" locked="0" layoutInCell="1" allowOverlap="1" wp14:anchorId="22CD0D09" wp14:editId="3798A696">
            <wp:simplePos x="0" y="0"/>
            <wp:positionH relativeFrom="page">
              <wp:posOffset>457200</wp:posOffset>
            </wp:positionH>
            <wp:positionV relativeFrom="page">
              <wp:posOffset>466090</wp:posOffset>
            </wp:positionV>
            <wp:extent cx="1379855" cy="1549400"/>
            <wp:effectExtent l="0" t="0" r="0" b="0"/>
            <wp:wrapThrough wrapText="bothSides">
              <wp:wrapPolygon edited="0">
                <wp:start x="0" y="0"/>
                <wp:lineTo x="0" y="21246"/>
                <wp:lineTo x="21073" y="21246"/>
                <wp:lineTo x="21073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D87C9A" w:rsidSect="00210694">
      <w:headerReference w:type="default" r:id="rId33"/>
      <w:headerReference w:type="first" r:id="rId34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ADD0F2" w14:textId="77777777" w:rsidR="005164C1" w:rsidRDefault="005164C1">
      <w:r>
        <w:separator/>
      </w:r>
    </w:p>
  </w:endnote>
  <w:endnote w:type="continuationSeparator" w:id="0">
    <w:p w14:paraId="11843C71" w14:textId="77777777" w:rsidR="005164C1" w:rsidRDefault="005164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E3F699" w14:textId="77777777" w:rsidR="005164C1" w:rsidRDefault="005164C1">
      <w:r>
        <w:separator/>
      </w:r>
    </w:p>
  </w:footnote>
  <w:footnote w:type="continuationSeparator" w:id="0">
    <w:p w14:paraId="3680889D" w14:textId="77777777" w:rsidR="005164C1" w:rsidRDefault="005164C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147DB7" w14:textId="77777777" w:rsidR="00073676" w:rsidRDefault="00073676">
    <w:pPr>
      <w:pStyle w:val="Header"/>
    </w:pPr>
    <w:r w:rsidRPr="00C23F5F">
      <w:rPr>
        <w:noProof/>
      </w:rPr>
      <w:drawing>
        <wp:anchor distT="0" distB="0" distL="118745" distR="118745" simplePos="0" relativeHeight="251661317" behindDoc="0" locked="0" layoutInCell="1" allowOverlap="1" wp14:anchorId="27E843CB" wp14:editId="147D8EE0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1650" cy="6874526"/>
          <wp:effectExtent l="25400" t="0" r="0" b="0"/>
          <wp:wrapNone/>
          <wp:docPr id="3" name="Picture 3" descr="Interio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nteriorOverlay.png"/>
                  <pic:cNvPicPr/>
                </pic:nvPicPr>
                <pic:blipFill>
                  <a:blip r:embed="rId1"/>
                  <a:srcRect t="619"/>
                  <a:stretch>
                    <a:fillRect/>
                  </a:stretch>
                </pic:blipFill>
                <pic:spPr>
                  <a:xfrm>
                    <a:off x="0" y="0"/>
                    <a:ext cx="9151650" cy="687452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2" behindDoc="0" locked="0" layoutInCell="1" allowOverlap="1" wp14:anchorId="2FDEEFD5" wp14:editId="16A38AA9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6.7pt;margin-top:36.7pt;width:718.55pt;height:538.55pt;z-index:251659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" fillcolor="#1f497d [3215]" stroked="f" strokecolor="#4a7ebb" strokeweight="1.5pt">
              <v:fill color2="#eeece1 [3214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22B7A9" w14:textId="77777777" w:rsidR="00073676" w:rsidRDefault="00073676">
    <w:pPr>
      <w:pStyle w:val="Header"/>
    </w:pPr>
    <w:r w:rsidRPr="00F915F9">
      <w:rPr>
        <w:noProof/>
      </w:rPr>
      <w:drawing>
        <wp:anchor distT="0" distB="0" distL="118745" distR="118745" simplePos="0" relativeHeight="251661315" behindDoc="0" locked="0" layoutInCell="1" allowOverlap="1" wp14:anchorId="1B0B256D" wp14:editId="15A78AA3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0164" cy="6896559"/>
          <wp:effectExtent l="25400" t="0" r="0" b="0"/>
          <wp:wrapNone/>
          <wp:docPr id="2" name="Picture 2" descr="Cove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verOverlay.png"/>
                  <pic:cNvPicPr/>
                </pic:nvPicPr>
                <pic:blipFill>
                  <a:blip r:embed="rId1"/>
                  <a:srcRect l="468" r="374" b="1238"/>
                  <a:stretch>
                    <a:fillRect/>
                  </a:stretch>
                </pic:blipFill>
                <pic:spPr>
                  <a:xfrm>
                    <a:off x="0" y="0"/>
                    <a:ext cx="9150164" cy="68965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1313" behindDoc="0" locked="0" layoutInCell="1" allowOverlap="1" wp14:anchorId="577E3FFE" wp14:editId="2169D6A1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.7pt;margin-top:36.7pt;width:718.55pt;height:538.55pt;z-index:251661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" fillcolor="#eeece1 [3214]" stroked="f" strokecolor="#4a7ebb" strokeweight="1.5pt">
              <v:fill color2="#1f497d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F2CE7626"/>
    <w:lvl w:ilvl="0">
      <w:start w:val="1"/>
      <w:numFmt w:val="bullet"/>
      <w:pStyle w:val="Titl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9525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embedSystemFonts/>
  <w:proofState w:spelling="clean" w:grammar="clean"/>
  <w:attachedTemplate r:id="rId1"/>
  <w:revisionView w:markup="0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C50EA6"/>
    <w:rsid w:val="000046B2"/>
    <w:rsid w:val="000617D3"/>
    <w:rsid w:val="00064E69"/>
    <w:rsid w:val="000711B0"/>
    <w:rsid w:val="00073676"/>
    <w:rsid w:val="00091D49"/>
    <w:rsid w:val="0009438B"/>
    <w:rsid w:val="000B63FF"/>
    <w:rsid w:val="000E3F2A"/>
    <w:rsid w:val="001038CB"/>
    <w:rsid w:val="00111B59"/>
    <w:rsid w:val="00155025"/>
    <w:rsid w:val="001778DF"/>
    <w:rsid w:val="001A534C"/>
    <w:rsid w:val="001B5C21"/>
    <w:rsid w:val="001D3F36"/>
    <w:rsid w:val="001E6669"/>
    <w:rsid w:val="00210694"/>
    <w:rsid w:val="00220E69"/>
    <w:rsid w:val="00231F96"/>
    <w:rsid w:val="0023608F"/>
    <w:rsid w:val="0024632E"/>
    <w:rsid w:val="00254EAB"/>
    <w:rsid w:val="002717BD"/>
    <w:rsid w:val="002D41A5"/>
    <w:rsid w:val="002E64ED"/>
    <w:rsid w:val="00366B78"/>
    <w:rsid w:val="0039211D"/>
    <w:rsid w:val="0039580D"/>
    <w:rsid w:val="003F6523"/>
    <w:rsid w:val="00425C52"/>
    <w:rsid w:val="00437686"/>
    <w:rsid w:val="004642E4"/>
    <w:rsid w:val="00466125"/>
    <w:rsid w:val="005138A5"/>
    <w:rsid w:val="005164C1"/>
    <w:rsid w:val="00585FCA"/>
    <w:rsid w:val="00590A84"/>
    <w:rsid w:val="005B4E6E"/>
    <w:rsid w:val="005E26B9"/>
    <w:rsid w:val="006054BB"/>
    <w:rsid w:val="0062707D"/>
    <w:rsid w:val="00670FBE"/>
    <w:rsid w:val="006C00C2"/>
    <w:rsid w:val="006F10DC"/>
    <w:rsid w:val="00713A1C"/>
    <w:rsid w:val="00764E3E"/>
    <w:rsid w:val="007939FB"/>
    <w:rsid w:val="007C4BF9"/>
    <w:rsid w:val="007E4E13"/>
    <w:rsid w:val="0081120E"/>
    <w:rsid w:val="008115BE"/>
    <w:rsid w:val="008120FF"/>
    <w:rsid w:val="00851C94"/>
    <w:rsid w:val="00897497"/>
    <w:rsid w:val="008A6DA8"/>
    <w:rsid w:val="008B6243"/>
    <w:rsid w:val="008F53FF"/>
    <w:rsid w:val="0099485B"/>
    <w:rsid w:val="00A143C8"/>
    <w:rsid w:val="00A30DE3"/>
    <w:rsid w:val="00B23950"/>
    <w:rsid w:val="00B347A6"/>
    <w:rsid w:val="00B85665"/>
    <w:rsid w:val="00BC2DA8"/>
    <w:rsid w:val="00BF6D8C"/>
    <w:rsid w:val="00C10EE1"/>
    <w:rsid w:val="00C50EA6"/>
    <w:rsid w:val="00C64E73"/>
    <w:rsid w:val="00C94BB9"/>
    <w:rsid w:val="00CC7538"/>
    <w:rsid w:val="00CD5765"/>
    <w:rsid w:val="00D07D78"/>
    <w:rsid w:val="00D47B7F"/>
    <w:rsid w:val="00D87C9A"/>
    <w:rsid w:val="00DD7C0E"/>
    <w:rsid w:val="00DF6C86"/>
    <w:rsid w:val="00E034C5"/>
    <w:rsid w:val="00E23B66"/>
    <w:rsid w:val="00E36B6C"/>
    <w:rsid w:val="00E419A7"/>
    <w:rsid w:val="00E546B3"/>
    <w:rsid w:val="00E62045"/>
    <w:rsid w:val="00E6500A"/>
    <w:rsid w:val="00E96584"/>
    <w:rsid w:val="00EE0BCE"/>
    <w:rsid w:val="00F21F71"/>
    <w:rsid w:val="00F45649"/>
    <w:rsid w:val="00F9787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10600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2" w:qFormat="1"/>
    <w:lsdException w:name="footer" w:uiPriority="99"/>
    <w:lsdException w:name="Subtitle" w:qFormat="1"/>
  </w:latentStyles>
  <w:style w:type="paragraph" w:default="1" w:styleId="Normal">
    <w:name w:val="Normal"/>
    <w:qFormat/>
    <w:rsid w:val="00DD7C0E"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iPriority w:val="99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EEECE1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EEECE1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EEECE1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BalloonText">
    <w:name w:val="Balloon Text"/>
    <w:basedOn w:val="Normal"/>
    <w:link w:val="BalloonTextChar"/>
    <w:rsid w:val="0024632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24632E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rsid w:val="00BC2DA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8F53F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2" w:qFormat="1"/>
    <w:lsdException w:name="footer" w:uiPriority="99"/>
    <w:lsdException w:name="Subtitle" w:qFormat="1"/>
  </w:latentStyles>
  <w:style w:type="paragraph" w:default="1" w:styleId="Normal">
    <w:name w:val="Normal"/>
    <w:qFormat/>
    <w:rsid w:val="00DD7C0E"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60663"/>
  </w:style>
  <w:style w:type="paragraph" w:styleId="Footer">
    <w:name w:val="footer"/>
    <w:basedOn w:val="Normal"/>
    <w:link w:val="FooterChar"/>
    <w:uiPriority w:val="99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EEECE1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EEECE1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EEECE1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  <w:style w:type="paragraph" w:styleId="BalloonText">
    <w:name w:val="Balloon Text"/>
    <w:basedOn w:val="Normal"/>
    <w:link w:val="BalloonTextChar"/>
    <w:rsid w:val="0024632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24632E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rsid w:val="00BC2DA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8F53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9" Type="http://schemas.openxmlformats.org/officeDocument/2006/relationships/image" Target="media/image2.pn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header" Target="header1.xml"/><Relationship Id="rId34" Type="http://schemas.openxmlformats.org/officeDocument/2006/relationships/header" Target="header2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hyperlink" Target="http://www.irresistible-turkiye.weebly.com" TargetMode="External"/><Relationship Id="rId12" Type="http://schemas.openxmlformats.org/officeDocument/2006/relationships/hyperlink" Target="http://www.irresistible-project.eu" TargetMode="External"/><Relationship Id="rId13" Type="http://schemas.openxmlformats.org/officeDocument/2006/relationships/hyperlink" Target="http://www.irresistible-turkiye.weebly.com" TargetMode="External"/><Relationship Id="rId14" Type="http://schemas.openxmlformats.org/officeDocument/2006/relationships/hyperlink" Target="http://www.irresistible-project.eu" TargetMode="External"/><Relationship Id="rId15" Type="http://schemas.openxmlformats.org/officeDocument/2006/relationships/image" Target="media/image4.jpeg"/><Relationship Id="rId16" Type="http://schemas.openxmlformats.org/officeDocument/2006/relationships/image" Target="media/image5.jp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HD:Applications:Microsoft%20Office%202011:Office:Media:Templates:Publishing%20Layout%20View:Brochures:Float%20Trifold%20Brochur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loat Trifold Brochure">
      <a:majorFont>
        <a:latin typeface="Calisto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Float Trifold Brochure.dotx</Template>
  <TotalTime>2</TotalTime>
  <Pages>2</Pages>
  <Words>6</Words>
  <Characters>39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44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Microsoft Office</cp:lastModifiedBy>
  <cp:revision>3</cp:revision>
  <dcterms:created xsi:type="dcterms:W3CDTF">2015-08-16T04:59:00Z</dcterms:created>
  <dcterms:modified xsi:type="dcterms:W3CDTF">2015-08-16T05:35:00Z</dcterms:modified>
  <cp:category/>
</cp:coreProperties>
</file>