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D7DF322" w14:textId="1E989ED7" w:rsidR="00D87C9A" w:rsidRDefault="00487DC8"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6793" behindDoc="0" locked="0" layoutInCell="1" allowOverlap="1" wp14:anchorId="2F1B54DD" wp14:editId="7289543E">
                <wp:simplePos x="0" y="0"/>
                <wp:positionH relativeFrom="page">
                  <wp:posOffset>5648506</wp:posOffset>
                </wp:positionH>
                <wp:positionV relativeFrom="page">
                  <wp:posOffset>4462145</wp:posOffset>
                </wp:positionV>
                <wp:extent cx="4231549" cy="2283097"/>
                <wp:effectExtent l="0" t="0" r="0" b="3175"/>
                <wp:wrapTight wrapText="bothSides">
                  <wp:wrapPolygon edited="0">
                    <wp:start x="130" y="0"/>
                    <wp:lineTo x="130" y="21390"/>
                    <wp:lineTo x="21266" y="21390"/>
                    <wp:lineTo x="21266" y="0"/>
                    <wp:lineTo x="130" y="0"/>
                  </wp:wrapPolygon>
                </wp:wrapTight>
                <wp:docPr id="30" name="Text 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1549" cy="22830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5A5719" w14:textId="77777777" w:rsidR="00487DC8" w:rsidRPr="00487DC8" w:rsidRDefault="00487DC8" w:rsidP="00D87C9A">
                            <w:pPr>
                              <w:pStyle w:val="Koptekst"/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60"/>
                                <w:szCs w:val="60"/>
                              </w:rPr>
                            </w:pPr>
                            <w:proofErr w:type="spellStart"/>
                            <w:r w:rsidRPr="00487DC8"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60"/>
                                <w:szCs w:val="60"/>
                              </w:rPr>
                              <w:t>Aanbevelingen</w:t>
                            </w:r>
                            <w:proofErr w:type="spellEnd"/>
                            <w:r w:rsidRPr="00487DC8"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60"/>
                                <w:szCs w:val="60"/>
                              </w:rPr>
                              <w:t xml:space="preserve"> </w:t>
                            </w:r>
                          </w:p>
                          <w:p w14:paraId="74415E4B" w14:textId="15FCD9E8" w:rsidR="00487DC8" w:rsidRPr="00487DC8" w:rsidRDefault="00487DC8" w:rsidP="00487DC8">
                            <w:pPr>
                              <w:pStyle w:val="Koptekst"/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60"/>
                                <w:szCs w:val="60"/>
                              </w:rPr>
                            </w:pPr>
                            <w:proofErr w:type="spellStart"/>
                            <w:r w:rsidRPr="00487DC8"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60"/>
                                <w:szCs w:val="60"/>
                              </w:rPr>
                              <w:t>voor</w:t>
                            </w:r>
                            <w:proofErr w:type="spellEnd"/>
                            <w:r w:rsidRPr="00487DC8"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60"/>
                                <w:szCs w:val="60"/>
                              </w:rPr>
                              <w:t xml:space="preserve"> het </w:t>
                            </w:r>
                            <w:proofErr w:type="spellStart"/>
                            <w:r w:rsidRPr="00487DC8"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60"/>
                                <w:szCs w:val="60"/>
                              </w:rPr>
                              <w:t>voorkomen</w:t>
                            </w:r>
                            <w:proofErr w:type="spellEnd"/>
                            <w:r w:rsidRPr="00487DC8"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60"/>
                                <w:szCs w:val="60"/>
                              </w:rPr>
                              <w:t xml:space="preserve"> van </w:t>
                            </w:r>
                            <w:proofErr w:type="spellStart"/>
                            <w:r w:rsidRPr="00487DC8"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60"/>
                                <w:szCs w:val="60"/>
                              </w:rPr>
                              <w:t>ziekenhuis</w:t>
                            </w:r>
                            <w:proofErr w:type="spellEnd"/>
                            <w:r w:rsidRPr="00487DC8"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60"/>
                                <w:szCs w:val="60"/>
                              </w:rPr>
                              <w:t xml:space="preserve"> </w:t>
                            </w:r>
                            <w:proofErr w:type="spellStart"/>
                            <w:r w:rsidRPr="00487DC8"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60"/>
                                <w:szCs w:val="60"/>
                              </w:rPr>
                              <w:t>infecties</w:t>
                            </w:r>
                            <w:proofErr w:type="spellEnd"/>
                            <w:r w:rsidRPr="00487DC8">
                              <w:rPr>
                                <w:rFonts w:ascii="Times New Roman" w:hAnsi="Times New Roman" w:cs="Times New Roman"/>
                                <w:color w:val="F2F2F2" w:themeColor="background1" w:themeShade="F2"/>
                                <w:sz w:val="60"/>
                                <w:szCs w:val="6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F1B54DD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161" o:spid="_x0000_s1026" type="#_x0000_t202" style="position:absolute;margin-left:444.75pt;margin-top:351.35pt;width:333.2pt;height:179.75pt;z-index:25176679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" filled="f" stroked="f">
                <v:textbox inset=",0,,0">
                  <w:txbxContent>
                    <w:p w14:paraId="4C5A5719" w14:textId="77777777" w:rsidR="00487DC8" w:rsidRPr="00487DC8" w:rsidRDefault="00487DC8" w:rsidP="00D87C9A">
                      <w:pPr>
                        <w:pStyle w:val="Koptekst"/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60"/>
                          <w:szCs w:val="60"/>
                        </w:rPr>
                      </w:pPr>
                      <w:proofErr w:type="spellStart"/>
                      <w:r w:rsidRPr="00487DC8"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60"/>
                          <w:szCs w:val="60"/>
                        </w:rPr>
                        <w:t>Aanbevelingen</w:t>
                      </w:r>
                      <w:proofErr w:type="spellEnd"/>
                      <w:r w:rsidRPr="00487DC8"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60"/>
                          <w:szCs w:val="60"/>
                        </w:rPr>
                        <w:t xml:space="preserve"> </w:t>
                      </w:r>
                    </w:p>
                    <w:p w14:paraId="74415E4B" w14:textId="15FCD9E8" w:rsidR="00487DC8" w:rsidRPr="00487DC8" w:rsidRDefault="00487DC8" w:rsidP="00487DC8">
                      <w:pPr>
                        <w:pStyle w:val="Koptekst"/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60"/>
                          <w:szCs w:val="60"/>
                        </w:rPr>
                      </w:pPr>
                      <w:proofErr w:type="spellStart"/>
                      <w:r w:rsidRPr="00487DC8"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60"/>
                          <w:szCs w:val="60"/>
                        </w:rPr>
                        <w:t>voor</w:t>
                      </w:r>
                      <w:proofErr w:type="spellEnd"/>
                      <w:r w:rsidRPr="00487DC8"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60"/>
                          <w:szCs w:val="60"/>
                        </w:rPr>
                        <w:t xml:space="preserve"> het </w:t>
                      </w:r>
                      <w:proofErr w:type="spellStart"/>
                      <w:r w:rsidRPr="00487DC8"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60"/>
                          <w:szCs w:val="60"/>
                        </w:rPr>
                        <w:t>voorkomen</w:t>
                      </w:r>
                      <w:proofErr w:type="spellEnd"/>
                      <w:r w:rsidRPr="00487DC8"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60"/>
                          <w:szCs w:val="60"/>
                        </w:rPr>
                        <w:t xml:space="preserve"> van </w:t>
                      </w:r>
                      <w:proofErr w:type="spellStart"/>
                      <w:r w:rsidRPr="00487DC8"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60"/>
                          <w:szCs w:val="60"/>
                        </w:rPr>
                        <w:t>ziekenhuis</w:t>
                      </w:r>
                      <w:proofErr w:type="spellEnd"/>
                      <w:r w:rsidRPr="00487DC8"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60"/>
                          <w:szCs w:val="60"/>
                        </w:rPr>
                        <w:t xml:space="preserve"> </w:t>
                      </w:r>
                      <w:proofErr w:type="spellStart"/>
                      <w:r w:rsidRPr="00487DC8"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60"/>
                          <w:szCs w:val="60"/>
                        </w:rPr>
                        <w:t>infecties</w:t>
                      </w:r>
                      <w:proofErr w:type="spellEnd"/>
                      <w:r w:rsidRPr="00487DC8">
                        <w:rPr>
                          <w:rFonts w:ascii="Times New Roman" w:hAnsi="Times New Roman" w:cs="Times New Roman"/>
                          <w:color w:val="F2F2F2" w:themeColor="background1" w:themeShade="F2"/>
                          <w:sz w:val="60"/>
                          <w:szCs w:val="60"/>
                        </w:rPr>
                        <w:t xml:space="preserve"> 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2707D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C2652BB" wp14:editId="649958F0">
                <wp:simplePos x="0" y="0"/>
                <wp:positionH relativeFrom="page">
                  <wp:posOffset>685800</wp:posOffset>
                </wp:positionH>
                <wp:positionV relativeFrom="page">
                  <wp:posOffset>1545590</wp:posOffset>
                </wp:positionV>
                <wp:extent cx="2286000" cy="3576955"/>
                <wp:effectExtent l="0" t="0" r="0" b="0"/>
                <wp:wrapTight wrapText="bothSides">
                  <wp:wrapPolygon edited="0">
                    <wp:start x="240" y="153"/>
                    <wp:lineTo x="240" y="21320"/>
                    <wp:lineTo x="21120" y="21320"/>
                    <wp:lineTo x="21120" y="153"/>
                    <wp:lineTo x="240" y="153"/>
                  </wp:wrapPolygon>
                </wp:wrapTight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3576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B7A078" w14:textId="65EEBA4C" w:rsidR="00073676" w:rsidRDefault="00D71500" w:rsidP="008A6DA8">
                            <w:pPr>
                              <w:pStyle w:val="Plattetekst"/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  <w:t>Regelmatig</w:t>
                            </w:r>
                            <w:proofErr w:type="spellEnd"/>
                            <w:r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  <w:t>zijn</w:t>
                            </w:r>
                            <w:proofErr w:type="spellEnd"/>
                            <w:r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  <w:t>er</w:t>
                            </w:r>
                            <w:proofErr w:type="spellEnd"/>
                            <w:r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  <w:t>berichten</w:t>
                            </w:r>
                            <w:proofErr w:type="spellEnd"/>
                            <w:r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  <w:t xml:space="preserve"> over </w:t>
                            </w:r>
                            <w:proofErr w:type="spellStart"/>
                            <w:r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  <w:t>infecties</w:t>
                            </w:r>
                            <w:proofErr w:type="spellEnd"/>
                            <w:r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  <w:t xml:space="preserve"> die in </w:t>
                            </w:r>
                            <w:proofErr w:type="spellStart"/>
                            <w:r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  <w:t>ziekenhuizen</w:t>
                            </w:r>
                            <w:proofErr w:type="spellEnd"/>
                            <w:r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  <w:t>optreden</w:t>
                            </w:r>
                            <w:proofErr w:type="spellEnd"/>
                            <w:r w:rsidR="00073676" w:rsidRPr="0062707D"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06A90D59" w14:textId="3ED6CD4A" w:rsidR="00073676" w:rsidRPr="00466125" w:rsidRDefault="00D71500" w:rsidP="008A6DA8">
                            <w:pPr>
                              <w:pStyle w:val="Plattetekst"/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  <w:lang w:val="tr-TR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</w:rPr>
                              <w:t>Wat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</w:rPr>
                              <w:t xml:space="preserve"> is de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</w:rPr>
                              <w:t>achtergrond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</w:rPr>
                              <w:t xml:space="preserve"> van die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</w:rPr>
                              <w:t>infecties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</w:rPr>
                              <w:t>waar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</w:rPr>
                              <w:t>komen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</w:rPr>
                              <w:t>ze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</w:rPr>
                              <w:t>vandaan</w:t>
                            </w:r>
                            <w:proofErr w:type="spellEnd"/>
                            <w:r w:rsidR="00073676" w:rsidRPr="0062707D"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</w:rPr>
                              <w:t>?</w:t>
                            </w:r>
                          </w:p>
                          <w:p w14:paraId="1093F284" w14:textId="619FB72D" w:rsidR="00073676" w:rsidRPr="008A6DA8" w:rsidRDefault="00D71500" w:rsidP="0062707D">
                            <w:pPr>
                              <w:pStyle w:val="Plattetekst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  <w:lang w:val="tr-T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  <w:lang w:val="tr-TR"/>
                              </w:rPr>
                              <w:t>en</w:t>
                            </w:r>
                            <w:r w:rsidR="00073676" w:rsidRPr="008A6DA8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  <w:lang w:val="tr-TR"/>
                              </w:rPr>
                              <w:t xml:space="preserve">  </w:t>
                            </w:r>
                          </w:p>
                          <w:p w14:paraId="7CE689C1" w14:textId="75F8AAF0" w:rsidR="00073676" w:rsidRPr="008A6DA8" w:rsidRDefault="00D71500" w:rsidP="0062707D">
                            <w:pPr>
                              <w:pStyle w:val="Plattetekst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hoe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kan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je die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infecties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voorkomen</w:t>
                            </w:r>
                            <w:proofErr w:type="spellEnd"/>
                            <w:r w:rsidR="00073676" w:rsidRPr="0062707D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2652BB" id="Text_x0020_Box_x0020_2" o:spid="_x0000_s1027" type="#_x0000_t202" style="position:absolute;margin-left:54pt;margin-top:121.7pt;width:180pt;height:281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" filled="f" stroked="f">
                <v:textbox inset=",7.2pt,,7.2pt">
                  <w:txbxContent>
                    <w:p w14:paraId="25B7A078" w14:textId="65EEBA4C" w:rsidR="00073676" w:rsidRDefault="00D71500" w:rsidP="008A6DA8">
                      <w:pPr>
                        <w:pStyle w:val="Plattetekst"/>
                        <w:rPr>
                          <w:color w:val="365F91" w:themeColor="accent1" w:themeShade="BF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color w:val="365F91" w:themeColor="accent1" w:themeShade="BF"/>
                          <w:sz w:val="32"/>
                          <w:szCs w:val="32"/>
                        </w:rPr>
                        <w:t>Regelmatig</w:t>
                      </w:r>
                      <w:proofErr w:type="spellEnd"/>
                      <w:r>
                        <w:rPr>
                          <w:color w:val="365F91" w:themeColor="accent1" w:themeShade="BF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365F91" w:themeColor="accent1" w:themeShade="BF"/>
                          <w:sz w:val="32"/>
                          <w:szCs w:val="32"/>
                        </w:rPr>
                        <w:t>zijn</w:t>
                      </w:r>
                      <w:proofErr w:type="spellEnd"/>
                      <w:r>
                        <w:rPr>
                          <w:color w:val="365F91" w:themeColor="accent1" w:themeShade="BF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365F91" w:themeColor="accent1" w:themeShade="BF"/>
                          <w:sz w:val="32"/>
                          <w:szCs w:val="32"/>
                        </w:rPr>
                        <w:t>er</w:t>
                      </w:r>
                      <w:proofErr w:type="spellEnd"/>
                      <w:r>
                        <w:rPr>
                          <w:color w:val="365F91" w:themeColor="accent1" w:themeShade="BF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365F91" w:themeColor="accent1" w:themeShade="BF"/>
                          <w:sz w:val="32"/>
                          <w:szCs w:val="32"/>
                        </w:rPr>
                        <w:t>berichten</w:t>
                      </w:r>
                      <w:proofErr w:type="spellEnd"/>
                      <w:r>
                        <w:rPr>
                          <w:color w:val="365F91" w:themeColor="accent1" w:themeShade="BF"/>
                          <w:sz w:val="32"/>
                          <w:szCs w:val="32"/>
                        </w:rPr>
                        <w:t xml:space="preserve"> over </w:t>
                      </w:r>
                      <w:proofErr w:type="spellStart"/>
                      <w:r>
                        <w:rPr>
                          <w:color w:val="365F91" w:themeColor="accent1" w:themeShade="BF"/>
                          <w:sz w:val="32"/>
                          <w:szCs w:val="32"/>
                        </w:rPr>
                        <w:t>infecties</w:t>
                      </w:r>
                      <w:proofErr w:type="spellEnd"/>
                      <w:r>
                        <w:rPr>
                          <w:color w:val="365F91" w:themeColor="accent1" w:themeShade="BF"/>
                          <w:sz w:val="32"/>
                          <w:szCs w:val="32"/>
                        </w:rPr>
                        <w:t xml:space="preserve"> die in </w:t>
                      </w:r>
                      <w:proofErr w:type="spellStart"/>
                      <w:r>
                        <w:rPr>
                          <w:color w:val="365F91" w:themeColor="accent1" w:themeShade="BF"/>
                          <w:sz w:val="32"/>
                          <w:szCs w:val="32"/>
                        </w:rPr>
                        <w:t>ziekenhuizen</w:t>
                      </w:r>
                      <w:proofErr w:type="spellEnd"/>
                      <w:r>
                        <w:rPr>
                          <w:color w:val="365F91" w:themeColor="accent1" w:themeShade="BF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365F91" w:themeColor="accent1" w:themeShade="BF"/>
                          <w:sz w:val="32"/>
                          <w:szCs w:val="32"/>
                        </w:rPr>
                        <w:t>optreden</w:t>
                      </w:r>
                      <w:proofErr w:type="spellEnd"/>
                      <w:r w:rsidR="00073676" w:rsidRPr="0062707D">
                        <w:rPr>
                          <w:color w:val="365F91" w:themeColor="accent1" w:themeShade="BF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06A90D59" w14:textId="3ED6CD4A" w:rsidR="00073676" w:rsidRPr="00466125" w:rsidRDefault="00D71500" w:rsidP="008A6DA8">
                      <w:pPr>
                        <w:pStyle w:val="Plattetekst"/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  <w:lang w:val="tr-TR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</w:rPr>
                        <w:t>Wat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</w:rPr>
                        <w:t xml:space="preserve"> is de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</w:rPr>
                        <w:t>achtergrond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</w:rPr>
                        <w:t xml:space="preserve"> van die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</w:rPr>
                        <w:t>infecties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</w:rPr>
                        <w:t>waar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</w:rPr>
                        <w:t>komen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</w:rPr>
                        <w:t>ze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</w:rPr>
                        <w:t>vandaan</w:t>
                      </w:r>
                      <w:proofErr w:type="spellEnd"/>
                      <w:r w:rsidR="00073676" w:rsidRPr="0062707D"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</w:rPr>
                        <w:t>?</w:t>
                      </w:r>
                    </w:p>
                    <w:p w14:paraId="1093F284" w14:textId="619FB72D" w:rsidR="00073676" w:rsidRPr="008A6DA8" w:rsidRDefault="00D71500" w:rsidP="0062707D">
                      <w:pPr>
                        <w:pStyle w:val="Plattetekst"/>
                        <w:rPr>
                          <w:rFonts w:ascii="Times New Roman" w:hAnsi="Times New Roman" w:cs="Times New Roman"/>
                          <w:sz w:val="32"/>
                          <w:szCs w:val="32"/>
                          <w:lang w:val="tr-TR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  <w:lang w:val="tr-TR"/>
                        </w:rPr>
                        <w:t>en</w:t>
                      </w:r>
                      <w:r w:rsidR="00073676" w:rsidRPr="008A6DA8">
                        <w:rPr>
                          <w:rFonts w:ascii="Times New Roman" w:hAnsi="Times New Roman" w:cs="Times New Roman"/>
                          <w:sz w:val="32"/>
                          <w:szCs w:val="32"/>
                          <w:lang w:val="tr-TR"/>
                        </w:rPr>
                        <w:t xml:space="preserve">  </w:t>
                      </w:r>
                    </w:p>
                    <w:p w14:paraId="7CE689C1" w14:textId="75F8AAF0" w:rsidR="00073676" w:rsidRPr="008A6DA8" w:rsidRDefault="00D71500" w:rsidP="0062707D">
                      <w:pPr>
                        <w:pStyle w:val="Plattetekst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hoe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kan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je die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infecties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voorkomen</w:t>
                      </w:r>
                      <w:proofErr w:type="spellEnd"/>
                      <w:r w:rsidR="00073676" w:rsidRPr="0062707D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?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C00C2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0649" behindDoc="0" locked="0" layoutInCell="1" allowOverlap="1" wp14:anchorId="53047EF0" wp14:editId="5F432F56">
                <wp:simplePos x="0" y="0"/>
                <wp:positionH relativeFrom="page">
                  <wp:posOffset>194310</wp:posOffset>
                </wp:positionH>
                <wp:positionV relativeFrom="page">
                  <wp:posOffset>457200</wp:posOffset>
                </wp:positionV>
                <wp:extent cx="337185" cy="6901180"/>
                <wp:effectExtent l="0" t="0" r="0" b="7620"/>
                <wp:wrapThrough wrapText="bothSides">
                  <wp:wrapPolygon edited="0">
                    <wp:start x="1627" y="0"/>
                    <wp:lineTo x="1627" y="21544"/>
                    <wp:lineTo x="17898" y="21544"/>
                    <wp:lineTo x="17898" y="0"/>
                    <wp:lineTo x="1627" y="0"/>
                  </wp:wrapPolygon>
                </wp:wrapThrough>
                <wp:docPr id="1110" name="Text Box 1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185" cy="6901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AE9F7" w14:textId="48D2BCB2" w:rsidR="00073676" w:rsidRPr="00073676" w:rsidRDefault="00073676" w:rsidP="006C00C2">
                            <w:pPr>
                              <w:pStyle w:val="Voettekst"/>
                              <w:rPr>
                                <w:rFonts w:ascii="Cambria" w:hAnsi="Cambria"/>
                                <w:color w:val="000090"/>
                                <w:sz w:val="20"/>
                                <w:szCs w:val="20"/>
                              </w:rPr>
                            </w:pPr>
                            <w:r w:rsidRPr="00073676">
                              <w:rPr>
                                <w:rFonts w:ascii="Cambria" w:hAnsi="Cambria"/>
                                <w:color w:val="000090"/>
                                <w:sz w:val="20"/>
                                <w:szCs w:val="20"/>
                              </w:rPr>
                              <w:t>All rights of this document belong to Project Irresistible research group. It cannot be used without permission.</w:t>
                            </w:r>
                          </w:p>
                          <w:p w14:paraId="3C90825A" w14:textId="77777777" w:rsidR="00073676" w:rsidRPr="00073676" w:rsidRDefault="00073676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047EF0" id="Text_x0020_Box_x0020_1110" o:spid="_x0000_s1028" type="#_x0000_t202" style="position:absolute;margin-left:15.3pt;margin-top:36pt;width:26.55pt;height:543.4pt;z-index:25176064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" mv:complextextbox="1" filled="f" stroked="f">
                <v:textbox style="layout-flow:vertical;mso-layout-flow-alt:bottom-to-top">
                  <w:txbxContent>
                    <w:p w14:paraId="6D8AE9F7" w14:textId="48D2BCB2" w:rsidR="00073676" w:rsidRPr="00073676" w:rsidRDefault="00073676" w:rsidP="006C00C2">
                      <w:pPr>
                        <w:pStyle w:val="Voettekst"/>
                        <w:rPr>
                          <w:rFonts w:ascii="Cambria" w:hAnsi="Cambria"/>
                          <w:color w:val="000090"/>
                          <w:sz w:val="20"/>
                          <w:szCs w:val="20"/>
                        </w:rPr>
                      </w:pPr>
                      <w:r w:rsidRPr="00073676">
                        <w:rPr>
                          <w:rFonts w:ascii="Cambria" w:hAnsi="Cambria"/>
                          <w:color w:val="000090"/>
                          <w:sz w:val="20"/>
                          <w:szCs w:val="20"/>
                        </w:rPr>
                        <w:t>All rights of this document belong to Project Irresistible research group. It cannot be used without permission.</w:t>
                      </w:r>
                    </w:p>
                    <w:p w14:paraId="3C90825A" w14:textId="77777777" w:rsidR="00073676" w:rsidRPr="00073676" w:rsidRDefault="00073676">
                      <w:pPr>
                        <w:rPr>
                          <w:rFonts w:ascii="Cambria" w:hAnsi="Cambria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F53F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FC6BB09" wp14:editId="7B39491C">
                <wp:simplePos x="0" y="0"/>
                <wp:positionH relativeFrom="page">
                  <wp:posOffset>3103245</wp:posOffset>
                </wp:positionH>
                <wp:positionV relativeFrom="page">
                  <wp:posOffset>6750050</wp:posOffset>
                </wp:positionV>
                <wp:extent cx="3761740" cy="707390"/>
                <wp:effectExtent l="0" t="0" r="0" b="3810"/>
                <wp:wrapTight wrapText="bothSides">
                  <wp:wrapPolygon edited="0">
                    <wp:start x="146" y="0"/>
                    <wp:lineTo x="146" y="20941"/>
                    <wp:lineTo x="21294" y="20941"/>
                    <wp:lineTo x="21294" y="0"/>
                    <wp:lineTo x="146" y="0"/>
                  </wp:wrapPolygon>
                </wp:wrapTight>
                <wp:docPr id="20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1740" cy="707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50D165" w14:textId="77777777" w:rsidR="00073676" w:rsidRPr="007E4E13" w:rsidRDefault="00073676" w:rsidP="00D87C9A">
                            <w:pPr>
                              <w:pStyle w:val="Voettekst"/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r w:rsidRPr="007E4E13"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>Proje No: 612367</w:t>
                            </w:r>
                          </w:p>
                          <w:p w14:paraId="46A137C2" w14:textId="37B6E4D6" w:rsidR="00073676" w:rsidRPr="007E4E13" w:rsidRDefault="00073676" w:rsidP="00D87C9A">
                            <w:pPr>
                              <w:pStyle w:val="Voettekst"/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r w:rsidRPr="007E4E13">
                              <w:rPr>
                                <w:rFonts w:ascii="Times New Roman" w:hAnsi="Times New Roman" w:cs="Times New Roman"/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62A6D830" wp14:editId="0064B94F">
                                  <wp:extent cx="783609" cy="405047"/>
                                  <wp:effectExtent l="0" t="0" r="3810" b="1905"/>
                                  <wp:docPr id="1112" name="Picture 1" descr="HD:Users:busraacikel:Desktop:Screen Shot 2014-10-14 at 08.59.2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D:Users:busraacikel:Desktop:Screen Shot 2014-10-14 at 08.59.27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5449" cy="4059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19EA5D36" wp14:editId="4AA4203D">
                                  <wp:extent cx="489343" cy="331078"/>
                                  <wp:effectExtent l="0" t="0" r="0" b="0"/>
                                  <wp:docPr id="1113" name="Picture 2" descr="HD:Users:busraacikel:Desktop:Screen Shot 2014-10-14 at 09.06.3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D:Users:busraacikel:Desktop:Screen Shot 2014-10-14 at 09.06.3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9858" cy="3314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167735B8" wp14:editId="47E454F5">
                                  <wp:extent cx="398342" cy="398342"/>
                                  <wp:effectExtent l="0" t="0" r="8255" b="8255"/>
                                  <wp:docPr id="1114" name="Picture 3" descr="HD:Users:busraacikel:Downloads:510px-Bogazici_University_Logo.svg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D:Users:busraacikel:Downloads:510px-Bogazici_University_Logo.svg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8836" cy="3988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30" type="#_x0000_t202" style="position:absolute;margin-left:244.35pt;margin-top:531.5pt;width:296.2pt;height:55.7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" filled="f" stroked="f">
                <v:textbox inset=",0,,0">
                  <w:txbxContent>
                    <w:p w14:paraId="3250D165" w14:textId="77777777" w:rsidR="00073676" w:rsidRPr="007E4E13" w:rsidRDefault="00073676" w:rsidP="00D87C9A">
                      <w:pPr>
                        <w:pStyle w:val="Footer"/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r w:rsidRPr="007E4E13">
                        <w:rPr>
                          <w:rFonts w:ascii="Times New Roman" w:hAnsi="Times New Roman" w:cs="Times New Roman"/>
                          <w:lang w:val="tr-TR"/>
                        </w:rPr>
                        <w:t>Proje No: 612367</w:t>
                      </w:r>
                    </w:p>
                    <w:p w14:paraId="46A137C2" w14:textId="37B6E4D6" w:rsidR="00073676" w:rsidRPr="007E4E13" w:rsidRDefault="00073676" w:rsidP="00D87C9A">
                      <w:pPr>
                        <w:pStyle w:val="Footer"/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r w:rsidRPr="007E4E13"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 wp14:anchorId="62A6D830" wp14:editId="0064B94F">
                            <wp:extent cx="783609" cy="405047"/>
                            <wp:effectExtent l="0" t="0" r="3810" b="1905"/>
                            <wp:docPr id="1112" name="Picture 1" descr="HD:Users:busraacikel:Desktop:Screen Shot 2014-10-14 at 08.59.2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D:Users:busraacikel:Desktop:Screen Shot 2014-10-14 at 08.59.27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5449" cy="4059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lang w:val="tr-TR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 wp14:anchorId="19EA5D36" wp14:editId="4AA4203D">
                            <wp:extent cx="489343" cy="331078"/>
                            <wp:effectExtent l="0" t="0" r="0" b="0"/>
                            <wp:docPr id="1113" name="Picture 2" descr="HD:Users:busraacikel:Desktop:Screen Shot 2014-10-14 at 09.06.3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D:Users:busraacikel:Desktop:Screen Shot 2014-10-14 at 09.06.3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9858" cy="3314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lang w:val="tr-TR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 wp14:anchorId="167735B8" wp14:editId="47E454F5">
                            <wp:extent cx="398342" cy="398342"/>
                            <wp:effectExtent l="0" t="0" r="8255" b="8255"/>
                            <wp:docPr id="1114" name="Picture 3" descr="HD:Users:busraacikel:Downloads:510px-Bogazici_University_Logo.svg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D:Users:busraacikel:Downloads:510px-Bogazici_University_Logo.svg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8836" cy="3988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F53F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9E9047A" wp14:editId="539E657A">
                <wp:simplePos x="0" y="0"/>
                <wp:positionH relativeFrom="page">
                  <wp:posOffset>3605530</wp:posOffset>
                </wp:positionH>
                <wp:positionV relativeFrom="page">
                  <wp:posOffset>6456680</wp:posOffset>
                </wp:positionV>
                <wp:extent cx="2795270" cy="320040"/>
                <wp:effectExtent l="0" t="0" r="0" b="10160"/>
                <wp:wrapTight wrapText="bothSides">
                  <wp:wrapPolygon edited="0">
                    <wp:start x="196" y="0"/>
                    <wp:lineTo x="196" y="20571"/>
                    <wp:lineTo x="21198" y="20571"/>
                    <wp:lineTo x="21198" y="0"/>
                    <wp:lineTo x="196" y="0"/>
                  </wp:wrapPolygon>
                </wp:wrapTight>
                <wp:docPr id="21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527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71C729" w14:textId="2E2F2C95" w:rsidR="00487DC8" w:rsidRPr="00487DC8" w:rsidRDefault="00487DC8" w:rsidP="00487DC8">
                            <w:pPr>
                              <w:pStyle w:val="Organization"/>
                              <w:jc w:val="left"/>
                              <w:rPr>
                                <w:sz w:val="16"/>
                                <w:szCs w:val="16"/>
                              </w:rPr>
                            </w:pPr>
                            <w:hyperlink r:id="rId13" w:history="1">
                              <w:r w:rsidRPr="00487DC8">
                                <w:rPr>
                                  <w:rStyle w:val="Hyperlink"/>
                                  <w:sz w:val="16"/>
                                  <w:szCs w:val="16"/>
                                </w:rPr>
                                <w:t>www.sciencelinx.nl</w:t>
                              </w:r>
                            </w:hyperlink>
                            <w:r w:rsidRPr="00487DC8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68778E7B" w14:textId="568427DE" w:rsidR="00073676" w:rsidRPr="00487DC8" w:rsidRDefault="00F16BA7" w:rsidP="00487DC8">
                            <w:pPr>
                              <w:pStyle w:val="Organization"/>
                              <w:jc w:val="left"/>
                              <w:rPr>
                                <w:rFonts w:ascii="Times New Roman" w:hAnsi="Times New Roman" w:cs="Times New Roman"/>
                                <w:color w:val="31849B" w:themeColor="accent5" w:themeShade="BF"/>
                                <w:sz w:val="16"/>
                                <w:szCs w:val="16"/>
                              </w:rPr>
                            </w:pPr>
                            <w:hyperlink r:id="rId14" w:history="1">
                              <w:r w:rsidR="00073676" w:rsidRPr="00487DC8">
                                <w:rPr>
                                  <w:rStyle w:val="Hyperlink"/>
                                  <w:rFonts w:ascii="Times New Roman" w:hAnsi="Times New Roman" w:cs="Times New Roman"/>
                                  <w:color w:val="31849B" w:themeColor="accent5" w:themeShade="BF"/>
                                  <w:sz w:val="16"/>
                                  <w:szCs w:val="16"/>
                                  <w:u w:val="none"/>
                                </w:rPr>
                                <w:t>www.irresistible-project.eu</w:t>
                              </w:r>
                            </w:hyperlink>
                          </w:p>
                          <w:p w14:paraId="18BA681B" w14:textId="77777777" w:rsidR="00073676" w:rsidRPr="00487DC8" w:rsidRDefault="00073676" w:rsidP="00D87C9A">
                            <w:pPr>
                              <w:pStyle w:val="Organization"/>
                              <w:rPr>
                                <w:rFonts w:ascii="Times New Roman" w:hAnsi="Times New Roman" w:cs="Times New Roman"/>
                                <w:color w:val="auto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E9047A" id="Text_x0020_Box_x0020_30" o:spid="_x0000_s1030" type="#_x0000_t202" style="position:absolute;margin-left:283.9pt;margin-top:508.4pt;width:220.1pt;height:25.2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" filled="f" stroked="f">
                <v:textbox inset=",0,,0">
                  <w:txbxContent>
                    <w:p w14:paraId="1971C729" w14:textId="2E2F2C95" w:rsidR="00487DC8" w:rsidRPr="00487DC8" w:rsidRDefault="00487DC8" w:rsidP="00487DC8">
                      <w:pPr>
                        <w:pStyle w:val="Organization"/>
                        <w:jc w:val="left"/>
                        <w:rPr>
                          <w:sz w:val="16"/>
                          <w:szCs w:val="16"/>
                        </w:rPr>
                      </w:pPr>
                      <w:hyperlink r:id="rId15" w:history="1">
                        <w:r w:rsidRPr="00487DC8">
                          <w:rPr>
                            <w:rStyle w:val="Hyperlink"/>
                            <w:sz w:val="16"/>
                            <w:szCs w:val="16"/>
                          </w:rPr>
                          <w:t>www.sciencelinx.nl</w:t>
                        </w:r>
                      </w:hyperlink>
                      <w:r w:rsidRPr="00487DC8">
                        <w:rPr>
                          <w:sz w:val="16"/>
                          <w:szCs w:val="16"/>
                        </w:rPr>
                        <w:t xml:space="preserve"> </w:t>
                      </w:r>
                    </w:p>
                    <w:p w14:paraId="68778E7B" w14:textId="568427DE" w:rsidR="00073676" w:rsidRPr="00487DC8" w:rsidRDefault="00F16BA7" w:rsidP="00487DC8">
                      <w:pPr>
                        <w:pStyle w:val="Organization"/>
                        <w:jc w:val="left"/>
                        <w:rPr>
                          <w:rFonts w:ascii="Times New Roman" w:hAnsi="Times New Roman" w:cs="Times New Roman"/>
                          <w:color w:val="31849B" w:themeColor="accent5" w:themeShade="BF"/>
                          <w:sz w:val="16"/>
                          <w:szCs w:val="16"/>
                        </w:rPr>
                      </w:pPr>
                      <w:hyperlink r:id="rId16" w:history="1">
                        <w:r w:rsidR="00073676" w:rsidRPr="00487DC8">
                          <w:rPr>
                            <w:rStyle w:val="Hyperlink"/>
                            <w:rFonts w:ascii="Times New Roman" w:hAnsi="Times New Roman" w:cs="Times New Roman"/>
                            <w:color w:val="31849B" w:themeColor="accent5" w:themeShade="BF"/>
                            <w:sz w:val="16"/>
                            <w:szCs w:val="16"/>
                            <w:u w:val="none"/>
                          </w:rPr>
                          <w:t>www.irresistible-project.eu</w:t>
                        </w:r>
                      </w:hyperlink>
                    </w:p>
                    <w:p w14:paraId="18BA681B" w14:textId="77777777" w:rsidR="00073676" w:rsidRPr="00487DC8" w:rsidRDefault="00073676" w:rsidP="00D87C9A">
                      <w:pPr>
                        <w:pStyle w:val="Organization"/>
                        <w:rPr>
                          <w:rFonts w:ascii="Times New Roman" w:hAnsi="Times New Roman" w:cs="Times New Roman"/>
                          <w:color w:val="auto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07D78">
        <w:rPr>
          <w:noProof/>
          <w:lang w:val="nl-NL" w:eastAsia="nl-NL"/>
        </w:rPr>
        <w:drawing>
          <wp:anchor distT="0" distB="0" distL="118745" distR="118745" simplePos="0" relativeHeight="251692034" behindDoc="0" locked="0" layoutInCell="1" allowOverlap="1" wp14:anchorId="0230C363" wp14:editId="30B22D69">
            <wp:simplePos x="0" y="0"/>
            <wp:positionH relativeFrom="page">
              <wp:posOffset>3866515</wp:posOffset>
            </wp:positionH>
            <wp:positionV relativeFrom="page">
              <wp:posOffset>724535</wp:posOffset>
            </wp:positionV>
            <wp:extent cx="2178685" cy="1701165"/>
            <wp:effectExtent l="50800" t="50800" r="56515" b="534035"/>
            <wp:wrapTight wrapText="bothSides">
              <wp:wrapPolygon edited="0">
                <wp:start x="1007" y="-645"/>
                <wp:lineTo x="-504" y="-645"/>
                <wp:lineTo x="-504" y="28058"/>
                <wp:lineTo x="21908" y="28058"/>
                <wp:lineTo x="21908" y="2580"/>
                <wp:lineTo x="21153" y="-323"/>
                <wp:lineTo x="20398" y="-645"/>
                <wp:lineTo x="1007" y="-645"/>
              </wp:wrapPolygon>
            </wp:wrapTight>
            <wp:docPr id="107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laceholder-base---neutral.png"/>
                    <pic:cNvPicPr/>
                  </pic:nvPicPr>
                  <pic:blipFill>
                    <a:blip r:embed="rId17"/>
                    <a:srcRect r="13889"/>
                    <a:stretch>
                      <a:fillRect/>
                    </a:stretch>
                  </pic:blipFill>
                  <pic:spPr>
                    <a:xfrm>
                      <a:off x="0" y="0"/>
                      <a:ext cx="2178685" cy="1701165"/>
                    </a:xfrm>
                    <a:prstGeom prst="roundRect">
                      <a:avLst/>
                    </a:prstGeom>
                    <a:ln w="38100" cap="flat" cmpd="sng" algn="ctr">
                      <a:solidFill>
                        <a:schemeClr val="bg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reflection stA="50000" endPos="2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366B78">
        <w:rPr>
          <w:noProof/>
          <w:lang w:val="nl-NL" w:eastAsia="nl-NL"/>
        </w:rPr>
        <w:drawing>
          <wp:anchor distT="0" distB="0" distL="118745" distR="118745" simplePos="0" relativeHeight="251694089" behindDoc="0" locked="0" layoutInCell="1" allowOverlap="1" wp14:anchorId="6F8149E9" wp14:editId="4DFD6296">
            <wp:simplePos x="0" y="0"/>
            <wp:positionH relativeFrom="page">
              <wp:posOffset>762000</wp:posOffset>
            </wp:positionH>
            <wp:positionV relativeFrom="page">
              <wp:posOffset>5511165</wp:posOffset>
            </wp:positionV>
            <wp:extent cx="2146300" cy="1430020"/>
            <wp:effectExtent l="50800" t="50800" r="38100" b="449580"/>
            <wp:wrapTight wrapText="bothSides">
              <wp:wrapPolygon edited="0">
                <wp:start x="1022" y="-767"/>
                <wp:lineTo x="-511" y="-767"/>
                <wp:lineTo x="-511" y="28007"/>
                <wp:lineTo x="21728" y="28007"/>
                <wp:lineTo x="21728" y="3069"/>
                <wp:lineTo x="21217" y="384"/>
                <wp:lineTo x="20450" y="-767"/>
                <wp:lineTo x="1022" y="-767"/>
              </wp:wrapPolygon>
            </wp:wrapTight>
            <wp:docPr id="1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laceholder-base---neutral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1430020"/>
                    </a:xfrm>
                    <a:prstGeom prst="roundRect">
                      <a:avLst/>
                    </a:prstGeom>
                    <a:ln w="38100" cap="flat" cmpd="sng" algn="ctr">
                      <a:solidFill>
                        <a:schemeClr val="bg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reflection stA="50000" endPos="25000" dir="5400000" sy="-100000" algn="bl" rotWithShape="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64E69">
        <w:rPr>
          <w:noProof/>
          <w:lang w:val="nl-NL" w:eastAsia="nl-NL"/>
        </w:rPr>
        <w:drawing>
          <wp:anchor distT="0" distB="0" distL="118745" distR="118745" simplePos="0" relativeHeight="251692035" behindDoc="0" locked="0" layoutInCell="1" allowOverlap="1" wp14:anchorId="0CBBE08C" wp14:editId="3C047A5D">
            <wp:simplePos x="5486400" y="8229600"/>
            <wp:positionH relativeFrom="page">
              <wp:posOffset>7222490</wp:posOffset>
            </wp:positionH>
            <wp:positionV relativeFrom="page">
              <wp:posOffset>2088515</wp:posOffset>
            </wp:positionV>
            <wp:extent cx="2045970" cy="1999615"/>
            <wp:effectExtent l="76200" t="50800" r="36830" b="32385"/>
            <wp:wrapTight wrapText="bothSides">
              <wp:wrapPolygon edited="0">
                <wp:start x="8581" y="-549"/>
                <wp:lineTo x="6436" y="-274"/>
                <wp:lineTo x="1073" y="3018"/>
                <wp:lineTo x="-804" y="8231"/>
                <wp:lineTo x="804" y="17011"/>
                <wp:lineTo x="5631" y="21401"/>
                <wp:lineTo x="8313" y="21950"/>
                <wp:lineTo x="9117" y="21950"/>
                <wp:lineTo x="12335" y="21950"/>
                <wp:lineTo x="13140" y="21950"/>
                <wp:lineTo x="15017" y="21675"/>
                <wp:lineTo x="14749" y="21401"/>
                <wp:lineTo x="15553" y="21401"/>
                <wp:lineTo x="20380" y="17560"/>
                <wp:lineTo x="20380" y="17011"/>
                <wp:lineTo x="20648" y="17011"/>
                <wp:lineTo x="21989" y="13170"/>
                <wp:lineTo x="21989" y="7957"/>
                <wp:lineTo x="21721" y="7134"/>
                <wp:lineTo x="20112" y="3841"/>
                <wp:lineTo x="20112" y="3018"/>
                <wp:lineTo x="14749" y="-274"/>
                <wp:lineTo x="12872" y="-549"/>
                <wp:lineTo x="8581" y="-549"/>
              </wp:wrapPolygon>
            </wp:wrapTight>
            <wp:docPr id="11" name="Placeholder" descr="placeholder-base---neutr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laceholder-base---neutral.png"/>
                    <pic:cNvPicPr/>
                  </pic:nvPicPr>
                  <pic:blipFill>
                    <a:blip r:embed="rId19"/>
                    <a:srcRect l="20157" r="9921"/>
                    <a:stretch>
                      <a:fillRect/>
                    </a:stretch>
                  </pic:blipFill>
                  <pic:spPr>
                    <a:xfrm>
                      <a:off x="0" y="0"/>
                      <a:ext cx="2045970" cy="1999615"/>
                    </a:xfrm>
                    <a:prstGeom prst="ellipse">
                      <a:avLst/>
                    </a:prstGeom>
                    <a:ln w="38100" cap="flat" cmpd="sng" algn="ctr">
                      <a:solidFill>
                        <a:schemeClr val="bg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 w:rsidR="008B6243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31421FF" wp14:editId="274A8F61">
                <wp:simplePos x="0" y="0"/>
                <wp:positionH relativeFrom="page">
                  <wp:posOffset>3776345</wp:posOffset>
                </wp:positionH>
                <wp:positionV relativeFrom="page">
                  <wp:posOffset>3427730</wp:posOffset>
                </wp:positionV>
                <wp:extent cx="2286000" cy="2804160"/>
                <wp:effectExtent l="0" t="0" r="0" b="0"/>
                <wp:wrapTight wrapText="bothSides">
                  <wp:wrapPolygon edited="0">
                    <wp:start x="240" y="196"/>
                    <wp:lineTo x="240" y="21130"/>
                    <wp:lineTo x="21120" y="21130"/>
                    <wp:lineTo x="21120" y="196"/>
                    <wp:lineTo x="240" y="196"/>
                  </wp:wrapPolygon>
                </wp:wrapTight>
                <wp:docPr id="2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280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4FA0E9" w14:textId="6FBAB77C" w:rsidR="00073676" w:rsidRPr="00BC2DA8" w:rsidRDefault="00073676" w:rsidP="00D87C9A">
                            <w:pPr>
                              <w:pStyle w:val="Plattetekst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56"/>
                                <w:szCs w:val="56"/>
                                <w:lang w:val="tr-TR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2" type="#_x0000_t202" style="position:absolute;margin-left:297.35pt;margin-top:269.9pt;width:180pt;height:220.8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" mv:complextextbox="1" filled="f" stroked="f">
                <v:textbox inset=",7.2pt,,7.2pt">
                  <w:txbxContent>
                    <w:p w14:paraId="0F4FA0E9" w14:textId="6FBAB77C" w:rsidR="00073676" w:rsidRPr="00BC2DA8" w:rsidRDefault="00073676" w:rsidP="00D87C9A">
                      <w:pPr>
                        <w:pStyle w:val="BodyText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56"/>
                          <w:szCs w:val="56"/>
                          <w:lang w:val="tr-TR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64E69">
        <w:rPr>
          <w:noProof/>
          <w:lang w:val="nl-NL" w:eastAsia="nl-NL"/>
        </w:rPr>
        <w:drawing>
          <wp:anchor distT="0" distB="0" distL="118745" distR="118745" simplePos="0" relativeHeight="251692037" behindDoc="0" locked="0" layoutInCell="1" allowOverlap="1" wp14:anchorId="47348843" wp14:editId="6B1B3279">
            <wp:simplePos x="5486400" y="8229600"/>
            <wp:positionH relativeFrom="page">
              <wp:posOffset>8476916</wp:posOffset>
            </wp:positionH>
            <wp:positionV relativeFrom="page">
              <wp:posOffset>1265989</wp:posOffset>
            </wp:positionV>
            <wp:extent cx="827839" cy="828675"/>
            <wp:effectExtent l="127000" t="50800" r="35761" b="34925"/>
            <wp:wrapTight wrapText="bothSides">
              <wp:wrapPolygon edited="0">
                <wp:start x="6627" y="-1324"/>
                <wp:lineTo x="3314" y="0"/>
                <wp:lineTo x="-3314" y="7283"/>
                <wp:lineTo x="-3314" y="10593"/>
                <wp:lineTo x="1325" y="19862"/>
                <wp:lineTo x="6627" y="22510"/>
                <wp:lineTo x="7953" y="22510"/>
                <wp:lineTo x="13255" y="22510"/>
                <wp:lineTo x="14580" y="22510"/>
                <wp:lineTo x="19219" y="20524"/>
                <wp:lineTo x="19219" y="19862"/>
                <wp:lineTo x="22533" y="14566"/>
                <wp:lineTo x="22533" y="5297"/>
                <wp:lineTo x="19219" y="662"/>
                <wp:lineTo x="14580" y="-1324"/>
                <wp:lineTo x="6627" y="-1324"/>
              </wp:wrapPolygon>
            </wp:wrapTight>
            <wp:docPr id="6" name="Placeholder" descr="placeholder-base---neutr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laceholder-base---neutral.png"/>
                    <pic:cNvPicPr/>
                  </pic:nvPicPr>
                  <pic:blipFill>
                    <a:blip r:embed="rId20"/>
                    <a:srcRect l="17974" r="15033"/>
                    <a:stretch>
                      <a:fillRect/>
                    </a:stretch>
                  </pic:blipFill>
                  <pic:spPr>
                    <a:xfrm>
                      <a:off x="0" y="0"/>
                      <a:ext cx="827839" cy="828675"/>
                    </a:xfrm>
                    <a:prstGeom prst="ellipse">
                      <a:avLst/>
                    </a:prstGeom>
                    <a:ln w="38100" cap="flat" cmpd="sng" algn="ctr">
                      <a:solidFill>
                        <a:schemeClr val="bg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 w:rsidR="00064E69">
        <w:rPr>
          <w:noProof/>
          <w:lang w:val="nl-NL" w:eastAsia="nl-NL"/>
        </w:rPr>
        <w:drawing>
          <wp:anchor distT="0" distB="0" distL="118745" distR="118745" simplePos="0" relativeHeight="251692036" behindDoc="0" locked="0" layoutInCell="1" allowOverlap="1" wp14:anchorId="3CFD0006" wp14:editId="50F6B00F">
            <wp:simplePos x="5486400" y="8229600"/>
            <wp:positionH relativeFrom="page">
              <wp:posOffset>7101305</wp:posOffset>
            </wp:positionH>
            <wp:positionV relativeFrom="page">
              <wp:posOffset>760663</wp:posOffset>
            </wp:positionV>
            <wp:extent cx="1291590" cy="1295400"/>
            <wp:effectExtent l="50800" t="50800" r="29210" b="25400"/>
            <wp:wrapTight wrapText="bothSides">
              <wp:wrapPolygon edited="0">
                <wp:start x="7646" y="-847"/>
                <wp:lineTo x="5097" y="-424"/>
                <wp:lineTo x="-850" y="4659"/>
                <wp:lineTo x="-850" y="15247"/>
                <wp:lineTo x="2549" y="19482"/>
                <wp:lineTo x="2549" y="19906"/>
                <wp:lineTo x="6796" y="22024"/>
                <wp:lineTo x="7646" y="22024"/>
                <wp:lineTo x="13593" y="22024"/>
                <wp:lineTo x="14442" y="22024"/>
                <wp:lineTo x="18690" y="19906"/>
                <wp:lineTo x="18690" y="19482"/>
                <wp:lineTo x="19540" y="19482"/>
                <wp:lineTo x="22088" y="14400"/>
                <wp:lineTo x="22088" y="4659"/>
                <wp:lineTo x="15717" y="-424"/>
                <wp:lineTo x="13593" y="-847"/>
                <wp:lineTo x="7646" y="-847"/>
              </wp:wrapPolygon>
            </wp:wrapTight>
            <wp:docPr id="5" name="Placeholder" descr="placeholder-base---neutr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laceholder-base---neutral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91590" cy="1295400"/>
                    </a:xfrm>
                    <a:prstGeom prst="ellipse">
                      <a:avLst/>
                    </a:prstGeom>
                    <a:ln w="38100" cap="flat" cmpd="sng" algn="ctr">
                      <a:solidFill>
                        <a:schemeClr val="bg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 w:rsidR="00064E69">
        <w:br w:type="page"/>
      </w:r>
      <w:r w:rsidR="00B60B91">
        <w:rPr>
          <w:noProof/>
          <w:lang w:val="nl-NL" w:eastAsia="nl-NL"/>
        </w:rPr>
        <w:lastRenderedPageBreak/>
        <w:drawing>
          <wp:anchor distT="0" distB="0" distL="114300" distR="114300" simplePos="0" relativeHeight="251758601" behindDoc="0" locked="0" layoutInCell="1" allowOverlap="1" wp14:anchorId="5EB793EB" wp14:editId="5782A4C1">
            <wp:simplePos x="0" y="0"/>
            <wp:positionH relativeFrom="page">
              <wp:posOffset>4856320</wp:posOffset>
            </wp:positionH>
            <wp:positionV relativeFrom="page">
              <wp:posOffset>3319159</wp:posOffset>
            </wp:positionV>
            <wp:extent cx="1596390" cy="1009650"/>
            <wp:effectExtent l="0" t="0" r="3810" b="6350"/>
            <wp:wrapNone/>
            <wp:docPr id="1057" name="Picture 3" descr="HD:Users:busraacikel:Desktop:Pill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D:Users:busraacikel:Desktop:Pillow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4" t="13740" r="5375" b="7264"/>
                    <a:stretch/>
                  </pic:blipFill>
                  <pic:spPr bwMode="auto">
                    <a:xfrm>
                      <a:off x="0" y="0"/>
                      <a:ext cx="159639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0B9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34025" behindDoc="0" locked="0" layoutInCell="1" allowOverlap="1" wp14:anchorId="264ABC82" wp14:editId="7712B520">
                <wp:simplePos x="0" y="0"/>
                <wp:positionH relativeFrom="page">
                  <wp:posOffset>3597310</wp:posOffset>
                </wp:positionH>
                <wp:positionV relativeFrom="page">
                  <wp:posOffset>3205424</wp:posOffset>
                </wp:positionV>
                <wp:extent cx="2890520" cy="1826316"/>
                <wp:effectExtent l="0" t="0" r="0" b="2540"/>
                <wp:wrapThrough wrapText="bothSides">
                  <wp:wrapPolygon edited="0">
                    <wp:start x="190" y="0"/>
                    <wp:lineTo x="190" y="21330"/>
                    <wp:lineTo x="21258" y="21330"/>
                    <wp:lineTo x="21258" y="0"/>
                    <wp:lineTo x="190" y="0"/>
                  </wp:wrapPolygon>
                </wp:wrapThrough>
                <wp:docPr id="1072" name="Text Box 1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0520" cy="18263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7F670" w14:textId="7FBFD610" w:rsidR="00073676" w:rsidRPr="005B4E6E" w:rsidRDefault="00073676" w:rsidP="00DD7C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Antibacteri</w:t>
                            </w:r>
                            <w:r w:rsidR="00B60B91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e</w:t>
                            </w:r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l</w:t>
                            </w:r>
                            <w:r w:rsidR="00B60B91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e</w:t>
                            </w:r>
                            <w:proofErr w:type="spellEnd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3EEE3FBD" w14:textId="53046C93" w:rsidR="00073676" w:rsidRPr="005B4E6E" w:rsidRDefault="00B60B91" w:rsidP="00DD7C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nanotextiel</w:t>
                            </w:r>
                            <w:proofErr w:type="spellEnd"/>
                          </w:p>
                          <w:p w14:paraId="63233C1F" w14:textId="77777777" w:rsidR="00073676" w:rsidRDefault="00073676" w:rsidP="00DD7C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lang w:val="tr-TR"/>
                              </w:rPr>
                            </w:pPr>
                          </w:p>
                          <w:p w14:paraId="35514FE6" w14:textId="77777777" w:rsidR="00073676" w:rsidRDefault="00073676" w:rsidP="00DD7C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lang w:val="tr-TR"/>
                              </w:rPr>
                            </w:pPr>
                          </w:p>
                          <w:p w14:paraId="23BB96A5" w14:textId="77777777" w:rsidR="00B60B91" w:rsidRDefault="00B60B91" w:rsidP="00DD7C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lang w:val="tr-TR"/>
                              </w:rPr>
                            </w:pPr>
                          </w:p>
                          <w:p w14:paraId="25E5B692" w14:textId="77777777" w:rsidR="00071B92" w:rsidRDefault="00071B92" w:rsidP="00DD7C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lang w:val="tr-TR"/>
                              </w:rPr>
                            </w:pPr>
                          </w:p>
                          <w:p w14:paraId="7CFB79F3" w14:textId="6AA0623D" w:rsidR="00073676" w:rsidRPr="0023608F" w:rsidRDefault="00B60B91" w:rsidP="0023608F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Textiel</w:t>
                            </w:r>
                            <w:proofErr w:type="spellEnd"/>
                            <w:r w:rsidR="00073676" w:rsidRPr="0023608F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gemaakt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met</w:t>
                            </w:r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met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antibacteriele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nanodeeltjes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geimpregneerde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vezels</w:t>
                            </w:r>
                            <w:proofErr w:type="spellEnd"/>
                            <w:r w:rsidR="00073676" w:rsidRPr="0023608F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ABC82" id="Text_x0020_Box_x0020_1072" o:spid="_x0000_s1032" type="#_x0000_t202" style="position:absolute;margin-left:283.25pt;margin-top:252.4pt;width:227.6pt;height:143.8pt;z-index:25173402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" mv:complextextbox="1" filled="f" stroked="f">
                <v:textbox>
                  <w:txbxContent>
                    <w:p w14:paraId="1F67F670" w14:textId="7FBFD610" w:rsidR="00073676" w:rsidRPr="005B4E6E" w:rsidRDefault="00073676" w:rsidP="00DD7C0E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proofErr w:type="spellStart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Antibacteri</w:t>
                      </w:r>
                      <w:r w:rsidR="00B60B91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e</w:t>
                      </w:r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l</w:t>
                      </w:r>
                      <w:r w:rsidR="00B60B91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e</w:t>
                      </w:r>
                      <w:proofErr w:type="spellEnd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3EEE3FBD" w14:textId="53046C93" w:rsidR="00073676" w:rsidRPr="005B4E6E" w:rsidRDefault="00B60B91" w:rsidP="00DD7C0E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nanotextiel</w:t>
                      </w:r>
                      <w:proofErr w:type="spellEnd"/>
                    </w:p>
                    <w:p w14:paraId="63233C1F" w14:textId="77777777" w:rsidR="00073676" w:rsidRDefault="00073676" w:rsidP="00DD7C0E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lang w:val="tr-TR"/>
                        </w:rPr>
                      </w:pPr>
                    </w:p>
                    <w:p w14:paraId="35514FE6" w14:textId="77777777" w:rsidR="00073676" w:rsidRDefault="00073676" w:rsidP="00DD7C0E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lang w:val="tr-TR"/>
                        </w:rPr>
                      </w:pPr>
                    </w:p>
                    <w:p w14:paraId="23BB96A5" w14:textId="77777777" w:rsidR="00B60B91" w:rsidRDefault="00B60B91" w:rsidP="00DD7C0E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lang w:val="tr-TR"/>
                        </w:rPr>
                      </w:pPr>
                    </w:p>
                    <w:p w14:paraId="25E5B692" w14:textId="77777777" w:rsidR="00071B92" w:rsidRDefault="00071B92" w:rsidP="00DD7C0E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lang w:val="tr-TR"/>
                        </w:rPr>
                      </w:pPr>
                    </w:p>
                    <w:p w14:paraId="7CFB79F3" w14:textId="6AA0623D" w:rsidR="00073676" w:rsidRPr="0023608F" w:rsidRDefault="00B60B91" w:rsidP="0023608F">
                      <w:pPr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Textiel</w:t>
                      </w:r>
                      <w:proofErr w:type="spellEnd"/>
                      <w:r w:rsidR="00073676" w:rsidRPr="0023608F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gemaakt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met</w:t>
                      </w:r>
                      <w:r w:rsidR="00071B92">
                        <w:rPr>
                          <w:rFonts w:ascii="Times New Roman" w:hAnsi="Times New Roman" w:cs="Times New Roman"/>
                        </w:rPr>
                        <w:t xml:space="preserve"> met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antibacteriele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nanodeeltjes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geimpregneerde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vezels</w:t>
                      </w:r>
                      <w:proofErr w:type="spellEnd"/>
                      <w:r w:rsidR="00073676" w:rsidRPr="0023608F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60B9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31977" behindDoc="0" locked="0" layoutInCell="1" allowOverlap="1" wp14:anchorId="20959738" wp14:editId="392466AB">
                <wp:simplePos x="0" y="0"/>
                <wp:positionH relativeFrom="page">
                  <wp:posOffset>4963885</wp:posOffset>
                </wp:positionH>
                <wp:positionV relativeFrom="page">
                  <wp:posOffset>582804</wp:posOffset>
                </wp:positionV>
                <wp:extent cx="1716949" cy="1013460"/>
                <wp:effectExtent l="0" t="0" r="0" b="2540"/>
                <wp:wrapThrough wrapText="bothSides">
                  <wp:wrapPolygon edited="0">
                    <wp:start x="320" y="0"/>
                    <wp:lineTo x="320" y="21113"/>
                    <wp:lineTo x="20777" y="21113"/>
                    <wp:lineTo x="20777" y="0"/>
                    <wp:lineTo x="320" y="0"/>
                  </wp:wrapPolygon>
                </wp:wrapThrough>
                <wp:docPr id="1070" name="Text Box 1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6949" cy="1013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3939A7" w14:textId="403D175B" w:rsidR="00073676" w:rsidRPr="0023608F" w:rsidRDefault="00B60B91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Reinigingsproducten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met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zilver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nanodeeltje</w:t>
                            </w:r>
                            <w:r w:rsidR="00073676" w:rsidRPr="0023608F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s</w:t>
                            </w:r>
                            <w:proofErr w:type="spellEnd"/>
                          </w:p>
                          <w:p w14:paraId="135E0817" w14:textId="77777777" w:rsidR="00073676" w:rsidRDefault="00073676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lang w:val="tr-T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959738" id="Text_x0020_Box_x0020_1070" o:spid="_x0000_s1033" type="#_x0000_t202" style="position:absolute;margin-left:390.85pt;margin-top:45.9pt;width:135.2pt;height:79.8pt;z-index:251731977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" mv:complextextbox="1" filled="f" stroked="f">
                <v:textbox>
                  <w:txbxContent>
                    <w:p w14:paraId="763939A7" w14:textId="403D175B" w:rsidR="00073676" w:rsidRPr="0023608F" w:rsidRDefault="00B60B91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Reinigingsproducten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met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zilver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nanodeeltje</w:t>
                      </w:r>
                      <w:r w:rsidR="00073676" w:rsidRPr="0023608F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s</w:t>
                      </w:r>
                      <w:proofErr w:type="spellEnd"/>
                    </w:p>
                    <w:p w14:paraId="135E0817" w14:textId="77777777" w:rsidR="00073676" w:rsidRDefault="00073676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lang w:val="tr-TR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60B91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44265" behindDoc="0" locked="0" layoutInCell="1" allowOverlap="1" wp14:anchorId="0C75410D" wp14:editId="694AFAB2">
                <wp:simplePos x="0" y="0"/>
                <wp:positionH relativeFrom="page">
                  <wp:posOffset>467995</wp:posOffset>
                </wp:positionH>
                <wp:positionV relativeFrom="page">
                  <wp:posOffset>4179570</wp:posOffset>
                </wp:positionV>
                <wp:extent cx="2658110" cy="969010"/>
                <wp:effectExtent l="0" t="0" r="0" b="0"/>
                <wp:wrapThrough wrapText="bothSides">
                  <wp:wrapPolygon edited="0">
                    <wp:start x="206" y="0"/>
                    <wp:lineTo x="206" y="20949"/>
                    <wp:lineTo x="21259" y="20949"/>
                    <wp:lineTo x="21259" y="0"/>
                    <wp:lineTo x="206" y="0"/>
                  </wp:wrapPolygon>
                </wp:wrapThrough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58110" cy="969010"/>
                          <a:chOff x="0" y="0"/>
                          <a:chExt cx="2658110" cy="96901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9" name="Text Box 9"/>
                        <wps:cNvSpPr txBox="1"/>
                        <wps:spPr>
                          <a:xfrm>
                            <a:off x="0" y="0"/>
                            <a:ext cx="2658110" cy="96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27"/>
                        <wps:cNvSpPr txBox="1"/>
                        <wps:spPr>
                          <a:xfrm>
                            <a:off x="91440" y="220980"/>
                            <a:ext cx="2475230" cy="52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0FBFF8B1" w14:textId="770D59BF" w:rsidR="00073676" w:rsidRPr="008115BE" w:rsidRDefault="00B60B91" w:rsidP="0023608F">
                              <w:pPr>
                                <w:rPr>
                                  <w:rFonts w:ascii="Times New Roman" w:hAnsi="Times New Roman" w:cs="Times New Roman"/>
                                  <w:lang w:val="tr-TR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Gekoeld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voedsel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blijfr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veel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langer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goed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dankzij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het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vrijkomen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van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antibacteriele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zilver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nanodeeltjes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in de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koelkast</w:t>
                              </w:r>
                              <w:proofErr w:type="spellEnd"/>
                              <w:r w:rsidR="00073676" w:rsidRPr="0062707D">
                                <w:rPr>
                                  <w:rFonts w:ascii="Times New Roman" w:hAnsi="Times New Roman" w:cs="Times New Roman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75410D" id="Group_x0020_29" o:spid="_x0000_s1034" style="position:absolute;margin-left:36.85pt;margin-top:329.1pt;width:209.3pt;height:76.3pt;z-index:251744265;mso-position-horizontal-relative:page;mso-position-vertical-relative:page" coordsize="2658110,96901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" mv:complextextbox="1">
                <v:shape id="Text_x0020_Box_x0020_9" o:spid="_x0000_s1035" type="#_x0000_t202" style="position:absolute;width:2658110;height:9690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pVOfxAAA&#10;ANoAAAAPAAAAZHJzL2Rvd25yZXYueG1sRI9Ba8JAFITvgv9heYXemk09tDG6hipt6UHRxh48PrLP&#10;JDT7NmS3Sfz3rlDwOMzMN8wyG00jeupcbVnBcxSDIC6srrlU8HP8eEpAOI+ssbFMCi7kIFtNJ0tM&#10;tR34m/rclyJA2KWooPK+TaV0RUUGXWRb4uCdbWfQB9mVUnc4BLhp5CyOX6TBmsNChS1tKip+8z+j&#10;gLajOe6S13e/X58/41NyGLa6VOrxYXxbgPA0+nv4v/2lFczhdiXcALm6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5KVTn8QAAADaAAAADwAAAAAAAAAAAAAAAACXAgAAZHJzL2Rv&#10;d25yZXYueG1sUEsFBgAAAAAEAAQA9QAAAIgDAAAAAA==&#10;" mv:complextextbox="1" filled="f" stroked="f"/>
                <v:shape id="Text_x0020_Box_x0020_27" o:spid="_x0000_s1036" type="#_x0000_t202" style="position:absolute;left:91440;top:220980;width:2475230;height:52705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vPB+xAAA&#10;ANsAAAAPAAAAZHJzL2Rvd25yZXYueG1sRI9Ba8JAFITvgv9heUJvutGDrdFVRFooFMQYDx6f2Wey&#10;mH0bs1uN/74rFDwOM/MNs1h1thY3ar1xrGA8SkAQF04bLhUc8q/hBwgfkDXWjknBgzyslv3eAlPt&#10;7pzRbR9KESHsU1RQhdCkUvqiIot+5Bri6J1dazFE2ZZSt3iPcFvLSZJMpUXDcaHChjYVFZf9r1Ww&#10;PnL2aa7b0y47ZybPZwn/TC9KvQ269RxEoC68wv/tb61g8g7PL/EHyOU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LzwfsQAAADbAAAADwAAAAAAAAAAAAAAAACXAgAAZHJzL2Rv&#10;d25yZXYueG1sUEsFBgAAAAAEAAQA9QAAAIgDAAAAAA==&#10;" filled="f" stroked="f">
                  <v:textbox inset="0,0,0,0">
                    <w:txbxContent>
                      <w:p w14:paraId="0FBFF8B1" w14:textId="770D59BF" w:rsidR="00073676" w:rsidRPr="008115BE" w:rsidRDefault="00B60B91" w:rsidP="0023608F">
                        <w:pPr>
                          <w:rPr>
                            <w:rFonts w:ascii="Times New Roman" w:hAnsi="Times New Roman" w:cs="Times New Roman"/>
                            <w:lang w:val="tr-TR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Gekoeld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voedsel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blijfr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veel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langer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goed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dankzij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 het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vrijkomen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 van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antibacteriele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zilver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nanodeeltjes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 in de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koelkast</w:t>
                        </w:r>
                        <w:proofErr w:type="spellEnd"/>
                        <w:r w:rsidR="00073676" w:rsidRPr="0062707D">
                          <w:rPr>
                            <w:rFonts w:ascii="Times New Roman" w:hAnsi="Times New Roman" w:cs="Times New Roman"/>
                          </w:rPr>
                          <w:t>.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B60B9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4745" behindDoc="0" locked="0" layoutInCell="1" allowOverlap="1" wp14:anchorId="5C303CDF" wp14:editId="5A6FD7DB">
                <wp:simplePos x="0" y="0"/>
                <wp:positionH relativeFrom="page">
                  <wp:posOffset>394335</wp:posOffset>
                </wp:positionH>
                <wp:positionV relativeFrom="page">
                  <wp:posOffset>3200400</wp:posOffset>
                </wp:positionV>
                <wp:extent cx="1240971" cy="935990"/>
                <wp:effectExtent l="0" t="0" r="0" b="3810"/>
                <wp:wrapThrough wrapText="bothSides">
                  <wp:wrapPolygon edited="0">
                    <wp:start x="442" y="0"/>
                    <wp:lineTo x="442" y="21102"/>
                    <wp:lineTo x="20782" y="21102"/>
                    <wp:lineTo x="20782" y="0"/>
                    <wp:lineTo x="442" y="0"/>
                  </wp:wrapPolygon>
                </wp:wrapThrough>
                <wp:docPr id="1117" name="Text Box 1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0971" cy="935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E2CE7A" w14:textId="5CECBFEE" w:rsidR="00073676" w:rsidRDefault="00B60B91"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Koelkasten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die de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zilver-iontechnologie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gebruiken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03CDF" id="Text_x0020_Box_x0020_1117" o:spid="_x0000_s1037" type="#_x0000_t202" style="position:absolute;margin-left:31.05pt;margin-top:252pt;width:97.7pt;height:73.7pt;z-index:2517647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" mv:complextextbox="1" filled="f" stroked="f">
                <v:textbox>
                  <w:txbxContent>
                    <w:p w14:paraId="1DE2CE7A" w14:textId="5CECBFEE" w:rsidR="00073676" w:rsidRDefault="00B60B91"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Koelkasten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die de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zilver-iontechnologie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gebruiken</w:t>
                      </w:r>
                      <w:proofErr w:type="spell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939FB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2697" behindDoc="0" locked="0" layoutInCell="1" allowOverlap="1" wp14:anchorId="44626ECB" wp14:editId="32EF60BD">
                <wp:simplePos x="0" y="0"/>
                <wp:positionH relativeFrom="page">
                  <wp:posOffset>620486</wp:posOffset>
                </wp:positionH>
                <wp:positionV relativeFrom="page">
                  <wp:posOffset>2155370</wp:posOffset>
                </wp:positionV>
                <wp:extent cx="2570480" cy="1047569"/>
                <wp:effectExtent l="0" t="0" r="0" b="0"/>
                <wp:wrapThrough wrapText="bothSides">
                  <wp:wrapPolygon edited="0">
                    <wp:start x="213" y="0"/>
                    <wp:lineTo x="213" y="20958"/>
                    <wp:lineTo x="21130" y="20958"/>
                    <wp:lineTo x="21130" y="0"/>
                    <wp:lineTo x="213" y="0"/>
                  </wp:wrapPolygon>
                </wp:wrapThrough>
                <wp:docPr id="1111" name="Text Box 1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0480" cy="10475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0B0B9AB8" w14:textId="593EC72B" w:rsidR="00073676" w:rsidRPr="0062707D" w:rsidRDefault="00487DC8" w:rsidP="00487DC8">
                            <w:pPr>
                              <w:suppressOverlap/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De was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g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Times New Roman" w:hAnsi="Times New Roman" w:cs="Times New Roman"/>
                              </w:rPr>
                              <w:t>edaan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wordt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in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een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wasmachine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die de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zilver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-ion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technologie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gebruikt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waarbij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nano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zilverdeeltjes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worden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toegevoegd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tijdens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laatste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spoelbeurt</w:t>
                            </w:r>
                            <w:proofErr w:type="spellEnd"/>
                            <w:r w:rsidR="00073676" w:rsidRPr="0062707D">
                              <w:rPr>
                                <w:rFonts w:ascii="Times New Roman" w:hAnsi="Times New Roman" w:cs="Times New Roman"/>
                              </w:rPr>
                              <w:t>.</w:t>
                            </w:r>
                          </w:p>
                          <w:p w14:paraId="573B28BC" w14:textId="77777777" w:rsidR="00073676" w:rsidRPr="0062707D" w:rsidRDefault="00073676" w:rsidP="0062707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26ECB" id="Text_x0020_Box_x0020_1111" o:spid="_x0000_s1038" type="#_x0000_t202" style="position:absolute;margin-left:48.85pt;margin-top:169.7pt;width:202.4pt;height:82.5pt;z-index:25176269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" mv:complextextbox="1" filled="f" stroked="f">
                <v:textbox>
                  <w:txbxContent>
                    <w:p w14:paraId="0B0B9AB8" w14:textId="593EC72B" w:rsidR="00073676" w:rsidRPr="0062707D" w:rsidRDefault="00487DC8" w:rsidP="00487DC8">
                      <w:pPr>
                        <w:suppressOverlap/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De was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g</w:t>
                      </w:r>
                      <w:bookmarkStart w:id="1" w:name="_GoBack"/>
                      <w:bookmarkEnd w:id="1"/>
                      <w:r>
                        <w:rPr>
                          <w:rFonts w:ascii="Times New Roman" w:hAnsi="Times New Roman" w:cs="Times New Roman"/>
                        </w:rPr>
                        <w:t>edaan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wordt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in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een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wasmachine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die de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zilver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-ion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technologie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gebruikt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waarbij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nano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zilverdeeltjes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worden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toegevoegd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tijdens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de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laatste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spoelbeurt</w:t>
                      </w:r>
                      <w:proofErr w:type="spellEnd"/>
                      <w:r w:rsidR="00073676" w:rsidRPr="0062707D">
                        <w:rPr>
                          <w:rFonts w:ascii="Times New Roman" w:hAnsi="Times New Roman" w:cs="Times New Roman"/>
                        </w:rPr>
                        <w:t>.</w:t>
                      </w:r>
                    </w:p>
                    <w:p w14:paraId="573B28BC" w14:textId="77777777" w:rsidR="00073676" w:rsidRPr="0062707D" w:rsidRDefault="00073676" w:rsidP="0062707D">
                      <w:pPr>
                        <w:jc w:val="both"/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939FB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3721" behindDoc="0" locked="0" layoutInCell="1" allowOverlap="1" wp14:anchorId="63EA3B06" wp14:editId="0BC0AF2D">
                <wp:simplePos x="0" y="0"/>
                <wp:positionH relativeFrom="page">
                  <wp:posOffset>1917700</wp:posOffset>
                </wp:positionH>
                <wp:positionV relativeFrom="page">
                  <wp:posOffset>1595756</wp:posOffset>
                </wp:positionV>
                <wp:extent cx="1271270" cy="657588"/>
                <wp:effectExtent l="0" t="0" r="0" b="3175"/>
                <wp:wrapNone/>
                <wp:docPr id="1115" name="Text Box 1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1270" cy="6575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1C0820" w14:textId="610652D0" w:rsidR="00073676" w:rsidRPr="0062707D" w:rsidRDefault="00487DC8" w:rsidP="0062707D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Bacterien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in textile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worden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gedood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als</w:t>
                            </w:r>
                            <w:proofErr w:type="spellEnd"/>
                            <w:r w:rsidR="00073676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A3B06" id="Text_x0020_Box_x0020_1115" o:spid="_x0000_s1039" type="#_x0000_t202" style="position:absolute;margin-left:151pt;margin-top:125.65pt;width:100.1pt;height:51.8pt;z-index:2517637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" mv:complextextbox="1" filled="f" stroked="f">
                <v:textbox>
                  <w:txbxContent>
                    <w:p w14:paraId="681C0820" w14:textId="610652D0" w:rsidR="00073676" w:rsidRPr="0062707D" w:rsidRDefault="00487DC8" w:rsidP="0062707D">
                      <w:pPr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Bacterien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in textile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worden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gedood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als</w:t>
                      </w:r>
                      <w:proofErr w:type="spellEnd"/>
                      <w:r w:rsidR="00073676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73676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7337" behindDoc="0" locked="0" layoutInCell="1" allowOverlap="1" wp14:anchorId="4BE21F85" wp14:editId="621BFA65">
                <wp:simplePos x="0" y="0"/>
                <wp:positionH relativeFrom="page">
                  <wp:posOffset>5148580</wp:posOffset>
                </wp:positionH>
                <wp:positionV relativeFrom="page">
                  <wp:posOffset>5612130</wp:posOffset>
                </wp:positionV>
                <wp:extent cx="1264285" cy="1601470"/>
                <wp:effectExtent l="0" t="0" r="0" b="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4285" cy="1601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E0C1A9" w14:textId="5751C0E3" w:rsidR="00073676" w:rsidRPr="008115BE" w:rsidRDefault="00071B92">
                            <w:pP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Medisch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gebruiksmateriaalbehandeld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met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antibacteriele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nanodeeltjes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om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bacterie</w:t>
                            </w:r>
                            <w:r w:rsidR="00073676" w:rsidRPr="005B4E6E">
                              <w:rPr>
                                <w:rFonts w:ascii="Times New Roman" w:hAnsi="Times New Roman" w:cs="Times New Roman"/>
                              </w:rPr>
                              <w:t>l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infecties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te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voorkomen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E21F85" id="Text_x0020_Box_x0020_14" o:spid="_x0000_s1040" type="#_x0000_t202" style="position:absolute;margin-left:405.4pt;margin-top:441.9pt;width:99.55pt;height:126.1pt;z-index:25174733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" filled="f" stroked="f">
                <v:textbox>
                  <w:txbxContent>
                    <w:p w14:paraId="69E0C1A9" w14:textId="5751C0E3" w:rsidR="00073676" w:rsidRPr="008115BE" w:rsidRDefault="00071B92">
                      <w:pPr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Medisch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gebruiksmateriaalbehandeld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met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antibacteriele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nanodeeltjes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om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bacterie</w:t>
                      </w:r>
                      <w:r w:rsidR="00073676" w:rsidRPr="005B4E6E">
                        <w:rPr>
                          <w:rFonts w:ascii="Times New Roman" w:hAnsi="Times New Roman" w:cs="Times New Roman"/>
                        </w:rPr>
                        <w:t>l</w:t>
                      </w:r>
                      <w:r>
                        <w:rPr>
                          <w:rFonts w:ascii="Times New Roman" w:hAnsi="Times New Roman" w:cs="Times New Roman"/>
                        </w:rPr>
                        <w:t>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infecties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te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voorkomen</w:t>
                      </w:r>
                      <w:proofErr w:type="spellEnd"/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073676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54505" behindDoc="0" locked="0" layoutInCell="1" allowOverlap="1" wp14:anchorId="1C97C016" wp14:editId="0E5A6981">
                <wp:simplePos x="0" y="0"/>
                <wp:positionH relativeFrom="page">
                  <wp:posOffset>6619875</wp:posOffset>
                </wp:positionH>
                <wp:positionV relativeFrom="page">
                  <wp:posOffset>5598795</wp:posOffset>
                </wp:positionV>
                <wp:extent cx="3086100" cy="1028700"/>
                <wp:effectExtent l="0" t="0" r="0" b="12700"/>
                <wp:wrapSquare wrapText="bothSides"/>
                <wp:docPr id="1082" name="Text Box 10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E568DC" w14:textId="4E620CD3" w:rsidR="00073676" w:rsidRPr="00073676" w:rsidRDefault="00073676">
                            <w:pP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r w:rsidRPr="00073676">
                              <w:rPr>
                                <w:rFonts w:ascii="Times New Roman" w:hAnsi="Times New Roman" w:cs="Times New Roman"/>
                              </w:rPr>
                              <w:t>A</w:t>
                            </w:r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ntibacterial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nanoverf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is special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geschikt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om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ook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op de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muren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bacterie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groei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te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voorkomen</w:t>
                            </w:r>
                            <w:r w:rsidRPr="00073676">
                              <w:rPr>
                                <w:rFonts w:ascii="Times New Roman" w:hAnsi="Times New Roman" w:cs="Times New Roma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7C016" id="Text_x0020_Box_x0020_1082" o:spid="_x0000_s1041" type="#_x0000_t202" style="position:absolute;margin-left:521.25pt;margin-top:440.85pt;width:243pt;height:81pt;z-index:25175450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" filled="f" stroked="f">
                <v:textbox>
                  <w:txbxContent>
                    <w:p w14:paraId="1DE568DC" w14:textId="4E620CD3" w:rsidR="00073676" w:rsidRPr="00073676" w:rsidRDefault="00073676">
                      <w:pPr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r w:rsidRPr="00073676">
                        <w:rPr>
                          <w:rFonts w:ascii="Times New Roman" w:hAnsi="Times New Roman" w:cs="Times New Roman"/>
                        </w:rPr>
                        <w:t>A</w:t>
                      </w:r>
                      <w:r w:rsidR="00071B92">
                        <w:rPr>
                          <w:rFonts w:ascii="Times New Roman" w:hAnsi="Times New Roman" w:cs="Times New Roman"/>
                        </w:rPr>
                        <w:t xml:space="preserve">ntibacterial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nanoverf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is special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geschikt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om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ook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op de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muren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bacterie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groei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te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voorkomen</w:t>
                      </w:r>
                      <w:r w:rsidRPr="00073676">
                        <w:rPr>
                          <w:rFonts w:ascii="Times New Roman" w:hAnsi="Times New Roman" w:cs="Times New Roman"/>
                        </w:rPr>
                        <w:t>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5B4E6E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51433" behindDoc="0" locked="0" layoutInCell="1" allowOverlap="1" wp14:anchorId="3A7CA88A" wp14:editId="55214458">
                <wp:simplePos x="0" y="0"/>
                <wp:positionH relativeFrom="page">
                  <wp:posOffset>6623685</wp:posOffset>
                </wp:positionH>
                <wp:positionV relativeFrom="page">
                  <wp:posOffset>1893570</wp:posOffset>
                </wp:positionV>
                <wp:extent cx="3086100" cy="836930"/>
                <wp:effectExtent l="0" t="0" r="0" b="1270"/>
                <wp:wrapSquare wrapText="bothSides"/>
                <wp:docPr id="1059" name="Text Box 1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836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B673CD" w14:textId="4D484E40" w:rsidR="00073676" w:rsidRPr="008115BE" w:rsidRDefault="00073676" w:rsidP="005B4E6E">
                            <w:pP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r w:rsidRPr="008115BE"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ab/>
                            </w:r>
                            <w:r w:rsidRPr="008115BE"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ab/>
                            </w:r>
                            <w:r w:rsidRPr="008115BE"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ab/>
                            </w:r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Het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doel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van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een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antibacteriele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nanocoating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op</w:t>
                            </w:r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veel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aangeraakte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oppervlakten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>in</w:t>
                            </w:r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openbare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ruimtes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 xml:space="preserve">is </w:t>
                            </w:r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het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voorkomen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van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ziekenhuisinfecties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CA88A" id="Text_x0020_Box_x0020_1059" o:spid="_x0000_s1042" type="#_x0000_t202" style="position:absolute;margin-left:521.55pt;margin-top:149.1pt;width:243pt;height:65.9pt;z-index:25175143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" filled="f" stroked="f">
                <v:textbox>
                  <w:txbxContent>
                    <w:p w14:paraId="30B673CD" w14:textId="4D484E40" w:rsidR="00073676" w:rsidRPr="008115BE" w:rsidRDefault="00073676" w:rsidP="005B4E6E">
                      <w:pPr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r w:rsidRPr="008115BE">
                        <w:rPr>
                          <w:rFonts w:ascii="Times New Roman" w:hAnsi="Times New Roman" w:cs="Times New Roman"/>
                          <w:lang w:val="tr-TR"/>
                        </w:rPr>
                        <w:tab/>
                      </w:r>
                      <w:r w:rsidRPr="008115BE">
                        <w:rPr>
                          <w:rFonts w:ascii="Times New Roman" w:hAnsi="Times New Roman" w:cs="Times New Roman"/>
                          <w:lang w:val="tr-TR"/>
                        </w:rPr>
                        <w:tab/>
                      </w:r>
                      <w:r w:rsidRPr="008115BE">
                        <w:rPr>
                          <w:rFonts w:ascii="Times New Roman" w:hAnsi="Times New Roman" w:cs="Times New Roman"/>
                          <w:lang w:val="tr-TR"/>
                        </w:rPr>
                        <w:tab/>
                      </w:r>
                      <w:r w:rsidR="00071B92">
                        <w:rPr>
                          <w:rFonts w:ascii="Times New Roman" w:hAnsi="Times New Roman" w:cs="Times New Roman"/>
                        </w:rPr>
                        <w:t xml:space="preserve">Het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doel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van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een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antibacteriele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nanocoating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op</w:t>
                      </w:r>
                      <w:r w:rsidRPr="005B4E6E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veel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aangeraakte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oppervlakten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B4E6E">
                        <w:rPr>
                          <w:rFonts w:ascii="Times New Roman" w:hAnsi="Times New Roman" w:cs="Times New Roman"/>
                        </w:rPr>
                        <w:t>in</w:t>
                      </w:r>
                      <w:r w:rsidR="00071B9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openbare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ruimtes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B4E6E">
                        <w:rPr>
                          <w:rFonts w:ascii="Times New Roman" w:hAnsi="Times New Roman" w:cs="Times New Roman"/>
                        </w:rPr>
                        <w:t xml:space="preserve">is </w:t>
                      </w:r>
                      <w:r w:rsidR="00071B92">
                        <w:rPr>
                          <w:rFonts w:ascii="Times New Roman" w:hAnsi="Times New Roman" w:cs="Times New Roman"/>
                        </w:rPr>
                        <w:t xml:space="preserve">het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voorkomen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van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ziekenhuisinfecties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>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5B4E6E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38121" behindDoc="0" locked="0" layoutInCell="1" allowOverlap="1" wp14:anchorId="418D2BAE" wp14:editId="2F520C31">
                <wp:simplePos x="0" y="0"/>
                <wp:positionH relativeFrom="page">
                  <wp:posOffset>8394065</wp:posOffset>
                </wp:positionH>
                <wp:positionV relativeFrom="page">
                  <wp:posOffset>582295</wp:posOffset>
                </wp:positionV>
                <wp:extent cx="1256030" cy="1191260"/>
                <wp:effectExtent l="0" t="0" r="0" b="2540"/>
                <wp:wrapThrough wrapText="bothSides">
                  <wp:wrapPolygon edited="0">
                    <wp:start x="437" y="0"/>
                    <wp:lineTo x="437" y="21186"/>
                    <wp:lineTo x="20530" y="21186"/>
                    <wp:lineTo x="20530" y="0"/>
                    <wp:lineTo x="437" y="0"/>
                  </wp:wrapPolygon>
                </wp:wrapThrough>
                <wp:docPr id="1074" name="Text Box 1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030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1B5BE3" w14:textId="33FF1A95" w:rsidR="00073676" w:rsidRPr="005B4E6E" w:rsidRDefault="00073676" w:rsidP="00DD7C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Antibacteri</w:t>
                            </w:r>
                            <w:r w:rsidR="00071B92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e</w:t>
                            </w:r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l</w:t>
                            </w:r>
                            <w:r w:rsidR="00071B92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e</w:t>
                            </w:r>
                            <w:proofErr w:type="spellEnd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nanocoating</w:t>
                            </w:r>
                            <w:proofErr w:type="spellEnd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on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oppervlaktes</w:t>
                            </w:r>
                            <w:proofErr w:type="spellEnd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D2BAE" id="Text_x0020_Box_x0020_1074" o:spid="_x0000_s1043" type="#_x0000_t202" style="position:absolute;margin-left:660.95pt;margin-top:45.85pt;width:98.9pt;height:93.8pt;z-index:2517381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" mv:complextextbox="1" filled="f" stroked="f">
                <v:textbox>
                  <w:txbxContent>
                    <w:p w14:paraId="5A1B5BE3" w14:textId="33FF1A95" w:rsidR="00073676" w:rsidRPr="005B4E6E" w:rsidRDefault="00073676" w:rsidP="00DD7C0E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proofErr w:type="spellStart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Antibacteri</w:t>
                      </w:r>
                      <w:r w:rsidR="00071B92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e</w:t>
                      </w:r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l</w:t>
                      </w:r>
                      <w:r w:rsidR="00071B92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e</w:t>
                      </w:r>
                      <w:proofErr w:type="spellEnd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nanocoating</w:t>
                      </w:r>
                      <w:proofErr w:type="spellEnd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on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oppervlaktes</w:t>
                      </w:r>
                      <w:proofErr w:type="spellEnd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B4E6E">
        <w:rPr>
          <w:noProof/>
          <w:lang w:val="nl-NL" w:eastAsia="nl-NL"/>
        </w:rPr>
        <w:drawing>
          <wp:anchor distT="0" distB="0" distL="114300" distR="114300" simplePos="0" relativeHeight="251755529" behindDoc="0" locked="0" layoutInCell="1" allowOverlap="1" wp14:anchorId="3BFADF9B" wp14:editId="2AC0AA9E">
            <wp:simplePos x="0" y="0"/>
            <wp:positionH relativeFrom="page">
              <wp:posOffset>4234180</wp:posOffset>
            </wp:positionH>
            <wp:positionV relativeFrom="page">
              <wp:posOffset>5993130</wp:posOffset>
            </wp:positionV>
            <wp:extent cx="1047750" cy="987425"/>
            <wp:effectExtent l="0" t="0" r="0" b="3175"/>
            <wp:wrapThrough wrapText="bothSides">
              <wp:wrapPolygon edited="0">
                <wp:start x="8378" y="0"/>
                <wp:lineTo x="5760" y="2778"/>
                <wp:lineTo x="4713" y="5001"/>
                <wp:lineTo x="4713" y="9446"/>
                <wp:lineTo x="2095" y="18336"/>
                <wp:lineTo x="0" y="20003"/>
                <wp:lineTo x="0" y="21114"/>
                <wp:lineTo x="20945" y="21114"/>
                <wp:lineTo x="19898" y="19447"/>
                <wp:lineTo x="17804" y="7223"/>
                <wp:lineTo x="16233" y="2223"/>
                <wp:lineTo x="13615" y="0"/>
                <wp:lineTo x="8378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al_mask_03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98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64C1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36073" behindDoc="0" locked="0" layoutInCell="1" allowOverlap="1" wp14:anchorId="05991AE4" wp14:editId="7914007F">
                <wp:simplePos x="0" y="0"/>
                <wp:positionH relativeFrom="page">
                  <wp:posOffset>3582670</wp:posOffset>
                </wp:positionH>
                <wp:positionV relativeFrom="page">
                  <wp:posOffset>5213985</wp:posOffset>
                </wp:positionV>
                <wp:extent cx="2857500" cy="571500"/>
                <wp:effectExtent l="0" t="0" r="0" b="12700"/>
                <wp:wrapThrough wrapText="bothSides">
                  <wp:wrapPolygon edited="0">
                    <wp:start x="192" y="0"/>
                    <wp:lineTo x="192" y="21120"/>
                    <wp:lineTo x="21120" y="21120"/>
                    <wp:lineTo x="21120" y="0"/>
                    <wp:lineTo x="192" y="0"/>
                  </wp:wrapPolygon>
                </wp:wrapThrough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57500" cy="571500"/>
                          <a:chOff x="0" y="0"/>
                          <a:chExt cx="2857500" cy="57150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1073" name="Text Box 1073"/>
                        <wps:cNvSpPr txBox="1"/>
                        <wps:spPr>
                          <a:xfrm>
                            <a:off x="0" y="0"/>
                            <a:ext cx="2857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>
                          <a:xfrm>
                            <a:off x="91440" y="45720"/>
                            <a:ext cx="2674620" cy="1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7">
                          <w:txbxContent>
                            <w:p w14:paraId="0FCB920A" w14:textId="3E8FDFAC" w:rsidR="00073676" w:rsidRPr="005B4E6E" w:rsidRDefault="00071B92" w:rsidP="00DD7C0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</w:rPr>
                                <w:t xml:space="preserve">Material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</w:rPr>
                                <w:t>bedekt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</w:rPr>
                                <w:t xml:space="preserve"> met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</w:rPr>
                                <w:t>antibacteriele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</w:rPr>
                                <w:t>nanodeeltjes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 Box 18"/>
                        <wps:cNvSpPr txBox="1"/>
                        <wps:spPr>
                          <a:xfrm>
                            <a:off x="91440" y="235585"/>
                            <a:ext cx="1360170" cy="1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7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991AE4" id="Group_x0020_22" o:spid="_x0000_s1044" style="position:absolute;margin-left:282.1pt;margin-top:410.55pt;width:225pt;height:45pt;z-index:251736073;mso-position-horizontal-relative:page;mso-position-vertical-relative:page" coordsize="2857500,5715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" mv:complextextbox="1">
                <v:shape id="Text_x0020_Box_x0020_1073" o:spid="_x0000_s1045" type="#_x0000_t202" style="position:absolute;width:2857500;height:5715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DXCrxAAA&#10;AN0AAAAPAAAAZHJzL2Rvd25yZXYueG1sRE9LawIxEL4X/A9hhN5qogVdVrOi0hYPltbHweOwmX3g&#10;ZrJsUnf775tCobf5+J6zWg+2EXfqfO1Yw3SiQBDnztRcaricX58SED4gG2wck4Zv8rDORg8rTI3r&#10;+Uj3UyhFDGGfooYqhDaV0ucVWfQT1xJHrnCdxRBhV0rTYR/DbSNnSs2lxZpjQ4Ut7SrKb6cvq4EO&#10;gz2/J4uX8LEt3tQ1+ewPptT6cTxsliACDeFf/OfemzhfLZ7h95t4gsx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Q1wq8QAAADdAAAADwAAAAAAAAAAAAAAAACXAgAAZHJzL2Rv&#10;d25yZXYueG1sUEsFBgAAAAAEAAQA9QAAAIgDAAAAAA==&#10;" mv:complextextbox="1" filled="f" stroked="f"/>
                <v:shape id="Text_x0020_Box_x0020_8" o:spid="_x0000_s1046" type="#_x0000_t202" style="position:absolute;left:91440;top:45720;width:2674620;height:1911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5ZqCxvwAA&#10;ANoAAAAPAAAAZHJzL2Rvd25yZXYueG1sRE9Ni8IwEL0L/ocwgjeb7h5Eu0aRxQVBWKz14HG2Gdtg&#10;M6lN1O6/NwfB4+N9L1a9bcSdOm8cK/hIUhDEpdOGKwXH4mcyA+EDssbGMSn4Jw+r5XCwwEy7B+d0&#10;P4RKxBD2GSqoQ2gzKX1Zk0WfuJY4cmfXWQwRdpXUHT5iuG3kZ5pOpUXDsaHGlr5rKi+Hm1WwPnG+&#10;Mdffv31+zk1RzFPeTS9KjUf9+gtEoD68xS/3ViuIW+OVeAPk8gk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LlmoLG/AAAA2gAAAA8AAAAAAAAAAAAAAAAAlwIAAGRycy9kb3ducmV2&#10;LnhtbFBLBQYAAAAABAAEAPUAAACDAwAAAAA=&#10;" filled="f" stroked="f">
                  <v:textbox style="mso-next-textbox:#Text_x0020_Box_x0020_18" inset="0,0,0,0">
                    <w:txbxContent>
                      <w:p w14:paraId="0FCB920A" w14:textId="3E8FDFAC" w:rsidR="00073676" w:rsidRPr="005B4E6E" w:rsidRDefault="00071B92" w:rsidP="00DD7C0E">
                        <w:pPr>
                          <w:rPr>
                            <w:rFonts w:ascii="Times New Roman" w:hAnsi="Times New Roman" w:cs="Times New Roman"/>
                            <w:b/>
                            <w:color w:val="17365D" w:themeColor="text2" w:themeShade="BF"/>
                            <w:sz w:val="26"/>
                            <w:szCs w:val="2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17365D" w:themeColor="text2" w:themeShade="BF"/>
                            <w:sz w:val="26"/>
                            <w:szCs w:val="26"/>
                          </w:rPr>
                          <w:t xml:space="preserve">Material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color w:val="17365D" w:themeColor="text2" w:themeShade="BF"/>
                            <w:sz w:val="26"/>
                            <w:szCs w:val="26"/>
                          </w:rPr>
                          <w:t>bedekt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color w:val="17365D" w:themeColor="text2" w:themeShade="BF"/>
                            <w:sz w:val="26"/>
                            <w:szCs w:val="26"/>
                          </w:rPr>
                          <w:t xml:space="preserve"> met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color w:val="17365D" w:themeColor="text2" w:themeShade="BF"/>
                            <w:sz w:val="26"/>
                            <w:szCs w:val="26"/>
                          </w:rPr>
                          <w:t>antibacteriele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color w:val="17365D" w:themeColor="text2" w:themeShade="BF"/>
                            <w:sz w:val="26"/>
                            <w:szCs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color w:val="17365D" w:themeColor="text2" w:themeShade="BF"/>
                            <w:sz w:val="26"/>
                            <w:szCs w:val="26"/>
                          </w:rPr>
                          <w:t>nanodeeltjes</w:t>
                        </w:r>
                        <w:proofErr w:type="spellEnd"/>
                      </w:p>
                    </w:txbxContent>
                  </v:textbox>
                </v:shape>
                <v:shape id="Text_x0020_Box_x0020_18" o:spid="_x0000_s1047" type="#_x0000_t202" style="position:absolute;left:91440;top:235585;width:1360170;height:1911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T66xxAAA&#10;ANsAAAAPAAAAZHJzL2Rvd25yZXYueG1sRI9Ba8JAEIXvBf/DMoK3umkPoqmrSLEgCKUxPfQ4zY7J&#10;YnY2ZldN/33nIHib4b1575vlevCtulIfXWADL9MMFHEVrOPawHf58TwHFROyxTYwGfijCOvV6GmJ&#10;uQ03Luh6SLWSEI45GmhS6nKtY9WQxzgNHbFox9B7TLL2tbY93iTct/o1y2bao2NpaLCj94aq0+Hi&#10;DWx+uNi68+fvV3EsXFkuMt7PTsZMxsPmDVSiIT3M9+udFXyBlV9kAL3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0+uscQAAADbAAAADwAAAAAAAAAAAAAAAACXAgAAZHJzL2Rv&#10;d25yZXYueG1sUEsFBgAAAAAEAAQA9QAAAIg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23608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26857" behindDoc="0" locked="0" layoutInCell="1" allowOverlap="1" wp14:anchorId="0A6E6664" wp14:editId="60126702">
                <wp:simplePos x="0" y="0"/>
                <wp:positionH relativeFrom="page">
                  <wp:posOffset>1917700</wp:posOffset>
                </wp:positionH>
                <wp:positionV relativeFrom="page">
                  <wp:posOffset>584200</wp:posOffset>
                </wp:positionV>
                <wp:extent cx="1206500" cy="1009650"/>
                <wp:effectExtent l="0" t="0" r="0" b="6350"/>
                <wp:wrapThrough wrapText="bothSides">
                  <wp:wrapPolygon edited="0">
                    <wp:start x="455" y="0"/>
                    <wp:lineTo x="455" y="21192"/>
                    <wp:lineTo x="20463" y="21192"/>
                    <wp:lineTo x="20463" y="0"/>
                    <wp:lineTo x="455" y="0"/>
                  </wp:wrapPolygon>
                </wp:wrapThrough>
                <wp:docPr id="1067" name="Text Box 1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6500" cy="1009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774EEC" w14:textId="775B7C69" w:rsidR="00073676" w:rsidRPr="0023608F" w:rsidRDefault="00073676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23608F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W</w:t>
                            </w:r>
                            <w:r w:rsidR="00487DC8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as</w:t>
                            </w:r>
                            <w:r w:rsidRPr="0023608F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machines</w:t>
                            </w:r>
                            <w:proofErr w:type="spellEnd"/>
                            <w:r w:rsidRPr="0023608F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487DC8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die </w:t>
                            </w:r>
                            <w:proofErr w:type="spellStart"/>
                            <w:r w:rsidR="00487DC8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gebruik</w:t>
                            </w:r>
                            <w:proofErr w:type="spellEnd"/>
                            <w:r w:rsidR="00487DC8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="00487DC8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maken</w:t>
                            </w:r>
                            <w:proofErr w:type="spellEnd"/>
                            <w:r w:rsidR="00487DC8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van </w:t>
                            </w:r>
                            <w:proofErr w:type="spellStart"/>
                            <w:r w:rsidR="00487DC8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nanozilver</w:t>
                            </w:r>
                            <w:proofErr w:type="spellEnd"/>
                          </w:p>
                          <w:p w14:paraId="2F7C2896" w14:textId="77777777" w:rsidR="00073676" w:rsidRPr="0023608F" w:rsidRDefault="00073676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</w:p>
                          <w:p w14:paraId="2A463833" w14:textId="391F7C0E" w:rsidR="00073676" w:rsidRPr="0023608F" w:rsidRDefault="00073676">
                            <w:pP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E6664" id="Text_x0020_Box_x0020_1067" o:spid="_x0000_s1048" type="#_x0000_t202" style="position:absolute;margin-left:151pt;margin-top:46pt;width:95pt;height:79.5pt;z-index:25172685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" mv:complextextbox="1" filled="f" stroked="f">
                <v:textbox>
                  <w:txbxContent>
                    <w:p w14:paraId="4E774EEC" w14:textId="775B7C69" w:rsidR="00073676" w:rsidRPr="0023608F" w:rsidRDefault="00073676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proofErr w:type="spellStart"/>
                      <w:r w:rsidRPr="0023608F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W</w:t>
                      </w:r>
                      <w:r w:rsidR="00487DC8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as</w:t>
                      </w:r>
                      <w:r w:rsidRPr="0023608F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machines</w:t>
                      </w:r>
                      <w:proofErr w:type="spellEnd"/>
                      <w:r w:rsidRPr="0023608F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</w:t>
                      </w:r>
                      <w:r w:rsidR="00487DC8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die </w:t>
                      </w:r>
                      <w:proofErr w:type="spellStart"/>
                      <w:r w:rsidR="00487DC8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gebruik</w:t>
                      </w:r>
                      <w:proofErr w:type="spellEnd"/>
                      <w:r w:rsidR="00487DC8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="00487DC8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maken</w:t>
                      </w:r>
                      <w:proofErr w:type="spellEnd"/>
                      <w:r w:rsidR="00487DC8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van </w:t>
                      </w:r>
                      <w:proofErr w:type="spellStart"/>
                      <w:r w:rsidR="00487DC8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nanozilver</w:t>
                      </w:r>
                      <w:proofErr w:type="spellEnd"/>
                    </w:p>
                    <w:p w14:paraId="2F7C2896" w14:textId="77777777" w:rsidR="00073676" w:rsidRPr="0023608F" w:rsidRDefault="00073676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</w:p>
                    <w:p w14:paraId="2A463833" w14:textId="391F7C0E" w:rsidR="00073676" w:rsidRPr="0023608F" w:rsidRDefault="00073676">
                      <w:pP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97497">
        <w:rPr>
          <w:noProof/>
          <w:lang w:val="nl-NL" w:eastAsia="nl-NL"/>
        </w:rPr>
        <w:drawing>
          <wp:anchor distT="0" distB="0" distL="114300" distR="114300" simplePos="0" relativeHeight="251759625" behindDoc="0" locked="0" layoutInCell="1" allowOverlap="1" wp14:anchorId="536ABC01" wp14:editId="693EE311">
            <wp:simplePos x="0" y="0"/>
            <wp:positionH relativeFrom="page">
              <wp:posOffset>3709035</wp:posOffset>
            </wp:positionH>
            <wp:positionV relativeFrom="page">
              <wp:posOffset>629285</wp:posOffset>
            </wp:positionV>
            <wp:extent cx="1212215" cy="891540"/>
            <wp:effectExtent l="0" t="0" r="6985" b="0"/>
            <wp:wrapThrough wrapText="bothSides">
              <wp:wrapPolygon edited="0">
                <wp:start x="4073" y="0"/>
                <wp:lineTo x="453" y="2462"/>
                <wp:lineTo x="0" y="3077"/>
                <wp:lineTo x="0" y="20923"/>
                <wp:lineTo x="21272" y="20923"/>
                <wp:lineTo x="21272" y="3692"/>
                <wp:lineTo x="17651" y="0"/>
                <wp:lineTo x="4073" y="0"/>
              </wp:wrapPolygon>
            </wp:wrapThrough>
            <wp:docPr id="1105" name="Picture 2" descr="HD:Users:busraacikel:Downloads:cleaning_produc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D:Users:busraacikel:Downloads:cleaning_products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215" cy="89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3F36">
        <w:rPr>
          <w:noProof/>
          <w:lang w:val="nl-NL" w:eastAsia="nl-NL"/>
        </w:rPr>
        <w:drawing>
          <wp:anchor distT="0" distB="0" distL="114300" distR="114300" simplePos="0" relativeHeight="251757577" behindDoc="0" locked="0" layoutInCell="1" allowOverlap="1" wp14:anchorId="2539E980" wp14:editId="2C99EB1A">
            <wp:simplePos x="0" y="0"/>
            <wp:positionH relativeFrom="page">
              <wp:posOffset>1555115</wp:posOffset>
            </wp:positionH>
            <wp:positionV relativeFrom="page">
              <wp:posOffset>3289300</wp:posOffset>
            </wp:positionV>
            <wp:extent cx="1525905" cy="979805"/>
            <wp:effectExtent l="0" t="0" r="0" b="10795"/>
            <wp:wrapThrough wrapText="bothSides">
              <wp:wrapPolygon edited="0">
                <wp:start x="17618" y="0"/>
                <wp:lineTo x="1438" y="1120"/>
                <wp:lineTo x="0" y="1680"/>
                <wp:lineTo x="0" y="21278"/>
                <wp:lineTo x="21213" y="21278"/>
                <wp:lineTo x="21213" y="0"/>
                <wp:lineTo x="17618" y="0"/>
              </wp:wrapPolygon>
            </wp:wrapThrough>
            <wp:docPr id="15" name="Picture 2" descr="HD:Users:busraacikel:Desktop:buz dolab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D:Users:busraacikel:Desktop:buz dolabı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05" b="6426"/>
                    <a:stretch/>
                  </pic:blipFill>
                  <pic:spPr bwMode="auto">
                    <a:xfrm>
                      <a:off x="0" y="0"/>
                      <a:ext cx="1525905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7D78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6313" behindDoc="0" locked="0" layoutInCell="1" allowOverlap="1" wp14:anchorId="4E8DAE12" wp14:editId="74CCBCC6">
                <wp:simplePos x="0" y="0"/>
                <wp:positionH relativeFrom="page">
                  <wp:posOffset>3580765</wp:posOffset>
                </wp:positionH>
                <wp:positionV relativeFrom="page">
                  <wp:posOffset>1475105</wp:posOffset>
                </wp:positionV>
                <wp:extent cx="2847975" cy="1371600"/>
                <wp:effectExtent l="0" t="0" r="0" b="0"/>
                <wp:wrapThrough wrapText="bothSides">
                  <wp:wrapPolygon edited="0">
                    <wp:start x="193" y="0"/>
                    <wp:lineTo x="193" y="21200"/>
                    <wp:lineTo x="21191" y="21200"/>
                    <wp:lineTo x="21191" y="0"/>
                    <wp:lineTo x="193" y="0"/>
                  </wp:wrapPolygon>
                </wp:wrapThrough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975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E730B7" w14:textId="77777777" w:rsidR="00073676" w:rsidRPr="0023608F" w:rsidRDefault="00073676">
                            <w:pP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r w:rsidRPr="0023608F"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ab/>
                            </w:r>
                            <w:r w:rsidRPr="0023608F"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ab/>
                            </w:r>
                            <w:r w:rsidRPr="0023608F"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ab/>
                            </w:r>
                          </w:p>
                          <w:p w14:paraId="06A94EFB" w14:textId="3F60C48F" w:rsidR="00073676" w:rsidRPr="0023608F" w:rsidRDefault="00B60B91" w:rsidP="0023608F">
                            <w:pP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Dankizj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</w:rPr>
                              <w:t>hun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antibacterie</w:t>
                            </w:r>
                            <w:r w:rsidR="00073676" w:rsidRPr="0023608F">
                              <w:rPr>
                                <w:rFonts w:ascii="Times New Roman" w:hAnsi="Times New Roman" w:cs="Times New Roman"/>
                              </w:rPr>
                              <w:t>l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e</w:t>
                            </w:r>
                            <w:proofErr w:type="spellEnd"/>
                            <w:proofErr w:type="gramEnd"/>
                            <w:r w:rsidR="00073676" w:rsidRPr="0023608F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eigenschappen</w:t>
                            </w:r>
                            <w:proofErr w:type="spellEnd"/>
                            <w:r w:rsidR="00073676" w:rsidRPr="0023608F">
                              <w:rPr>
                                <w:rFonts w:ascii="Times New Roman" w:hAnsi="Times New Roman" w:cs="Times New Roma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zorgen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reinigings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productenmet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zilver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nanodeeltj</w:t>
                            </w:r>
                            <w:r w:rsidR="00073676" w:rsidRPr="0023608F">
                              <w:rPr>
                                <w:rFonts w:ascii="Times New Roman" w:hAnsi="Times New Roman" w:cs="Times New Roman"/>
                              </w:rPr>
                              <w:t>es</w:t>
                            </w:r>
                            <w:proofErr w:type="spellEnd"/>
                            <w:r w:rsidR="00073676" w:rsidRPr="0023608F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voor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oppervlakken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zonder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bacteriën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DAE12" id="Text_x0020_Box_x0020_12" o:spid="_x0000_s1049" type="#_x0000_t202" style="position:absolute;margin-left:281.95pt;margin-top:116.15pt;width:224.25pt;height:108pt;z-index:2517463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" mv:complextextbox="1" filled="f" stroked="f">
                <v:textbox>
                  <w:txbxContent>
                    <w:p w14:paraId="49E730B7" w14:textId="77777777" w:rsidR="00073676" w:rsidRPr="0023608F" w:rsidRDefault="00073676">
                      <w:pPr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r w:rsidRPr="0023608F">
                        <w:rPr>
                          <w:rFonts w:ascii="Times New Roman" w:hAnsi="Times New Roman" w:cs="Times New Roman"/>
                          <w:lang w:val="tr-TR"/>
                        </w:rPr>
                        <w:tab/>
                      </w:r>
                      <w:r w:rsidRPr="0023608F">
                        <w:rPr>
                          <w:rFonts w:ascii="Times New Roman" w:hAnsi="Times New Roman" w:cs="Times New Roman"/>
                          <w:lang w:val="tr-TR"/>
                        </w:rPr>
                        <w:tab/>
                      </w:r>
                      <w:r w:rsidRPr="0023608F">
                        <w:rPr>
                          <w:rFonts w:ascii="Times New Roman" w:hAnsi="Times New Roman" w:cs="Times New Roman"/>
                          <w:lang w:val="tr-TR"/>
                        </w:rPr>
                        <w:tab/>
                      </w:r>
                    </w:p>
                    <w:p w14:paraId="06A94EFB" w14:textId="3F60C48F" w:rsidR="00073676" w:rsidRPr="0023608F" w:rsidRDefault="00B60B91" w:rsidP="0023608F">
                      <w:pPr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Dankizj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rFonts w:ascii="Times New Roman" w:hAnsi="Times New Roman" w:cs="Times New Roman"/>
                        </w:rPr>
                        <w:t>hun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antibacterie</w:t>
                      </w:r>
                      <w:r w:rsidR="00073676" w:rsidRPr="0023608F">
                        <w:rPr>
                          <w:rFonts w:ascii="Times New Roman" w:hAnsi="Times New Roman" w:cs="Times New Roman"/>
                        </w:rPr>
                        <w:t>l</w:t>
                      </w:r>
                      <w:r>
                        <w:rPr>
                          <w:rFonts w:ascii="Times New Roman" w:hAnsi="Times New Roman" w:cs="Times New Roman"/>
                        </w:rPr>
                        <w:t>e</w:t>
                      </w:r>
                      <w:proofErr w:type="spellEnd"/>
                      <w:proofErr w:type="gramEnd"/>
                      <w:r w:rsidR="00073676" w:rsidRPr="0023608F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eigenschappen</w:t>
                      </w:r>
                      <w:proofErr w:type="spellEnd"/>
                      <w:r w:rsidR="00073676" w:rsidRPr="0023608F">
                        <w:rPr>
                          <w:rFonts w:ascii="Times New Roman" w:hAnsi="Times New Roman" w:cs="Times New Roman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zorgen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reinigings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productenmet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zilver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nanodeeltj</w:t>
                      </w:r>
                      <w:r w:rsidR="00073676" w:rsidRPr="0023608F">
                        <w:rPr>
                          <w:rFonts w:ascii="Times New Roman" w:hAnsi="Times New Roman" w:cs="Times New Roman"/>
                        </w:rPr>
                        <w:t>es</w:t>
                      </w:r>
                      <w:proofErr w:type="spellEnd"/>
                      <w:r w:rsidR="00073676" w:rsidRPr="0023608F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voor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oppervlakken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zonder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bacteriën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>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07D78">
        <w:rPr>
          <w:noProof/>
          <w:lang w:val="nl-NL" w:eastAsia="nl-NL"/>
        </w:rPr>
        <w:drawing>
          <wp:anchor distT="0" distB="0" distL="114300" distR="114300" simplePos="0" relativeHeight="251756553" behindDoc="0" locked="0" layoutInCell="1" allowOverlap="1" wp14:anchorId="504C0423" wp14:editId="3FB4D8F2">
            <wp:simplePos x="0" y="0"/>
            <wp:positionH relativeFrom="page">
              <wp:posOffset>3713480</wp:posOffset>
            </wp:positionH>
            <wp:positionV relativeFrom="page">
              <wp:posOffset>6386195</wp:posOffset>
            </wp:positionV>
            <wp:extent cx="951230" cy="951230"/>
            <wp:effectExtent l="0" t="0" r="0" b="0"/>
            <wp:wrapThrough wrapText="bothSides">
              <wp:wrapPolygon edited="0">
                <wp:start x="10382" y="0"/>
                <wp:lineTo x="3461" y="1154"/>
                <wp:lineTo x="1730" y="2884"/>
                <wp:lineTo x="4614" y="19610"/>
                <wp:lineTo x="5191" y="20764"/>
                <wp:lineTo x="8652" y="20764"/>
                <wp:lineTo x="16726" y="19610"/>
                <wp:lineTo x="19033" y="16150"/>
                <wp:lineTo x="16726" y="4037"/>
                <wp:lineTo x="14996" y="0"/>
                <wp:lineTo x="10382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ara bandı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230" cy="951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D78">
        <w:rPr>
          <w:noProof/>
          <w:lang w:val="nl-NL" w:eastAsia="nl-NL"/>
        </w:rPr>
        <w:drawing>
          <wp:anchor distT="0" distB="0" distL="114300" distR="114300" simplePos="0" relativeHeight="251709449" behindDoc="0" locked="0" layoutInCell="1" allowOverlap="1" wp14:anchorId="02D2DC25" wp14:editId="7995189B">
            <wp:simplePos x="0" y="0"/>
            <wp:positionH relativeFrom="page">
              <wp:posOffset>3682365</wp:posOffset>
            </wp:positionH>
            <wp:positionV relativeFrom="page">
              <wp:posOffset>5704840</wp:posOffset>
            </wp:positionV>
            <wp:extent cx="1337945" cy="927100"/>
            <wp:effectExtent l="0" t="0" r="8255" b="12700"/>
            <wp:wrapThrough wrapText="bothSides">
              <wp:wrapPolygon edited="0">
                <wp:start x="0" y="0"/>
                <wp:lineTo x="0" y="21304"/>
                <wp:lineTo x="21323" y="21304"/>
                <wp:lineTo x="21323" y="0"/>
                <wp:lineTo x="0" y="0"/>
              </wp:wrapPolygon>
            </wp:wrapThrough>
            <wp:docPr id="105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45" cy="92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0DE3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53481" behindDoc="0" locked="0" layoutInCell="1" allowOverlap="1" wp14:anchorId="17EDD688" wp14:editId="613C102C">
                <wp:simplePos x="0" y="0"/>
                <wp:positionH relativeFrom="page">
                  <wp:posOffset>6587490</wp:posOffset>
                </wp:positionH>
                <wp:positionV relativeFrom="page">
                  <wp:posOffset>5843905</wp:posOffset>
                </wp:positionV>
                <wp:extent cx="1809115" cy="1676400"/>
                <wp:effectExtent l="0" t="0" r="0" b="0"/>
                <wp:wrapSquare wrapText="bothSides"/>
                <wp:docPr id="1080" name="Text Box 1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115" cy="167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C7B82E" w14:textId="77777777" w:rsidR="00073676" w:rsidRDefault="00073676"/>
                          <w:p w14:paraId="6B1C6BCE" w14:textId="636C440D" w:rsidR="00073676" w:rsidRDefault="00073676">
                            <w:r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69389B0A" wp14:editId="2EA54870">
                                  <wp:extent cx="1619018" cy="1252220"/>
                                  <wp:effectExtent l="0" t="0" r="6985" b="0"/>
                                  <wp:docPr id="1118" name="Picture 1" descr="HD:Users:busraacikel:Desktop:boya-badan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D:Users:busraacikel:Desktop:boya-badan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9516" cy="1252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80" o:spid="_x0000_s1052" type="#_x0000_t202" style="position:absolute;margin-left:518.7pt;margin-top:460.15pt;width:142.45pt;height:132pt;z-index:251753481;visibility:visible;mso-wrap-style:non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" filled="f" stroked="f">
                <v:textbox>
                  <w:txbxContent>
                    <w:p w14:paraId="47C7B82E" w14:textId="77777777" w:rsidR="00073676" w:rsidRDefault="00073676"/>
                    <w:p w14:paraId="6B1C6BCE" w14:textId="636C440D" w:rsidR="00073676" w:rsidRDefault="00073676">
                      <w:r>
                        <w:rPr>
                          <w:noProof/>
                        </w:rPr>
                        <w:drawing>
                          <wp:inline distT="0" distB="0" distL="0" distR="0" wp14:anchorId="69389B0A" wp14:editId="2EA54870">
                            <wp:extent cx="1619018" cy="1252220"/>
                            <wp:effectExtent l="0" t="0" r="6985" b="0"/>
                            <wp:docPr id="1118" name="Picture 1" descr="HD:Users:busraacikel:Desktop:boya-badan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D:Users:busraacikel:Desktop:boya-badan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9516" cy="1252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8A6DA8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52457" behindDoc="0" locked="0" layoutInCell="1" allowOverlap="1" wp14:anchorId="74DCEDDD" wp14:editId="3AB714C7">
                <wp:simplePos x="0" y="0"/>
                <wp:positionH relativeFrom="page">
                  <wp:posOffset>6630035</wp:posOffset>
                </wp:positionH>
                <wp:positionV relativeFrom="page">
                  <wp:posOffset>4138295</wp:posOffset>
                </wp:positionV>
                <wp:extent cx="3086100" cy="914400"/>
                <wp:effectExtent l="0" t="0" r="0" b="0"/>
                <wp:wrapSquare wrapText="bothSides"/>
                <wp:docPr id="1063" name="Text Box 10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D45780" w14:textId="22CC48AE" w:rsidR="00073676" w:rsidRDefault="00073676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>A</w:t>
                            </w:r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ntibacterie</w:t>
                            </w:r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>l</w:t>
                            </w:r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e</w:t>
                            </w:r>
                            <w:proofErr w:type="spellEnd"/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</w:p>
                          <w:p w14:paraId="42539F22" w14:textId="066721C2" w:rsidR="00073676" w:rsidRPr="008115BE" w:rsidRDefault="00073676">
                            <w:pP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proofErr w:type="spellStart"/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>nanocoating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op</w:t>
                            </w:r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apparaten</w:t>
                            </w:r>
                            <w:proofErr w:type="spellEnd"/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 xml:space="preserve"> in </w:t>
                            </w:r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in het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ziekenhuis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voorkomt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bacterie</w:t>
                            </w:r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>l</w:t>
                            </w:r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e</w:t>
                            </w:r>
                            <w:proofErr w:type="spellEnd"/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>gro</w:t>
                            </w:r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ei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op de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buitenkant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 xml:space="preserve"> van de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</w:rPr>
                              <w:t>apparaten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CEDDD" id="Text_x0020_Box_x0020_1063" o:spid="_x0000_s1051" type="#_x0000_t202" style="position:absolute;margin-left:522.05pt;margin-top:325.85pt;width:243pt;height:1in;z-index:25175245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" filled="f" stroked="f">
                <v:textbox>
                  <w:txbxContent>
                    <w:p w14:paraId="7ED45780" w14:textId="22CC48AE" w:rsidR="00073676" w:rsidRDefault="00073676">
                      <w:pPr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 w:rsidRPr="005B4E6E">
                        <w:rPr>
                          <w:rFonts w:ascii="Times New Roman" w:hAnsi="Times New Roman" w:cs="Times New Roman"/>
                        </w:rPr>
                        <w:t>A</w:t>
                      </w:r>
                      <w:r w:rsidR="00071B92">
                        <w:rPr>
                          <w:rFonts w:ascii="Times New Roman" w:hAnsi="Times New Roman" w:cs="Times New Roman"/>
                        </w:rPr>
                        <w:t>ntibacterie</w:t>
                      </w:r>
                      <w:r w:rsidRPr="005B4E6E">
                        <w:rPr>
                          <w:rFonts w:ascii="Times New Roman" w:hAnsi="Times New Roman" w:cs="Times New Roman"/>
                        </w:rPr>
                        <w:t>l</w:t>
                      </w:r>
                      <w:r w:rsidR="00071B92">
                        <w:rPr>
                          <w:rFonts w:ascii="Times New Roman" w:hAnsi="Times New Roman" w:cs="Times New Roman"/>
                        </w:rPr>
                        <w:t>e</w:t>
                      </w:r>
                      <w:proofErr w:type="spellEnd"/>
                      <w:r w:rsidRPr="005B4E6E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</w:p>
                    <w:p w14:paraId="42539F22" w14:textId="066721C2" w:rsidR="00073676" w:rsidRPr="008115BE" w:rsidRDefault="00073676">
                      <w:pPr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proofErr w:type="spellStart"/>
                      <w:r w:rsidRPr="005B4E6E">
                        <w:rPr>
                          <w:rFonts w:ascii="Times New Roman" w:hAnsi="Times New Roman" w:cs="Times New Roman"/>
                        </w:rPr>
                        <w:t>nanocoating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op</w:t>
                      </w:r>
                      <w:r w:rsidRPr="005B4E6E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apparaten</w:t>
                      </w:r>
                      <w:proofErr w:type="spellEnd"/>
                      <w:r w:rsidRPr="005B4E6E">
                        <w:rPr>
                          <w:rFonts w:ascii="Times New Roman" w:hAnsi="Times New Roman" w:cs="Times New Roman"/>
                        </w:rPr>
                        <w:t xml:space="preserve"> in </w:t>
                      </w:r>
                      <w:r w:rsidR="00071B92">
                        <w:rPr>
                          <w:rFonts w:ascii="Times New Roman" w:hAnsi="Times New Roman" w:cs="Times New Roman"/>
                        </w:rPr>
                        <w:t xml:space="preserve">in het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ziekenhuis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voorkomt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bacterie</w:t>
                      </w:r>
                      <w:r w:rsidRPr="005B4E6E">
                        <w:rPr>
                          <w:rFonts w:ascii="Times New Roman" w:hAnsi="Times New Roman" w:cs="Times New Roman"/>
                        </w:rPr>
                        <w:t>l</w:t>
                      </w:r>
                      <w:r w:rsidR="00071B92">
                        <w:rPr>
                          <w:rFonts w:ascii="Times New Roman" w:hAnsi="Times New Roman" w:cs="Times New Roman"/>
                        </w:rPr>
                        <w:t>e</w:t>
                      </w:r>
                      <w:proofErr w:type="spellEnd"/>
                      <w:r w:rsidRPr="005B4E6E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Pr="005B4E6E">
                        <w:rPr>
                          <w:rFonts w:ascii="Times New Roman" w:hAnsi="Times New Roman" w:cs="Times New Roman"/>
                        </w:rPr>
                        <w:t>gro</w:t>
                      </w:r>
                      <w:r w:rsidR="00071B92">
                        <w:rPr>
                          <w:rFonts w:ascii="Times New Roman" w:hAnsi="Times New Roman" w:cs="Times New Roman"/>
                        </w:rPr>
                        <w:t>ei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op de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buitenkant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</w:rPr>
                        <w:t xml:space="preserve"> van de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</w:rPr>
                        <w:t>apparaten</w:t>
                      </w:r>
                      <w:proofErr w:type="spellEnd"/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8A6DA8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0169" behindDoc="0" locked="0" layoutInCell="1" allowOverlap="1" wp14:anchorId="00145A7A" wp14:editId="1DF3B788">
                <wp:simplePos x="0" y="0"/>
                <wp:positionH relativeFrom="page">
                  <wp:posOffset>6624955</wp:posOffset>
                </wp:positionH>
                <wp:positionV relativeFrom="page">
                  <wp:posOffset>3202305</wp:posOffset>
                </wp:positionV>
                <wp:extent cx="1460500" cy="898057"/>
                <wp:effectExtent l="0" t="0" r="0" b="0"/>
                <wp:wrapThrough wrapText="bothSides">
                  <wp:wrapPolygon edited="0">
                    <wp:start x="376" y="0"/>
                    <wp:lineTo x="376" y="20775"/>
                    <wp:lineTo x="20661" y="20775"/>
                    <wp:lineTo x="20661" y="0"/>
                    <wp:lineTo x="376" y="0"/>
                  </wp:wrapPolygon>
                </wp:wrapThrough>
                <wp:docPr id="1075" name="Text Box 1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0500" cy="8980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8E6C51" w14:textId="4848C7D3" w:rsidR="00073676" w:rsidRPr="005B4E6E" w:rsidRDefault="00073676" w:rsidP="00DD7C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Nanocoating</w:t>
                            </w:r>
                            <w:proofErr w:type="spellEnd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on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gebruikseenhedenin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het </w:t>
                            </w:r>
                            <w:proofErr w:type="spellStart"/>
                            <w:r w:rsidR="00071B92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ziekenhuis</w:t>
                            </w:r>
                            <w:proofErr w:type="spellEnd"/>
                            <w:r w:rsidR="00071B92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145A7A" id="Text_x0020_Box_x0020_1075" o:spid="_x0000_s1052" type="#_x0000_t202" style="position:absolute;margin-left:521.65pt;margin-top:252.15pt;width:115pt;height:70.7pt;z-index:251740169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" mv:complextextbox="1" filled="f" stroked="f">
                <v:textbox>
                  <w:txbxContent>
                    <w:p w14:paraId="198E6C51" w14:textId="4848C7D3" w:rsidR="00073676" w:rsidRPr="005B4E6E" w:rsidRDefault="00073676" w:rsidP="00DD7C0E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proofErr w:type="spellStart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Nanocoating</w:t>
                      </w:r>
                      <w:proofErr w:type="spellEnd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on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gebruikseenhedenin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het </w:t>
                      </w:r>
                      <w:proofErr w:type="spellStart"/>
                      <w:r w:rsidR="00071B92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ziekenhuis</w:t>
                      </w:r>
                      <w:proofErr w:type="spellEnd"/>
                      <w:r w:rsidR="00071B92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115BE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2217" behindDoc="0" locked="0" layoutInCell="1" allowOverlap="1" wp14:anchorId="0FDF2BFA" wp14:editId="15C0C3AD">
                <wp:simplePos x="0" y="0"/>
                <wp:positionH relativeFrom="page">
                  <wp:posOffset>6640195</wp:posOffset>
                </wp:positionH>
                <wp:positionV relativeFrom="page">
                  <wp:posOffset>5261610</wp:posOffset>
                </wp:positionV>
                <wp:extent cx="2628900" cy="358140"/>
                <wp:effectExtent l="0" t="0" r="0" b="0"/>
                <wp:wrapThrough wrapText="bothSides">
                  <wp:wrapPolygon edited="0">
                    <wp:start x="209" y="0"/>
                    <wp:lineTo x="209" y="19915"/>
                    <wp:lineTo x="21078" y="19915"/>
                    <wp:lineTo x="21078" y="0"/>
                    <wp:lineTo x="209" y="0"/>
                  </wp:wrapPolygon>
                </wp:wrapThrough>
                <wp:docPr id="1076" name="Text Box 1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358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68606F" w14:textId="6785D98B" w:rsidR="00073676" w:rsidRPr="005B4E6E" w:rsidRDefault="00073676" w:rsidP="00DD7C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A</w:t>
                            </w:r>
                            <w:r w:rsidR="00071B92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ntibacterie</w:t>
                            </w:r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l</w:t>
                            </w:r>
                            <w:r w:rsidR="00071B92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e</w:t>
                            </w:r>
                            <w:proofErr w:type="spellEnd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nano</w:t>
                            </w:r>
                            <w:r w:rsidR="00071B92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verf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DF2BFA" id="Text_x0020_Box_x0020_1076" o:spid="_x0000_s1053" type="#_x0000_t202" style="position:absolute;margin-left:522.85pt;margin-top:414.3pt;width:207pt;height:28.2pt;z-index:25174221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" mv:complextextbox="1" filled="f" stroked="f">
                <v:textbox>
                  <w:txbxContent>
                    <w:p w14:paraId="2768606F" w14:textId="6785D98B" w:rsidR="00073676" w:rsidRPr="005B4E6E" w:rsidRDefault="00073676" w:rsidP="00DD7C0E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proofErr w:type="spellStart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A</w:t>
                      </w:r>
                      <w:r w:rsidR="00071B92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ntibacterie</w:t>
                      </w:r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l</w:t>
                      </w:r>
                      <w:r w:rsidR="00071B92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e</w:t>
                      </w:r>
                      <w:proofErr w:type="spellEnd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nano</w:t>
                      </w:r>
                      <w:r w:rsidR="00071B92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verf</w:t>
                      </w:r>
                      <w:proofErr w:type="spell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115BE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5289" behindDoc="0" locked="0" layoutInCell="1" allowOverlap="1" wp14:anchorId="2EC9E47E" wp14:editId="172CA299">
                <wp:simplePos x="0" y="0"/>
                <wp:positionH relativeFrom="page">
                  <wp:posOffset>457200</wp:posOffset>
                </wp:positionH>
                <wp:positionV relativeFrom="page">
                  <wp:posOffset>6517640</wp:posOffset>
                </wp:positionV>
                <wp:extent cx="2667000" cy="819150"/>
                <wp:effectExtent l="0" t="0" r="0" b="0"/>
                <wp:wrapThrough wrapText="bothSides">
                  <wp:wrapPolygon edited="0">
                    <wp:start x="206" y="0"/>
                    <wp:lineTo x="206" y="20763"/>
                    <wp:lineTo x="21189" y="20763"/>
                    <wp:lineTo x="21189" y="0"/>
                    <wp:lineTo x="206" y="0"/>
                  </wp:wrapPolygon>
                </wp:wrapThrough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FB4B5" w14:textId="2BD35969" w:rsidR="00073676" w:rsidRPr="008120FF" w:rsidRDefault="00B60B91"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Eenn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antibacterieel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zilver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ion filter in de</w:t>
                            </w:r>
                            <w:r w:rsidR="00073676" w:rsidRPr="0023608F">
                              <w:rPr>
                                <w:rFonts w:ascii="Times New Roman" w:hAnsi="Times New Roman" w:cs="Times New Roman"/>
                              </w:rPr>
                              <w:t xml:space="preserve"> air-conditioner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verzorgt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gesterelisserde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lucht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9E47E" id="_x0000_s1054" type="#_x0000_t202" style="position:absolute;margin-left:36pt;margin-top:513.2pt;width:210pt;height:64.5pt;z-index:25174528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" mv:complextextbox="1" filled="f" stroked="f">
                <v:textbox>
                  <w:txbxContent>
                    <w:p w14:paraId="7D9FB4B5" w14:textId="2BD35969" w:rsidR="00073676" w:rsidRPr="008120FF" w:rsidRDefault="00B60B91"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Eenn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antibacterieel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zilver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ion filter in de</w:t>
                      </w:r>
                      <w:r w:rsidR="00073676" w:rsidRPr="0023608F">
                        <w:rPr>
                          <w:rFonts w:ascii="Times New Roman" w:hAnsi="Times New Roman" w:cs="Times New Roman"/>
                        </w:rPr>
                        <w:t xml:space="preserve"> air-conditioner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verzorgt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gesterelisserde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lucht</w:t>
                      </w:r>
                      <w:proofErr w:type="spell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115BE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30953" behindDoc="0" locked="0" layoutInCell="1" allowOverlap="1" wp14:anchorId="0DE84D93" wp14:editId="3BA44075">
                <wp:simplePos x="0" y="0"/>
                <wp:positionH relativeFrom="page">
                  <wp:posOffset>492125</wp:posOffset>
                </wp:positionH>
                <wp:positionV relativeFrom="page">
                  <wp:posOffset>5233035</wp:posOffset>
                </wp:positionV>
                <wp:extent cx="2548255" cy="473075"/>
                <wp:effectExtent l="0" t="0" r="0" b="9525"/>
                <wp:wrapThrough wrapText="bothSides">
                  <wp:wrapPolygon edited="0">
                    <wp:start x="215" y="0"/>
                    <wp:lineTo x="215" y="20875"/>
                    <wp:lineTo x="21099" y="20875"/>
                    <wp:lineTo x="21099" y="0"/>
                    <wp:lineTo x="215" y="0"/>
                  </wp:wrapPolygon>
                </wp:wrapThrough>
                <wp:docPr id="1069" name="Text Box 1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8255" cy="473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1BD246" w14:textId="628D70B5" w:rsidR="00073676" w:rsidRPr="0023608F" w:rsidRDefault="00073676" w:rsidP="00C94BB9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r w:rsidRPr="0023608F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Air-conditioners </w:t>
                            </w:r>
                            <w:r w:rsidR="00B60B91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die </w:t>
                            </w:r>
                            <w:proofErr w:type="spellStart"/>
                            <w:r w:rsidR="00B60B91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gebruik</w:t>
                            </w:r>
                            <w:proofErr w:type="spellEnd"/>
                            <w:r w:rsidR="00B60B91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="00B60B91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maken</w:t>
                            </w:r>
                            <w:proofErr w:type="spellEnd"/>
                            <w:r w:rsidR="00B60B91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van nano </w:t>
                            </w:r>
                            <w:proofErr w:type="spellStart"/>
                            <w:r w:rsidR="00B60B91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zilver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84D93" id="Text_x0020_Box_x0020_1069" o:spid="_x0000_s1055" type="#_x0000_t202" style="position:absolute;margin-left:38.75pt;margin-top:412.05pt;width:200.65pt;height:37.25pt;z-index:2517309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" mv:complextextbox="1" filled="f" stroked="f">
                <v:textbox>
                  <w:txbxContent>
                    <w:p w14:paraId="0A1BD246" w14:textId="628D70B5" w:rsidR="00073676" w:rsidRPr="0023608F" w:rsidRDefault="00073676" w:rsidP="00C94BB9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r w:rsidRPr="0023608F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Air-conditioners </w:t>
                      </w:r>
                      <w:r w:rsidR="00B60B91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die </w:t>
                      </w:r>
                      <w:proofErr w:type="spellStart"/>
                      <w:r w:rsidR="00B60B91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gebruik</w:t>
                      </w:r>
                      <w:proofErr w:type="spellEnd"/>
                      <w:r w:rsidR="00B60B91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="00B60B91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maken</w:t>
                      </w:r>
                      <w:proofErr w:type="spellEnd"/>
                      <w:r w:rsidR="00B60B91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van nano </w:t>
                      </w:r>
                      <w:proofErr w:type="spellStart"/>
                      <w:r w:rsidR="00B60B91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zilver</w:t>
                      </w:r>
                      <w:proofErr w:type="spell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120FF">
        <w:rPr>
          <w:noProof/>
          <w:lang w:val="nl-NL" w:eastAsia="nl-NL"/>
        </w:rPr>
        <w:drawing>
          <wp:anchor distT="0" distB="0" distL="114300" distR="114300" simplePos="0" relativeHeight="251701257" behindDoc="0" locked="0" layoutInCell="1" allowOverlap="1" wp14:anchorId="72174AD6" wp14:editId="0EC7B9C8">
            <wp:simplePos x="0" y="0"/>
            <wp:positionH relativeFrom="page">
              <wp:posOffset>751205</wp:posOffset>
            </wp:positionH>
            <wp:positionV relativeFrom="page">
              <wp:posOffset>5706110</wp:posOffset>
            </wp:positionV>
            <wp:extent cx="1824990" cy="811530"/>
            <wp:effectExtent l="0" t="0" r="3810" b="1270"/>
            <wp:wrapThrough wrapText="bothSides">
              <wp:wrapPolygon edited="0">
                <wp:start x="0" y="0"/>
                <wp:lineTo x="0" y="20958"/>
                <wp:lineTo x="21344" y="20958"/>
                <wp:lineTo x="21344" y="0"/>
                <wp:lineTo x="0" y="0"/>
              </wp:wrapPolygon>
            </wp:wrapThrough>
            <wp:docPr id="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990" cy="81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6523">
        <w:rPr>
          <w:noProof/>
          <w:lang w:val="nl-NL" w:eastAsia="nl-NL"/>
        </w:rPr>
        <w:drawing>
          <wp:anchor distT="0" distB="0" distL="114300" distR="114300" simplePos="0" relativeHeight="251715593" behindDoc="0" locked="0" layoutInCell="1" allowOverlap="1" wp14:anchorId="51FAC52A" wp14:editId="505E2E58">
            <wp:simplePos x="0" y="0"/>
            <wp:positionH relativeFrom="page">
              <wp:posOffset>8115300</wp:posOffset>
            </wp:positionH>
            <wp:positionV relativeFrom="page">
              <wp:posOffset>3263900</wp:posOffset>
            </wp:positionV>
            <wp:extent cx="1395095" cy="1047115"/>
            <wp:effectExtent l="0" t="0" r="1905" b="0"/>
            <wp:wrapThrough wrapText="bothSides">
              <wp:wrapPolygon edited="0">
                <wp:start x="0" y="0"/>
                <wp:lineTo x="0" y="20958"/>
                <wp:lineTo x="21236" y="20958"/>
                <wp:lineTo x="21236" y="0"/>
                <wp:lineTo x="0" y="0"/>
              </wp:wrapPolygon>
            </wp:wrapThrough>
            <wp:docPr id="106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95" cy="104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8">
        <w:rPr>
          <w:noProof/>
          <w:lang w:val="nl-NL" w:eastAsia="nl-NL"/>
        </w:rPr>
        <w:drawing>
          <wp:anchor distT="0" distB="0" distL="114300" distR="114300" simplePos="0" relativeHeight="251723785" behindDoc="0" locked="0" layoutInCell="1" allowOverlap="1" wp14:anchorId="3FE3DC23" wp14:editId="5321C56E">
            <wp:simplePos x="0" y="0"/>
            <wp:positionH relativeFrom="page">
              <wp:posOffset>7531100</wp:posOffset>
            </wp:positionH>
            <wp:positionV relativeFrom="page">
              <wp:posOffset>1238885</wp:posOffset>
            </wp:positionV>
            <wp:extent cx="953770" cy="589915"/>
            <wp:effectExtent l="0" t="0" r="11430" b="0"/>
            <wp:wrapThrough wrapText="bothSides">
              <wp:wrapPolygon edited="0">
                <wp:start x="0" y="0"/>
                <wp:lineTo x="0" y="20461"/>
                <wp:lineTo x="21284" y="20461"/>
                <wp:lineTo x="21284" y="0"/>
                <wp:lineTo x="0" y="0"/>
              </wp:wrapPolygon>
            </wp:wrapThrough>
            <wp:docPr id="106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58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8">
        <w:rPr>
          <w:noProof/>
          <w:lang w:val="nl-NL" w:eastAsia="nl-NL"/>
        </w:rPr>
        <w:drawing>
          <wp:anchor distT="0" distB="0" distL="114300" distR="114300" simplePos="0" relativeHeight="251719689" behindDoc="0" locked="0" layoutInCell="1" allowOverlap="1" wp14:anchorId="15D01606" wp14:editId="519FF99B">
            <wp:simplePos x="0" y="0"/>
            <wp:positionH relativeFrom="page">
              <wp:posOffset>6744335</wp:posOffset>
            </wp:positionH>
            <wp:positionV relativeFrom="page">
              <wp:posOffset>1715135</wp:posOffset>
            </wp:positionV>
            <wp:extent cx="1167765" cy="374015"/>
            <wp:effectExtent l="0" t="0" r="635" b="6985"/>
            <wp:wrapThrough wrapText="bothSides">
              <wp:wrapPolygon edited="0">
                <wp:start x="0" y="0"/>
                <wp:lineTo x="0" y="20537"/>
                <wp:lineTo x="21142" y="20537"/>
                <wp:lineTo x="21142" y="0"/>
                <wp:lineTo x="0" y="0"/>
              </wp:wrapPolygon>
            </wp:wrapThrough>
            <wp:docPr id="106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67765" cy="37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5025">
        <w:rPr>
          <w:noProof/>
          <w:lang w:val="nl-NL" w:eastAsia="nl-NL"/>
        </w:rPr>
        <w:drawing>
          <wp:anchor distT="0" distB="0" distL="114300" distR="114300" simplePos="0" relativeHeight="251717641" behindDoc="0" locked="0" layoutInCell="1" allowOverlap="1" wp14:anchorId="2698A423" wp14:editId="013797B0">
            <wp:simplePos x="0" y="0"/>
            <wp:positionH relativeFrom="page">
              <wp:posOffset>6723380</wp:posOffset>
            </wp:positionH>
            <wp:positionV relativeFrom="page">
              <wp:posOffset>466090</wp:posOffset>
            </wp:positionV>
            <wp:extent cx="1530985" cy="1249045"/>
            <wp:effectExtent l="0" t="0" r="0" b="0"/>
            <wp:wrapThrough wrapText="bothSides">
              <wp:wrapPolygon edited="0">
                <wp:start x="0" y="0"/>
                <wp:lineTo x="0" y="21084"/>
                <wp:lineTo x="21143" y="21084"/>
                <wp:lineTo x="21143" y="0"/>
                <wp:lineTo x="0" y="0"/>
              </wp:wrapPolygon>
            </wp:wrapThrough>
            <wp:docPr id="106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985" cy="124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5C52">
        <w:rPr>
          <w:noProof/>
          <w:lang w:val="nl-NL" w:eastAsia="nl-NL"/>
        </w:rPr>
        <w:drawing>
          <wp:anchor distT="0" distB="0" distL="114300" distR="114300" simplePos="0" relativeHeight="251697161" behindDoc="0" locked="0" layoutInCell="1" allowOverlap="1" wp14:anchorId="22CD0D09" wp14:editId="3798A696">
            <wp:simplePos x="0" y="0"/>
            <wp:positionH relativeFrom="page">
              <wp:posOffset>457200</wp:posOffset>
            </wp:positionH>
            <wp:positionV relativeFrom="page">
              <wp:posOffset>466090</wp:posOffset>
            </wp:positionV>
            <wp:extent cx="1379855" cy="1549400"/>
            <wp:effectExtent l="0" t="0" r="0" b="0"/>
            <wp:wrapThrough wrapText="bothSides">
              <wp:wrapPolygon edited="0">
                <wp:start x="0" y="0"/>
                <wp:lineTo x="0" y="21246"/>
                <wp:lineTo x="21073" y="21246"/>
                <wp:lineTo x="21073" y="0"/>
                <wp:lineTo x="0" y="0"/>
              </wp:wrapPolygon>
            </wp:wrapThrough>
            <wp:docPr id="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855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87C9A" w:rsidSect="00210694">
      <w:headerReference w:type="default" r:id="rId36"/>
      <w:headerReference w:type="first" r:id="rId37"/>
      <w:pgSz w:w="15840" w:h="12240" w:orient="landscape"/>
      <w:pgMar w:top="720" w:right="720" w:bottom="720" w:left="72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F8F7CFC" w14:textId="77777777" w:rsidR="00F16BA7" w:rsidRDefault="00F16BA7">
      <w:r>
        <w:separator/>
      </w:r>
    </w:p>
  </w:endnote>
  <w:endnote w:type="continuationSeparator" w:id="0">
    <w:p w14:paraId="7D25E86C" w14:textId="77777777" w:rsidR="00F16BA7" w:rsidRDefault="00F16B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ＭＳ Ｐ明朝">
    <w:charset w:val="80"/>
    <w:family w:val="auto"/>
    <w:pitch w:val="variable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D3F7836" w14:textId="77777777" w:rsidR="00F16BA7" w:rsidRDefault="00F16BA7">
      <w:r>
        <w:separator/>
      </w:r>
    </w:p>
  </w:footnote>
  <w:footnote w:type="continuationSeparator" w:id="0">
    <w:p w14:paraId="06B6AD26" w14:textId="77777777" w:rsidR="00F16BA7" w:rsidRDefault="00F16BA7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147DB7" w14:textId="77777777" w:rsidR="00073676" w:rsidRDefault="00073676">
    <w:pPr>
      <w:pStyle w:val="Koptekst"/>
    </w:pPr>
    <w:r w:rsidRPr="00C23F5F">
      <w:rPr>
        <w:noProof/>
        <w:lang w:val="nl-NL" w:eastAsia="nl-NL"/>
      </w:rPr>
      <w:drawing>
        <wp:anchor distT="0" distB="0" distL="118745" distR="118745" simplePos="0" relativeHeight="251661317" behindDoc="0" locked="0" layoutInCell="1" allowOverlap="1" wp14:anchorId="27E843CB" wp14:editId="147D8EE0">
          <wp:simplePos x="5486400" y="8229600"/>
          <wp:positionH relativeFrom="page">
            <wp:posOffset>455058</wp:posOffset>
          </wp:positionH>
          <wp:positionV relativeFrom="page">
            <wp:posOffset>462708</wp:posOffset>
          </wp:positionV>
          <wp:extent cx="9151650" cy="6874526"/>
          <wp:effectExtent l="25400" t="0" r="0" b="0"/>
          <wp:wrapNone/>
          <wp:docPr id="3" name="Picture 3" descr="InteriorOverlay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nteriorOverlay.png"/>
                  <pic:cNvPicPr/>
                </pic:nvPicPr>
                <pic:blipFill>
                  <a:blip r:embed="rId1"/>
                  <a:srcRect t="619"/>
                  <a:stretch>
                    <a:fillRect/>
                  </a:stretch>
                </pic:blipFill>
                <pic:spPr>
                  <a:xfrm>
                    <a:off x="0" y="0"/>
                    <a:ext cx="9151650" cy="687452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lang w:val="nl-NL" w:eastAsia="nl-NL"/>
      </w:rPr>
      <mc:AlternateContent>
        <mc:Choice Requires="wps">
          <w:drawing>
            <wp:anchor distT="0" distB="0" distL="114300" distR="114300" simplePos="0" relativeHeight="251659262" behindDoc="0" locked="0" layoutInCell="1" allowOverlap="1" wp14:anchorId="2FDEEFD5" wp14:editId="16A38AA9">
              <wp:simplePos x="0" y="0"/>
              <wp:positionH relativeFrom="page">
                <wp:posOffset>466090</wp:posOffset>
              </wp:positionH>
              <wp:positionV relativeFrom="page">
                <wp:posOffset>466090</wp:posOffset>
              </wp:positionV>
              <wp:extent cx="9125585" cy="6839585"/>
              <wp:effectExtent l="0" t="0" r="0" b="0"/>
              <wp:wrapNone/>
              <wp:docPr id="4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25585" cy="683958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tx2">
                              <a:lumMod val="100000"/>
                              <a:lumOff val="0"/>
                            </a:schemeClr>
                          </a:gs>
                          <a:gs pos="100000">
                            <a:schemeClr val="bg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36.7pt;margin-top:36.7pt;width:718.55pt;height:538.55pt;z-index:2516592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" fillcolor="#1f497d [3215]" stroked="f" strokecolor="#4a7ebb" strokeweight="1.5pt">
              <v:fill color2="#eeece1 [3214]" focus="100%" type="gradient"/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22B7A9" w14:textId="77777777" w:rsidR="00073676" w:rsidRDefault="00073676">
    <w:pPr>
      <w:pStyle w:val="Koptekst"/>
    </w:pPr>
    <w:r w:rsidRPr="00F915F9">
      <w:rPr>
        <w:noProof/>
        <w:lang w:val="nl-NL" w:eastAsia="nl-NL"/>
      </w:rPr>
      <w:drawing>
        <wp:anchor distT="0" distB="0" distL="118745" distR="118745" simplePos="0" relativeHeight="251661315" behindDoc="0" locked="0" layoutInCell="1" allowOverlap="1" wp14:anchorId="1B0B256D" wp14:editId="15A78AA3">
          <wp:simplePos x="5486400" y="8229600"/>
          <wp:positionH relativeFrom="page">
            <wp:posOffset>455058</wp:posOffset>
          </wp:positionH>
          <wp:positionV relativeFrom="page">
            <wp:posOffset>462708</wp:posOffset>
          </wp:positionV>
          <wp:extent cx="9150164" cy="6896559"/>
          <wp:effectExtent l="25400" t="0" r="0" b="0"/>
          <wp:wrapNone/>
          <wp:docPr id="2" name="Picture 2" descr="CoverOverlay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overOverlay.png"/>
                  <pic:cNvPicPr/>
                </pic:nvPicPr>
                <pic:blipFill>
                  <a:blip r:embed="rId1"/>
                  <a:srcRect l="468" r="374" b="1238"/>
                  <a:stretch>
                    <a:fillRect/>
                  </a:stretch>
                </pic:blipFill>
                <pic:spPr>
                  <a:xfrm>
                    <a:off x="0" y="0"/>
                    <a:ext cx="9150164" cy="6896559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lang w:val="nl-NL" w:eastAsia="nl-NL"/>
      </w:rPr>
      <mc:AlternateContent>
        <mc:Choice Requires="wps">
          <w:drawing>
            <wp:anchor distT="0" distB="0" distL="114300" distR="114300" simplePos="0" relativeHeight="251661313" behindDoc="0" locked="0" layoutInCell="1" allowOverlap="1" wp14:anchorId="577E3FFE" wp14:editId="2169D6A1">
              <wp:simplePos x="0" y="0"/>
              <wp:positionH relativeFrom="page">
                <wp:posOffset>466090</wp:posOffset>
              </wp:positionH>
              <wp:positionV relativeFrom="page">
                <wp:posOffset>466090</wp:posOffset>
              </wp:positionV>
              <wp:extent cx="9125585" cy="6839585"/>
              <wp:effectExtent l="0" t="0" r="0" b="0"/>
              <wp:wrapNone/>
              <wp:docPr id="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25585" cy="683958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bg2">
                              <a:lumMod val="100000"/>
                              <a:lumOff val="0"/>
                            </a:schemeClr>
                          </a:gs>
                          <a:gs pos="100000">
                            <a:schemeClr val="tx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36.7pt;margin-top:36.7pt;width:718.55pt;height:538.55pt;z-index:2516613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" fillcolor="#eeece1 [3214]" stroked="f" strokecolor="#4a7ebb" strokeweight="1.5pt">
              <v:fill color2="#1f497d [3215]" focus="100%" type="gradient"/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F2CE762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A9525BC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6"/>
  <w:embedSystemFonts/>
  <w:proofState w:spelling="clean" w:grammar="clean"/>
  <w:attachedTemplate r:id="rId1"/>
  <w:revisionView w:markup="0"/>
  <w:defaultTabStop w:val="720"/>
  <w:hyphenationZone w:val="425"/>
  <w:displayHorizontalDrawingGridEvery w:val="0"/>
  <w:displayVerticalDrawingGridEvery w:val="0"/>
  <w:doNotUseMarginsForDrawingGridOrigin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DynamicGuides" w:val="1"/>
    <w:docVar w:name="ShowMarginGuides" w:val="1"/>
    <w:docVar w:name="ShowOutlines" w:val="0"/>
    <w:docVar w:name="ShowStaticGuides" w:val="1"/>
  </w:docVars>
  <w:rsids>
    <w:rsidRoot w:val="00C50EA6"/>
    <w:rsid w:val="000046B2"/>
    <w:rsid w:val="000617D3"/>
    <w:rsid w:val="00064E69"/>
    <w:rsid w:val="000711B0"/>
    <w:rsid w:val="00071B92"/>
    <w:rsid w:val="00073676"/>
    <w:rsid w:val="00091D49"/>
    <w:rsid w:val="0009438B"/>
    <w:rsid w:val="000B63FF"/>
    <w:rsid w:val="000E3F2A"/>
    <w:rsid w:val="001038CB"/>
    <w:rsid w:val="00111B59"/>
    <w:rsid w:val="00155025"/>
    <w:rsid w:val="001778DF"/>
    <w:rsid w:val="001A534C"/>
    <w:rsid w:val="001B5C21"/>
    <w:rsid w:val="001D3F36"/>
    <w:rsid w:val="001E6669"/>
    <w:rsid w:val="00210694"/>
    <w:rsid w:val="00220E69"/>
    <w:rsid w:val="00231F96"/>
    <w:rsid w:val="0023608F"/>
    <w:rsid w:val="0024632E"/>
    <w:rsid w:val="00254EAB"/>
    <w:rsid w:val="002717BD"/>
    <w:rsid w:val="002D41A5"/>
    <w:rsid w:val="002E64ED"/>
    <w:rsid w:val="00366B78"/>
    <w:rsid w:val="0039211D"/>
    <w:rsid w:val="0039580D"/>
    <w:rsid w:val="003F6523"/>
    <w:rsid w:val="00425C52"/>
    <w:rsid w:val="00437686"/>
    <w:rsid w:val="004642E4"/>
    <w:rsid w:val="00466125"/>
    <w:rsid w:val="00487DC8"/>
    <w:rsid w:val="005138A5"/>
    <w:rsid w:val="005164C1"/>
    <w:rsid w:val="00585FCA"/>
    <w:rsid w:val="00590A84"/>
    <w:rsid w:val="005B4E6E"/>
    <w:rsid w:val="005E26B9"/>
    <w:rsid w:val="006054BB"/>
    <w:rsid w:val="0062707D"/>
    <w:rsid w:val="00670FBE"/>
    <w:rsid w:val="006C00C2"/>
    <w:rsid w:val="006F10DC"/>
    <w:rsid w:val="00713A1C"/>
    <w:rsid w:val="00764E3E"/>
    <w:rsid w:val="007939FB"/>
    <w:rsid w:val="007C4BF9"/>
    <w:rsid w:val="007E4E13"/>
    <w:rsid w:val="0081120E"/>
    <w:rsid w:val="008115BE"/>
    <w:rsid w:val="008120FF"/>
    <w:rsid w:val="00851C94"/>
    <w:rsid w:val="00897497"/>
    <w:rsid w:val="008A6DA8"/>
    <w:rsid w:val="008B6243"/>
    <w:rsid w:val="008F0058"/>
    <w:rsid w:val="008F53FF"/>
    <w:rsid w:val="0099485B"/>
    <w:rsid w:val="00A143C8"/>
    <w:rsid w:val="00A30DE3"/>
    <w:rsid w:val="00B23950"/>
    <w:rsid w:val="00B347A6"/>
    <w:rsid w:val="00B60B91"/>
    <w:rsid w:val="00B85665"/>
    <w:rsid w:val="00BC2DA8"/>
    <w:rsid w:val="00BF6D8C"/>
    <w:rsid w:val="00C10EE1"/>
    <w:rsid w:val="00C50EA6"/>
    <w:rsid w:val="00C64E73"/>
    <w:rsid w:val="00C94BB9"/>
    <w:rsid w:val="00CC7538"/>
    <w:rsid w:val="00CD5765"/>
    <w:rsid w:val="00D07D78"/>
    <w:rsid w:val="00D47B7F"/>
    <w:rsid w:val="00D71500"/>
    <w:rsid w:val="00D87C9A"/>
    <w:rsid w:val="00DD7C0E"/>
    <w:rsid w:val="00DF6C86"/>
    <w:rsid w:val="00E034C5"/>
    <w:rsid w:val="00E23B66"/>
    <w:rsid w:val="00E36B6C"/>
    <w:rsid w:val="00E419A7"/>
    <w:rsid w:val="00E546B3"/>
    <w:rsid w:val="00E62045"/>
    <w:rsid w:val="00E6500A"/>
    <w:rsid w:val="00E96584"/>
    <w:rsid w:val="00EE0BCE"/>
    <w:rsid w:val="00F16BA7"/>
    <w:rsid w:val="00F21F71"/>
    <w:rsid w:val="00F45649"/>
    <w:rsid w:val="00F9787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10600F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80">
    <w:lsdException w:name="Normal" w:qFormat="1"/>
    <w:lsdException w:name="heading 2" w:qFormat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sid w:val="00DD7C0E"/>
  </w:style>
  <w:style w:type="paragraph" w:styleId="Kop1">
    <w:name w:val="heading 1"/>
    <w:basedOn w:val="Standaard"/>
    <w:link w:val="Kop1Teken"/>
    <w:qFormat/>
    <w:rsid w:val="00D52390"/>
    <w:pPr>
      <w:keepNext/>
      <w:keepLines/>
      <w:spacing w:after="120"/>
      <w:jc w:val="center"/>
      <w:outlineLvl w:val="0"/>
    </w:pPr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paragraph" w:styleId="Kop2">
    <w:name w:val="heading 2"/>
    <w:basedOn w:val="Standaard"/>
    <w:link w:val="Kop2Teken"/>
    <w:semiHidden/>
    <w:unhideWhenUsed/>
    <w:qFormat/>
    <w:rsid w:val="00BF5905"/>
    <w:pPr>
      <w:keepNext/>
      <w:keepLines/>
      <w:spacing w:after="60"/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Kop3">
    <w:name w:val="heading 3"/>
    <w:basedOn w:val="Standaard"/>
    <w:link w:val="Kop3Teken"/>
    <w:semiHidden/>
    <w:unhideWhenUsed/>
    <w:qFormat/>
    <w:rsid w:val="008A2EA8"/>
    <w:pPr>
      <w:jc w:val="center"/>
      <w:outlineLvl w:val="2"/>
    </w:pPr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styleId="Kop4">
    <w:name w:val="heading 4"/>
    <w:basedOn w:val="Standaard"/>
    <w:link w:val="Kop4Teken"/>
    <w:semiHidden/>
    <w:unhideWhenUsed/>
    <w:qFormat/>
    <w:rsid w:val="0016548F"/>
    <w:pPr>
      <w:spacing w:line="264" w:lineRule="auto"/>
      <w:jc w:val="right"/>
      <w:outlineLvl w:val="3"/>
    </w:pPr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Teken"/>
    <w:unhideWhenUsed/>
    <w:rsid w:val="00D60663"/>
    <w:pPr>
      <w:tabs>
        <w:tab w:val="center" w:pos="4320"/>
        <w:tab w:val="right" w:pos="8640"/>
      </w:tabs>
    </w:pPr>
  </w:style>
  <w:style w:type="character" w:customStyle="1" w:styleId="KoptekstTeken">
    <w:name w:val="Koptekst Teken"/>
    <w:basedOn w:val="Standaardalinea-lettertype"/>
    <w:link w:val="Koptekst"/>
    <w:rsid w:val="00D60663"/>
  </w:style>
  <w:style w:type="paragraph" w:styleId="Voettekst">
    <w:name w:val="footer"/>
    <w:basedOn w:val="Standaard"/>
    <w:link w:val="VoettekstTeken"/>
    <w:uiPriority w:val="99"/>
    <w:unhideWhenUsed/>
    <w:rsid w:val="0016548F"/>
    <w:pPr>
      <w:spacing w:line="360" w:lineRule="auto"/>
      <w:jc w:val="center"/>
    </w:pPr>
    <w:rPr>
      <w:color w:val="262626" w:themeColor="text1" w:themeTint="D9"/>
      <w:sz w:val="18"/>
    </w:rPr>
  </w:style>
  <w:style w:type="character" w:customStyle="1" w:styleId="VoettekstTeken">
    <w:name w:val="Voettekst Teken"/>
    <w:basedOn w:val="Standaardalinea-lettertype"/>
    <w:link w:val="Voettekst"/>
    <w:uiPriority w:val="99"/>
    <w:rsid w:val="0016548F"/>
    <w:rPr>
      <w:color w:val="262626" w:themeColor="text1" w:themeTint="D9"/>
      <w:sz w:val="18"/>
    </w:rPr>
  </w:style>
  <w:style w:type="paragraph" w:styleId="Plattetekst">
    <w:name w:val="Body Text"/>
    <w:basedOn w:val="Standaard"/>
    <w:link w:val="PlattetekstTeken"/>
    <w:unhideWhenUsed/>
    <w:rsid w:val="00D52390"/>
    <w:pPr>
      <w:spacing w:after="120"/>
      <w:jc w:val="center"/>
    </w:pPr>
    <w:rPr>
      <w:color w:val="FFFFFF" w:themeColor="background1"/>
      <w:sz w:val="22"/>
    </w:rPr>
  </w:style>
  <w:style w:type="character" w:customStyle="1" w:styleId="PlattetekstTeken">
    <w:name w:val="Platte tekst Teken"/>
    <w:basedOn w:val="Standaardalinea-lettertype"/>
    <w:link w:val="Plattetekst"/>
    <w:rsid w:val="00D52390"/>
    <w:rPr>
      <w:color w:val="FFFFFF" w:themeColor="background1"/>
      <w:sz w:val="22"/>
    </w:rPr>
  </w:style>
  <w:style w:type="paragraph" w:styleId="Titel">
    <w:name w:val="Title"/>
    <w:basedOn w:val="Standaard"/>
    <w:link w:val="TitelTeken"/>
    <w:qFormat/>
    <w:rsid w:val="00CC0870"/>
    <w:pPr>
      <w:spacing w:line="1240" w:lineRule="exact"/>
      <w:jc w:val="center"/>
    </w:pPr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character" w:customStyle="1" w:styleId="TitelTeken">
    <w:name w:val="Titel Teken"/>
    <w:basedOn w:val="Standaardalinea-lettertype"/>
    <w:link w:val="Titel"/>
    <w:rsid w:val="00CC0870"/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paragraph" w:styleId="Ondertitel">
    <w:name w:val="Subtitle"/>
    <w:basedOn w:val="Standaard"/>
    <w:link w:val="OndertitelTeken"/>
    <w:qFormat/>
    <w:rsid w:val="00CC0870"/>
    <w:pPr>
      <w:numPr>
        <w:ilvl w:val="1"/>
      </w:numPr>
      <w:jc w:val="center"/>
    </w:pPr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OndertitelTeken">
    <w:name w:val="Ondertitel Teken"/>
    <w:basedOn w:val="Standaardalinea-lettertype"/>
    <w:link w:val="Ondertitel"/>
    <w:rsid w:val="00CC0870"/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Kop1Teken">
    <w:name w:val="Kop 1 Teken"/>
    <w:basedOn w:val="Standaardalinea-lettertype"/>
    <w:link w:val="Kop1"/>
    <w:rsid w:val="00D52390"/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character" w:customStyle="1" w:styleId="Kop2Teken">
    <w:name w:val="Kop 2 Teken"/>
    <w:basedOn w:val="Standaardalinea-lettertype"/>
    <w:link w:val="Kop2"/>
    <w:semiHidden/>
    <w:rsid w:val="00BF5905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Platteteksteersteinspringing2">
    <w:name w:val="Body Text First Indent 2"/>
    <w:link w:val="Platteteksteersteinspringing2Teken"/>
    <w:semiHidden/>
    <w:unhideWhenUsed/>
    <w:rsid w:val="00D52390"/>
    <w:pPr>
      <w:ind w:firstLine="360"/>
    </w:pPr>
  </w:style>
  <w:style w:type="character" w:customStyle="1" w:styleId="Platteteksteersteinspringing2Teken">
    <w:name w:val="Platte tekst eerste inspringing 2 Teken"/>
    <w:basedOn w:val="Kop2Teken"/>
    <w:link w:val="Platteteksteersteinspringing2"/>
    <w:semiHidden/>
    <w:rsid w:val="00D52390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character" w:customStyle="1" w:styleId="Kop3Teken">
    <w:name w:val="Kop 3 Teken"/>
    <w:basedOn w:val="Standaardalinea-lettertype"/>
    <w:link w:val="Kop3"/>
    <w:semiHidden/>
    <w:rsid w:val="008A2EA8"/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customStyle="1" w:styleId="Organization">
    <w:name w:val="Organization"/>
    <w:basedOn w:val="Standaard"/>
    <w:qFormat/>
    <w:rsid w:val="00D52390"/>
    <w:pPr>
      <w:jc w:val="center"/>
    </w:pPr>
    <w:rPr>
      <w:color w:val="EEECE1" w:themeColor="background2"/>
      <w:sz w:val="36"/>
    </w:rPr>
  </w:style>
  <w:style w:type="paragraph" w:customStyle="1" w:styleId="Title-Dark">
    <w:name w:val="Title - Dark"/>
    <w:basedOn w:val="Standaard"/>
    <w:qFormat/>
    <w:rsid w:val="00D5529F"/>
    <w:pPr>
      <w:jc w:val="right"/>
    </w:pPr>
    <w:rPr>
      <w:rFonts w:asciiTheme="majorHAnsi" w:hAnsiTheme="majorHAnsi"/>
      <w:color w:val="EEECE1" w:themeColor="background2"/>
      <w:sz w:val="64"/>
    </w:rPr>
  </w:style>
  <w:style w:type="character" w:customStyle="1" w:styleId="Kop4Teken">
    <w:name w:val="Kop 4 Teken"/>
    <w:basedOn w:val="Standaardalinea-lettertype"/>
    <w:link w:val="Kop4"/>
    <w:semiHidden/>
    <w:rsid w:val="0016548F"/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paragraph" w:customStyle="1" w:styleId="BodyText-Left">
    <w:name w:val="Body Text - Left"/>
    <w:basedOn w:val="Plattetekst"/>
    <w:qFormat/>
    <w:rsid w:val="0016548F"/>
    <w:pPr>
      <w:jc w:val="left"/>
    </w:pPr>
  </w:style>
  <w:style w:type="paragraph" w:customStyle="1" w:styleId="Heading-Dark">
    <w:name w:val="Heading - Dark"/>
    <w:basedOn w:val="Standaard"/>
    <w:qFormat/>
    <w:rsid w:val="00D5529F"/>
    <w:pPr>
      <w:jc w:val="both"/>
    </w:pPr>
    <w:rPr>
      <w:rFonts w:asciiTheme="majorHAnsi" w:eastAsiaTheme="majorEastAsia" w:hAnsiTheme="majorHAnsi" w:cstheme="majorBidi"/>
      <w:color w:val="EEECE1" w:themeColor="background2"/>
      <w:sz w:val="72"/>
    </w:rPr>
  </w:style>
  <w:style w:type="paragraph" w:customStyle="1" w:styleId="BodyText-Dark">
    <w:name w:val="Body Text - Dark"/>
    <w:basedOn w:val="Heading-Dark"/>
    <w:qFormat/>
    <w:rsid w:val="0016548F"/>
    <w:pPr>
      <w:spacing w:after="120"/>
    </w:pPr>
    <w:rPr>
      <w:color w:val="262626" w:themeColor="text1" w:themeTint="D9"/>
      <w:sz w:val="24"/>
    </w:rPr>
  </w:style>
  <w:style w:type="paragraph" w:styleId="Ballontekst">
    <w:name w:val="Balloon Text"/>
    <w:basedOn w:val="Standaard"/>
    <w:link w:val="BallontekstTeken"/>
    <w:rsid w:val="0024632E"/>
    <w:rPr>
      <w:rFonts w:ascii="Lucida Grande" w:hAnsi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rsid w:val="0024632E"/>
    <w:rPr>
      <w:rFonts w:ascii="Lucida Grande" w:hAnsi="Lucida Grande"/>
      <w:sz w:val="18"/>
      <w:szCs w:val="18"/>
    </w:rPr>
  </w:style>
  <w:style w:type="character" w:styleId="Hyperlink">
    <w:name w:val="Hyperlink"/>
    <w:basedOn w:val="Standaardalinea-lettertype"/>
    <w:rsid w:val="00BC2DA8"/>
    <w:rPr>
      <w:color w:val="0000FF" w:themeColor="hyperlink"/>
      <w:u w:val="single"/>
    </w:rPr>
  </w:style>
  <w:style w:type="character" w:styleId="GevolgdeHyperlink">
    <w:name w:val="FollowedHyperlink"/>
    <w:basedOn w:val="Standaardalinea-lettertype"/>
    <w:rsid w:val="008F53F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7.jpeg"/><Relationship Id="rId21" Type="http://schemas.openxmlformats.org/officeDocument/2006/relationships/image" Target="media/image8.jpeg"/><Relationship Id="rId22" Type="http://schemas.openxmlformats.org/officeDocument/2006/relationships/image" Target="media/image9.png"/><Relationship Id="rId23" Type="http://schemas.openxmlformats.org/officeDocument/2006/relationships/image" Target="media/image10.png"/><Relationship Id="rId24" Type="http://schemas.openxmlformats.org/officeDocument/2006/relationships/image" Target="media/image11.png"/><Relationship Id="rId25" Type="http://schemas.openxmlformats.org/officeDocument/2006/relationships/image" Target="media/image12.png"/><Relationship Id="rId26" Type="http://schemas.openxmlformats.org/officeDocument/2006/relationships/image" Target="media/image13.png"/><Relationship Id="rId27" Type="http://schemas.openxmlformats.org/officeDocument/2006/relationships/image" Target="media/image14.png"/><Relationship Id="rId28" Type="http://schemas.openxmlformats.org/officeDocument/2006/relationships/image" Target="media/image15.png"/><Relationship Id="rId29" Type="http://schemas.openxmlformats.org/officeDocument/2006/relationships/image" Target="media/image150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9" Type="http://schemas.openxmlformats.org/officeDocument/2006/relationships/image" Target="media/image3.png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image" Target="media/image21.png"/><Relationship Id="rId36" Type="http://schemas.openxmlformats.org/officeDocument/2006/relationships/header" Target="header1.xml"/><Relationship Id="rId10" Type="http://schemas.openxmlformats.org/officeDocument/2006/relationships/image" Target="media/image110.png"/><Relationship Id="rId11" Type="http://schemas.openxmlformats.org/officeDocument/2006/relationships/image" Target="media/image24.png"/><Relationship Id="rId12" Type="http://schemas.openxmlformats.org/officeDocument/2006/relationships/image" Target="media/image30.png"/><Relationship Id="rId13" Type="http://schemas.openxmlformats.org/officeDocument/2006/relationships/hyperlink" Target="http://www.sciencelinx.nl" TargetMode="External"/><Relationship Id="rId14" Type="http://schemas.openxmlformats.org/officeDocument/2006/relationships/hyperlink" Target="http://www.irresistible-project.eu" TargetMode="External"/><Relationship Id="rId15" Type="http://schemas.openxmlformats.org/officeDocument/2006/relationships/hyperlink" Target="http://www.sciencelinx.nl" TargetMode="External"/><Relationship Id="rId16" Type="http://schemas.openxmlformats.org/officeDocument/2006/relationships/hyperlink" Target="http://www.irresistible-project.eu" TargetMode="External"/><Relationship Id="rId17" Type="http://schemas.openxmlformats.org/officeDocument/2006/relationships/image" Target="media/image4.jpeg"/><Relationship Id="rId18" Type="http://schemas.openxmlformats.org/officeDocument/2006/relationships/image" Target="media/image5.jpg"/><Relationship Id="rId19" Type="http://schemas.openxmlformats.org/officeDocument/2006/relationships/image" Target="media/image6.jpeg"/><Relationship Id="rId37" Type="http://schemas.openxmlformats.org/officeDocument/2006/relationships/header" Target="header2.xml"/><Relationship Id="rId38" Type="http://schemas.openxmlformats.org/officeDocument/2006/relationships/fontTable" Target="fontTable.xml"/><Relationship Id="rId3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HD:Applications:Microsoft%20Office%202011:Office:Media:Templates:Publishing%20Layout%20View:Brochures:Float%20Trifold%20Brochur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Float Trifold Brochure">
      <a:majorFont>
        <a:latin typeface="Calisto MT"/>
        <a:ea typeface=""/>
        <a:cs typeface=""/>
        <a:font script="Jpan" typeface="ＭＳ Ｐ明朝"/>
      </a:majorFont>
      <a:minorFont>
        <a:latin typeface="Calisto MT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HD:Applications:Microsoft Office 2011:Office:Media:Templates:Publishing Layout View:Brochures:Float Trifold Brochure.dotx</Template>
  <TotalTime>26</TotalTime>
  <Pages>2</Pages>
  <Words>6</Words>
  <Characters>38</Characters>
  <Application>Microsoft Macintosh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43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</dc:creator>
  <cp:keywords/>
  <dc:description/>
  <cp:lastModifiedBy>Jan Apotheker</cp:lastModifiedBy>
  <cp:revision>3</cp:revision>
  <dcterms:created xsi:type="dcterms:W3CDTF">2015-12-28T10:37:00Z</dcterms:created>
  <dcterms:modified xsi:type="dcterms:W3CDTF">2015-12-28T11:09:00Z</dcterms:modified>
  <cp:category/>
</cp:coreProperties>
</file>